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g" ContentType="image/jp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<w:body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<w:body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<w:body><w:p><w:pPr><w:spacing w:before="2" w:after="0" w:line="100" w:lineRule="exact"/><w:jc w:val="left"/><w:rPr><w:sz w:val="10"/><w:szCs w:val="10"/></w:rPr></w:pPr><w:rPr/><w:r><w:rPr/><w:pict><v:group style="position:absolute;margin-left:33.676998pt;margin-top:36.329414pt;width:156.5393pt;height:90.841pt;mso-position-horizontal-relative:page;mso-position-vertical-relative:page;z-index:-949" coordorigin="674,727" coordsize="3131,1817"><v:group style="position:absolute;left:3548;top:1570;width:194;height:75" coordorigin="3548,1570" coordsize="194,75"><v:shape style="position:absolute;left:3548;top:1570;width:194;height:75" coordorigin="3548,1570" coordsize="194,75" path="m3743,1570l3701,1583,3692,1584,3678,1587,3661,1592,3640,1598,3618,1604,3548,1626,3569,1630,3637,1640,3694,1643,3718,1645,3743,1570e" filled="t" fillcolor="#EAEAE9" stroked="f"><v:path arrowok="t"/><v:fill/></v:shape></v:group><v:group style="position:absolute;left:2833;top:1612;width:909;height:433" coordorigin="2833,1612" coordsize="909,433"><v:shape style="position:absolute;left:2833;top:1612;width:909;height:433" coordorigin="2833,1612" coordsize="909,433" path="m3415,1612l3353,1615,3272,1625,3212,1641,3138,1668,3036,1710,2885,1776,2870,1782,2857,1787,2846,1791,2838,1793,2833,1794,2833,2045,3641,2040,3641,1674,3648,1674,3648,1651,3743,1651,3743,1647,3716,1645,3693,1643,3621,1639,3605,1638,3506,1624,3468,1617,3456,1615,3444,1613,3430,1612,3415,1612e" filled="t" fillcolor="#DDDEDD" stroked="f"><v:path arrowok="t"/><v:fill/></v:shape></v:group><v:group style="position:absolute;left:3702;top:1651;width:41;height:42" coordorigin="3702,1651" coordsize="41,42"><v:shape style="position:absolute;left:3702;top:1651;width:41;height:42" coordorigin="3702,1651" coordsize="41,42" path="m3743,1651l3702,1651,3702,1694,3743,1668,3743,1651e" filled="t" fillcolor="#DDDEDD" stroked="f"><v:path arrowok="t"/><v:fill/></v:shape></v:group><v:group style="position:absolute;left:3641;top:1651;width:101;height:451" coordorigin="3641,1651" coordsize="101,451"><v:shape style="position:absolute;left:3641;top:1651;width:101;height:451" coordorigin="3641,1651" coordsize="101,451" path="m3702,1651l3648,1651,3648,1674,3641,1674,3641,2102,3743,2102,3743,1694,3702,1694,3702,1651e" filled="t" fillcolor="#7F4096" stroked="f"><v:path arrowok="t"/><v:fill/></v:shape></v:group><v:group style="position:absolute;left:3702;top:1668;width:41;height:26" coordorigin="3702,1668" coordsize="41,26"><v:shape style="position:absolute;left:3702;top:1668;width:41;height:26" coordorigin="3702,1668" coordsize="41,26" path="m3743,1668l3702,1694,3743,1694,3743,1668e" filled="t" fillcolor="#7F4096" stroked="f"><v:path arrowok="t"/><v:fill/></v:shape></v:group><v:group style="position:absolute;left:734;top:1862;width:3015;height:625" coordorigin="734,1862" coordsize="3015,625"><v:shape style="position:absolute;left:734;top:1862;width:3015;height:625" coordorigin="734,1862" coordsize="3015,625" path="m3749,1862l734,1865,736,2484,3464,2488,3525,2481,3585,2464,3648,2429,3704,2370,3731,2314,3746,2243,3749,2201,3749,1862e" filled="t" fillcolor="#7F4096" stroked="f"><v:path arrowok="t"/><v:fill/></v:shape><v:shape style="position:absolute;left:674;top:859;width:3051;height:1243" type="#_x0000_t75"><v:imagedata r:id="rId5" o:title=""/></v:shape></v:group><v:group style="position:absolute;left:732;top:743;width:3010;height:1749" coordorigin="732,743" coordsize="3010,1749"><v:shape style="position:absolute;left:732;top:743;width:3010;height:1749" coordorigin="732,743" coordsize="3010,1749" path="m3742,1820l3742,1686,3742,744,1390,744,1242,743,1135,743,1020,743,937,751,872,773,803,824,761,887,740,950,732,1014,732,1023,732,1029,732,1031,732,1120,732,1189,734,1396,734,1828,734,2490,3097,2490,3162,2491,3458,2491,3498,2492,3535,2493,3597,2492,3664,2484,3717,2449,3738,2374,3742,2284,3743,2204,3743,1898,3742,1820xe" filled="f" stroked="t" strokeweight="1.674pt" strokecolor="#7F4096"><v:path arrowok="t"/></v:shape><v:shape style="position:absolute;left:713;top:1801;width:3032;height:545" type="#_x0000_t75"><v:imagedata r:id="rId6" o:title=""/></v:shape></v:group><w10:wrap type="none"/></v:group></w:pict></w:r><w:r><w:rPr/><w:pict><v:group style="position:absolute;margin-left:36pt;margin-top:142.204910pt;width:523.2760pt;height:.1pt;mso-position-horizontal-relative:page;mso-position-vertical-relative:page;z-index:-943" coordorigin="720,2844" coordsize="10466,2"><v:shape style="position:absolute;left:720;top:2844;width:10466;height:2" coordorigin="720,2844" coordsize="10466,0" path="m720,2844l11186,2844e" filled="f" stroked="t" strokeweight="2pt" strokecolor="#000000"><v:path arrowok="t"/></v:shape></v:group><w10:wrap type="none"/></w:pict></w:r><w:r><w:rPr/><w:pict><v:group style="position:absolute;margin-left:36pt;margin-top:699.740417pt;width:523.2760pt;height:.1pt;mso-position-horizontal-relative:page;mso-position-vertical-relative:page;z-index:-942" coordorigin="720,13995" coordsize="10466,2"><v:shape style="position:absolute;left:720;top:13995;width:10466;height:2" coordorigin="720,13995" coordsize="10466,0" path="m720,13995l11186,13995e" filled="f" stroked="t" strokeweight="2pt" strokecolor="#000000"><v:path arrowok="t"/></v:shape></v:group><w10:wrap type="none"/></w:pict></w:r><w:r><w:rPr/><w:pict><v:group style="position:absolute;margin-left:36pt;margin-top:715.848022pt;width:131.244pt;height:76.336pt;mso-position-horizontal-relative:page;mso-position-vertical-relative:page;z-index:-941" coordorigin="720,14317" coordsize="2625,1527"><v:shape style="position:absolute;left:720;top:14317;width:2625;height:1527" type="#_x0000_t75"><v:imagedata r:id="rId7" o:title=""/></v:shape><v:shape style="position:absolute;left:878;top:14409;width:2308;height:1343" type="#_x0000_t75"><v:imagedata r:id="rId8" o:title=""/></v:shape><v:shape style="position:absolute;left:1187;top:14542;width:1717;height:1090" type="#_x0000_t75"><v:imagedata r:id="rId9" o:title=""/></v:shape><w10:wrap type="none"/></v:group></w:pict></w:r><w:r><w:rPr><w:sz w:val="10"/><w:szCs w:val="10"/></w:rPr></w:r></w:p><w:p><w:pPr><w:spacing w:before="0" w:after="0" w:line="240" w:lineRule="auto"/><w:ind w:left="5735" w:right="-20"/><w:jc w:val="left"/><w:rPr><w:rFonts w:ascii="Times New Roman" w:hAnsi="Times New Roman" w:cs="Times New Roman" w:eastAsia="Times New Roman"/><w:sz w:val="20"/><w:szCs w:val="20"/></w:rPr></w:pPr><w:rPr/><w:r><w:rPr/><w:pict><v:shape style="width:82.419983pt;height:90pt;mso-position-horizontal-relative:char;mso-position-vertical-relative:line" type="#_x0000_t75"><v:imagedata r:id="rId10" o:title=""/></v:shape></w:pict></w:r><w:r><w:rPr><w:rFonts w:ascii="Times New Roman" w:hAnsi="Times New Roman" w:cs="Times New Roman" w:eastAsia="Times New Roman"/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17" w:after="0" w:line="240" w:lineRule="exact"/><w:jc w:val="left"/><w:rPr><w:sz w:val="24"/><w:szCs w:val="24"/></w:rPr></w:pPr><w:rPr/><w:r><w:rPr><w:sz w:val="24"/><w:szCs w:val="24"/></w:rPr></w:r></w:p><w:p><w:pPr><w:spacing w:before="0" w:after="0" w:line="391" w:lineRule="exact"/><w:ind w:left="2923" w:right="3923"/><w:jc w:val="center"/><w:rPr><w:rFonts w:ascii="Gotham" w:hAnsi="Gotham" w:cs="Gotham" w:eastAsia="Gotham"/><w:sz w:val="34"/><w:szCs w:val="34"/></w:rPr></w:pPr><w:rPr/><w:r><w:rPr/><w:pict><v:shape style="position:absolute;margin-left:455.265198pt;margin-top:-119.463264pt;width:103.981572pt;height:22.5pt;mso-position-horizontal-relative:page;mso-position-vertical-relative:paragraph;z-index:-948" type="#_x0000_t75"><v:imagedata r:id="rId11" o:title=""/></v:shape></w:pict></w:r><w:r><w:rPr/><w:pict><v:group style="position:absolute;margin-left:455.74231pt;margin-top:-87.017365pt;width:30.0978pt;height:8.471pt;mso-position-horizontal-relative:page;mso-position-vertical-relative:paragraph;z-index:-947" coordorigin="9115,-1740" coordsize="602,169"><v:group style="position:absolute;left:9115;top:-1737;width:142;height:163" coordorigin="9115,-1737" coordsize="142,163"><v:shape style="position:absolute;left:9115;top:-1737;width:142;height:163" coordorigin="9115,-1737" coordsize="142,163" path="m9142,-1737l9115,-1737,9115,-1574,9144,-1574,9144,-1690,9178,-1690,9142,-1737e" filled="t" fillcolor="#005FA0" stroked="f"><v:path arrowok="t"/><v:fill/></v:shape><v:shape style="position:absolute;left:9115;top:-1737;width:142;height:163" coordorigin="9115,-1737" coordsize="142,163" path="m9178,-1690l9144,-1690,9233,-1574,9257,-1574,9257,-1624,9229,-1624,9178,-1690e" filled="t" fillcolor="#005FA0" stroked="f"><v:path arrowok="t"/><v:fill/></v:shape><v:shape style="position:absolute;left:9115;top:-1737;width:142;height:163" coordorigin="9115,-1737" coordsize="142,163" path="m9257,-1737l9229,-1737,9229,-1624,9257,-1624,9257,-1737e" filled="t" fillcolor="#005FA0" stroked="f"><v:path arrowok="t"/><v:fill/></v:shape></v:group><v:group style="position:absolute;left:9286;top:-1740;width:170;height:168" coordorigin="9286,-1740" coordsize="170,168"><v:shape style="position:absolute;left:9286;top:-1740;width:170;height:168" coordorigin="9286,-1740" coordsize="170,168" path="m9384,-1740l9359,-1740,9348,-1738,9297,-1698,9286,-1644,9288,-1633,9326,-1583,9359,-1571,9384,-1571,9395,-1574,9416,-1583,9425,-1589,9434,-1598,9364,-1598,9356,-1599,9316,-1647,9316,-1664,9318,-1671,9363,-1714,9434,-1714,9425,-1723,9416,-1729,9396,-1738,9384,-1740e" filled="t" fillcolor="#005FA0" stroked="f"><v:path arrowok="t"/><v:fill/></v:shape><v:shape style="position:absolute;left:9286;top:-1740;width:170;height:168" coordorigin="9286,-1740" coordsize="170,168" path="m9434,-1714l9379,-1714,9387,-1712,9400,-1706,9427,-1647,9425,-1640,9380,-1598,9434,-1598,9457,-1667,9454,-1678,9446,-1699,9440,-1708,9434,-1714e" filled="t" fillcolor="#005FA0" stroked="f"><v:path arrowok="t"/><v:fill/></v:shape></v:group><v:group style="position:absolute;left:9486;top:-1737;width:138;height:163" coordorigin="9486,-1737" coordsize="138,163"><v:shape style="position:absolute;left:9486;top:-1737;width:138;height:163" coordorigin="9486,-1737" coordsize="138,163" path="m9567,-1737l9486,-1737,9486,-1574,9514,-1574,9514,-1631,9583,-1631,9580,-1636,9586,-1637,9591,-1640,9600,-1645,9604,-1649,9610,-1656,9514,-1656,9514,-1711,9613,-1711,9612,-1713,9608,-1719,9597,-1728,9591,-1731,9576,-1736,9567,-1737e" filled="t" fillcolor="#005FA0" stroked="f"><v:path arrowok="t"/><v:fill/></v:shape><v:shape style="position:absolute;left:9486;top:-1737;width:138;height:163" coordorigin="9486,-1737" coordsize="138,163" path="m9583,-1631l9550,-1631,9590,-1574,9624,-1574,9583,-1631e" filled="t" fillcolor="#005FA0" stroked="f"><v:path arrowok="t"/><v:fill/></v:shape><v:shape style="position:absolute;left:9486;top:-1737;width:138;height:163" coordorigin="9486,-1737" coordsize="138,163" path="m9613,-1711l9566,-1711,9575,-1709,9587,-1700,9589,-1693,9590,-1675,9587,-1669,9574,-1659,9566,-1656,9610,-1656,9611,-1657,9614,-1662,9618,-1672,9619,-1679,9619,-1693,9617,-1700,9613,-1711e" filled="t" fillcolor="#005FA0" stroked="f"><v:path arrowok="t"/><v:fill/></v:shape></v:group><v:group style="position:absolute;left:9636;top:-1737;width:80;height:163" coordorigin="9636,-1737" coordsize="80,163"><v:shape style="position:absolute;left:9636;top:-1737;width:80;height:163" coordorigin="9636,-1737" coordsize="80,163" path="m9716,-1711l9687,-1711,9687,-1574,9716,-1574,9716,-1711e" filled="t" fillcolor="#005FA0" stroked="f"><v:path arrowok="t"/><v:fill/></v:shape><v:shape style="position:absolute;left:9636;top:-1737;width:80;height:163" coordorigin="9636,-1737" coordsize="80,163" path="m9768,-1737l9636,-1737,9636,-1711,9768,-1711,9768,-1737e" filled="t" fillcolor="#005FA0" stroked="f"><v:path arrowok="t"/><v:fill/></v:shape></v:group><w10:wrap type="none"/></v:group></w:pict></w:r><w:r><w:rPr/><w:pict><v:group style="position:absolute;margin-left:489.627197pt;margin-top:-86.851563pt;width:6.743pt;height:8.1390pt;mso-position-horizontal-relative:page;mso-position-vertical-relative:paragraph;z-index:-946" coordorigin="9793,-1737" coordsize="135,163"><v:shape style="position:absolute;left:9793;top:-1737;width:135;height:163" coordorigin="9793,-1737" coordsize="135,163" path="m9821,-1737l9793,-1737,9793,-1574,9821,-1574,9821,-1643,9927,-1643,9927,-1669,9821,-1669,9821,-1737e" filled="t" fillcolor="#005FA0" stroked="f"><v:path arrowok="t"/><v:fill/></v:shape><v:shape style="position:absolute;left:9793;top:-1737;width:135;height:163" coordorigin="9793,-1737" coordsize="135,163" path="m9927,-1643l9899,-1643,9899,-1574,9927,-1574,9927,-1643e" filled="t" fillcolor="#005FA0" stroked="f"><v:path arrowok="t"/><v:fill/></v:shape><v:shape style="position:absolute;left:9793;top:-1737;width:135;height:163" coordorigin="9793,-1737" coordsize="135,163" path="m9927,-1737l9899,-1737,9899,-1669,9927,-1669,9927,-1737e" filled="t" fillcolor="#005FA0" stroked="f"><v:path arrowok="t"/><v:fill/></v:shape></v:group><w10:wrap type="none"/></w:pict></w:r><w:r><w:rPr/><w:pict><v:group style="position:absolute;margin-left:500.739014pt;margin-top:-86.994064pt;width:41.42pt;height:8.424pt;mso-position-horizontal-relative:page;mso-position-vertical-relative:paragraph;z-index:-945" coordorigin="10015,-1740" coordsize="828,168"><v:group style="position:absolute;left:10015;top:-1737;width:243;height:164" coordorigin="10015,-1737" coordsize="243,164"><v:shape style="position:absolute;left:10015;top:-1737;width:243;height:164" coordorigin="10015,-1737" coordsize="243,164" path="m10046,-1737l10015,-1737,10072,-1573,10097,-1573,10111,-1616,10085,-1616,10046,-1737e" filled="t" fillcolor="#005FA0" stroked="f"><v:path arrowok="t"/><v:fill/></v:shape><v:shape style="position:absolute;left:10015;top:-1737;width:243;height:164" coordorigin="10015,-1737" coordsize="243,164" path="m10165,-1690l10137,-1690,10177,-1573,10201,-1573,10216,-1616,10189,-1616,10165,-1690e" filled="t" fillcolor="#005FA0" stroked="f"><v:path arrowok="t"/><v:fill/></v:shape><v:shape style="position:absolute;left:10015;top:-1737;width:243;height:164" coordorigin="10015,-1737" coordsize="243,164" path="m10149,-1737l10125,-1737,10085,-1616,10111,-1616,10137,-1690,10165,-1690,10149,-1737e" filled="t" fillcolor="#005FA0" stroked="f"><v:path arrowok="t"/><v:fill/></v:shape><v:shape style="position:absolute;left:10015;top:-1737;width:243;height:164" coordorigin="10015,-1737" coordsize="243,164" path="m10258,-1737l10228,-1737,10189,-1616,10216,-1616,10258,-1737e" filled="t" fillcolor="#005FA0" stroked="f"><v:path arrowok="t"/><v:fill/></v:shape></v:group><v:group style="position:absolute;left:10247;top:-1738;width:170;height:164" coordorigin="10247,-1738" coordsize="170,164"><v:shape style="position:absolute;left:10247;top:-1738;width:170;height:164" coordorigin="10247,-1738" coordsize="170,164" path="m10345,-1738l10319,-1738,10247,-1574,10276,-1574,10293,-1614,10399,-1614,10388,-1639,10303,-1639,10331,-1704,10360,-1704,10345,-1738e" filled="t" fillcolor="#005FA0" stroked="f"><v:path arrowok="t"/><v:fill/></v:shape><v:shape style="position:absolute;left:10247;top:-1738;width:170;height:164" coordorigin="10247,-1738" coordsize="170,164" path="m10399,-1614l10370,-1614,10386,-1574,10417,-1574,10399,-1614e" filled="t" fillcolor="#005FA0" stroked="f"><v:path arrowok="t"/><v:fill/></v:shape><v:shape style="position:absolute;left:10247;top:-1738;width:170;height:164" coordorigin="10247,-1738" coordsize="170,164" path="m10360,-1704l10331,-1704,10359,-1639,10388,-1639,10360,-1704e" filled="t" fillcolor="#005FA0" stroked="f"><v:path arrowok="t"/><v:fill/></v:shape></v:group><v:group style="position:absolute;left:10439;top:-1737;width:114;height:163" coordorigin="10439,-1737" coordsize="114,163"><v:shape style="position:absolute;left:10439;top:-1737;width:114;height:163" coordorigin="10439,-1737" coordsize="114,163" path="m10467,-1737l10439,-1737,10439,-1574,10553,-1574,10553,-1600,10467,-1600,10467,-1737e" filled="t" fillcolor="#005FA0" stroked="f"><v:path arrowok="t"/><v:fill/></v:shape></v:group><v:group style="position:absolute;left:10577;top:-1737;width:122;height:163" coordorigin="10577,-1737" coordsize="122,163"><v:shape style="position:absolute;left:10577;top:-1737;width:122;height:163" coordorigin="10577,-1737" coordsize="122,163" path="m10698,-1737l10577,-1737,10577,-1574,10699,-1574,10699,-1600,10606,-1600,10606,-1644,10687,-1644,10687,-1669,10606,-1669,10606,-1711,10698,-1711,10698,-1737e" filled="t" fillcolor="#005FA0" stroked="f"><v:path arrowok="t"/><v:fill/></v:shape></v:group><v:group style="position:absolute;left:10717;top:-1739;width:126;height:167" coordorigin="10717,-1739" coordsize="126,167"><v:shape style="position:absolute;left:10717;top:-1739;width:126;height:167" coordorigin="10717,-1739" coordsize="126,167" path="m10734,-1618l10717,-1598,10727,-1589,10737,-1583,10760,-1574,10772,-1572,10793,-1572,10837,-1597,10775,-1597,10766,-1599,10750,-1606,10742,-1612,10734,-1618e" filled="t" fillcolor="#005FA0" stroked="f"><v:path arrowok="t"/><v:fill/></v:shape><v:shape style="position:absolute;left:10717;top:-1739;width:126;height:167" coordorigin="10717,-1739" coordsize="126,167" path="m10790,-1739l10770,-1739,10763,-1738,10723,-1684,10724,-1678,10777,-1643,10785,-1641,10814,-1621,10814,-1612,10812,-1607,10801,-1599,10794,-1597,10837,-1597,10841,-1606,10843,-1613,10843,-1628,10790,-1669,10782,-1671,10776,-1672,10752,-1691,10752,-1700,10754,-1705,10763,-1712,10770,-1714,10834,-1714,10838,-1719,10829,-1726,10820,-1731,10801,-1738,10790,-1739e" filled="t" fillcolor="#005FA0" stroked="f"><v:path arrowok="t"/><v:fill/></v:shape><v:shape style="position:absolute;left:10717;top:-1739;width:126;height:167" coordorigin="10717,-1739" coordsize="126,167" path="m10834,-1714l10785,-1714,10793,-1713,10807,-1707,10815,-1703,10822,-1697,10834,-1714e" filled="t" fillcolor="#005FA0" stroked="f"><v:path arrowok="t"/><v:fill/></v:shape></v:group><w10:wrap type="none"/></v:group></w:pict></w:r><w:r><w:rPr/><w:pict><v:group style="position:absolute;margin-left:455.851196pt;margin-top:-75.170868pt;width:49.84920pt;height:11.836pt;mso-position-horizontal-relative:page;mso-position-vertical-relative:paragraph;z-index:-944" coordorigin="9117,-1503" coordsize="997,237"><v:group style="position:absolute;left:9118;top:-1481;width:152;height:192" coordorigin="9118,-1481" coordsize="152,192"><v:shape style="position:absolute;left:9118;top:-1481;width:152;height:192" coordorigin="9118,-1481" coordsize="152,192" path="m9196,-1481l9118,-1481,9118,-1289,9160,-1289,9160,-1347,9196,-1347,9219,-1350,9240,-1359,9256,-1372,9262,-1384,9160,-1384,9160,-1443,9263,-1443,9257,-1455,9242,-1469,9222,-1478,9196,-1481e" filled="t" fillcolor="#005FA0" stroked="f"><v:path arrowok="t"/><v:fill/></v:shape><v:shape style="position:absolute;left:9118;top:-1481;width:152;height:192" coordorigin="9118,-1481" coordsize="152,192" path="m9263,-1443l9160,-1443,9199,-1443,9220,-1434,9227,-1414,9227,-1409,9216,-1391,9193,-1384,9262,-1384,9266,-1391,9270,-1414,9267,-1436,9263,-1443e" filled="t" fillcolor="#005FA0" stroked="f"><v:path arrowok="t"/><v:fill/></v:shape></v:group><v:group style="position:absolute;left:9286;top:-1484;width:204;height:199" coordorigin="9286,-1484" coordsize="204,199"><v:shape style="position:absolute;left:9286;top:-1484;width:204;height:199" coordorigin="9286,-1484" coordsize="204,199" path="m9385,-1484l9322,-1461,9288,-1407,9286,-1385,9286,-1379,9310,-1320,9367,-1288,9391,-1286,9415,-1289,9436,-1297,9455,-1309,9470,-1324,9470,-1325,9384,-1325,9362,-1331,9345,-1344,9334,-1363,9330,-1385,9331,-1393,9337,-1414,9350,-1430,9368,-1441,9393,-1445,9470,-1445,9467,-1450,9451,-1464,9432,-1475,9410,-1482,9385,-1484e" filled="t" fillcolor="#005FA0" stroked="f"><v:path arrowok="t"/><v:fill/></v:shape><v:shape style="position:absolute;left:9286;top:-1484;width:204;height:199" coordorigin="9286,-1484" coordsize="204,199" path="m9470,-1445l9393,-1445,9414,-1439,9431,-1426,9442,-1407,9446,-1385,9446,-1385,9408,-1329,9384,-1325,9470,-1325,9481,-1342,9488,-1363,9490,-1385,9490,-1391,9487,-1413,9479,-1432,9470,-1445e" filled="t" fillcolor="#005FA0" stroked="f"><v:path arrowok="t"/><v:fill/></v:shape></v:group><v:group style="position:absolute;left:9522;top:-1481;width:138;height:192" coordorigin="9522,-1481" coordsize="138,192"><v:shape style="position:absolute;left:9522;top:-1481;width:138;height:192" coordorigin="9522,-1481" coordsize="138,192" path="m9564,-1481l9522,-1481,9522,-1289,9660,-1289,9660,-1327,9564,-1327,9564,-1481e" filled="t" fillcolor="#005FA0" stroked="f"><v:path arrowok="t"/><v:fill/></v:shape></v:group><v:group style="position:absolute;left:9708;top:-1481;width:2;height:192" coordorigin="9708,-1481" coordsize="2,192"><v:shape style="position:absolute;left:9708;top:-1481;width:2;height:192" coordorigin="9708,-1481" coordsize="0,192" path="m9708,-1481l9708,-1289e" filled="f" stroked="t" strokeweight="2.216pt" strokecolor="#005FA0"><v:path arrowok="t"/></v:shape></v:group><v:group style="position:absolute;left:9762;top:-1485;width:178;height:199" coordorigin="9762,-1485" coordsize="178,199"><v:shape style="position:absolute;left:9762;top:-1485;width:178;height:199" coordorigin="9762,-1485" coordsize="178,199" path="m9861,-1485l9798,-1462,9765,-1408,9762,-1385,9762,-1378,9786,-1320,9843,-1288,9869,-1286,9891,-1289,9909,-1296,9925,-1307,9940,-1320,9928,-1325,9860,-1325,9838,-1330,9821,-1343,9810,-1362,9807,-1385,9808,-1399,9815,-1417,9829,-1432,9850,-1441,9876,-1444,9927,-1444,9936,-1457,9922,-1468,9906,-1477,9886,-1483,9861,-1485e" filled="t" fillcolor="#005FA0" stroked="f"><v:path arrowok="t"/><v:fill/></v:shape><v:shape style="position:absolute;left:9762;top:-1485;width:178;height:199" coordorigin="9762,-1485" coordsize="178,199" path="m9899,-1336l9882,-1328,9860,-1325,9928,-1325,9899,-1336e" filled="t" fillcolor="#005FA0" stroked="f"><v:path arrowok="t"/><v:fill/></v:shape><v:shape style="position:absolute;left:9762;top:-1485;width:178;height:199" coordorigin="9762,-1485" coordsize="178,199" path="m9927,-1444l9876,-1444,9895,-1437,9911,-1424,9927,-1444e" filled="t" fillcolor="#005FA0" stroked="f"><v:path arrowok="t"/><v:fill/></v:shape></v:group><v:group style="position:absolute;left:9967;top:-1481;width:146;height:192" coordorigin="9967,-1481" coordsize="146,192"><v:shape style="position:absolute;left:9967;top:-1481;width:146;height:192" coordorigin="9967,-1481" coordsize="146,192" path="m10112,-1481l9967,-1481,9967,-1289,10113,-1289,10113,-1327,10009,-1327,10009,-1367,10100,-1367,10100,-1405,10009,-1405,10009,-1444,10112,-1444,10112,-1481e" filled="t" fillcolor="#005FA0" stroked="f"><v:path arrowok="t"/><v:fill/></v:shape></v:group><w10:wrap type="none"/></v:group></w:pict></w:r><w:r><w:rPr><w:rFonts w:ascii="Gotham" w:hAnsi="Gotham" w:cs="Gotham" w:eastAsia="Gotham"/><w:sz w:val="34"/><w:szCs w:val="34"/><w:spacing w:val="0"/><w:w w:val="100"/><w:b/><w:bCs/><w:position w:val="-1"/></w:rPr><w:t>Men</w:t></w:r><w:r><w:rPr><w:rFonts w:ascii="Gotham" w:hAnsi="Gotham" w:cs="Gotham" w:eastAsia="Gotham"/><w:sz w:val="34"/><w:szCs w:val="34"/><w:spacing w:val="-5"/><w:w w:val="100"/><w:b/><w:bCs/><w:position w:val="-1"/></w:rPr><w:t>t</w:t></w:r><w:r><w:rPr><w:rFonts w:ascii="Gotham" w:hAnsi="Gotham" w:cs="Gotham" w:eastAsia="Gotham"/><w:sz w:val="34"/><w:szCs w:val="34"/><w:spacing w:val="0"/><w:w w:val="100"/><w:b/><w:bCs/><w:position w:val="-1"/></w:rPr><w:t>er</w:t></w:r><w:r><w:rPr><w:rFonts w:ascii="Gotham" w:hAnsi="Gotham" w:cs="Gotham" w:eastAsia="Gotham"/><w:sz w:val="34"/><w:szCs w:val="34"/><w:spacing w:val="0"/><w:w w:val="100"/><w:b/><w:bCs/><w:position w:val="-1"/></w:rPr><w:t> </w:t></w:r><w:r><w:rPr><w:rFonts w:ascii="Gotham" w:hAnsi="Gotham" w:cs="Gotham" w:eastAsia="Gotham"/><w:sz w:val="34"/><w:szCs w:val="34"/><w:spacing w:val="0"/><w:w w:val="100"/><w:b/><w:bCs/><w:position w:val="-1"/></w:rPr><w:t>ar</w:t></w:r><w:r><w:rPr><w:rFonts w:ascii="Gotham" w:hAnsi="Gotham" w:cs="Gotham" w:eastAsia="Gotham"/><w:sz w:val="34"/><w:szCs w:val="34"/><w:spacing w:val="0"/><w:w w:val="100"/><w:b/><w:bCs/><w:position w:val="-1"/></w:rPr><w:t> </w:t></w:r><w:r><w:rPr><w:rFonts w:ascii="Gotham" w:hAnsi="Gotham" w:cs="Gotham" w:eastAsia="Gotham"/><w:sz w:val="34"/><w:szCs w:val="34"/><w:spacing w:val="0"/><w:w w:val="100"/><w:b/><w:bCs/><w:position w:val="-1"/></w:rPr><w:t>y</w:t></w:r><w:r><w:rPr><w:rFonts w:ascii="Gotham" w:hAnsi="Gotham" w:cs="Gotham" w:eastAsia="Gotham"/><w:sz w:val="34"/><w:szCs w:val="34"/><w:spacing w:val="0"/><w:w w:val="100"/><w:b/><w:bCs/><w:position w:val="-1"/></w:rPr><w:t> </w:t></w:r><w:r><w:rPr><w:rFonts w:ascii="Gotham" w:hAnsi="Gotham" w:cs="Gotham" w:eastAsia="Gotham"/><w:sz w:val="34"/><w:szCs w:val="34"/><w:spacing w:val="-3"/><w:w w:val="100"/><w:b/><w:bCs/><w:position w:val="-1"/></w:rPr><w:t>C</w:t></w:r><w:r><w:rPr><w:rFonts w:ascii="Gotham" w:hAnsi="Gotham" w:cs="Gotham" w:eastAsia="Gotham"/><w:sz w:val="34"/><w:szCs w:val="34"/><w:spacing w:val="-9"/><w:w w:val="100"/><w:b/><w:bCs/><w:position w:val="-1"/></w:rPr><w:t>y</w:t></w:r><w:r><w:rPr><w:rFonts w:ascii="Gotham" w:hAnsi="Gotham" w:cs="Gotham" w:eastAsia="Gotham"/><w:sz w:val="34"/><w:szCs w:val="34"/><w:spacing w:val="0"/><w:w w:val="100"/><w:b/><w:bCs/><w:position w:val="-1"/></w:rPr><w:t>d</w:t></w:r><w:r><w:rPr><w:rFonts w:ascii="Gotham" w:hAnsi="Gotham" w:cs="Gotham" w:eastAsia="Gotham"/><w:sz w:val="34"/><w:szCs w:val="34"/><w:spacing w:val="0"/><w:w w:val="100"/><w:position w:val="0"/></w:rPr></w:r></w:p><w:p><w:pPr><w:spacing w:before="0" w:after="0" w:line="240" w:lineRule="auto"/><w:ind w:left="3746" w:right="4746"/><w:jc w:val="center"/><w:rPr><w:rFonts w:ascii="Gotham" w:hAnsi="Gotham" w:cs="Gotham" w:eastAsia="Gotham"/><w:sz w:val="34"/><w:szCs w:val="34"/></w:rPr></w:pPr><w:rPr/><w:r><w:rPr><w:rFonts w:ascii="Gotham" w:hAnsi="Gotham" w:cs="Gotham" w:eastAsia="Gotham"/><w:sz w:val="34"/><w:szCs w:val="34"/><w:spacing w:val="0"/><w:w w:val="100"/><w:b/><w:bCs/></w:rPr><w:t>r</w:t></w:r><w:r><w:rPr><w:rFonts w:ascii="Gotham" w:hAnsi="Gotham" w:cs="Gotham" w:eastAsia="Gotham"/><w:sz w:val="34"/><w:szCs w:val="34"/><w:spacing w:val="-5"/><w:w w:val="100"/><w:b/><w:bCs/></w:rPr><w:t>h</w:t></w:r><w:r><w:rPr><w:rFonts w:ascii="Gotham" w:hAnsi="Gotham" w:cs="Gotham" w:eastAsia="Gotham"/><w:sz w:val="34"/><w:szCs w:val="34"/><w:spacing w:val="0"/><w:w w:val="100"/><w:b/><w:bCs/></w:rPr><w:t>wng</w:t></w:r><w:r><w:rPr><w:rFonts w:ascii="Gotham" w:hAnsi="Gotham" w:cs="Gotham" w:eastAsia="Gotham"/><w:sz w:val="34"/><w:szCs w:val="34"/><w:spacing w:val="0"/><w:w w:val="100"/></w:rPr></w:r></w:p><w:p><w:pPr><w:spacing w:before="7" w:after="0" w:line="220" w:lineRule="exact"/><w:jc w:val="left"/><w:rPr><w:sz w:val="22"/><w:szCs w:val="22"/></w:rPr></w:pPr><w:rPr/><w:r><w:rPr><w:sz w:val="22"/><w:szCs w:val="22"/></w:rPr></w:r></w:p><w:p><w:pPr><w:spacing w:before="0" w:after="0" w:line="240" w:lineRule="auto"/><w:ind w:left="82" w:right="1082"/><w:jc w:val="center"/><w:rPr><w:rFonts w:ascii="Gotham" w:hAnsi="Gotham" w:cs="Gotham" w:eastAsia="Gotham"/><w:sz w:val="34"/><w:szCs w:val="34"/></w:rPr></w:pPr><w:rPr/><w:r><w:rPr/><w:pict><v:group style="position:absolute;margin-left:95.141998pt;margin-top:93.174614pt;width:406.827pt;height:218.559pt;mso-position-horizontal-relative:page;mso-position-vertical-relative:paragraph;z-index:-940" coordorigin="1903,1863" coordsize="8137,4371"><v:shape style="position:absolute;left:1923;top:1883;width:8097;height:4331" type="#_x0000_t75"><v:imagedata r:id="rId12" o:title=""/></v:shape><v:group style="position:absolute;left:1923;top:1883;width:8097;height:4331" coordorigin="1923,1883" coordsize="8097,4331"><v:shape style="position:absolute;left:1923;top:1883;width:8097;height:4331" coordorigin="1923,1883" coordsize="8097,4331" path="m1923,6215l10019,6215,10019,1883,1923,1883,1923,6215xe" filled="f" stroked="t" strokeweight="2pt" strokecolor="#000000"><v:path arrowok="t"/></v:shape></v:group><w10:wrap type="none"/></v:group></w:pict></w:r><w:r><w:rPr><w:rFonts w:ascii="Gotham" w:hAnsi="Gotham" w:cs="Gotham" w:eastAsia="Gotham"/><w:sz w:val="34"/><w:szCs w:val="34"/><w:spacing w:val="-3"/><w:w w:val="100"/><w:b/><w:bCs/></w:rPr><w:t>C</w:t></w:r><w:r><w:rPr><w:rFonts w:ascii="Gotham" w:hAnsi="Gotham" w:cs="Gotham" w:eastAsia="Gotham"/><w:sz w:val="34"/><w:szCs w:val="34"/><w:spacing w:val="0"/><w:w w:val="100"/><w:b/><w:bCs/></w:rPr><w:t>omisiy</w:t></w:r><w:r><w:rPr><w:rFonts w:ascii="Gotham" w:hAnsi="Gotham" w:cs="Gotham" w:eastAsia="Gotham"/><w:sz w:val="34"/><w:szCs w:val="34"/><w:spacing w:val="-5"/><w:w w:val="100"/><w:b/><w:bCs/></w:rPr><w:t>n</w:t></w:r><w:r><w:rPr><w:rFonts w:ascii="Gotham" w:hAnsi="Gotham" w:cs="Gotham" w:eastAsia="Gotham"/><w:sz w:val="34"/><w:szCs w:val="34"/><w:spacing w:val="-9"/><w:w w:val="100"/><w:b/><w:bCs/></w:rPr><w:t>y</w:t></w:r><w:r><w:rPr><w:rFonts w:ascii="Gotham" w:hAnsi="Gotham" w:cs="Gotham" w:eastAsia="Gotham"/><w:sz w:val="34"/><w:szCs w:val="34"/><w:spacing w:val="0"/><w:w w:val="100"/><w:b/><w:bCs/></w:rPr><w:t>dd</w:t></w:r><w:r><w:rPr><w:rFonts w:ascii="Gotham" w:hAnsi="Gotham" w:cs="Gotham" w:eastAsia="Gotham"/><w:sz w:val="34"/><w:szCs w:val="34"/><w:spacing w:val="0"/><w:w w:val="100"/><w:b/><w:bCs/></w:rPr><w:t> </w:t></w:r><w:r><w:rPr><w:rFonts w:ascii="Gotham" w:hAnsi="Gotham" w:cs="Gotham" w:eastAsia="Gotham"/><w:sz w:val="34"/><w:szCs w:val="34"/><w:spacing w:val="0"/><w:w w:val="100"/><w:b/><w:bCs/></w:rPr><w:t>Heddlu</w:t></w:r><w:r><w:rPr><w:rFonts w:ascii="Gotham" w:hAnsi="Gotham" w:cs="Gotham" w:eastAsia="Gotham"/><w:sz w:val="34"/><w:szCs w:val="34"/><w:spacing w:val="0"/><w:w w:val="100"/><w:b/><w:bCs/></w:rPr><w:t> </w:t></w:r><w:r><w:rPr><w:rFonts w:ascii="Gotham" w:hAnsi="Gotham" w:cs="Gotham" w:eastAsia="Gotham"/><w:sz w:val="34"/><w:szCs w:val="34"/><w:spacing w:val="0"/><w:w w:val="100"/><w:b/><w:bCs/></w:rPr><w:t>a</w:t></w:r><w:r><w:rPr><w:rFonts w:ascii="Gotham" w:hAnsi="Gotham" w:cs="Gotham" w:eastAsia="Gotham"/><w:sz w:val="34"/><w:szCs w:val="34"/><w:spacing w:val="0"/><w:w w:val="100"/><w:b/><w:bCs/></w:rPr><w:t> </w:t></w:r><w:r><w:rPr><w:rFonts w:ascii="Gotham" w:hAnsi="Gotham" w:cs="Gotham" w:eastAsia="Gotham"/><w:sz w:val="34"/><w:szCs w:val="34"/><w:spacing w:val="-2"/><w:w w:val="100"/><w:b/><w:bCs/></w:rPr><w:t>T</w:t></w:r><w:r><w:rPr><w:rFonts w:ascii="Gotham" w:hAnsi="Gotham" w:cs="Gotham" w:eastAsia="Gotham"/><w:sz w:val="34"/><w:szCs w:val="34"/><w:spacing w:val="0"/><w:w w:val="100"/><w:b/><w:bCs/></w:rPr><w:t>h</w:t></w:r><w:r><w:rPr><w:rFonts w:ascii="Gotham" w:hAnsi="Gotham" w:cs="Gotham" w:eastAsia="Gotham"/><w:sz w:val="34"/><w:szCs w:val="34"/><w:spacing w:val="-5"/><w:w w:val="100"/><w:b/><w:bCs/></w:rPr><w:t>r</w:t></w:r><w:r><w:rPr><w:rFonts w:ascii="Gotham" w:hAnsi="Gotham" w:cs="Gotham" w:eastAsia="Gotham"/><w:sz w:val="34"/><w:szCs w:val="34"/><w:spacing w:val="0"/><w:w w:val="100"/><w:b/><w:bCs/></w:rPr><w:t>osedd</w:t></w:r><w:r><w:rPr><w:rFonts w:ascii="Gotham" w:hAnsi="Gotham" w:cs="Gotham" w:eastAsia="Gotham"/><w:sz w:val="34"/><w:szCs w:val="34"/><w:spacing w:val="0"/><w:w w:val="100"/><w:b/><w:bCs/></w:rPr><w:t> </w:t></w:r><w:r><w:rPr><w:rFonts w:ascii="Gotham" w:hAnsi="Gotham" w:cs="Gotham" w:eastAsia="Gotham"/><w:sz w:val="34"/><w:szCs w:val="34"/><w:spacing w:val="0"/><w:w w:val="100"/><w:b/><w:bCs/></w:rPr><w:t>Gogledd</w:t></w:r><w:r><w:rPr><w:rFonts w:ascii="Gotham" w:hAnsi="Gotham" w:cs="Gotham" w:eastAsia="Gotham"/><w:sz w:val="34"/><w:szCs w:val="34"/><w:spacing w:val="0"/><w:w w:val="100"/><w:b/><w:bCs/></w:rPr><w:t> </w:t></w:r><w:r><w:rPr><w:rFonts w:ascii="Gotham" w:hAnsi="Gotham" w:cs="Gotham" w:eastAsia="Gotham"/><w:sz w:val="34"/><w:szCs w:val="34"/><w:spacing w:val="-3"/><w:w w:val="100"/><w:b/><w:bCs/></w:rPr><w:t>C</w:t></w:r><w:r><w:rPr><w:rFonts w:ascii="Gotham" w:hAnsi="Gotham" w:cs="Gotham" w:eastAsia="Gotham"/><w:sz w:val="34"/><w:szCs w:val="34"/><w:spacing w:val="0"/><w:w w:val="100"/><w:b/><w:bCs/></w:rPr><w:t>ymru</w:t></w:r><w:r><w:rPr><w:rFonts w:ascii="Gotham" w:hAnsi="Gotham" w:cs="Gotham" w:eastAsia="Gotham"/><w:sz w:val="34"/><w:szCs w:val="34"/><w:spacing w:val="0"/><w:w w:val="100"/><w:b/><w:bCs/></w:rPr><w:t> </w:t></w:r><w:r><w:rPr><w:rFonts w:ascii="Gotham" w:hAnsi="Gotham" w:cs="Gotham" w:eastAsia="Gotham"/><w:sz w:val="34"/><w:szCs w:val="34"/><w:spacing w:val="0"/><w:w w:val="100"/><w:b/><w:bCs/></w:rPr><w:t>a</w:t></w:r><w:r><w:rPr><w:rFonts w:ascii="Gotham" w:hAnsi="Gotham" w:cs="Gotham" w:eastAsia="Gotham"/><w:sz w:val="34"/><w:szCs w:val="34"/><w:spacing w:val="0"/><w:w w:val="100"/><w:b/><w:bCs/></w:rPr><w:t> </w:t></w:r><w:r><w:rPr><w:rFonts w:ascii="Gotham" w:hAnsi="Gotham" w:cs="Gotham" w:eastAsia="Gotham"/><w:sz w:val="34"/><w:szCs w:val="34"/><w:spacing w:val="0"/><w:w w:val="100"/><w:b/><w:bCs/></w:rPr><w:t>Heddlu</w:t></w:r><w:r><w:rPr><w:rFonts w:ascii="Gotham" w:hAnsi="Gotham" w:cs="Gotham" w:eastAsia="Gotham"/><w:sz w:val="34"/><w:szCs w:val="34"/><w:spacing w:val="0"/><w:w w:val="100"/><w:b/><w:bCs/></w:rPr><w:t> </w:t></w:r><w:r><w:rPr><w:rFonts w:ascii="Gotham" w:hAnsi="Gotham" w:cs="Gotham" w:eastAsia="Gotham"/><w:sz w:val="34"/><w:szCs w:val="34"/><w:spacing w:val="0"/><w:w w:val="100"/><w:b/><w:bCs/></w:rPr><w:t>Gogledd</w:t></w:r><w:r><w:rPr><w:rFonts w:ascii="Gotham" w:hAnsi="Gotham" w:cs="Gotham" w:eastAsia="Gotham"/><w:sz w:val="34"/><w:szCs w:val="34"/><w:spacing w:val="0"/><w:w w:val="100"/><w:b/><w:bCs/></w:rPr><w:t> </w:t></w:r><w:r><w:rPr><w:rFonts w:ascii="Gotham" w:hAnsi="Gotham" w:cs="Gotham" w:eastAsia="Gotham"/><w:sz w:val="34"/><w:szCs w:val="34"/><w:spacing w:val="-3"/><w:w w:val="100"/><w:b/><w:bCs/></w:rPr><w:t>C</w:t></w:r><w:r><w:rPr><w:rFonts w:ascii="Gotham" w:hAnsi="Gotham" w:cs="Gotham" w:eastAsia="Gotham"/><w:sz w:val="34"/><w:szCs w:val="34"/><w:spacing w:val="0"/><w:w w:val="100"/><w:b/><w:bCs/></w:rPr><w:t>ymru</w:t></w:r><w:r><w:rPr><w:rFonts w:ascii="Gotham" w:hAnsi="Gotham" w:cs="Gotham" w:eastAsia="Gotham"/><w:sz w:val="34"/><w:szCs w:val="34"/><w:spacing w:val="0"/><w:w w:val="10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10" w:after="0" w:line="280" w:lineRule="exact"/><w:jc w:val="left"/><w:rPr><w:sz w:val="28"/><w:szCs w:val="28"/></w:rPr></w:pPr><w:rPr/><w:r><w:rPr><w:sz w:val="28"/><w:szCs w:val="28"/></w:rPr></w:r></w:p><w:p><w:pPr><w:spacing w:before="0" w:after="0" w:line="333" w:lineRule="exact"/><w:ind w:left="253" w:right="1253"/><w:jc w:val="center"/><w:rPr><w:rFonts w:ascii="Gotham" w:hAnsi="Gotham" w:cs="Gotham" w:eastAsia="Gotham"/><w:sz w:val="28"/><w:szCs w:val="28"/></w:rPr></w:pPr><w:rPr/><w:r><w:rPr><w:rFonts w:ascii="Gotham" w:hAnsi="Gotham" w:cs="Gotham" w:eastAsia="Gotham"/><w:sz w:val="28"/><w:szCs w:val="28"/><w:color w:val="25408F"/><w:spacing w:val="0"/><w:w w:val="100"/><w:b/><w:bCs/><w:position w:val="-1"/></w:rPr><w:t>C</w:t></w:r><w:r><w:rPr><w:rFonts w:ascii="Gotham" w:hAnsi="Gotham" w:cs="Gotham" w:eastAsia="Gotham"/><w:sz w:val="28"/><w:szCs w:val="28"/><w:color w:val="25408F"/><w:spacing w:val="-4"/><w:w w:val="100"/><w:b/><w:bCs/><w:position w:val="-1"/></w:rPr><w:t>r</w:t></w:r><w:r><w:rPr><w:rFonts w:ascii="Gotham" w:hAnsi="Gotham" w:cs="Gotham" w:eastAsia="Gotham"/><w:sz w:val="28"/><w:szCs w:val="28"/><w:color w:val="25408F"/><w:spacing w:val="0"/><w:w w:val="100"/><w:b/><w:bCs/><w:position w:val="-1"/></w:rPr><w:t>on</w:t></w:r><w:r><w:rPr><w:rFonts w:ascii="Gotham" w:hAnsi="Gotham" w:cs="Gotham" w:eastAsia="Gotham"/><w:sz w:val="28"/><w:szCs w:val="28"/><w:color w:val="25408F"/><w:spacing w:val="-4"/><w:w w:val="100"/><w:b/><w:bCs/><w:position w:val="-1"/></w:rPr><w:t>f</w:t></w:r><w:r><w:rPr><w:rFonts w:ascii="Gotham" w:hAnsi="Gotham" w:cs="Gotham" w:eastAsia="Gotham"/><w:sz w:val="28"/><w:szCs w:val="28"/><w:color w:val="25408F"/><w:spacing w:val="0"/><w:w w:val="100"/><w:b/><w:bCs/><w:position w:val="-1"/></w:rPr><w:t>a</w:t></w:r><w:r><w:rPr><w:rFonts w:ascii="Gotham" w:hAnsi="Gotham" w:cs="Gotham" w:eastAsia="Gotham"/><w:sz w:val="28"/><w:szCs w:val="28"/><w:color w:val="25408F"/><w:spacing w:val="0"/><w:w w:val="100"/><w:b/><w:bCs/><w:position w:val="-1"/></w:rPr><w:t> </w:t></w:r><w:r><w:rPr><w:rFonts w:ascii="Gotham" w:hAnsi="Gotham" w:cs="Gotham" w:eastAsia="Gotham"/><w:sz w:val="28"/><w:szCs w:val="28"/><w:color w:val="25408F"/><w:spacing w:val="-3"/><w:w w:val="100"/><w:b/><w:bCs/><w:position w:val="-1"/></w:rPr><w:t>P</w:t></w:r><w:r><w:rPr><w:rFonts w:ascii="Gotham" w:hAnsi="Gotham" w:cs="Gotham" w:eastAsia="Gotham"/><w:sz w:val="28"/><w:szCs w:val="28"/><w:color w:val="25408F"/><w:spacing w:val="0"/><w:w w:val="100"/><w:b/><w:bCs/><w:position w:val="-1"/></w:rPr><w:t>artneriaeth</w:t></w:r><w:r><w:rPr><w:rFonts w:ascii="Gotham" w:hAnsi="Gotham" w:cs="Gotham" w:eastAsia="Gotham"/><w:sz w:val="28"/><w:szCs w:val="28"/><w:color w:val="25408F"/><w:spacing w:val="0"/><w:w w:val="100"/><w:b/><w:bCs/><w:position w:val="-1"/></w:rPr><w:t> </w:t></w:r><w:r><w:rPr><w:rFonts w:ascii="Gotham" w:hAnsi="Gotham" w:cs="Gotham" w:eastAsia="Gotham"/><w:sz w:val="28"/><w:szCs w:val="28"/><w:color w:val="25408F"/><w:spacing w:val="-1"/><w:w w:val="100"/><w:b/><w:bCs/><w:position w:val="-1"/></w:rPr><w:t>G</w:t></w:r><w:r><w:rPr><w:rFonts w:ascii="Gotham" w:hAnsi="Gotham" w:cs="Gotham" w:eastAsia="Gotham"/><w:sz w:val="28"/><w:szCs w:val="28"/><w:color w:val="25408F"/><w:spacing w:val="0"/><w:w w:val="100"/><w:b/><w:bCs/><w:position w:val="-1"/></w:rPr><w:t>ymunedol</w:t></w:r><w:r><w:rPr><w:rFonts w:ascii="Gotham" w:hAnsi="Gotham" w:cs="Gotham" w:eastAsia="Gotham"/><w:sz w:val="28"/><w:szCs w:val="28"/><w:color w:val="25408F"/><w:spacing w:val="0"/><w:w w:val="100"/><w:b/><w:bCs/><w:position w:val="-1"/></w:rPr><w:t> </w:t></w:r><w:r><w:rPr><w:rFonts w:ascii="Gotham" w:hAnsi="Gotham" w:cs="Gotham" w:eastAsia="Gotham"/><w:sz w:val="28"/><w:szCs w:val="28"/><w:color w:val="25408F"/><w:spacing w:val="0"/><w:w w:val="100"/><w:b/><w:bCs/><w:position w:val="-1"/></w:rPr><w:t>Gogledd</w:t></w:r><w:r><w:rPr><w:rFonts w:ascii="Gotham" w:hAnsi="Gotham" w:cs="Gotham" w:eastAsia="Gotham"/><w:sz w:val="28"/><w:szCs w:val="28"/><w:color w:val="25408F"/><w:spacing w:val="0"/><w:w w:val="100"/><w:b/><w:bCs/><w:position w:val="-1"/></w:rPr><w:t> </w:t></w:r><w:r><w:rPr><w:rFonts w:ascii="Gotham" w:hAnsi="Gotham" w:cs="Gotham" w:eastAsia="Gotham"/><w:sz w:val="28"/><w:szCs w:val="28"/><w:color w:val="25408F"/><w:spacing w:val="-3"/><w:w w:val="100"/><w:b/><w:bCs/><w:position w:val="-1"/></w:rPr><w:t>C</w:t></w:r><w:r><w:rPr><w:rFonts w:ascii="Gotham" w:hAnsi="Gotham" w:cs="Gotham" w:eastAsia="Gotham"/><w:sz w:val="28"/><w:szCs w:val="28"/><w:color w:val="25408F"/><w:spacing w:val="0"/><w:w w:val="100"/><w:b/><w:bCs/><w:position w:val="-1"/></w:rPr><w:t>ymru</w:t></w:r><w:r><w:rPr><w:rFonts w:ascii="Gotham" w:hAnsi="Gotham" w:cs="Gotham" w:eastAsia="Gotham"/><w:sz w:val="28"/><w:szCs w:val="28"/><w:color w:val="25408F"/><w:spacing w:val="0"/><w:w w:val="100"/><w:b/><w:bCs/><w:position w:val="-1"/></w:rPr><w:t> </w:t></w:r><w:r><w:rPr><w:rFonts w:ascii="Gotham" w:hAnsi="Gotham" w:cs="Gotham" w:eastAsia="Gotham"/><w:sz w:val="28"/><w:szCs w:val="28"/><w:color w:val="25408F"/><w:spacing w:val="0"/><w:w w:val="100"/><w:b/><w:bCs/><w:position w:val="-1"/></w:rPr><w:t>2</w:t></w:r><w:r><w:rPr><w:rFonts w:ascii="Gotham" w:hAnsi="Gotham" w:cs="Gotham" w:eastAsia="Gotham"/><w:sz w:val="28"/><w:szCs w:val="28"/><w:color w:val="25408F"/><w:spacing w:val="-3"/><w:w w:val="100"/><w:b/><w:bCs/><w:position w:val="-1"/></w:rPr><w:t>0</w:t></w:r><w:r><w:rPr><w:rFonts w:ascii="Gotham" w:hAnsi="Gotham" w:cs="Gotham" w:eastAsia="Gotham"/><w:sz w:val="28"/><w:szCs w:val="28"/><w:color w:val="25408F"/><w:spacing w:val="0"/><w:w w:val="100"/><w:b/><w:bCs/><w:position w:val="-1"/></w:rPr><w:t>21</w:t></w:r><w:r><w:rPr><w:rFonts w:ascii="Gotham" w:hAnsi="Gotham" w:cs="Gotham" w:eastAsia="Gotham"/><w:sz w:val="28"/><w:szCs w:val="28"/><w:color w:val="25408F"/><w:spacing w:val="-6"/><w:w w:val="100"/><w:b/><w:bCs/><w:position w:val="-1"/></w:rPr><w:t>/</w:t></w:r><w:r><w:rPr><w:rFonts w:ascii="Gotham" w:hAnsi="Gotham" w:cs="Gotham" w:eastAsia="Gotham"/><w:sz w:val="28"/><w:szCs w:val="28"/><w:color w:val="25408F"/><w:spacing w:val="0"/><w:w w:val="100"/><w:b/><w:bCs/><w:position w:val="-1"/></w:rPr><w:t>22</w:t></w:r><w:r><w:rPr><w:rFonts w:ascii="Gotham" w:hAnsi="Gotham" w:cs="Gotham" w:eastAsia="Gotham"/><w:sz w:val="28"/><w:szCs w:val="28"/><w:color w:val="000000"/><w:spacing w:val="0"/><w:w w:val="100"/><w:position w:val="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3" w:after="0" w:line="280" w:lineRule="exact"/><w:jc w:val="left"/><w:rPr><w:sz w:val="28"/><w:szCs w:val="28"/></w:rPr></w:pPr><w:rPr/><w:r><w:rPr><w:sz w:val="28"/><w:szCs w:val="28"/></w:rPr></w:r></w:p><w:p><w:pPr><w:spacing w:before="0" w:after="0" w:line="240" w:lineRule="auto"/><w:ind w:left="3406" w:right="4406"/><w:jc w:val="center"/><w:rPr><w:rFonts w:ascii="Gotham Black" w:hAnsi="Gotham Black" w:cs="Gotham Black" w:eastAsia="Gotham Black"/><w:sz w:val="28"/><w:szCs w:val="28"/></w:rPr></w:pPr><w:rPr/><w:r><w:rPr><w:rFonts w:ascii="Gotham Black" w:hAnsi="Gotham Black" w:cs="Gotham Black" w:eastAsia="Gotham Black"/><w:sz w:val="28"/><w:szCs w:val="28"/><w:color w:val="D2232A"/><w:spacing w:val="0"/><w:w w:val="100"/><w:b/><w:bCs/></w:rPr><w:t>P</w:t></w:r><w:r><w:rPr><w:rFonts w:ascii="Gotham Black" w:hAnsi="Gotham Black" w:cs="Gotham Black" w:eastAsia="Gotham Black"/><w:sz w:val="28"/><w:szCs w:val="28"/><w:color w:val="D2232A"/><w:spacing w:val="-1"/><w:w w:val="100"/><w:b/><w:bCs/></w:rPr><w:t>E</w:t></w:r><w:r><w:rPr><w:rFonts w:ascii="Gotham Black" w:hAnsi="Gotham Black" w:cs="Gotham Black" w:eastAsia="Gotham Black"/><w:sz w:val="28"/><w:szCs w:val="28"/><w:color w:val="D2232A"/><w:spacing w:val="-6"/><w:w w:val="100"/><w:b/><w:bCs/></w:rPr><w:t>C</w:t></w:r><w:r><w:rPr><w:rFonts w:ascii="Gotham Black" w:hAnsi="Gotham Black" w:cs="Gotham Black" w:eastAsia="Gotham Black"/><w:sz w:val="28"/><w:szCs w:val="28"/><w:color w:val="D2232A"/><w:spacing w:val="0"/><w:w w:val="100"/><w:b/><w:bCs/></w:rPr><w:t>YN</w:t></w:r><w:r><w:rPr><w:rFonts w:ascii="Gotham Black" w:hAnsi="Gotham Black" w:cs="Gotham Black" w:eastAsia="Gotham Black"/><w:sz w:val="28"/><w:szCs w:val="28"/><w:color w:val="D2232A"/><w:spacing w:val="0"/><w:w w:val="100"/><w:b/><w:bCs/></w:rPr><w:t> </w:t></w:r><w:r><w:rPr><w:rFonts w:ascii="Gotham Black" w:hAnsi="Gotham Black" w:cs="Gotham Black" w:eastAsia="Gotham Black"/><w:sz w:val="28"/><w:szCs w:val="28"/><w:color w:val="D2232A"/><w:spacing w:val="-2"/><w:w w:val="100"/><w:b/><w:bCs/></w:rPr><w:t>C</w:t></w:r><w:r><w:rPr><w:rFonts w:ascii="Gotham Black" w:hAnsi="Gotham Black" w:cs="Gotham Black" w:eastAsia="Gotham Black"/><w:sz w:val="28"/><w:szCs w:val="28"/><w:color w:val="D2232A"/><w:spacing w:val="0"/><w:w w:val="100"/><w:b/><w:bCs/></w:rPr><w:t>AIS</w:t></w:r><w:r><w:rPr><w:rFonts w:ascii="Gotham Black" w:hAnsi="Gotham Black" w:cs="Gotham Black" w:eastAsia="Gotham Black"/><w:sz w:val="28"/><w:szCs w:val="28"/><w:color w:val="000000"/><w:spacing w:val="0"/><w:w w:val="100"/></w:rPr></w:r></w:p><w:p><w:pPr><w:spacing w:before="1" w:after="0" w:line="100" w:lineRule="exact"/><w:jc w:val="left"/><w:rPr><w:sz w:val="10"/><w:szCs w:val="10"/></w:rPr></w:pPr><w:rPr/><w:r><w:rPr><w:sz w:val="10"/><w:szCs w:val="1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20" w:after="0" w:line="240" w:lineRule="auto"/><w:ind w:left="2224" w:right="-20"/><w:jc w:val="left"/><w:rPr><w:rFonts w:ascii="Gotham Book" w:hAnsi="Gotham Book" w:cs="Gotham Book" w:eastAsia="Gotham Book"/><w:sz w:val="20"/><w:szCs w:val="20"/></w:rPr></w:pPr><w:rPr/><w:r><w:rPr/><w:pict><v:group style="position:absolute;margin-left:179pt;margin-top:-22.362078pt;width:.1pt;height:79.937pt;mso-position-horizontal-relative:page;mso-position-vertical-relative:paragraph;z-index:-939" coordorigin="3580,-447" coordsize="2,1599"><v:shape style="position:absolute;left:3580;top:-447;width:2;height:1599" coordorigin="3580,-447" coordsize="0,1599" path="m3580,1151l3580,-447e" filled="f" stroked="t" strokeweight="2pt" strokecolor="#000000"><v:path arrowok="t"/></v:shape></v:group><w10:wrap type="none"/></w:pict></w:r><w:r><w:rPr><w:rFonts w:ascii="Gotham Book" w:hAnsi="Gotham Book" w:cs="Gotham Book" w:eastAsia="Gotham Book"/><w:sz w:val="20"/><w:szCs w:val="20"/><w:spacing w:val="0"/><w:w w:val="100"/></w:rPr><w:t>M</w:t></w:r><w:r><w:rPr><w:rFonts w:ascii="Gotham Book" w:hAnsi="Gotham Book" w:cs="Gotham Book" w:eastAsia="Gotham Book"/><w:sz w:val="20"/><w:szCs w:val="20"/><w:spacing w:val="-5"/><w:w w:val="100"/></w:rPr><w:t>e</w:t></w:r><w:r><w:rPr><w:rFonts w:ascii="Gotham Book" w:hAnsi="Gotham Book" w:cs="Gotham Book" w:eastAsia="Gotham Book"/><w:sz w:val="20"/><w:szCs w:val="20"/><w:spacing w:val="0"/><w:w w:val="100"/></w:rPr><w:t>wn</w:t></w:r><w:r><w:rPr><w:rFonts w:ascii="Gotham Book" w:hAnsi="Gotham Book" w:cs="Gotham Book" w:eastAsia="Gotham Book"/><w:sz w:val="20"/><w:szCs w:val="20"/><w:spacing w:val="0"/><w:w w:val="100"/></w:rPr><w:t> </w:t></w:r><w:r><w:rPr><w:rFonts w:ascii="Gotham Book" w:hAnsi="Gotham Book" w:cs="Gotham Book" w:eastAsia="Gotham Book"/><w:sz w:val="20"/><w:szCs w:val="20"/><w:spacing w:val="-1"/><w:w w:val="100"/></w:rPr><w:t>c</w:t></w:r><w:r><w:rPr><w:rFonts w:ascii="Gotham Book" w:hAnsi="Gotham Book" w:cs="Gotham Book" w:eastAsia="Gotham Book"/><w:sz w:val="20"/><w:szCs w:val="20"/><w:spacing w:val="-5"/><w:w w:val="100"/></w:rPr><w:t>y</w:t></w:r><w:r><w:rPr><w:rFonts w:ascii="Gotham Book" w:hAnsi="Gotham Book" w:cs="Gotham Book" w:eastAsia="Gotham Book"/><w:sz w:val="20"/><w:szCs w:val="20"/><w:spacing w:val="0"/><w:w w:val="100"/></w:rPr><w:t>d</w:t></w:r><w:r><w:rPr><w:rFonts w:ascii="Gotham Book" w:hAnsi="Gotham Book" w:cs="Gotham Book" w:eastAsia="Gotham Book"/><w:sz w:val="20"/><w:szCs w:val="20"/><w:spacing w:val="-5"/><w:w w:val="100"/></w:rPr><w:t>w</w:t></w:r><w:r><w:rPr><w:rFonts w:ascii="Gotham Book" w:hAnsi="Gotham Book" w:cs="Gotham Book" w:eastAsia="Gotham Book"/><w:sz w:val="20"/><w:szCs w:val="20"/><w:spacing w:val="0"/><w:w w:val="100"/></w:rPr><w:t>eith</w:t></w:r><w:r><w:rPr><w:rFonts w:ascii="Gotham Book" w:hAnsi="Gotham Book" w:cs="Gotham Book" w:eastAsia="Gotham Book"/><w:sz w:val="20"/><w:szCs w:val="20"/><w:spacing w:val="-4"/><w:w w:val="100"/></w:rPr><w:t>r</w:t></w:r><w:r><w:rPr><w:rFonts w:ascii="Gotham Book" w:hAnsi="Gotham Book" w:cs="Gotham Book" w:eastAsia="Gotham Book"/><w:sz w:val="20"/><w:szCs w:val="20"/><w:spacing w:val="0"/><w:w w:val="100"/></w:rPr><w:t>ediad</w:t></w:r><w:r><w:rPr><w:rFonts w:ascii="Gotham Book" w:hAnsi="Gotham Book" w:cs="Gotham Book" w:eastAsia="Gotham Book"/><w:sz w:val="20"/><w:szCs w:val="20"/><w:spacing w:val="0"/><w:w w:val="100"/></w:rPr><w:t> </w:t></w:r><w:r><w:rPr><w:rFonts w:ascii="Gotham Book" w:hAnsi="Gotham Book" w:cs="Gotham Book" w:eastAsia="Gotham Book"/><w:sz w:val="20"/><w:szCs w:val="20"/><w:spacing w:val="0"/><w:w w:val="100"/></w:rPr><w:t>ag</w:t></w:r></w:p><w:p><w:pPr><w:spacing w:before="3" w:after="0" w:line="110" w:lineRule="exact"/><w:jc w:val="left"/><w:rPr><w:sz w:val="11"/><w:szCs w:val="11"/></w:rPr></w:pPr><w:rPr/><w:r><w:rPr><w:sz w:val="11"/><w:szCs w:val="11"/></w:rPr></w:r></w:p><w:p><w:pPr><w:spacing w:before="0" w:after="0" w:line="240" w:lineRule="auto"/><w:ind w:left="2224" w:right="-20"/><w:jc w:val="left"/><w:rPr><w:rFonts w:ascii="Gotham" w:hAnsi="Gotham" w:cs="Gotham" w:eastAsia="Gotham"/><w:sz w:val="20"/><w:szCs w:val="20"/></w:rPr></w:pPr><w:rPr/><w:r><w:rPr><w:rFonts w:ascii="Gotham" w:hAnsi="Gotham" w:cs="Gotham" w:eastAsia="Gotham"/><w:sz w:val="20"/><w:szCs w:val="20"/><w:spacing w:val="-15"/><w:w w:val="100"/><w:b/><w:bCs/></w:rPr><w:t>Y</w:t></w:r><w:r><w:rPr><w:rFonts w:ascii="Gotham" w:hAnsi="Gotham" w:cs="Gotham" w:eastAsia="Gotham"/><w:sz w:val="20"/><w:szCs w:val="20"/><w:spacing w:val="0"/><w:w w:val="100"/><w:b/><w:bCs/></w:rPr><w:t>mddiriedolaeth</w:t></w:r><w:r><w:rPr><w:rFonts w:ascii="Gotham" w:hAnsi="Gotham" w:cs="Gotham" w:eastAsia="Gotham"/><w:sz w:val="20"/><w:szCs w:val="20"/><w:spacing w:val="0"/><w:w w:val="100"/><w:b/><w:bCs/></w:rPr><w:t> </w:t></w:r><w:r><w:rPr><w:rFonts w:ascii="Gotham" w:hAnsi="Gotham" w:cs="Gotham" w:eastAsia="Gotham"/><w:sz w:val="20"/><w:szCs w:val="20"/><w:spacing w:val="0"/><w:w w:val="100"/><w:b/><w:bCs/></w:rPr><w:t>Heddlu</w:t></w:r><w:r><w:rPr><w:rFonts w:ascii="Gotham" w:hAnsi="Gotham" w:cs="Gotham" w:eastAsia="Gotham"/><w:sz w:val="20"/><w:szCs w:val="20"/><w:spacing w:val="0"/><w:w w:val="100"/><w:b/><w:bCs/></w:rPr><w:t> </w:t></w:r><w:r><w:rPr><w:rFonts w:ascii="Gotham" w:hAnsi="Gotham" w:cs="Gotham" w:eastAsia="Gotham"/><w:sz w:val="20"/><w:szCs w:val="20"/><w:spacing w:val="0"/><w:w w:val="100"/><w:b/><w:bCs/></w:rPr><w:t>Gogledd</w:t></w:r><w:r><w:rPr><w:rFonts w:ascii="Gotham" w:hAnsi="Gotham" w:cs="Gotham" w:eastAsia="Gotham"/><w:sz w:val="20"/><w:szCs w:val="20"/><w:spacing w:val="0"/><w:w w:val="100"/><w:b/><w:bCs/></w:rPr><w:t> </w:t></w:r><w:r><w:rPr><w:rFonts w:ascii="Gotham" w:hAnsi="Gotham" w:cs="Gotham" w:eastAsia="Gotham"/><w:sz w:val="20"/><w:szCs w:val="20"/><w:spacing w:val="-2"/><w:w w:val="100"/><w:b/><w:bCs/></w:rPr><w:t>C</w:t></w:r><w:r><w:rPr><w:rFonts w:ascii="Gotham" w:hAnsi="Gotham" w:cs="Gotham" w:eastAsia="Gotham"/><w:sz w:val="20"/><w:szCs w:val="20"/><w:spacing w:val="0"/><w:w w:val="100"/><w:b/><w:bCs/></w:rPr><w:t>ymru</w:t></w:r><w:r><w:rPr><w:rFonts w:ascii="Gotham" w:hAnsi="Gotham" w:cs="Gotham" w:eastAsia="Gotham"/><w:sz w:val="20"/><w:szCs w:val="20"/><w:spacing w:val="0"/><w:w w:val="100"/><w:b/><w:bCs/></w:rPr><w:t> </w:t></w:r><w:r><w:rPr><w:rFonts w:ascii="Gotham" w:hAnsi="Gotham" w:cs="Gotham" w:eastAsia="Gotham"/><w:sz w:val="20"/><w:szCs w:val="20"/><w:spacing w:val="0"/><w:w w:val="100"/><w:b/><w:bCs/></w:rPr><w:t>a’r</w:t></w:r><w:r><w:rPr><w:rFonts w:ascii="Gotham" w:hAnsi="Gotham" w:cs="Gotham" w:eastAsia="Gotham"/><w:sz w:val="20"/><w:szCs w:val="20"/><w:spacing w:val="0"/><w:w w:val="100"/><w:b/><w:bCs/></w:rPr><w:t> </w:t></w:r><w:r><w:rPr><w:rFonts w:ascii="Gotham" w:hAnsi="Gotham" w:cs="Gotham" w:eastAsia="Gotham"/><w:sz w:val="20"/><w:szCs w:val="20"/><w:spacing w:val="-1"/><w:w w:val="100"/><w:b/><w:bCs/></w:rPr><w:t>G</w:t></w:r><w:r><w:rPr><w:rFonts w:ascii="Gotham" w:hAnsi="Gotham" w:cs="Gotham" w:eastAsia="Gotham"/><w:sz w:val="20"/><w:szCs w:val="20"/><w:spacing w:val="0"/><w:w w:val="100"/><w:b/><w:bCs/></w:rPr><w:t>ymuned</w:t></w:r><w:r><w:rPr><w:rFonts w:ascii="Gotham" w:hAnsi="Gotham" w:cs="Gotham" w:eastAsia="Gotham"/><w:sz w:val="20"/><w:szCs w:val="20"/><w:spacing w:val="0"/><w:w w:val="100"/></w:rPr></w:r></w:p><w:p><w:pPr><w:spacing w:before="1" w:after="0" w:line="150" w:lineRule="exact"/><w:jc w:val="left"/><w:rPr><w:sz w:val="15"/><w:szCs w:val="15"/></w:rPr></w:pPr><w:rPr/><w:r><w:rPr><w:sz w:val="15"/><w:szCs w:val="15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28" w:after="0" w:line="240" w:lineRule="auto"/><w:ind w:right="100"/><w:jc w:val="right"/><w:rPr><w:rFonts w:ascii="Gotham Book" w:hAnsi="Gotham Book" w:cs="Gotham Book" w:eastAsia="Gotham Book"/><w:sz w:val="16"/><w:szCs w:val="16"/></w:rPr></w:pPr><w:rPr/><w:r><w:rPr><w:rFonts w:ascii="Gotham Book" w:hAnsi="Gotham Book" w:cs="Gotham Book" w:eastAsia="Gotham Book"/><w:sz w:val="16"/><w:szCs w:val="16"/><w:spacing w:val="-2"/><w:w w:val="100"/></w:rPr><w:t>R</w:t></w:r><w:r><w:rPr><w:rFonts w:ascii="Gotham Book" w:hAnsi="Gotham Book" w:cs="Gotham Book" w:eastAsia="Gotham Book"/><w:sz w:val="16"/><w:szCs w:val="16"/><w:spacing w:val="0"/><w:w w:val="100"/></w:rPr><w:t>egi</w:t></w:r><w:r><w:rPr><w:rFonts w:ascii="Gotham Book" w:hAnsi="Gotham Book" w:cs="Gotham Book" w:eastAsia="Gotham Book"/><w:sz w:val="16"/><w:szCs w:val="16"/><w:spacing w:val="-2"/><w:w w:val="100"/></w:rPr><w:t>s</w:t></w:r><w:r><w:rPr><w:rFonts w:ascii="Gotham Book" w:hAnsi="Gotham Book" w:cs="Gotham Book" w:eastAsia="Gotham Book"/><w:sz w:val="16"/><w:szCs w:val="16"/><w:spacing w:val="-2"/><w:w w:val="100"/></w:rPr><w:t>t</w:t></w:r><w:r><w:rPr><w:rFonts w:ascii="Gotham Book" w:hAnsi="Gotham Book" w:cs="Gotham Book" w:eastAsia="Gotham Book"/><w:sz w:val="16"/><w:szCs w:val="16"/><w:spacing w:val="0"/><w:w w:val="100"/></w:rPr><w:t>e</w:t></w:r><w:r><w:rPr><w:rFonts w:ascii="Gotham Book" w:hAnsi="Gotham Book" w:cs="Gotham Book" w:eastAsia="Gotham Book"/><w:sz w:val="16"/><w:szCs w:val="16"/><w:spacing w:val="-4"/><w:w w:val="100"/></w:rPr><w:t>r</w:t></w:r><w:r><w:rPr><w:rFonts w:ascii="Gotham Book" w:hAnsi="Gotham Book" w:cs="Gotham Book" w:eastAsia="Gotham Book"/><w:sz w:val="16"/><w:szCs w:val="16"/><w:spacing w:val="0"/><w:w w:val="100"/></w:rPr><w:t>ed</w:t></w:r><w:r><w:rPr><w:rFonts w:ascii="Gotham Book" w:hAnsi="Gotham Book" w:cs="Gotham Book" w:eastAsia="Gotham Book"/><w:sz w:val="16"/><w:szCs w:val="16"/><w:spacing w:val="0"/><w:w w:val="100"/></w:rPr><w:t> </w:t></w:r><w:r><w:rPr><w:rFonts w:ascii="Gotham Book" w:hAnsi="Gotham Book" w:cs="Gotham Book" w:eastAsia="Gotham Book"/><w:sz w:val="16"/><w:szCs w:val="16"/><w:spacing w:val="0"/><w:w w:val="100"/></w:rPr><w:t>Charity</w:t></w:r><w:r><w:rPr><w:rFonts w:ascii="Gotham Book" w:hAnsi="Gotham Book" w:cs="Gotham Book" w:eastAsia="Gotham Book"/><w:sz w:val="16"/><w:szCs w:val="16"/><w:spacing w:val="0"/><w:w w:val="100"/></w:rPr><w:t> </w:t></w:r><w:r><w:rPr><w:rFonts w:ascii="Gotham Book" w:hAnsi="Gotham Book" w:cs="Gotham Book" w:eastAsia="Gotham Book"/><w:sz w:val="16"/><w:szCs w:val="16"/><w:spacing w:val="0"/><w:w w:val="100"/></w:rPr><w:t>Number</w:t></w:r><w:r><w:rPr><w:rFonts w:ascii="Gotham Book" w:hAnsi="Gotham Book" w:cs="Gotham Book" w:eastAsia="Gotham Book"/><w:sz w:val="16"/><w:szCs w:val="16"/><w:spacing w:val="0"/><w:w w:val="100"/></w:rPr><w:t> </w:t></w:r><w:r><w:rPr><w:rFonts w:ascii="Gotham Book" w:hAnsi="Gotham Book" w:cs="Gotham Book" w:eastAsia="Gotham Book"/><w:sz w:val="16"/><w:szCs w:val="16"/><w:spacing w:val="0"/><w:w w:val="100"/></w:rPr><w:t>1</w:t></w:r><w:r><w:rPr><w:rFonts w:ascii="Gotham Book" w:hAnsi="Gotham Book" w:cs="Gotham Book" w:eastAsia="Gotham Book"/><w:sz w:val="16"/><w:szCs w:val="16"/><w:spacing w:val="-5"/><w:w w:val="100"/></w:rPr><w:t>0</w:t></w:r><w:r><w:rPr><w:rFonts w:ascii="Gotham Book" w:hAnsi="Gotham Book" w:cs="Gotham Book" w:eastAsia="Gotham Book"/><w:sz w:val="16"/><w:szCs w:val="16"/><w:spacing w:val="2"/><w:w w:val="100"/></w:rPr><w:t>7</w:t></w:r><w:r><w:rPr><w:rFonts w:ascii="Gotham Book" w:hAnsi="Gotham Book" w:cs="Gotham Book" w:eastAsia="Gotham Book"/><w:sz w:val="16"/><w:szCs w:val="16"/><w:spacing w:val="0"/><w:w w:val="100"/></w:rPr><w:t>1628</w:t></w:r></w:p><w:p><w:pPr><w:jc w:val="right"/><w:spacing w:after="0"/><w:sectPr><w:type w:val="continuous"/><w:pgSz w:w="11920" w:h="16840"/><w:pgMar w:top="600" w:bottom="280" w:left="1620" w:right="600"/></w:sectPr></w:pPr><w:rPr/></w:p><w:p><w:pPr><w:spacing w:before="10" w:after="0" w:line="240" w:lineRule="auto"/><w:ind w:left="240" w:right="1238"/><w:jc w:val="both"/><w:rPr><w:rFonts w:ascii="Gotham Black" w:hAnsi="Gotham Black" w:cs="Gotham Black" w:eastAsia="Gotham Black"/><w:sz w:val="36"/><w:szCs w:val="36"/></w:rPr></w:pPr><w:rPr/><w:r><w:rPr><w:rFonts w:ascii="Gotham Black" w:hAnsi="Gotham Black" w:cs="Gotham Black" w:eastAsia="Gotham Black"/><w:sz w:val="36"/><w:szCs w:val="36"/><w:spacing w:val="-4"/><w:w w:val="100"/><w:b/><w:bCs/></w:rPr><w:t>C</w:t></w:r><w:r><w:rPr><w:rFonts w:ascii="Gotham Black" w:hAnsi="Gotham Black" w:cs="Gotham Black" w:eastAsia="Gotham Black"/><w:sz w:val="36"/><w:szCs w:val="36"/><w:spacing w:val="0"/><w:w w:val="100"/><w:b/><w:bCs/></w:rPr><w:t>omisiy</w:t></w:r><w:r><w:rPr><w:rFonts w:ascii="Gotham Black" w:hAnsi="Gotham Black" w:cs="Gotham Black" w:eastAsia="Gotham Black"/><w:sz w:val="36"/><w:szCs w:val="36"/><w:spacing w:val="-5"/><w:w w:val="100"/><w:b/><w:bCs/></w:rPr><w:t>n</w:t></w:r><w:r><w:rPr><w:rFonts w:ascii="Gotham Black" w:hAnsi="Gotham Black" w:cs="Gotham Black" w:eastAsia="Gotham Black"/><w:sz w:val="36"/><w:szCs w:val="36"/><w:spacing w:val="-9"/><w:w w:val="100"/><w:b/><w:bCs/></w:rPr><w:t>y</w:t></w:r><w:r><w:rPr><w:rFonts w:ascii="Gotham Black" w:hAnsi="Gotham Black" w:cs="Gotham Black" w:eastAsia="Gotham Black"/><w:sz w:val="36"/><w:szCs w:val="36"/><w:spacing w:val="0"/><w:w w:val="100"/><w:b/><w:bCs/></w:rPr><w:t>dd</w:t></w:r><w:r><w:rPr><w:rFonts w:ascii="Gotham Black" w:hAnsi="Gotham Black" w:cs="Gotham Black" w:eastAsia="Gotham Black"/><w:sz w:val="36"/><w:szCs w:val="36"/><w:spacing w:val="0"/><w:w w:val="100"/><w:b/><w:bCs/></w:rPr><w:t> </w:t></w:r><w:r><w:rPr><w:rFonts w:ascii="Gotham Black" w:hAnsi="Gotham Black" w:cs="Gotham Black" w:eastAsia="Gotham Black"/><w:sz w:val="36"/><w:szCs w:val="36"/><w:spacing w:val="0"/><w:w w:val="100"/><w:b/><w:bCs/></w:rPr><w:t>Heddlu</w:t></w:r><w:r><w:rPr><w:rFonts w:ascii="Gotham Black" w:hAnsi="Gotham Black" w:cs="Gotham Black" w:eastAsia="Gotham Black"/><w:sz w:val="36"/><w:szCs w:val="36"/><w:spacing w:val="0"/><w:w w:val="100"/><w:b/><w:bCs/></w:rPr><w:t> </w:t></w:r><w:r><w:rPr><w:rFonts w:ascii="Gotham Black" w:hAnsi="Gotham Black" w:cs="Gotham Black" w:eastAsia="Gotham Black"/><w:sz w:val="36"/><w:szCs w:val="36"/><w:spacing w:val="0"/><w:w w:val="100"/><w:b/><w:bCs/></w:rPr><w:t>a</w:t></w:r><w:r><w:rPr><w:rFonts w:ascii="Gotham Black" w:hAnsi="Gotham Black" w:cs="Gotham Black" w:eastAsia="Gotham Black"/><w:sz w:val="36"/><w:szCs w:val="36"/><w:spacing w:val="0"/><w:w w:val="100"/><w:b/><w:bCs/></w:rPr><w:t> </w:t></w:r><w:r><w:rPr><w:rFonts w:ascii="Gotham Black" w:hAnsi="Gotham Black" w:cs="Gotham Black" w:eastAsia="Gotham Black"/><w:sz w:val="36"/><w:szCs w:val="36"/><w:spacing w:val="-1"/><w:w w:val="100"/><w:b/><w:bCs/></w:rPr><w:t>T</w:t></w:r><w:r><w:rPr><w:rFonts w:ascii="Gotham Black" w:hAnsi="Gotham Black" w:cs="Gotham Black" w:eastAsia="Gotham Black"/><w:sz w:val="36"/><w:szCs w:val="36"/><w:spacing w:val="0"/><w:w w:val="100"/><w:b/><w:bCs/></w:rPr><w:t>h</w:t></w:r><w:r><w:rPr><w:rFonts w:ascii="Gotham Black" w:hAnsi="Gotham Black" w:cs="Gotham Black" w:eastAsia="Gotham Black"/><w:sz w:val="36"/><w:szCs w:val="36"/><w:spacing w:val="-4"/><w:w w:val="100"/><w:b/><w:bCs/></w:rPr><w:t>r</w:t></w:r><w:r><w:rPr><w:rFonts w:ascii="Gotham Black" w:hAnsi="Gotham Black" w:cs="Gotham Black" w:eastAsia="Gotham Black"/><w:sz w:val="36"/><w:szCs w:val="36"/><w:spacing w:val="-1"/><w:w w:val="100"/><w:b/><w:bCs/></w:rPr><w:t>o</w:t></w:r><w:r><w:rPr><w:rFonts w:ascii="Gotham Black" w:hAnsi="Gotham Black" w:cs="Gotham Black" w:eastAsia="Gotham Black"/><w:sz w:val="36"/><w:szCs w:val="36"/><w:spacing w:val="0"/><w:w w:val="100"/><w:b/><w:bCs/></w:rPr><w:t>sedd</w:t></w:r><w:r><w:rPr><w:rFonts w:ascii="Gotham Black" w:hAnsi="Gotham Black" w:cs="Gotham Black" w:eastAsia="Gotham Black"/><w:sz w:val="36"/><w:szCs w:val="36"/><w:spacing w:val="0"/><w:w w:val="100"/><w:b/><w:bCs/></w:rPr><w:t> </w:t></w:r><w:r><w:rPr><w:rFonts w:ascii="Gotham Black" w:hAnsi="Gotham Black" w:cs="Gotham Black" w:eastAsia="Gotham Black"/><w:sz w:val="36"/><w:szCs w:val="36"/><w:spacing w:val="0"/><w:w w:val="100"/><w:b/><w:bCs/></w:rPr><w:t>Gogledd</w:t></w:r><w:r><w:rPr><w:rFonts w:ascii="Gotham Black" w:hAnsi="Gotham Black" w:cs="Gotham Black" w:eastAsia="Gotham Black"/><w:sz w:val="36"/><w:szCs w:val="36"/><w:spacing w:val="0"/><w:w w:val="100"/><w:b/><w:bCs/></w:rPr><w:t> </w:t></w:r><w:r><w:rPr><w:rFonts w:ascii="Gotham Black" w:hAnsi="Gotham Black" w:cs="Gotham Black" w:eastAsia="Gotham Black"/><w:sz w:val="36"/><w:szCs w:val="36"/><w:spacing w:val="-7"/><w:w w:val="100"/><w:b/><w:bCs/></w:rPr><w:t>C</w:t></w:r><w:r><w:rPr><w:rFonts w:ascii="Gotham Black" w:hAnsi="Gotham Black" w:cs="Gotham Black" w:eastAsia="Gotham Black"/><w:sz w:val="36"/><w:szCs w:val="36"/><w:spacing w:val="0"/><w:w w:val="100"/><w:b/><w:bCs/></w:rPr><w:t>ymru</w:t></w:r><w:r><w:rPr><w:rFonts w:ascii="Gotham Black" w:hAnsi="Gotham Black" w:cs="Gotham Black" w:eastAsia="Gotham Black"/><w:sz w:val="36"/><w:szCs w:val="36"/><w:spacing w:val="0"/><w:w w:val="100"/><w:b/><w:bCs/></w:rPr><w:t> </w:t></w:r><w:r><w:rPr><w:rFonts w:ascii="Gotham Black" w:hAnsi="Gotham Black" w:cs="Gotham Black" w:eastAsia="Gotham Black"/><w:sz w:val="36"/><w:szCs w:val="36"/><w:spacing w:val="0"/><w:w w:val="100"/><w:b/><w:bCs/></w:rPr><w:t>a</w:t></w:r><w:r><w:rPr><w:rFonts w:ascii="Gotham Black" w:hAnsi="Gotham Black" w:cs="Gotham Black" w:eastAsia="Gotham Black"/><w:sz w:val="36"/><w:szCs w:val="36"/><w:spacing w:val="0"/><w:w w:val="100"/></w:rPr></w:r></w:p><w:p><w:pPr><w:spacing w:before="0" w:after="0" w:line="240" w:lineRule="auto"/><w:ind w:left="240" w:right="1317"/><w:jc w:val="both"/><w:rPr><w:rFonts w:ascii="Gotham Black" w:hAnsi="Gotham Black" w:cs="Gotham Black" w:eastAsia="Gotham Black"/><w:sz w:val="36"/><w:szCs w:val="36"/></w:rPr></w:pPr><w:rPr/><w:r><w:rPr><w:rFonts w:ascii="Gotham Black" w:hAnsi="Gotham Black" w:cs="Gotham Black" w:eastAsia="Gotham Black"/><w:sz w:val="36"/><w:szCs w:val="36"/><w:spacing w:val="0"/><w:w w:val="100"/><w:b/><w:bCs/></w:rPr><w:t>Heddlu</w:t></w:r><w:r><w:rPr><w:rFonts w:ascii="Gotham Black" w:hAnsi="Gotham Black" w:cs="Gotham Black" w:eastAsia="Gotham Black"/><w:sz w:val="36"/><w:szCs w:val="36"/><w:spacing w:val="0"/><w:w w:val="100"/><w:b/><w:bCs/></w:rPr><w:t> </w:t></w:r><w:r><w:rPr><w:rFonts w:ascii="Gotham Black" w:hAnsi="Gotham Black" w:cs="Gotham Black" w:eastAsia="Gotham Black"/><w:sz w:val="36"/><w:szCs w:val="36"/><w:spacing w:val="0"/><w:w w:val="100"/><w:b/><w:bCs/></w:rPr><w:t>Gogledd</w:t></w:r><w:r><w:rPr><w:rFonts w:ascii="Gotham Black" w:hAnsi="Gotham Black" w:cs="Gotham Black" w:eastAsia="Gotham Black"/><w:sz w:val="36"/><w:szCs w:val="36"/><w:spacing w:val="0"/><w:w w:val="100"/><w:b/><w:bCs/></w:rPr><w:t> </w:t></w:r><w:r><w:rPr><w:rFonts w:ascii="Gotham Black" w:hAnsi="Gotham Black" w:cs="Gotham Black" w:eastAsia="Gotham Black"/><w:sz w:val="36"/><w:szCs w:val="36"/><w:spacing w:val="-7"/><w:w w:val="100"/><w:b/><w:bCs/></w:rPr><w:t>C</w:t></w:r><w:r><w:rPr><w:rFonts w:ascii="Gotham Black" w:hAnsi="Gotham Black" w:cs="Gotham Black" w:eastAsia="Gotham Black"/><w:sz w:val="36"/><w:szCs w:val="36"/><w:spacing w:val="0"/><w:w w:val="100"/><w:b/><w:bCs/></w:rPr><w:t>ymru</w:t></w:r><w:r><w:rPr><w:rFonts w:ascii="Gotham Black" w:hAnsi="Gotham Black" w:cs="Gotham Black" w:eastAsia="Gotham Black"/><w:sz w:val="36"/><w:szCs w:val="36"/><w:spacing w:val="0"/><w:w w:val="100"/><w:b/><w:bCs/></w:rPr><w:t> </w:t></w:r><w:r><w:rPr><w:rFonts w:ascii="Gotham Black" w:hAnsi="Gotham Black" w:cs="Gotham Black" w:eastAsia="Gotham Black"/><w:sz w:val="36"/><w:szCs w:val="36"/><w:spacing w:val="0"/><w:w w:val="100"/><w:b/><w:bCs/></w:rPr><w:t>Eich</w:t></w:r><w:r><w:rPr><w:rFonts w:ascii="Gotham Black" w:hAnsi="Gotham Black" w:cs="Gotham Black" w:eastAsia="Gotham Black"/><w:sz w:val="36"/><w:szCs w:val="36"/><w:spacing w:val="0"/><w:w w:val="100"/><w:b/><w:bCs/></w:rPr><w:t> </w:t></w:r><w:r><w:rPr><w:rFonts w:ascii="Gotham Black" w:hAnsi="Gotham Black" w:cs="Gotham Black" w:eastAsia="Gotham Black"/><w:sz w:val="36"/><w:szCs w:val="36"/><w:spacing w:val="-7"/><w:w w:val="100"/><w:b/><w:bCs/></w:rPr><w:t>C</w:t></w:r><w:r><w:rPr><w:rFonts w:ascii="Gotham Black" w:hAnsi="Gotham Black" w:cs="Gotham Black" w:eastAsia="Gotham Black"/><w:sz w:val="36"/><w:szCs w:val="36"/><w:spacing w:val="0"/><w:w w:val="100"/><w:b/><w:bCs/></w:rPr><w:t>ymuned,</w:t></w:r><w:r><w:rPr><w:rFonts w:ascii="Gotham Black" w:hAnsi="Gotham Black" w:cs="Gotham Black" w:eastAsia="Gotham Black"/><w:sz w:val="36"/><w:szCs w:val="36"/><w:spacing w:val="0"/><w:w w:val="100"/><w:b/><w:bCs/></w:rPr><w:t> </w:t></w:r><w:r><w:rPr><w:rFonts w:ascii="Gotham Black" w:hAnsi="Gotham Black" w:cs="Gotham Black" w:eastAsia="Gotham Black"/><w:sz w:val="36"/><w:szCs w:val="36"/><w:spacing w:val="0"/><w:w w:val="100"/><w:b/><w:bCs/></w:rPr><w:t>Eich</w:t></w:r><w:r><w:rPr><w:rFonts w:ascii="Gotham Black" w:hAnsi="Gotham Black" w:cs="Gotham Black" w:eastAsia="Gotham Black"/><w:sz w:val="36"/><w:szCs w:val="36"/><w:spacing w:val="0"/><w:w w:val="100"/><w:b/><w:bCs/></w:rPr><w:t> </w:t></w:r><w:r><w:rPr><w:rFonts w:ascii="Gotham Black" w:hAnsi="Gotham Black" w:cs="Gotham Black" w:eastAsia="Gotham Black"/><w:sz w:val="36"/><w:szCs w:val="36"/><w:spacing w:val="0"/><w:w w:val="100"/><w:b/><w:bCs/></w:rPr><w:t>D</w:t></w:r><w:r><w:rPr><w:rFonts w:ascii="Gotham Black" w:hAnsi="Gotham Black" w:cs="Gotham Black" w:eastAsia="Gotham Black"/><w:sz w:val="36"/><w:szCs w:val="36"/><w:spacing w:val="-9"/><w:w w:val="100"/><w:b/><w:bCs/></w:rPr><w:t>e</w:t></w:r><w:r><w:rPr><w:rFonts w:ascii="Gotham Black" w:hAnsi="Gotham Black" w:cs="Gotham Black" w:eastAsia="Gotham Black"/><w:sz w:val="36"/><w:szCs w:val="36"/><w:spacing w:val="0"/><w:w w:val="100"/><w:b/><w:bCs/></w:rPr><w:t>wis</w:t></w:r><w:r><w:rPr><w:rFonts w:ascii="Gotham Black" w:hAnsi="Gotham Black" w:cs="Gotham Black" w:eastAsia="Gotham Black"/><w:sz w:val="36"/><w:szCs w:val="36"/><w:spacing w:val="0"/><w:w w:val="100"/></w:rPr></w:r></w:p><w:p><w:pPr><w:spacing w:before="7" w:after="0" w:line="260" w:lineRule="exact"/><w:jc w:val="left"/><w:rPr><w:sz w:val="26"/><w:szCs w:val="26"/></w:rPr></w:pPr><w:rPr/><w:r><w:rPr><w:sz w:val="26"/><w:szCs w:val="26"/></w:rPr></w:r></w:p><w:p><w:pPr><w:spacing w:before="0" w:after="0" w:line="240" w:lineRule="auto"/><w:ind w:left="240" w:right="410"/><w:jc w:val="both"/><w:rPr><w:rFonts w:ascii="Gotham" w:hAnsi="Gotham" w:cs="Gotham" w:eastAsia="Gotham"/><w:sz w:val="28"/><w:szCs w:val="28"/></w:rPr></w:pPr><w:rPr/><w:r><w:rPr><w:rFonts w:ascii="Gotham" w:hAnsi="Gotham" w:cs="Gotham" w:eastAsia="Gotham"/><w:sz w:val="28"/><w:szCs w:val="28"/><w:spacing w:val="-3"/><w:w w:val="100"/><w:b/><w:bCs/></w:rPr><w:t>C</w:t></w:r><w:r><w:rPr><w:rFonts w:ascii="Gotham" w:hAnsi="Gotham" w:cs="Gotham" w:eastAsia="Gotham"/><w:sz w:val="28"/><w:szCs w:val="28"/><w:spacing w:val="0"/><w:w w:val="100"/><w:b/><w:bCs/></w:rPr><w:t>yﬂ</w:t></w:r><w:r><w:rPr><w:rFonts w:ascii="Gotham" w:hAnsi="Gotham" w:cs="Gotham" w:eastAsia="Gotham"/><w:sz w:val="28"/><w:szCs w:val="28"/><w:spacing w:val="-3"/><w:w w:val="100"/><w:b/><w:bCs/></w:rPr><w:t>w</w:t></w:r><w:r><w:rPr><w:rFonts w:ascii="Gotham" w:hAnsi="Gotham" w:cs="Gotham" w:eastAsia="Gotham"/><w:sz w:val="28"/><w:szCs w:val="28"/><w:spacing w:val="0"/><w:w w:val="100"/><w:b/><w:bCs/></w:rPr><w:t>yniad</w:t></w:r><w:r><w:rPr><w:rFonts w:ascii="Gotham" w:hAnsi="Gotham" w:cs="Gotham" w:eastAsia="Gotham"/><w:sz w:val="28"/><w:szCs w:val="28"/><w:spacing w:val="0"/><w:w w:val="100"/><w:b/><w:bCs/></w:rPr><w:t> </w:t></w:r><w:r><w:rPr><w:rFonts w:ascii="Gotham" w:hAnsi="Gotham" w:cs="Gotham" w:eastAsia="Gotham"/><w:sz w:val="28"/><w:szCs w:val="28"/><w:spacing w:val="0"/><w:w w:val="100"/><w:b/><w:bCs/></w:rPr><w:t>gan</w:t></w:r><w:r><w:rPr><w:rFonts w:ascii="Gotham" w:hAnsi="Gotham" w:cs="Gotham" w:eastAsia="Gotham"/><w:sz w:val="28"/><w:szCs w:val="28"/><w:spacing w:val="0"/><w:w w:val="100"/><w:b/><w:bCs/></w:rPr><w:t> </w:t></w:r><w:r><w:rPr><w:rFonts w:ascii="Gotham" w:hAnsi="Gotham" w:cs="Gotham" w:eastAsia="Gotham"/><w:sz w:val="28"/><w:szCs w:val="28"/><w:spacing w:val="0"/><w:w w:val="100"/><w:b/><w:bCs/></w:rPr><w:t>y</w:t></w:r><w:r><w:rPr><w:rFonts w:ascii="Gotham" w:hAnsi="Gotham" w:cs="Gotham" w:eastAsia="Gotham"/><w:sz w:val="28"/><w:szCs w:val="28"/><w:spacing w:val="0"/><w:w w:val="100"/><w:b/><w:bCs/></w:rPr><w:t> </w:t></w:r><w:r><w:rPr><w:rFonts w:ascii="Gotham" w:hAnsi="Gotham" w:cs="Gotham" w:eastAsia="Gotham"/><w:sz w:val="28"/><w:szCs w:val="28"/><w:spacing w:val="-3"/><w:w w:val="100"/><w:b/><w:bCs/></w:rPr><w:t>C</w:t></w:r><w:r><w:rPr><w:rFonts w:ascii="Gotham" w:hAnsi="Gotham" w:cs="Gotham" w:eastAsia="Gotham"/><w:sz w:val="28"/><w:szCs w:val="28"/><w:spacing w:val="0"/><w:w w:val="100"/><w:b/><w:bCs/></w:rPr><w:t>omisiy</w:t></w:r><w:r><w:rPr><w:rFonts w:ascii="Gotham" w:hAnsi="Gotham" w:cs="Gotham" w:eastAsia="Gotham"/><w:sz w:val="28"/><w:szCs w:val="28"/><w:spacing w:val="-4"/><w:w w:val="100"/><w:b/><w:bCs/></w:rPr><w:t>n</w:t></w:r><w:r><w:rPr><w:rFonts w:ascii="Gotham" w:hAnsi="Gotham" w:cs="Gotham" w:eastAsia="Gotham"/><w:sz w:val="28"/><w:szCs w:val="28"/><w:spacing w:val="-7"/><w:w w:val="100"/><w:b/><w:bCs/></w:rPr><w:t>y</w:t></w:r><w:r><w:rPr><w:rFonts w:ascii="Gotham" w:hAnsi="Gotham" w:cs="Gotham" w:eastAsia="Gotham"/><w:sz w:val="28"/><w:szCs w:val="28"/><w:spacing w:val="0"/><w:w w:val="100"/><w:b/><w:bCs/></w:rPr><w:t>dd</w:t></w:r><w:r><w:rPr><w:rFonts w:ascii="Gotham" w:hAnsi="Gotham" w:cs="Gotham" w:eastAsia="Gotham"/><w:sz w:val="28"/><w:szCs w:val="28"/><w:spacing w:val="0"/><w:w w:val="100"/><w:b/><w:bCs/></w:rPr><w:t> </w:t></w:r><w:r><w:rPr><w:rFonts w:ascii="Gotham" w:hAnsi="Gotham" w:cs="Gotham" w:eastAsia="Gotham"/><w:sz w:val="28"/><w:szCs w:val="28"/><w:spacing w:val="0"/><w:w w:val="100"/><w:b/><w:bCs/></w:rPr><w:t>Heddlu</w:t></w:r><w:r><w:rPr><w:rFonts w:ascii="Gotham" w:hAnsi="Gotham" w:cs="Gotham" w:eastAsia="Gotham"/><w:sz w:val="28"/><w:szCs w:val="28"/><w:spacing w:val="0"/><w:w w:val="100"/><w:b/><w:bCs/></w:rPr><w:t> </w:t></w:r><w:r><w:rPr><w:rFonts w:ascii="Gotham" w:hAnsi="Gotham" w:cs="Gotham" w:eastAsia="Gotham"/><w:sz w:val="28"/><w:szCs w:val="28"/><w:spacing w:val="0"/><w:w w:val="100"/><w:b/><w:bCs/></w:rPr><w:t>a</w:t></w:r><w:r><w:rPr><w:rFonts w:ascii="Gotham" w:hAnsi="Gotham" w:cs="Gotham" w:eastAsia="Gotham"/><w:sz w:val="28"/><w:szCs w:val="28"/><w:spacing w:val="0"/><w:w w:val="100"/><w:b/><w:bCs/></w:rPr><w:t> </w:t></w:r><w:r><w:rPr><w:rFonts w:ascii="Gotham" w:hAnsi="Gotham" w:cs="Gotham" w:eastAsia="Gotham"/><w:sz w:val="28"/><w:szCs w:val="28"/><w:spacing w:val="-1"/><w:w w:val="100"/><w:b/><w:bCs/></w:rPr><w:t>T</w:t></w:r><w:r><w:rPr><w:rFonts w:ascii="Gotham" w:hAnsi="Gotham" w:cs="Gotham" w:eastAsia="Gotham"/><w:sz w:val="28"/><w:szCs w:val="28"/><w:spacing w:val="0"/><w:w w:val="100"/><w:b/><w:bCs/></w:rPr><w:t>h</w:t></w:r><w:r><w:rPr><w:rFonts w:ascii="Gotham" w:hAnsi="Gotham" w:cs="Gotham" w:eastAsia="Gotham"/><w:sz w:val="28"/><w:szCs w:val="28"/><w:spacing w:val="-4"/><w:w w:val="100"/><w:b/><w:bCs/></w:rPr><w:t>r</w:t></w:r><w:r><w:rPr><w:rFonts w:ascii="Gotham" w:hAnsi="Gotham" w:cs="Gotham" w:eastAsia="Gotham"/><w:sz w:val="28"/><w:szCs w:val="28"/><w:spacing w:val="0"/><w:w w:val="100"/><w:b/><w:bCs/></w:rPr><w:t>osedd</w:t></w:r><w:r><w:rPr><w:rFonts w:ascii="Gotham" w:hAnsi="Gotham" w:cs="Gotham" w:eastAsia="Gotham"/><w:sz w:val="28"/><w:szCs w:val="28"/><w:spacing w:val="0"/><w:w w:val="100"/><w:b/><w:bCs/></w:rPr><w:t> </w:t></w:r><w:r><w:rPr><w:rFonts w:ascii="Gotham" w:hAnsi="Gotham" w:cs="Gotham" w:eastAsia="Gotham"/><w:sz w:val="28"/><w:szCs w:val="28"/><w:spacing w:val="0"/><w:w w:val="100"/><w:b/><w:bCs/></w:rPr><w:t>Andy</w:t></w:r><w:r><w:rPr><w:rFonts w:ascii="Gotham" w:hAnsi="Gotham" w:cs="Gotham" w:eastAsia="Gotham"/><w:sz w:val="28"/><w:szCs w:val="28"/><w:spacing w:val="0"/><w:w w:val="100"/><w:b/><w:bCs/></w:rPr><w:t> </w:t></w:r><w:r><w:rPr><w:rFonts w:ascii="Gotham" w:hAnsi="Gotham" w:cs="Gotham" w:eastAsia="Gotham"/><w:sz w:val="28"/><w:szCs w:val="28"/><w:spacing w:val="0"/><w:w w:val="100"/><w:b/><w:bCs/></w:rPr><w:t>Dunbobbin</w:t></w:r><w:r><w:rPr><w:rFonts w:ascii="Gotham" w:hAnsi="Gotham" w:cs="Gotham" w:eastAsia="Gotham"/><w:sz w:val="28"/><w:szCs w:val="28"/><w:spacing w:val="0"/><w:w w:val="100"/><w:b/><w:bCs/></w:rPr><w:t> </w:t></w:r><w:r><w:rPr><w:rFonts w:ascii="Gotham" w:hAnsi="Gotham" w:cs="Gotham" w:eastAsia="Gotham"/><w:sz w:val="28"/><w:szCs w:val="28"/><w:spacing w:val="0"/><w:w w:val="100"/><w:b/><w:bCs/></w:rPr><w:t>a’r</w:t></w:r><w:r><w:rPr><w:rFonts w:ascii="Gotham" w:hAnsi="Gotham" w:cs="Gotham" w:eastAsia="Gotham"/><w:sz w:val="28"/><w:szCs w:val="28"/><w:spacing w:val="0"/><w:w w:val="100"/></w:rPr></w:r></w:p><w:p><w:pPr><w:spacing w:before="0" w:after="0" w:line="240" w:lineRule="auto"/><w:ind w:left="240" w:right="1099"/><w:jc w:val="both"/><w:rPr><w:rFonts w:ascii="Gotham" w:hAnsi="Gotham" w:cs="Gotham" w:eastAsia="Gotham"/><w:sz w:val="28"/><w:szCs w:val="28"/></w:rPr></w:pPr><w:rPr/><w:r><w:rPr><w:rFonts w:ascii="Gotham" w:hAnsi="Gotham" w:cs="Gotham" w:eastAsia="Gotham"/><w:sz w:val="28"/><w:szCs w:val="28"/><w:spacing w:val="0"/><w:w w:val="100"/><w:b/><w:bCs/></w:rPr><w:t>Prif</w:t></w:r><w:r><w:rPr><w:rFonts w:ascii="Gotham" w:hAnsi="Gotham" w:cs="Gotham" w:eastAsia="Gotham"/><w:sz w:val="28"/><w:szCs w:val="28"/><w:spacing w:val="0"/><w:w w:val="100"/><w:b/><w:bCs/></w:rPr><w:t> </w:t></w:r><w:r><w:rPr><w:rFonts w:ascii="Gotham" w:hAnsi="Gotham" w:cs="Gotham" w:eastAsia="Gotham"/><w:sz w:val="28"/><w:szCs w:val="28"/><w:spacing w:val="0"/><w:w w:val="100"/><w:b/><w:bCs/></w:rPr><w:t>Gwn</w:t></w:r><w:r><w:rPr><w:rFonts w:ascii="Gotham" w:hAnsi="Gotham" w:cs="Gotham" w:eastAsia="Gotham"/><w:sz w:val="28"/><w:szCs w:val="28"/><w:spacing w:val="-3"/><w:w w:val="100"/><w:b/><w:bCs/></w:rPr><w:t>s</w:t></w:r><w:r><w:rPr><w:rFonts w:ascii="Gotham" w:hAnsi="Gotham" w:cs="Gotham" w:eastAsia="Gotham"/><w:sz w:val="28"/><w:szCs w:val="28"/><w:spacing w:val="0"/><w:w w:val="100"/><w:b/><w:bCs/></w:rPr><w:t>tabl</w:t></w:r><w:r><w:rPr><w:rFonts w:ascii="Gotham" w:hAnsi="Gotham" w:cs="Gotham" w:eastAsia="Gotham"/><w:sz w:val="28"/><w:szCs w:val="28"/><w:spacing w:val="0"/><w:w w:val="100"/><w:b/><w:bCs/></w:rPr><w:t> </w:t></w:r><w:r><w:rPr><w:rFonts w:ascii="Gotham" w:hAnsi="Gotham" w:cs="Gotham" w:eastAsia="Gotham"/><w:sz w:val="28"/><w:szCs w:val="28"/><w:spacing w:val="-3"/><w:w w:val="100"/><w:b/><w:bCs/></w:rPr><w:t>C</w:t></w:r><w:r><w:rPr><w:rFonts w:ascii="Gotham" w:hAnsi="Gotham" w:cs="Gotham" w:eastAsia="Gotham"/><w:sz w:val="28"/><w:szCs w:val="28"/><w:spacing w:val="0"/><w:w w:val="100"/><w:b/><w:bCs/></w:rPr><w:t>ynort</w:t></w:r><w:r><w:rPr><w:rFonts w:ascii="Gotham" w:hAnsi="Gotham" w:cs="Gotham" w:eastAsia="Gotham"/><w:sz w:val="28"/><w:szCs w:val="28"/><w:spacing w:val="-4"/><w:w w:val="100"/><w:b/><w:bCs/></w:rPr><w:t>h</w:t></w:r><w:r><w:rPr><w:rFonts w:ascii="Gotham" w:hAnsi="Gotham" w:cs="Gotham" w:eastAsia="Gotham"/><w:sz w:val="28"/><w:szCs w:val="28"/><w:spacing w:val="-3"/><w:w w:val="100"/><w:b/><w:bCs/></w:rPr><w:t>w</w:t></w:r><w:r><w:rPr><w:rFonts w:ascii="Gotham" w:hAnsi="Gotham" w:cs="Gotham" w:eastAsia="Gotham"/><w:sz w:val="28"/><w:szCs w:val="28"/><w:spacing w:val="-8"/><w:w w:val="100"/><w:b/><w:bCs/></w:rPr><w:t>y</w:t></w:r><w:r><w:rPr><w:rFonts w:ascii="Gotham" w:hAnsi="Gotham" w:cs="Gotham" w:eastAsia="Gotham"/><w:sz w:val="28"/><w:szCs w:val="28"/><w:spacing w:val="0"/><w:w w:val="100"/><w:b/><w:bCs/></w:rPr><w:t>ol</w:t></w:r><w:r><w:rPr><w:rFonts w:ascii="Gotham" w:hAnsi="Gotham" w:cs="Gotham" w:eastAsia="Gotham"/><w:sz w:val="28"/><w:szCs w:val="28"/><w:spacing w:val="0"/><w:w w:val="100"/><w:b/><w:bCs/></w:rPr><w:t> </w:t></w:r><w:r><w:rPr><w:rFonts w:ascii="Gotham" w:hAnsi="Gotham" w:cs="Gotham" w:eastAsia="Gotham"/><w:sz w:val="28"/><w:szCs w:val="28"/><w:spacing w:val="0"/><w:w w:val="100"/><w:b/><w:bCs/></w:rPr><w:t>Nigel</w:t></w:r><w:r><w:rPr><w:rFonts w:ascii="Gotham" w:hAnsi="Gotham" w:cs="Gotham" w:eastAsia="Gotham"/><w:sz w:val="28"/><w:szCs w:val="28"/><w:spacing w:val="0"/><w:w w:val="100"/><w:b/><w:bCs/></w:rPr><w:t> </w:t></w:r><w:r><w:rPr><w:rFonts w:ascii="Gotham" w:hAnsi="Gotham" w:cs="Gotham" w:eastAsia="Gotham"/><w:sz w:val="28"/><w:szCs w:val="28"/><w:spacing w:val="0"/><w:w w:val="100"/><w:b/><w:bCs/></w:rPr><w:t>Harrison,</w:t></w:r><w:r><w:rPr><w:rFonts w:ascii="Gotham" w:hAnsi="Gotham" w:cs="Gotham" w:eastAsia="Gotham"/><w:sz w:val="28"/><w:szCs w:val="28"/><w:spacing w:val="0"/><w:w w:val="100"/><w:b/><w:bCs/></w:rPr><w:t> </w:t></w:r><w:r><w:rPr><w:rFonts w:ascii="Gotham" w:hAnsi="Gotham" w:cs="Gotham" w:eastAsia="Gotham"/><w:sz w:val="28"/><w:szCs w:val="28"/><w:spacing w:val="0"/><w:w w:val="100"/><w:b/><w:bCs/></w:rPr><w:t>Heddlu</w:t></w:r><w:r><w:rPr><w:rFonts w:ascii="Gotham" w:hAnsi="Gotham" w:cs="Gotham" w:eastAsia="Gotham"/><w:sz w:val="28"/><w:szCs w:val="28"/><w:spacing w:val="0"/><w:w w:val="100"/><w:b/><w:bCs/></w:rPr><w:t> </w:t></w:r><w:r><w:rPr><w:rFonts w:ascii="Gotham" w:hAnsi="Gotham" w:cs="Gotham" w:eastAsia="Gotham"/><w:sz w:val="28"/><w:szCs w:val="28"/><w:spacing w:val="0"/><w:w w:val="100"/><w:b/><w:bCs/></w:rPr><w:t>Gogledd</w:t></w:r><w:r><w:rPr><w:rFonts w:ascii="Gotham" w:hAnsi="Gotham" w:cs="Gotham" w:eastAsia="Gotham"/><w:sz w:val="28"/><w:szCs w:val="28"/><w:spacing w:val="0"/><w:w w:val="100"/><w:b/><w:bCs/></w:rPr><w:t> </w:t></w:r><w:r><w:rPr><w:rFonts w:ascii="Gotham" w:hAnsi="Gotham" w:cs="Gotham" w:eastAsia="Gotham"/><w:sz w:val="28"/><w:szCs w:val="28"/><w:spacing w:val="-3"/><w:w w:val="100"/><w:b/><w:bCs/></w:rPr><w:t>C</w:t></w:r><w:r><w:rPr><w:rFonts w:ascii="Gotham" w:hAnsi="Gotham" w:cs="Gotham" w:eastAsia="Gotham"/><w:sz w:val="28"/><w:szCs w:val="28"/><w:spacing w:val="0"/><w:w w:val="100"/><w:b/><w:bCs/></w:rPr><w:t>ymru</w:t></w:r><w:r><w:rPr><w:rFonts w:ascii="Gotham" w:hAnsi="Gotham" w:cs="Gotham" w:eastAsia="Gotham"/><w:sz w:val="28"/><w:szCs w:val="28"/><w:spacing w:val="0"/><w:w w:val="100"/></w:rPr></w:r></w:p><w:p><w:pPr><w:spacing w:before="8" w:after="0" w:line="120" w:lineRule="exact"/><w:jc w:val="left"/><w:rPr><w:sz w:val="12"/><w:szCs w:val="12"/></w:rPr></w:pPr><w:rPr/><w:r><w:rPr><w:sz w:val="12"/><w:szCs w:val="12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40" w:lineRule="auto"/><w:ind w:left="240" w:right="59"/><w:jc w:val="both"/><w:rPr><w:rFonts w:ascii="Gotham Book" w:hAnsi="Gotham Book" w:cs="Gotham Book" w:eastAsia="Gotham Book"/><w:sz w:val="22"/><w:szCs w:val="22"/></w:rPr></w:pPr><w:rPr/><w:r><w:rPr><w:rFonts w:ascii="Gotham Book" w:hAnsi="Gotham Book" w:cs="Gotham Book" w:eastAsia="Gotham Book"/><w:sz w:val="22"/><w:szCs w:val="22"/><w:spacing w:val="0"/><w:w w:val="100"/></w:rPr><w:t>R</w:t></w:r><w:r><w:rPr><w:rFonts w:ascii="Gotham Book" w:hAnsi="Gotham Book" w:cs="Gotham Book" w:eastAsia="Gotham Book"/><w:sz w:val="22"/><w:szCs w:val="22"/><w:spacing w:val="-5"/><w:w w:val="100"/></w:rPr><w:t>y</w:t></w:r><w:r><w:rPr><w:rFonts w:ascii="Gotham Book" w:hAnsi="Gotham Book" w:cs="Gotham Book" w:eastAsia="Gotham Book"/><w:sz w:val="22"/><w:szCs w:val="22"/><w:spacing w:val="0"/><w:w w:val="100"/></w:rPr><w:t>dym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wrth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ein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bodd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o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-4"/><w:w w:val="100"/></w:rPr><w:t>w</w:t></w:r><w:r><w:rPr><w:rFonts w:ascii="Gotham Book" w:hAnsi="Gotham Book" w:cs="Gotham Book" w:eastAsia="Gotham Book"/><w:sz w:val="22"/><w:szCs w:val="22"/><w:spacing w:val="0"/><w:w w:val="100"/></w:rPr><w:t>ahodd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sef</w:t></w:r><w:r><w:rPr><w:rFonts w:ascii="Gotham Book" w:hAnsi="Gotham Book" w:cs="Gotham Book" w:eastAsia="Gotham Book"/><w:sz w:val="22"/><w:szCs w:val="22"/><w:spacing w:val="-6"/><w:w w:val="100"/></w:rPr><w:t>y</w:t></w:r><w:r><w:rPr><w:rFonts w:ascii="Gotham Book" w:hAnsi="Gotham Book" w:cs="Gotham Book" w:eastAsia="Gotham Book"/><w:sz w:val="22"/><w:szCs w:val="22"/><w:spacing w:val="0"/><w:w w:val="100"/></w:rPr><w:t>dliadau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-1"/><w:w w:val="100"/></w:rPr><w:t>c</w:t></w:r><w:r><w:rPr><w:rFonts w:ascii="Gotham Book" w:hAnsi="Gotham Book" w:cs="Gotham Book" w:eastAsia="Gotham Book"/><w:sz w:val="22"/><w:szCs w:val="22"/><w:spacing w:val="0"/><w:w w:val="100"/></w:rPr><w:t>ymunedol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i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gyfl</w:t></w:r><w:r><w:rPr><w:rFonts w:ascii="Gotham Book" w:hAnsi="Gotham Book" w:cs="Gotham Book" w:eastAsia="Gotham Book"/><w:sz w:val="22"/><w:szCs w:val="22"/><w:spacing w:val="-2"/><w:w w:val="100"/></w:rPr><w:t>w</w:t></w:r><w:r><w:rPr><w:rFonts w:ascii="Gotham Book" w:hAnsi="Gotham Book" w:cs="Gotham Book" w:eastAsia="Gotham Book"/><w:sz w:val="22"/><w:szCs w:val="22"/><w:spacing w:val="0"/><w:w w:val="100"/></w:rPr><w:t>yno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eu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-3"/><w:w w:val="100"/></w:rPr><w:t>c</w:t></w:r><w:r><w:rPr><w:rFonts w:ascii="Gotham Book" w:hAnsi="Gotham Book" w:cs="Gotham Book" w:eastAsia="Gotham Book"/><w:sz w:val="22"/><w:szCs w:val="22"/><w:spacing w:val="0"/><w:w w:val="100"/></w:rPr><w:t>eisiadau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i’n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c</w:t></w:r><w:r><w:rPr><w:rFonts w:ascii="Gotham Book" w:hAnsi="Gotham Book" w:cs="Gotham Book" w:eastAsia="Gotham Book"/><w:sz w:val="22"/><w:szCs w:val="22"/><w:spacing w:val="-5"/><w:w w:val="100"/></w:rPr><w:t>r</w:t></w:r><w:r><w:rPr><w:rFonts w:ascii="Gotham Book" w:hAnsi="Gotham Book" w:cs="Gotham Book" w:eastAsia="Gotham Book"/><w:sz w:val="22"/><w:szCs w:val="22"/><w:spacing w:val="0"/><w:w w:val="100"/></w:rPr><w:t>on</w:t></w:r><w:r><w:rPr><w:rFonts w:ascii="Gotham Book" w:hAnsi="Gotham Book" w:cs="Gotham Book" w:eastAsia="Gotham Book"/><w:sz w:val="22"/><w:szCs w:val="22"/><w:spacing w:val="-3"/><w:w w:val="100"/></w:rPr><w:t>f</w:t></w:r><w:r><w:rPr><w:rFonts w:ascii="Gotham Book" w:hAnsi="Gotham Book" w:cs="Gotham Book" w:eastAsia="Gotham Book"/><w:sz w:val="22"/><w:szCs w:val="22"/><w:spacing w:val="0"/><w:w w:val="100"/></w:rPr><w:t>a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gymunedol</w:t></w:r><w:r><w:rPr><w:rFonts w:ascii="Gotham Book" w:hAnsi="Gotham Book" w:cs="Gotham Book" w:eastAsia="Gotham Book"/><w:sz w:val="22"/><w:szCs w:val="22"/><w:spacing w:val="29"/><w:w w:val="100"/></w:rPr><w:t> </w:t></w:r><w:r><w:rPr><w:rFonts w:ascii="Gotham Book" w:hAnsi="Gotham Book" w:cs="Gotham Book" w:eastAsia="Gotham Book"/><w:sz w:val="22"/><w:szCs w:val="22"/><w:spacing w:val="0"/><w:w w:val="100"/></w:rPr><w:t>fly</w:t></w:r><w:r><w:rPr><w:rFonts w:ascii="Gotham Book" w:hAnsi="Gotham Book" w:cs="Gotham Book" w:eastAsia="Gotham Book"/><w:sz w:val="22"/><w:szCs w:val="22"/><w:spacing w:val="-3"/><w:w w:val="100"/></w:rPr><w:t>n</w:t></w:r><w:r><w:rPr><w:rFonts w:ascii="Gotham Book" w:hAnsi="Gotham Book" w:cs="Gotham Book" w:eastAsia="Gotham Book"/><w:sz w:val="22"/><w:szCs w:val="22"/><w:spacing w:val="-6"/><w:w w:val="100"/></w:rPr><w:t>y</w:t></w:r><w:r><w:rPr><w:rFonts w:ascii="Gotham Book" w:hAnsi="Gotham Book" w:cs="Gotham Book" w:eastAsia="Gotham Book"/><w:sz w:val="22"/><w:szCs w:val="22"/><w:spacing w:val="0"/><w:w w:val="100"/></w:rPr><w:t>ddol</w:t></w:r><w:r><w:rPr><w:rFonts w:ascii="Gotham Book" w:hAnsi="Gotham Book" w:cs="Gotham Book" w:eastAsia="Gotham Book"/><w:sz w:val="22"/><w:szCs w:val="22"/><w:spacing w:val="29"/><w:w w:val="100"/></w:rPr><w:t> </w:t></w:r><w:r><w:rPr><w:rFonts w:ascii="Gotham Book" w:hAnsi="Gotham Book" w:cs="Gotham Book" w:eastAsia="Gotham Book"/><w:sz w:val="22"/><w:szCs w:val="22"/><w:spacing w:val="0"/><w:w w:val="100"/></w:rPr><w:t>sef</w:t></w:r><w:r><w:rPr><w:rFonts w:ascii="Gotham Book" w:hAnsi="Gotham Book" w:cs="Gotham Book" w:eastAsia="Gotham Book"/><w:sz w:val="22"/><w:szCs w:val="22"/><w:spacing w:val="29"/><w:w w:val="100"/></w:rPr><w:t> </w:t></w:r><w:r><w:rPr><w:rFonts w:ascii="Gotham Book" w:hAnsi="Gotham Book" w:cs="Gotham Book" w:eastAsia="Gotham Book"/><w:sz w:val="22"/><w:szCs w:val="22"/><w:spacing w:val="0"/><w:w w:val="100"/></w:rPr><w:t>‘Eich</w:t></w:r><w:r><w:rPr><w:rFonts w:ascii="Gotham Book" w:hAnsi="Gotham Book" w:cs="Gotham Book" w:eastAsia="Gotham Book"/><w:sz w:val="22"/><w:szCs w:val="22"/><w:spacing w:val="29"/><w:w w:val="100"/></w:rPr><w:t> </w:t></w:r><w:r><w:rPr><w:rFonts w:ascii="Gotham Book" w:hAnsi="Gotham Book" w:cs="Gotham Book" w:eastAsia="Gotham Book"/><w:sz w:val="22"/><w:szCs w:val="22"/><w:spacing w:val="-2"/><w:w w:val="100"/></w:rPr><w:t>C</w:t></w:r><w:r><w:rPr><w:rFonts w:ascii="Gotham Book" w:hAnsi="Gotham Book" w:cs="Gotham Book" w:eastAsia="Gotham Book"/><w:sz w:val="22"/><w:szCs w:val="22"/><w:spacing w:val="0"/><w:w w:val="100"/></w:rPr><w:t>ymuned,</w:t></w:r><w:r><w:rPr><w:rFonts w:ascii="Gotham Book" w:hAnsi="Gotham Book" w:cs="Gotham Book" w:eastAsia="Gotham Book"/><w:sz w:val="22"/><w:szCs w:val="22"/><w:spacing w:val="29"/><w:w w:val="100"/></w:rPr><w:t> </w:t></w:r><w:r><w:rPr><w:rFonts w:ascii="Gotham Book" w:hAnsi="Gotham Book" w:cs="Gotham Book" w:eastAsia="Gotham Book"/><w:sz w:val="22"/><w:szCs w:val="22"/><w:spacing w:val="0"/><w:w w:val="100"/></w:rPr><w:t>Eich</w:t></w:r><w:r><w:rPr><w:rFonts w:ascii="Gotham Book" w:hAnsi="Gotham Book" w:cs="Gotham Book" w:eastAsia="Gotham Book"/><w:sz w:val="22"/><w:szCs w:val="22"/><w:spacing w:val="29"/><w:w w:val="100"/></w:rPr><w:t> </w:t></w:r><w:r><w:rPr><w:rFonts w:ascii="Gotham Book" w:hAnsi="Gotham Book" w:cs="Gotham Book" w:eastAsia="Gotham Book"/><w:sz w:val="22"/><w:szCs w:val="22"/><w:spacing w:val="0"/><w:w w:val="100"/></w:rPr><w:t>D</w:t></w:r><w:r><w:rPr><w:rFonts w:ascii="Gotham Book" w:hAnsi="Gotham Book" w:cs="Gotham Book" w:eastAsia="Gotham Book"/><w:sz w:val="22"/><w:szCs w:val="22"/><w:spacing w:val="-5"/><w:w w:val="100"/></w:rPr><w:t>e</w:t></w:r><w:r><w:rPr><w:rFonts w:ascii="Gotham Book" w:hAnsi="Gotham Book" w:cs="Gotham Book" w:eastAsia="Gotham Book"/><w:sz w:val="22"/><w:szCs w:val="22"/><w:spacing w:val="0"/><w:w w:val="100"/></w:rPr><w:t>wis’.</w:t></w:r><w:r><w:rPr><w:rFonts w:ascii="Gotham Book" w:hAnsi="Gotham Book" w:cs="Gotham Book" w:eastAsia="Gotham Book"/><w:sz w:val="22"/><w:szCs w:val="22"/><w:spacing w:val="29"/><w:w w:val="100"/></w:rPr><w:t> </w:t></w:r><w:r><w:rPr><w:rFonts w:ascii="Gotham Book" w:hAnsi="Gotham Book" w:cs="Gotham Book" w:eastAsia="Gotham Book"/><w:sz w:val="22"/><w:szCs w:val="22"/><w:spacing w:val="0"/><w:w w:val="100"/></w:rPr><w:t>Hon</w:t></w:r><w:r><w:rPr><w:rFonts w:ascii="Gotham Book" w:hAnsi="Gotham Book" w:cs="Gotham Book" w:eastAsia="Gotham Book"/><w:sz w:val="22"/><w:szCs w:val="22"/><w:spacing w:val="29"/><w:w w:val="100"/></w:rPr><w:t> </w:t></w:r><w:r><w:rPr><w:rFonts w:ascii="Gotham Book" w:hAnsi="Gotham Book" w:cs="Gotham Book" w:eastAsia="Gotham Book"/><w:sz w:val="22"/><w:szCs w:val="22"/><w:spacing w:val="0"/><w:w w:val="100"/></w:rPr><w:t>f</w:t></w:r><w:r><w:rPr><w:rFonts w:ascii="Gotham Book" w:hAnsi="Gotham Book" w:cs="Gotham Book" w:eastAsia="Gotham Book"/><w:sz w:val="22"/><w:szCs w:val="22"/><w:spacing w:val="-5"/><w:w w:val="100"/></w:rPr><w:t>y</w:t></w:r><w:r><w:rPr><w:rFonts w:ascii="Gotham Book" w:hAnsi="Gotham Book" w:cs="Gotham Book" w:eastAsia="Gotham Book"/><w:sz w:val="22"/><w:szCs w:val="22"/><w:spacing w:val="0"/><w:w w:val="100"/></w:rPr><w:t>dd</w:t></w:r><w:r><w:rPr><w:rFonts w:ascii="Gotham Book" w:hAnsi="Gotham Book" w:cs="Gotham Book" w:eastAsia="Gotham Book"/><w:sz w:val="22"/><w:szCs w:val="22"/><w:spacing w:val="29"/><w:w w:val="100"/></w:rPr><w:t> </w:t></w:r><w:r><w:rPr><w:rFonts w:ascii="Gotham Book" w:hAnsi="Gotham Book" w:cs="Gotham Book" w:eastAsia="Gotham Book"/><w:sz w:val="22"/><w:szCs w:val="22"/><w:spacing w:val="0"/><w:w w:val="100"/></w:rPr><w:t>y</w:t></w:r><w:r><w:rPr><w:rFonts w:ascii="Gotham Book" w:hAnsi="Gotham Book" w:cs="Gotham Book" w:eastAsia="Gotham Book"/><w:sz w:val="22"/><w:szCs w:val="22"/><w:spacing w:val="29"/><w:w w:val="100"/></w:rPr><w:t> </w:t></w:r><w:r><w:rPr><w:rFonts w:ascii="Gotham Book" w:hAnsi="Gotham Book" w:cs="Gotham Book" w:eastAsia="Gotham Book"/><w:sz w:val="22"/><w:szCs w:val="22"/><w:spacing w:val="0"/><w:w w:val="100"/></w:rPr><w:t>n</w:t></w:r><w:r><w:rPr><w:rFonts w:ascii="Gotham Book" w:hAnsi="Gotham Book" w:cs="Gotham Book" w:eastAsia="Gotham Book"/><w:sz w:val="22"/><w:szCs w:val="22"/><w:spacing w:val="-4"/><w:w w:val="100"/></w:rPr><w:t>a</w:t></w:r><w:r><w:rPr><w:rFonts w:ascii="Gotham Book" w:hAnsi="Gotham Book" w:cs="Gotham Book" w:eastAsia="Gotham Book"/><w:sz w:val="22"/><w:szCs w:val="22"/><w:spacing w:val="0"/><w:w w:val="100"/></w:rPr><w:t>w</w:t></w:r><w:r><w:rPr><w:rFonts w:ascii="Gotham Book" w:hAnsi="Gotham Book" w:cs="Gotham Book" w:eastAsia="Gotham Book"/><w:sz w:val="22"/><w:szCs w:val="22"/><w:spacing w:val="-2"/><w:w w:val="100"/></w:rPr><w:t>f</w:t></w:r><w:r><w:rPr><w:rFonts w:ascii="Gotham Book" w:hAnsi="Gotham Book" w:cs="Gotham Book" w:eastAsia="Gotham Book"/><w:sz w:val="22"/><w:szCs w:val="22"/><w:spacing w:val="0"/><w:w w:val="100"/></w:rPr><w:t>ed</w:t></w:r><w:r><w:rPr><w:rFonts w:ascii="Gotham Book" w:hAnsi="Gotham Book" w:cs="Gotham Book" w:eastAsia="Gotham Book"/><w:sz w:val="22"/><w:szCs w:val="22"/><w:spacing w:val="29"/><w:w w:val="100"/></w:rPr><w:t> </w:t></w:r><w:r><w:rPr><w:rFonts w:ascii="Gotham Book" w:hAnsi="Gotham Book" w:cs="Gotham Book" w:eastAsia="Gotham Book"/><w:sz w:val="22"/><w:szCs w:val="22"/><w:spacing w:val="0"/><w:w w:val="100"/></w:rPr><w:t>fl</w:t></w:r><w:r><w:rPr><w:rFonts w:ascii="Gotham Book" w:hAnsi="Gotham Book" w:cs="Gotham Book" w:eastAsia="Gotham Book"/><w:sz w:val="22"/><w:szCs w:val="22"/><w:spacing w:val="-2"/><w:w w:val="100"/></w:rPr><w:t>w</w:t></w:r><w:r><w:rPr><w:rFonts w:ascii="Gotham Book" w:hAnsi="Gotham Book" w:cs="Gotham Book" w:eastAsia="Gotham Book"/><w:sz w:val="22"/><w:szCs w:val="22"/><w:spacing w:val="-5"/><w:w w:val="100"/></w:rPr><w:t>y</w:t></w:r><w:r><w:rPr><w:rFonts w:ascii="Gotham Book" w:hAnsi="Gotham Book" w:cs="Gotham Book" w:eastAsia="Gotham Book"/><w:sz w:val="22"/><w:szCs w:val="22"/><w:spacing w:val="0"/><w:w w:val="100"/></w:rPr><w:t>ddyn</w:t></w:r><w:r><w:rPr><w:rFonts w:ascii="Gotham Book" w:hAnsi="Gotham Book" w:cs="Gotham Book" w:eastAsia="Gotham Book"/><w:sz w:val="22"/><w:szCs w:val="22"/><w:spacing w:val="29"/><w:w w:val="100"/></w:rPr><w:t> </w:t></w:r><w:r><w:rPr><w:rFonts w:ascii="Gotham Book" w:hAnsi="Gotham Book" w:cs="Gotham Book" w:eastAsia="Gotham Book"/><w:sz w:val="22"/><w:szCs w:val="22"/><w:spacing w:val="0"/><w:w w:val="100"/></w:rPr><w:t>yn</w:t></w:r><w:r><w:rPr><w:rFonts w:ascii="Gotham Book" w:hAnsi="Gotham Book" w:cs="Gotham Book" w:eastAsia="Gotham Book"/><w:sz w:val="22"/><w:szCs w:val="22"/><w:spacing w:val="29"/><w:w w:val="100"/></w:rPr><w:t> </w:t></w:r><w:r><w:rPr><w:rFonts w:ascii="Gotham Book" w:hAnsi="Gotham Book" w:cs="Gotham Book" w:eastAsia="Gotham Book"/><w:sz w:val="22"/><w:szCs w:val="22"/><w:spacing w:val="0"/><w:w w:val="100"/></w:rPr><w:t>olynol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i’n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c</w:t></w:r><w:r><w:rPr><w:rFonts w:ascii="Gotham Book" w:hAnsi="Gotham Book" w:cs="Gotham Book" w:eastAsia="Gotham Book"/><w:sz w:val="22"/><w:szCs w:val="22"/><w:spacing w:val="-5"/><w:w w:val="100"/></w:rPr><w:t>r</w:t></w:r><w:r><w:rPr><w:rFonts w:ascii="Gotham Book" w:hAnsi="Gotham Book" w:cs="Gotham Book" w:eastAsia="Gotham Book"/><w:sz w:val="22"/><w:szCs w:val="22"/><w:spacing w:val="0"/><w:w w:val="100"/></w:rPr><w:t>on</w:t></w:r><w:r><w:rPr><w:rFonts w:ascii="Gotham Book" w:hAnsi="Gotham Book" w:cs="Gotham Book" w:eastAsia="Gotham Book"/><w:sz w:val="22"/><w:szCs w:val="22"/><w:spacing w:val="-3"/><w:w w:val="100"/></w:rPr><w:t>f</w:t></w:r><w:r><w:rPr><w:rFonts w:ascii="Gotham Book" w:hAnsi="Gotham Book" w:cs="Gotham Book" w:eastAsia="Gotham Book"/><w:sz w:val="22"/><w:szCs w:val="22"/><w:spacing w:val="0"/><w:w w:val="100"/></w:rPr><w:t>a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-3"/><w:w w:val="100"/></w:rPr><w:t>h</w:t></w:r><w:r><w:rPr><w:rFonts w:ascii="Gotham Book" w:hAnsi="Gotham Book" w:cs="Gotham Book" w:eastAsia="Gotham Book"/><w:sz w:val="22"/><w:szCs w:val="22"/><w:spacing w:val="0"/><w:w w:val="100"/></w:rPr><w:t>ynod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l</w:t></w:r><w:r><w:rPr><w:rFonts w:ascii="Gotham Book" w:hAnsi="Gotham Book" w:cs="Gotham Book" w:eastAsia="Gotham Book"/><w:sz w:val="22"/><w:szCs w:val="22"/><w:spacing w:val="-2"/><w:w w:val="100"/></w:rPr><w:t>w</w:t></w:r><w:r><w:rPr><w:rFonts w:ascii="Gotham Book" w:hAnsi="Gotham Book" w:cs="Gotham Book" w:eastAsia="Gotham Book"/><w:sz w:val="22"/><w:szCs w:val="22"/><w:spacing w:val="-6"/><w:w w:val="100"/></w:rPr><w:t>y</w:t></w:r><w:r><w:rPr><w:rFonts w:ascii="Gotham Book" w:hAnsi="Gotham Book" w:cs="Gotham Book" w:eastAsia="Gotham Book"/><w:sz w:val="22"/><w:szCs w:val="22"/><w:spacing w:val="0"/><w:w w:val="100"/></w:rPr><w:t>ddiannus.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-16"/><w:w w:val="100"/></w:rPr><w:t>Y</w:t></w:r><w:r><w:rPr><w:rFonts w:ascii="Gotham Book" w:hAnsi="Gotham Book" w:cs="Gotham Book" w:eastAsia="Gotham Book"/><w:sz w:val="22"/><w:szCs w:val="22"/><w:spacing w:val="0"/><w:w w:val="100"/></w:rPr><w:t>n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-4"/><w:w w:val="100"/></w:rPr><w:t>y</w:t></w:r><w:r><w:rPr><w:rFonts w:ascii="Gotham Book" w:hAnsi="Gotham Book" w:cs="Gotham Book" w:eastAsia="Gotham Book"/><w:sz w:val="22"/><w:szCs w:val="22"/><w:spacing w:val="-2"/><w:w w:val="100"/></w:rPr><w:t>s</w:t></w:r><w:r><w:rPr><w:rFonts w:ascii="Gotham Book" w:hAnsi="Gotham Book" w:cs="Gotham Book" w:eastAsia="Gotham Book"/><w:sz w:val="22"/><w:szCs w:val="22"/><w:spacing w:val="-3"/><w:w w:val="100"/></w:rPr><w:t>t</w:t></w:r><w:r><w:rPr><w:rFonts w:ascii="Gotham Book" w:hAnsi="Gotham Book" w:cs="Gotham Book" w:eastAsia="Gotham Book"/><w:sz w:val="22"/><w:szCs w:val="22"/><w:spacing w:val="0"/><w:w w:val="100"/></w:rPr><w:t>od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y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-1"/><w:w w:val="100"/></w:rPr><w:t>c</w:t></w:r><w:r><w:rPr><w:rFonts w:ascii="Gotham Book" w:hAnsi="Gotham Book" w:cs="Gotham Book" w:eastAsia="Gotham Book"/><w:sz w:val="22"/><w:szCs w:val="22"/><w:spacing w:val="0"/><w:w w:val="100"/></w:rPr><w:t>yfnod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-3"/><w:w w:val="100"/></w:rPr><w:t>h</w:t></w:r><w:r><w:rPr><w:rFonts w:ascii="Gotham Book" w:hAnsi="Gotham Book" w:cs="Gotham Book" w:eastAsia="Gotham Book"/><w:sz w:val="22"/><w:szCs w:val="22"/><w:spacing w:val="0"/><w:w w:val="100"/></w:rPr><w:t>wn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r</w:t></w:r><w:r><w:rPr><w:rFonts w:ascii="Gotham Book" w:hAnsi="Gotham Book" w:cs="Gotham Book" w:eastAsia="Gotham Book"/><w:sz w:val="22"/><w:szCs w:val="22"/><w:spacing w:val="-5"/><w:w w:val="100"/></w:rPr><w:t>y</w:t></w:r><w:r><w:rPr><w:rFonts w:ascii="Gotham Book" w:hAnsi="Gotham Book" w:cs="Gotham Book" w:eastAsia="Gotham Book"/><w:sz w:val="22"/><w:szCs w:val="22"/><w:spacing w:val="0"/><w:w w:val="100"/></w:rPr><w:t>dym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-5"/><w:w w:val="100"/></w:rPr><w:t>w</w:t></w:r><w:r><w:rPr><w:rFonts w:ascii="Gotham Book" w:hAnsi="Gotham Book" w:cs="Gotham Book" w:eastAsia="Gotham Book"/><w:sz w:val="22"/><w:szCs w:val="22"/><w:spacing w:val="0"/><w:w w:val="100"/></w:rPr><w:t>edi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buddsoddi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d</w:t></w:r><w:r><w:rPr><w:rFonts w:ascii="Gotham Book" w:hAnsi="Gotham Book" w:cs="Gotham Book" w:eastAsia="Gotham Book"/><w:sz w:val="22"/><w:szCs w:val="22"/><w:spacing w:val="-5"/><w:w w:val="100"/></w:rPr><w:t>r</w:t></w:r><w:r><w:rPr><w:rFonts w:ascii="Gotham Book" w:hAnsi="Gotham Book" w:cs="Gotham Book" w:eastAsia="Gotham Book"/><w:sz w:val="22"/><w:szCs w:val="22"/><w:spacing w:val="0"/><w:w w:val="100"/></w:rPr><w:t>os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£36</w:t></w:r><w:r><w:rPr><w:rFonts w:ascii="Gotham Book" w:hAnsi="Gotham Book" w:cs="Gotham Book" w:eastAsia="Gotham Book"/><w:sz w:val="22"/><w:szCs w:val="22"/><w:spacing w:val="-4"/><w:w w:val="100"/></w:rPr><w:t>0</w:t></w:r><w:r><w:rPr><w:rFonts w:ascii="Gotham Book" w:hAnsi="Gotham Book" w:cs="Gotham Book" w:eastAsia="Gotham Book"/><w:sz w:val="22"/><w:szCs w:val="22"/><w:spacing w:val="-4"/><w:w w:val="100"/></w:rPr><w:t>,</w:t></w:r><w:r><w:rPr><w:rFonts w:ascii="Gotham Book" w:hAnsi="Gotham Book" w:cs="Gotham Book" w:eastAsia="Gotham Book"/><w:sz w:val="22"/><w:szCs w:val="22"/><w:spacing w:val="0"/><w:w w:val="100"/></w:rPr><w:t>000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ledled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gogledd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-2"/><w:w w:val="100"/></w:rPr><w:t>C</w:t></w:r><w:r><w:rPr><w:rFonts w:ascii="Gotham Book" w:hAnsi="Gotham Book" w:cs="Gotham Book" w:eastAsia="Gotham Book"/><w:sz w:val="22"/><w:szCs w:val="22"/><w:spacing w:val="0"/><w:w w:val="100"/></w:rPr><w:t>ymru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-3"/><w:w w:val="100"/></w:rPr><w:t>s</w:t></w:r><w:r><w:rPr><w:rFonts w:ascii="Gotham Book" w:hAnsi="Gotham Book" w:cs="Gotham Book" w:eastAsia="Gotham Book"/><w:sz w:val="22"/><w:szCs w:val="22"/><w:spacing w:val="-6"/><w:w w:val="100"/></w:rPr><w:t>y</w:t></w:r><w:r><w:rPr><w:rFonts w:ascii="Gotham Book" w:hAnsi="Gotham Book" w:cs="Gotham Book" w:eastAsia="Gotham Book"/><w:sz w:val="22"/><w:szCs w:val="22"/><w:spacing w:val="0"/><w:w w:val="100"/></w:rPr><w:t>dd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-6"/><w:w w:val="100"/></w:rPr><w:t>w</w:t></w:r><w:r><w:rPr><w:rFonts w:ascii="Gotham Book" w:hAnsi="Gotham Book" w:cs="Gotham Book" w:eastAsia="Gotham Book"/><w:sz w:val="22"/><w:szCs w:val="22"/><w:spacing w:val="0"/><w:w w:val="100"/></w:rPr><w:t>edi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ar</w:t></w:r><w:r><w:rPr><w:rFonts w:ascii="Gotham Book" w:hAnsi="Gotham Book" w:cs="Gotham Book" w:eastAsia="Gotham Book"/><w:sz w:val="22"/><w:szCs w:val="22"/><w:spacing w:val="-4"/><w:w w:val="100"/></w:rPr><w:t>w</w:t></w:r><w:r><w:rPr><w:rFonts w:ascii="Gotham Book" w:hAnsi="Gotham Book" w:cs="Gotham Book" w:eastAsia="Gotham Book"/><w:sz w:val="22"/><w:szCs w:val="22"/><w:spacing w:val="0"/><w:w w:val="100"/></w:rPr><w:t>ain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-1"/><w:w w:val="100"/></w:rPr><w:t>a</w:t></w:r><w:r><w:rPr><w:rFonts w:ascii="Gotham Book" w:hAnsi="Gotham Book" w:cs="Gotham Book" w:eastAsia="Gotham Book"/><w:sz w:val="22"/><w:szCs w:val="22"/><w:spacing w:val="0"/><w:w w:val="100"/></w:rPr><w:t>t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p</w:t></w:r><w:r><w:rPr><w:rFonts w:ascii="Gotham Book" w:hAnsi="Gotham Book" w:cs="Gotham Book" w:eastAsia="Gotham Book"/><w:sz w:val="22"/><w:szCs w:val="22"/><w:spacing w:val="-5"/><w:w w:val="100"/></w:rPr><w:t>r</w:t></w:r><w:r><w:rPr><w:rFonts w:ascii="Gotham Book" w:hAnsi="Gotham Book" w:cs="Gotham Book" w:eastAsia="Gotham Book"/><w:sz w:val="22"/><w:szCs w:val="22"/><w:spacing w:val="0"/><w:w w:val="100"/></w:rPr><w:t>osiectau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-3"/><w:w w:val="100"/></w:rPr><w:t>s</w:t></w:r><w:r><w:rPr><w:rFonts w:ascii="Gotham Book" w:hAnsi="Gotham Book" w:cs="Gotham Book" w:eastAsia="Gotham Book"/><w:sz w:val="22"/><w:szCs w:val="22"/><w:spacing w:val="0"/><w:w w:val="100"/></w:rPr><w:t>y’n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gwneud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g</w:t></w:r><w:r><w:rPr><w:rFonts w:ascii="Gotham Book" w:hAnsi="Gotham Book" w:cs="Gotham Book" w:eastAsia="Gotham Book"/><w:sz w:val="22"/><w:szCs w:val="22"/><w:spacing w:val="-4"/><w:w w:val="100"/></w:rPr><w:t>w</w:t></w:r><w:r><w:rPr><w:rFonts w:ascii="Gotham Book" w:hAnsi="Gotham Book" w:cs="Gotham Book" w:eastAsia="Gotham Book"/><w:sz w:val="22"/><w:szCs w:val="22"/><w:spacing w:val="0"/><w:w w:val="100"/></w:rPr><w:t>ahaniaeth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cadarnhaol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i’n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-1"/><w:w w:val="100"/></w:rPr><w:t>c</w:t></w:r><w:r><w:rPr><w:rFonts w:ascii="Gotham Book" w:hAnsi="Gotham Book" w:cs="Gotham Book" w:eastAsia="Gotham Book"/><w:sz w:val="22"/><w:szCs w:val="22"/><w:spacing w:val="0"/><w:w w:val="100"/></w:rPr><w:t>ymunedau.</w:t></w:r></w:p><w:p><w:pPr><w:spacing w:before="3" w:after="0" w:line="110" w:lineRule="exact"/><w:jc w:val="left"/><w:rPr><w:sz w:val="11"/><w:szCs w:val="11"/></w:rPr></w:pPr><w:rPr/><w:r><w:rPr><w:sz w:val="11"/><w:szCs w:val="11"/></w:rPr></w:r></w:p><w:p><w:pPr><w:spacing w:before="0" w:after="0" w:line="240" w:lineRule="auto"/><w:ind w:left="240" w:right="61"/><w:jc w:val="both"/><w:rPr><w:rFonts w:ascii="Gotham Book" w:hAnsi="Gotham Book" w:cs="Gotham Book" w:eastAsia="Gotham Book"/><w:sz w:val="22"/><w:szCs w:val="22"/></w:rPr></w:pPr><w:rPr/><w:r><w:rPr><w:rFonts w:ascii="Gotham Book" w:hAnsi="Gotham Book" w:cs="Gotham Book" w:eastAsia="Gotham Book"/><w:sz w:val="22"/><w:szCs w:val="22"/><w:spacing w:val="0"/><w:w w:val="100"/></w:rPr><w:t>Eleni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r</w:t></w:r><w:r><w:rPr><w:rFonts w:ascii="Gotham Book" w:hAnsi="Gotham Book" w:cs="Gotham Book" w:eastAsia="Gotham Book"/><w:sz w:val="22"/><w:szCs w:val="22"/><w:spacing w:val="-6"/><w:w w:val="100"/></w:rPr><w:t>y</w:t></w:r><w:r><w:rPr><w:rFonts w:ascii="Gotham Book" w:hAnsi="Gotham Book" w:cs="Gotham Book" w:eastAsia="Gotham Book"/><w:sz w:val="22"/><w:szCs w:val="22"/><w:spacing w:val="0"/><w:w w:val="100"/></w:rPr><w:t>dym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e</w:t></w:r><w:r><w:rPr><w:rFonts w:ascii="Gotham Book" w:hAnsi="Gotham Book" w:cs="Gotham Book" w:eastAsia="Gotham Book"/><w:sz w:val="22"/><w:szCs w:val="22"/><w:spacing w:val="-3"/><w:w w:val="100"/></w:rPr><w:t>t</w:t></w:r><w:r><w:rPr><w:rFonts w:ascii="Gotham Book" w:hAnsi="Gotham Book" w:cs="Gotham Book" w:eastAsia="Gotham Book"/><w:sz w:val="22"/><w:szCs w:val="22"/><w:spacing w:val="0"/><w:w w:val="100"/></w:rPr><w:t>o’n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gwneud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£6</w:t></w:r><w:r><w:rPr><w:rFonts w:ascii="Gotham Book" w:hAnsi="Gotham Book" w:cs="Gotham Book" w:eastAsia="Gotham Book"/><w:sz w:val="22"/><w:szCs w:val="22"/><w:spacing w:val="-4"/><w:w w:val="100"/></w:rPr><w:t>0</w:t></w:r><w:r><w:rPr><w:rFonts w:ascii="Gotham Book" w:hAnsi="Gotham Book" w:cs="Gotham Book" w:eastAsia="Gotham Book"/><w:sz w:val="22"/><w:szCs w:val="22"/><w:spacing w:val="-4"/><w:w w:val="100"/></w:rPr><w:t>,</w:t></w:r><w:r><w:rPr><w:rFonts w:ascii="Gotham Book" w:hAnsi="Gotham Book" w:cs="Gotham Book" w:eastAsia="Gotham Book"/><w:sz w:val="22"/><w:szCs w:val="22"/><w:spacing w:val="0"/><w:w w:val="100"/></w:rPr><w:t>000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ar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gael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i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gynort</w:t></w:r><w:r><w:rPr><w:rFonts w:ascii="Gotham Book" w:hAnsi="Gotham Book" w:cs="Gotham Book" w:eastAsia="Gotham Book"/><w:sz w:val="22"/><w:szCs w:val="22"/><w:spacing w:val="-3"/><w:w w:val="100"/></w:rPr><w:t>h</w:t></w:r><w:r><w:rPr><w:rFonts w:ascii="Gotham Book" w:hAnsi="Gotham Book" w:cs="Gotham Book" w:eastAsia="Gotham Book"/><w:sz w:val="22"/><w:szCs w:val="22"/><w:spacing w:val="-2"/><w:w w:val="100"/></w:rPr><w:t>w</w:t></w:r><w:r><w:rPr><w:rFonts w:ascii="Gotham Book" w:hAnsi="Gotham Book" w:cs="Gotham Book" w:eastAsia="Gotham Book"/><w:sz w:val="22"/><w:szCs w:val="22"/><w:spacing w:val="-7"/><w:w w:val="100"/></w:rPr><w:t>y</w:t></w:r><w:r><w:rPr><w:rFonts w:ascii="Gotham Book" w:hAnsi="Gotham Book" w:cs="Gotham Book" w:eastAsia="Gotham Book"/><w:sz w:val="22"/><w:szCs w:val="22"/><w:spacing w:val="0"/><w:w w:val="100"/></w:rPr><w:t>o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p</w:t></w:r><w:r><w:rPr><w:rFonts w:ascii="Gotham Book" w:hAnsi="Gotham Book" w:cs="Gotham Book" w:eastAsia="Gotham Book"/><w:sz w:val="22"/><w:szCs w:val="22"/><w:spacing w:val="-5"/><w:w w:val="100"/></w:rPr><w:t>r</w:t></w:r><w:r><w:rPr><w:rFonts w:ascii="Gotham Book" w:hAnsi="Gotham Book" w:cs="Gotham Book" w:eastAsia="Gotham Book"/><w:sz w:val="22"/><w:szCs w:val="22"/><w:spacing w:val="0"/><w:w w:val="100"/></w:rPr><w:t>osiectau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ledled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Gogledd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-2"/><w:w w:val="100"/></w:rPr><w:t>C</w:t></w:r><w:r><w:rPr><w:rFonts w:ascii="Gotham Book" w:hAnsi="Gotham Book" w:cs="Gotham Book" w:eastAsia="Gotham Book"/><w:sz w:val="22"/><w:szCs w:val="22"/><w:spacing w:val="0"/><w:w w:val="100"/></w:rPr><w:t>ymru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-3"/><w:w w:val="100"/></w:rPr><w:t>s</w:t></w:r><w:r><w:rPr><w:rFonts w:ascii="Gotham Book" w:hAnsi="Gotham Book" w:cs="Gotham Book" w:eastAsia="Gotham Book"/><w:sz w:val="22"/><w:szCs w:val="22"/><w:spacing w:val="0"/><w:w w:val="100"/></w:rPr><w:t>y’n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anelu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i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gadw’n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-1"/><w:w w:val="100"/></w:rPr><w:t>c</w:t></w:r><w:r><w:rPr><w:rFonts w:ascii="Gotham Book" w:hAnsi="Gotham Book" w:cs="Gotham Book" w:eastAsia="Gotham Book"/><w:sz w:val="22"/><w:szCs w:val="22"/><w:spacing w:val="0"/><w:w w:val="100"/></w:rPr><w:t>ymunedau’n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ddiogel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a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c</w:t></w:r><w:r><w:rPr><w:rFonts w:ascii="Gotham Book" w:hAnsi="Gotham Book" w:cs="Gotham Book" w:eastAsia="Gotham Book"/><w:sz w:val="22"/><w:szCs w:val="22"/><w:spacing w:val="-3"/><w:w w:val="100"/></w:rPr><w:t>h</w:t></w:r><w:r><w:rPr><w:rFonts w:ascii="Gotham Book" w:hAnsi="Gotham Book" w:cs="Gotham Book" w:eastAsia="Gotham Book"/><w:sz w:val="22"/><w:szCs w:val="22"/><w:spacing w:val="0"/><w:w w:val="100"/></w:rPr><w:t>ynort</w:t></w:r><w:r><w:rPr><w:rFonts w:ascii="Gotham Book" w:hAnsi="Gotham Book" w:cs="Gotham Book" w:eastAsia="Gotham Book"/><w:sz w:val="22"/><w:szCs w:val="22"/><w:spacing w:val="-3"/><w:w w:val="100"/></w:rPr><w:t>h</w:t></w:r><w:r><w:rPr><w:rFonts w:ascii="Gotham Book" w:hAnsi="Gotham Book" w:cs="Gotham Book" w:eastAsia="Gotham Book"/><w:sz w:val="22"/><w:szCs w:val="22"/><w:spacing w:val="-2"/><w:w w:val="100"/></w:rPr><w:t>w</w:t></w:r><w:r><w:rPr><w:rFonts w:ascii="Gotham Book" w:hAnsi="Gotham Book" w:cs="Gotham Book" w:eastAsia="Gotham Book"/><w:sz w:val="22"/><w:szCs w:val="22"/><w:spacing w:val="-7"/><w:w w:val="100"/></w:rPr><w:t>y</w:t></w:r><w:r><w:rPr><w:rFonts w:ascii="Gotham Book" w:hAnsi="Gotham Book" w:cs="Gotham Book" w:eastAsia="Gotham Book"/><w:sz w:val="22"/><w:szCs w:val="22"/><w:spacing w:val="0"/><w:w w:val="100"/></w:rPr><w:t>o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ein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-2"/><w:w w:val="100"/></w:rPr><w:t>C</w:t></w:r><w:r><w:rPr><w:rFonts w:ascii="Gotham Book" w:hAnsi="Gotham Book" w:cs="Gotham Book" w:eastAsia="Gotham Book"/><w:sz w:val="22"/><w:szCs w:val="22"/><w:spacing w:val="0"/><w:w w:val="100"/></w:rPr><w:t>ynllun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Heddlu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a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-4"/><w:w w:val="100"/></w:rPr><w:t>T</w:t></w:r><w:r><w:rPr><w:rFonts w:ascii="Gotham Book" w:hAnsi="Gotham Book" w:cs="Gotham Book" w:eastAsia="Gotham Book"/><w:sz w:val="22"/><w:szCs w:val="22"/><w:spacing w:val="0"/><w:w w:val="100"/></w:rPr><w:t>h</w:t></w:r><w:r><w:rPr><w:rFonts w:ascii="Gotham Book" w:hAnsi="Gotham Book" w:cs="Gotham Book" w:eastAsia="Gotham Book"/><w:sz w:val="22"/><w:szCs w:val="22"/><w:spacing w:val="-5"/><w:w w:val="100"/></w:rPr><w:t>r</w:t></w:r><w:r><w:rPr><w:rFonts w:ascii="Gotham Book" w:hAnsi="Gotham Book" w:cs="Gotham Book" w:eastAsia="Gotham Book"/><w:sz w:val="22"/><w:szCs w:val="22"/><w:spacing w:val="0"/><w:w w:val="100"/></w:rPr><w:t>osedd.</w:t></w:r></w:p><w:p><w:pPr><w:spacing w:before="3" w:after="0" w:line="110" w:lineRule="exact"/><w:jc w:val="left"/><w:rPr><w:sz w:val="11"/><w:szCs w:val="11"/></w:rPr></w:pPr><w:rPr/><w:r><w:rPr><w:sz w:val="11"/><w:szCs w:val="11"/></w:rPr></w:r></w:p><w:p><w:pPr><w:spacing w:before="0" w:after="0" w:line="240" w:lineRule="auto"/><w:ind w:left="240" w:right="60"/><w:jc w:val="both"/><w:rPr><w:rFonts w:ascii="Gotham Book" w:hAnsi="Gotham Book" w:cs="Gotham Book" w:eastAsia="Gotham Book"/><w:sz w:val="22"/><w:szCs w:val="22"/></w:rPr></w:pPr><w:rPr/><w:r><w:rPr><w:rFonts w:ascii="Gotham Book" w:hAnsi="Gotham Book" w:cs="Gotham Book" w:eastAsia="Gotham Book"/><w:sz w:val="22"/><w:szCs w:val="22"/><w:spacing w:val="0"/><w:w w:val="100"/></w:rPr><w:t>Mae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‘Eich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-2"/><w:w w:val="100"/></w:rPr><w:t>C</w:t></w:r><w:r><w:rPr><w:rFonts w:ascii="Gotham Book" w:hAnsi="Gotham Book" w:cs="Gotham Book" w:eastAsia="Gotham Book"/><w:sz w:val="22"/><w:szCs w:val="22"/><w:spacing w:val="0"/><w:w w:val="100"/></w:rPr><w:t>ymuned,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Eich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D</w:t></w:r><w:r><w:rPr><w:rFonts w:ascii="Gotham Book" w:hAnsi="Gotham Book" w:cs="Gotham Book" w:eastAsia="Gotham Book"/><w:sz w:val="22"/><w:szCs w:val="22"/><w:spacing w:val="-6"/><w:w w:val="100"/></w:rPr><w:t>e</w:t></w:r><w:r><w:rPr><w:rFonts w:ascii="Gotham Book" w:hAnsi="Gotham Book" w:cs="Gotham Book" w:eastAsia="Gotham Book"/><w:sz w:val="22"/><w:szCs w:val="22"/><w:spacing w:val="0"/><w:w w:val="100"/></w:rPr><w:t>wis’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yn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-2"/><w:w w:val="100"/></w:rPr><w:t>f</w:t></w:r><w:r><w:rPr><w:rFonts w:ascii="Gotham Book" w:hAnsi="Gotham Book" w:cs="Gotham Book" w:eastAsia="Gotham Book"/><w:sz w:val="22"/><w:szCs w:val="22"/><w:spacing w:val="0"/><w:w w:val="100"/></w:rPr><w:t>en</w:t></w:r><w:r><w:rPr><w:rFonts w:ascii="Gotham Book" w:hAnsi="Gotham Book" w:cs="Gotham Book" w:eastAsia="Gotham Book"/><w:sz w:val="22"/><w:szCs w:val="22"/><w:spacing w:val="-3"/><w:w w:val="100"/></w:rPr><w:t>t</w:t></w:r><w:r><w:rPr><w:rFonts w:ascii="Gotham Book" w:hAnsi="Gotham Book" w:cs="Gotham Book" w:eastAsia="Gotham Book"/><w:sz w:val="22"/><w:szCs w:val="22"/><w:spacing w:val="0"/><w:w w:val="100"/></w:rPr><w:t>er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ar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y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-1"/><w:w w:val="100"/></w:rPr><w:t>c</w:t></w:r><w:r><w:rPr><w:rFonts w:ascii="Gotham Book" w:hAnsi="Gotham Book" w:cs="Gotham Book" w:eastAsia="Gotham Book"/><w:sz w:val="22"/><w:szCs w:val="22"/><w:spacing w:val="-5"/><w:w w:val="100"/></w:rPr><w:t>y</w:t></w:r><w:r><w:rPr><w:rFonts w:ascii="Gotham Book" w:hAnsi="Gotham Book" w:cs="Gotham Book" w:eastAsia="Gotham Book"/><w:sz w:val="22"/><w:szCs w:val="22"/><w:spacing w:val="0"/><w:w w:val="100"/></w:rPr><w:t>d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-3"/><w:w w:val="100"/></w:rPr><w:t>s</w:t></w:r><w:r><w:rPr><w:rFonts w:ascii="Gotham Book" w:hAnsi="Gotham Book" w:cs="Gotham Book" w:eastAsia="Gotham Book"/><w:sz w:val="22"/><w:szCs w:val="22"/><w:spacing w:val="-5"/><w:w w:val="100"/></w:rPr><w:t>y</w:t></w:r><w:r><w:rPr><w:rFonts w:ascii="Gotham Book" w:hAnsi="Gotham Book" w:cs="Gotham Book" w:eastAsia="Gotham Book"/><w:sz w:val="22"/><w:szCs w:val="22"/><w:spacing w:val="0"/><w:w w:val="100"/></w:rPr><w:t>dd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-5"/><w:w w:val="100"/></w:rPr><w:t>w</w:t></w:r><w:r><w:rPr><w:rFonts w:ascii="Gotham Book" w:hAnsi="Gotham Book" w:cs="Gotham Book" w:eastAsia="Gotham Book"/><w:sz w:val="22"/><w:szCs w:val="22"/><w:spacing w:val="0"/><w:w w:val="100"/></w:rPr><w:t>edi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bod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yn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bosibl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g</w:t></w:r><w:r><w:rPr><w:rFonts w:ascii="Gotham Book" w:hAnsi="Gotham Book" w:cs="Gotham Book" w:eastAsia="Gotham Book"/><w:sz w:val="22"/><w:szCs w:val="22"/><w:spacing w:val="-5"/><w:w w:val="100"/></w:rPr><w:t>y</w:t></w:r><w:r><w:rPr><w:rFonts w:ascii="Gotham Book" w:hAnsi="Gotham Book" w:cs="Gotham Book" w:eastAsia="Gotham Book"/><w:sz w:val="22"/><w:szCs w:val="22"/><w:spacing w:val="0"/><w:w w:val="100"/></w:rPr><w:t>da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n</w:t></w:r><w:r><w:rPr><w:rFonts w:ascii="Gotham Book" w:hAnsi="Gotham Book" w:cs="Gotham Book" w:eastAsia="Gotham Book"/><w:sz w:val="22"/><w:szCs w:val="22"/><w:spacing w:val="-4"/><w:w w:val="100"/></w:rPr><w:t>a</w:t></w:r><w:r><w:rPr><w:rFonts w:ascii="Gotham Book" w:hAnsi="Gotham Book" w:cs="Gotham Book" w:eastAsia="Gotham Book"/><w:sz w:val="22"/><w:szCs w:val="22"/><w:spacing w:val="-4"/><w:w w:val="100"/></w:rPr><w:t>w</w:t></w:r><w:r><w:rPr><w:rFonts w:ascii="Gotham Book" w:hAnsi="Gotham Book" w:cs="Gotham Book" w:eastAsia="Gotham Book"/><w:sz w:val="22"/><w:szCs w:val="22"/><w:spacing w:val="0"/><w:w w:val="100"/></w:rPr><w:t>dd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gan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y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-2"/><w:w w:val="100"/></w:rPr><w:t>C</w:t></w:r><w:r><w:rPr><w:rFonts w:ascii="Gotham Book" w:hAnsi="Gotham Book" w:cs="Gotham Book" w:eastAsia="Gotham Book"/><w:sz w:val="22"/><w:szCs w:val="22"/><w:spacing w:val="0"/><w:w w:val="100"/></w:rPr><w:t>omisiy</w:t></w:r><w:r><w:rPr><w:rFonts w:ascii="Gotham Book" w:hAnsi="Gotham Book" w:cs="Gotham Book" w:eastAsia="Gotham Book"/><w:sz w:val="22"/><w:szCs w:val="22"/><w:spacing w:val="-3"/><w:w w:val="100"/></w:rPr><w:t>n</w:t></w:r><w:r><w:rPr><w:rFonts w:ascii="Gotham Book" w:hAnsi="Gotham Book" w:cs="Gotham Book" w:eastAsia="Gotham Book"/><w:sz w:val="22"/><w:szCs w:val="22"/><w:spacing w:val="-6"/><w:w w:val="100"/></w:rPr><w:t>y</w:t></w:r><w:r><w:rPr><w:rFonts w:ascii="Gotham Book" w:hAnsi="Gotham Book" w:cs="Gotham Book" w:eastAsia="Gotham Book"/><w:sz w:val="22"/><w:szCs w:val="22"/><w:spacing w:val="0"/><w:w w:val="100"/></w:rPr><w:t>dd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Heddlu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a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-4"/><w:w w:val="100"/></w:rPr><w:t>T</w:t></w:r><w:r><w:rPr><w:rFonts w:ascii="Gotham Book" w:hAnsi="Gotham Book" w:cs="Gotham Book" w:eastAsia="Gotham Book"/><w:sz w:val="22"/><w:szCs w:val="22"/><w:spacing w:val="0"/><w:w w:val="100"/></w:rPr><w:t>h</w:t></w:r><w:r><w:rPr><w:rFonts w:ascii="Gotham Book" w:hAnsi="Gotham Book" w:cs="Gotham Book" w:eastAsia="Gotham Book"/><w:sz w:val="22"/><w:szCs w:val="22"/><w:spacing w:val="-5"/><w:w w:val="100"/></w:rPr><w:t>r</w:t></w:r><w:r><w:rPr><w:rFonts w:ascii="Gotham Book" w:hAnsi="Gotham Book" w:cs="Gotham Book" w:eastAsia="Gotham Book"/><w:sz w:val="22"/><w:szCs w:val="22"/><w:spacing w:val="0"/><w:w w:val="100"/></w:rPr><w:t>osedd.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-2"/><w:w w:val="100"/></w:rPr><w:t>C</w:t></w:r><w:r><w:rPr><w:rFonts w:ascii="Gotham Book" w:hAnsi="Gotham Book" w:cs="Gotham Book" w:eastAsia="Gotham Book"/><w:sz w:val="22"/><w:szCs w:val="22"/><w:spacing w:val="0"/><w:w w:val="100"/></w:rPr><w:t>eir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hef</w:t></w:r><w:r><w:rPr><w:rFonts w:ascii="Gotham Book" w:hAnsi="Gotham Book" w:cs="Gotham Book" w:eastAsia="Gotham Book"/><w:sz w:val="22"/><w:szCs w:val="22"/><w:spacing w:val="-5"/><w:w w:val="100"/></w:rPr><w:t>y</w:t></w:r><w:r><w:rPr><w:rFonts w:ascii="Gotham Book" w:hAnsi="Gotham Book" w:cs="Gotham Book" w:eastAsia="Gotham Book"/><w:sz w:val="22"/><w:szCs w:val="22"/><w:spacing w:val="0"/><w:w w:val="100"/></w:rPr><w:t>d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arian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a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oedd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ar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gael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dr</w:t></w:r><w:r><w:rPr><w:rFonts w:ascii="Gotham Book" w:hAnsi="Gotham Book" w:cs="Gotham Book" w:eastAsia="Gotham Book"/><w:sz w:val="22"/><w:szCs w:val="22"/><w:spacing w:val="-2"/><w:w w:val="100"/></w:rPr><w:t>w</w:t></w:r><w:r><w:rPr><w:rFonts w:ascii="Gotham Book" w:hAnsi="Gotham Book" w:cs="Gotham Book" w:eastAsia="Gotham Book"/><w:sz w:val="22"/><w:szCs w:val="22"/><w:spacing w:val="0"/><w:w w:val="100"/></w:rPr><w:t>y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asedau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a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-1"/><w:w w:val="100"/></w:rPr><w:t>a</w:t></w:r><w:r><w:rPr><w:rFonts w:ascii="Gotham Book" w:hAnsi="Gotham Book" w:cs="Gotham Book" w:eastAsia="Gotham Book"/><w:sz w:val="22"/><w:szCs w:val="22"/><w:spacing w:val="0"/><w:w w:val="100"/></w:rPr><w:t>ta</w:t></w:r><w:r><w:rPr><w:rFonts w:ascii="Gotham Book" w:hAnsi="Gotham Book" w:cs="Gotham Book" w:eastAsia="Gotham Book"/><w:sz w:val="22"/><w:szCs w:val="22"/><w:spacing w:val="-3"/><w:w w:val="100"/></w:rPr><w:t>f</w:t></w:r><w:r><w:rPr><w:rFonts w:ascii="Gotham Book" w:hAnsi="Gotham Book" w:cs="Gotham Book" w:eastAsia="Gotham Book"/><w:sz w:val="22"/><w:szCs w:val="22"/><w:spacing w:val="0"/><w:w w:val="100"/></w:rPr><w:t>ael</w:t></w:r><w:r><w:rPr><w:rFonts w:ascii="Gotham Book" w:hAnsi="Gotham Book" w:cs="Gotham Book" w:eastAsia="Gotham Book"/><w:sz w:val="22"/><w:szCs w:val="22"/><w:spacing w:val="-2"/><w:w w:val="100"/></w:rPr><w:t>w</w:t></w:r><w:r><w:rPr><w:rFonts w:ascii="Gotham Book" w:hAnsi="Gotham Book" w:cs="Gotham Book" w:eastAsia="Gotham Book"/><w:sz w:val="22"/><w:szCs w:val="22"/><w:spacing w:val="-5"/><w:w w:val="100"/></w:rPr><w:t>y</w:t></w:r><w:r><w:rPr><w:rFonts w:ascii="Gotham Book" w:hAnsi="Gotham Book" w:cs="Gotham Book" w:eastAsia="Gotham Book"/><w:sz w:val="22"/><w:szCs w:val="22"/><w:spacing w:val="0"/><w:w w:val="100"/></w:rPr><w:t>d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gan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d</w:t></w:r><w:r><w:rPr><w:rFonts w:ascii="Gotham Book" w:hAnsi="Gotham Book" w:cs="Gotham Book" w:eastAsia="Gotham Book"/><w:sz w:val="22"/><w:szCs w:val="22"/><w:spacing w:val="-5"/><w:w w:val="100"/></w:rPr><w:t>r</w:t></w:r><w:r><w:rPr><w:rFonts w:ascii="Gotham Book" w:hAnsi="Gotham Book" w:cs="Gotham Book" w:eastAsia="Gotham Book"/><w:sz w:val="22"/><w:szCs w:val="22"/><w:spacing w:val="0"/><w:w w:val="100"/></w:rPr><w:t>osedd</w:t></w:r><w:r><w:rPr><w:rFonts w:ascii="Gotham Book" w:hAnsi="Gotham Book" w:cs="Gotham Book" w:eastAsia="Gotham Book"/><w:sz w:val="22"/><w:szCs w:val="22"/><w:spacing w:val="-2"/><w:w w:val="100"/></w:rPr><w:t>w</w:t></w:r><w:r><w:rPr><w:rFonts w:ascii="Gotham Book" w:hAnsi="Gotham Book" w:cs="Gotham Book" w:eastAsia="Gotham Book"/><w:sz w:val="22"/><w:szCs w:val="22"/><w:spacing w:val="0"/><w:w w:val="100"/></w:rPr><w:t>yr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o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dan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y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Ddeddf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Enillion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-20"/><w:w w:val="100"/></w:rPr><w:t>T</w:t></w:r><w:r><w:rPr><w:rFonts w:ascii="Gotham Book" w:hAnsi="Gotham Book" w:cs="Gotham Book" w:eastAsia="Gotham Book"/><w:sz w:val="22"/><w:szCs w:val="22"/><w:spacing w:val="-5"/><w:w w:val="100"/></w:rPr><w:t>r</w:t></w:r><w:r><w:rPr><w:rFonts w:ascii="Gotham Book" w:hAnsi="Gotham Book" w:cs="Gotham Book" w:eastAsia="Gotham Book"/><w:sz w:val="22"/><w:szCs w:val="22"/><w:spacing w:val="0"/><w:w w:val="100"/></w:rPr><w:t>osedd.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Ni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f</w:t></w:r><w:r><w:rPr><w:rFonts w:ascii="Gotham Book" w:hAnsi="Gotham Book" w:cs="Gotham Book" w:eastAsia="Gotham Book"/><w:sz w:val="22"/><w:szCs w:val="22"/><w:spacing w:val="-6"/><w:w w:val="100"/></w:rPr><w:t>y</w:t></w:r><w:r><w:rPr><w:rFonts w:ascii="Gotham Book" w:hAnsi="Gotham Book" w:cs="Gotham Book" w:eastAsia="Gotham Book"/><w:sz w:val="22"/><w:szCs w:val="22"/><w:spacing w:val="0"/><w:w w:val="100"/></w:rPr><w:t>ddai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-3"/><w:w w:val="100"/></w:rPr><w:t>h</w:t></w:r><w:r><w:rPr><w:rFonts w:ascii="Gotham Book" w:hAnsi="Gotham Book" w:cs="Gotham Book" w:eastAsia="Gotham Book"/><w:sz w:val="22"/><w:szCs w:val="22"/><w:spacing w:val="0"/><w:w w:val="100"/></w:rPr><w:t>yn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-5"/><w:w w:val="100"/></w:rPr><w:t>w</w:t></w:r><w:r><w:rPr><w:rFonts w:ascii="Gotham Book" w:hAnsi="Gotham Book" w:cs="Gotham Book" w:eastAsia="Gotham Book"/><w:sz w:val="22"/><w:szCs w:val="22"/><w:spacing w:val="0"/><w:w w:val="100"/></w:rPr><w:t>edi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bod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yn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bosibl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heb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ym</w:t></w:r><w:r><w:rPr><w:rFonts w:ascii="Gotham Book" w:hAnsi="Gotham Book" w:cs="Gotham Book" w:eastAsia="Gotham Book"/><w:sz w:val="22"/><w:szCs w:val="22"/><w:spacing w:val="-5"/><w:w w:val="100"/></w:rPr><w:t>r</w:t></w:r><w:r><w:rPr><w:rFonts w:ascii="Gotham Book" w:hAnsi="Gotham Book" w:cs="Gotham Book" w:eastAsia="Gotham Book"/><w:sz w:val="22"/><w:szCs w:val="22"/><w:spacing w:val="0"/><w:w w:val="100"/></w:rPr><w:t>oddiad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ac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ymr</w:t></w:r><w:r><w:rPr><w:rFonts w:ascii="Gotham Book" w:hAnsi="Gotham Book" w:cs="Gotham Book" w:eastAsia="Gotham Book"/><w:sz w:val="22"/><w:szCs w:val="22"/><w:spacing w:val="-2"/><w:w w:val="100"/></w:rPr><w:t>w</w:t></w:r><w:r><w:rPr><w:rFonts w:ascii="Gotham Book" w:hAnsi="Gotham Book" w:cs="Gotham Book" w:eastAsia="Gotham Book"/><w:sz w:val="22"/><w:szCs w:val="22"/><w:spacing w:val="0"/><w:w w:val="100"/></w:rPr><w:t>ymiad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-3"/><w:w w:val="100"/></w:rPr><w:t>s</w:t></w:r><w:r><w:rPr><w:rFonts w:ascii="Gotham Book" w:hAnsi="Gotham Book" w:cs="Gotham Book" w:eastAsia="Gotham Book"/><w:sz w:val="22"/><w:szCs w:val="22"/><w:spacing w:val="-2"/><w:w w:val="100"/></w:rPr><w:t>w</w:t></w:r><w:r><w:rPr><w:rFonts w:ascii="Gotham Book" w:hAnsi="Gotham Book" w:cs="Gotham Book" w:eastAsia="Gotham Book"/><w:sz w:val="22"/><w:szCs w:val="22"/><w:spacing w:val="-6"/><w:w w:val="100"/></w:rPr><w:t>y</w:t></w:r><w:r><w:rPr><w:rFonts w:ascii="Gotham Book" w:hAnsi="Gotham Book" w:cs="Gotham Book" w:eastAsia="Gotham Book"/><w:sz w:val="22"/><w:szCs w:val="22"/><w:spacing w:val="0"/><w:w w:val="100"/></w:rPr><w:t>ddogion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a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-2"/><w:w w:val="100"/></w:rPr><w:t>s</w:t></w:r><w:r><w:rPr><w:rFonts w:ascii="Gotham Book" w:hAnsi="Gotham Book" w:cs="Gotham Book" w:eastAsia="Gotham Book"/><w:sz w:val="22"/><w:szCs w:val="22"/><w:spacing w:val="0"/><w:w w:val="100"/></w:rPr><w:t>taﬀ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Heddlu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Gogledd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-2"/><w:w w:val="100"/></w:rPr><w:t>C</w:t></w:r><w:r><w:rPr><w:rFonts w:ascii="Gotham Book" w:hAnsi="Gotham Book" w:cs="Gotham Book" w:eastAsia="Gotham Book"/><w:sz w:val="22"/><w:szCs w:val="22"/><w:spacing w:val="0"/><w:w w:val="100"/></w:rPr><w:t>ymru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yn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g</w:t></w:r><w:r><w:rPr><w:rFonts w:ascii="Gotham Book" w:hAnsi="Gotham Book" w:cs="Gotham Book" w:eastAsia="Gotham Book"/><w:sz w:val="22"/><w:szCs w:val="22"/><w:spacing w:val="-5"/><w:w w:val="100"/></w:rPr><w:t>w</w:t></w:r><w:r><w:rPr><w:rFonts w:ascii="Gotham Book" w:hAnsi="Gotham Book" w:cs="Gotham Book" w:eastAsia="Gotham Book"/><w:sz w:val="22"/><w:szCs w:val="22"/><w:spacing w:val="0"/><w:w w:val="100"/></w:rPr><w:t>eithio’n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ddiflino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i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ddod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â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th</w:t></w:r><w:r><w:rPr><w:rFonts w:ascii="Gotham Book" w:hAnsi="Gotham Book" w:cs="Gotham Book" w:eastAsia="Gotham Book"/><w:sz w:val="22"/><w:szCs w:val="22"/><w:spacing w:val="-5"/><w:w w:val="100"/></w:rPr><w:t>r</w:t></w:r><w:r><w:rPr><w:rFonts w:ascii="Gotham Book" w:hAnsi="Gotham Book" w:cs="Gotham Book" w:eastAsia="Gotham Book"/><w:sz w:val="22"/><w:szCs w:val="22"/><w:spacing w:val="0"/><w:w w:val="100"/></w:rPr><w:t>osedd</w:t></w:r><w:r><w:rPr><w:rFonts w:ascii="Gotham Book" w:hAnsi="Gotham Book" w:cs="Gotham Book" w:eastAsia="Gotham Book"/><w:sz w:val="22"/><w:szCs w:val="22"/><w:spacing w:val="-2"/><w:w w:val="100"/></w:rPr><w:t>w</w:t></w:r><w:r><w:rPr><w:rFonts w:ascii="Gotham Book" w:hAnsi="Gotham Book" w:cs="Gotham Book" w:eastAsia="Gotham Book"/><w:sz w:val="22"/><w:szCs w:val="22"/><w:spacing w:val="0"/><w:w w:val="100"/></w:rPr><w:t>yr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o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flaen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eu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g</w:t></w:r><w:r><w:rPr><w:rFonts w:ascii="Gotham Book" w:hAnsi="Gotham Book" w:cs="Gotham Book" w:eastAsia="Gotham Book"/><w:sz w:val="22"/><w:szCs w:val="22"/><w:spacing w:val="-6"/><w:w w:val="100"/></w:rPr><w:t>w</w:t></w:r><w:r><w:rPr><w:rFonts w:ascii="Gotham Book" w:hAnsi="Gotham Book" w:cs="Gotham Book" w:eastAsia="Gotham Book"/><w:sz w:val="22"/><w:szCs w:val="22"/><w:spacing w:val="0"/><w:w w:val="100"/></w:rPr><w:t>ell.</w:t></w:r></w:p><w:p><w:pPr><w:spacing w:before="3" w:after="0" w:line="110" w:lineRule="exact"/><w:jc w:val="left"/><w:rPr><w:sz w:val="11"/><w:szCs w:val="11"/></w:rPr></w:pPr><w:rPr/><w:r><w:rPr><w:sz w:val="11"/><w:szCs w:val="11"/></w:rPr></w:r></w:p><w:p><w:pPr><w:spacing w:before="0" w:after="0" w:line="240" w:lineRule="auto"/><w:ind w:left="240" w:right="60"/><w:jc w:val="both"/><w:rPr><w:rFonts w:ascii="Gotham Book" w:hAnsi="Gotham Book" w:cs="Gotham Book" w:eastAsia="Gotham Book"/><w:sz w:val="22"/><w:szCs w:val="22"/></w:rPr></w:pPr><w:rPr/><w:r><w:rPr><w:rFonts w:ascii="Gotham Book" w:hAnsi="Gotham Book" w:cs="Gotham Book" w:eastAsia="Gotham Book"/><w:sz w:val="22"/><w:szCs w:val="22"/><w:spacing w:val="-17"/><w:w w:val="100"/></w:rPr><w:t>Y</w:t></w:r><w:r><w:rPr><w:rFonts w:ascii="Gotham Book" w:hAnsi="Gotham Book" w:cs="Gotham Book" w:eastAsia="Gotham Book"/><w:sz w:val="22"/><w:szCs w:val="22"/><w:spacing w:val="0"/><w:w w:val="100"/></w:rPr><w:t>n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benodol,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r</w:t></w:r><w:r><w:rPr><w:rFonts w:ascii="Gotham Book" w:hAnsi="Gotham Book" w:cs="Gotham Book" w:eastAsia="Gotham Book"/><w:sz w:val="22"/><w:szCs w:val="22"/><w:spacing w:val="-6"/><w:w w:val="100"/></w:rPr><w:t>y</w:t></w:r><w:r><w:rPr><w:rFonts w:ascii="Gotham Book" w:hAnsi="Gotham Book" w:cs="Gotham Book" w:eastAsia="Gotham Book"/><w:sz w:val="22"/><w:szCs w:val="22"/><w:spacing w:val="0"/><w:w w:val="100"/></w:rPr><w:t>dym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eisiau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g</w:t></w:r><w:r><w:rPr><w:rFonts w:ascii="Gotham Book" w:hAnsi="Gotham Book" w:cs="Gotham Book" w:eastAsia="Gotham Book"/><w:sz w:val="22"/><w:szCs w:val="22"/><w:spacing w:val="-6"/><w:w w:val="100"/></w:rPr><w:t>w</w:t></w:r><w:r><w:rPr><w:rFonts w:ascii="Gotham Book" w:hAnsi="Gotham Book" w:cs="Gotham Book" w:eastAsia="Gotham Book"/><w:sz w:val="22"/><w:szCs w:val="22"/><w:spacing w:val="0"/><w:w w:val="100"/></w:rPr><w:t>eld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-1"/><w:w w:val="100"/></w:rPr><w:t>c</w:t></w:r><w:r><w:rPr><w:rFonts w:ascii="Gotham Book" w:hAnsi="Gotham Book" w:cs="Gotham Book" w:eastAsia="Gotham Book"/><w:sz w:val="22"/><w:szCs w:val="22"/><w:spacing w:val="0"/><w:w w:val="100"/></w:rPr><w:t>ynigion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-3"/><w:w w:val="100"/></w:rPr><w:t>s</w:t></w:r><w:r><w:rPr><w:rFonts w:ascii="Gotham Book" w:hAnsi="Gotham Book" w:cs="Gotham Book" w:eastAsia="Gotham Book"/><w:sz w:val="22"/><w:szCs w:val="22"/><w:spacing w:val="0"/><w:w w:val="100"/></w:rPr><w:t>y’n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-1"/><w:w w:val="100"/></w:rPr><w:t>c</w:t></w:r><w:r><w:rPr><w:rFonts w:ascii="Gotham Book" w:hAnsi="Gotham Book" w:cs="Gotham Book" w:eastAsia="Gotham Book"/><w:sz w:val="22"/><w:szCs w:val="22"/><w:spacing w:val="0"/><w:w w:val="100"/></w:rPr><w:t>ynort</w:t></w:r><w:r><w:rPr><w:rFonts w:ascii="Gotham Book" w:hAnsi="Gotham Book" w:cs="Gotham Book" w:eastAsia="Gotham Book"/><w:sz w:val="22"/><w:szCs w:val="22"/><w:spacing w:val="-3"/><w:w w:val="100"/></w:rPr><w:t>h</w:t></w:r><w:r><w:rPr><w:rFonts w:ascii="Gotham Book" w:hAnsi="Gotham Book" w:cs="Gotham Book" w:eastAsia="Gotham Book"/><w:sz w:val="22"/><w:szCs w:val="22"/><w:spacing w:val="-2"/><w:w w:val="100"/></w:rPr><w:t>w</w:t></w:r><w:r><w:rPr><w:rFonts w:ascii="Gotham Book" w:hAnsi="Gotham Book" w:cs="Gotham Book" w:eastAsia="Gotham Book"/><w:sz w:val="22"/><w:szCs w:val="22"/><w:spacing w:val="-7"/><w:w w:val="100"/></w:rPr><w:t>y</w:t></w:r><w:r><w:rPr><w:rFonts w:ascii="Gotham Book" w:hAnsi="Gotham Book" w:cs="Gotham Book" w:eastAsia="Gotham Book"/><w:sz w:val="22"/><w:szCs w:val="22"/><w:spacing w:val="0"/><w:w w:val="100"/></w:rPr><w:t>o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i</w:t></w:r><w:r><w:rPr><w:rFonts w:ascii="Gotham Book" w:hAnsi="Gotham Book" w:cs="Gotham Book" w:eastAsia="Gotham Book"/><w:sz w:val="22"/><w:szCs w:val="22"/><w:spacing w:val="0"/><w:w w:val="100"/></w:rPr><w:t> </w:t></w:r><w:r><w:rPr><w:rFonts w:ascii="Gotham" w:hAnsi="Gotham" w:cs="Gotham" w:eastAsia="Gotham"/><w:sz w:val="22"/><w:szCs w:val="22"/><w:spacing w:val="-1"/><w:w w:val="100"/><w:b/><w:bCs/></w:rPr><w:t>a</w:t></w:r><w:r><w:rPr><w:rFonts w:ascii="Gotham" w:hAnsi="Gotham" w:cs="Gotham" w:eastAsia="Gotham"/><w:sz w:val="22"/><w:szCs w:val="22"/><w:spacing w:val="0"/><w:w w:val="100"/><w:b/><w:bCs/></w:rPr><w:t>tal</w:t></w:r><w:r><w:rPr><w:rFonts w:ascii="Gotham" w:hAnsi="Gotham" w:cs="Gotham" w:eastAsia="Gotham"/><w:sz w:val="22"/><w:szCs w:val="22"/><w:spacing w:val="0"/><w:w w:val="100"/><w:b/><w:bCs/></w:rPr><w:t> </w:t></w:r><w:r><w:rPr><w:rFonts w:ascii="Gotham Book" w:hAnsi="Gotham Book" w:cs="Gotham Book" w:eastAsia="Gotham Book"/><w:sz w:val="22"/><w:szCs w:val="22"/><w:spacing w:val="0"/><w:w w:val="100"/></w:rPr><w:t>t</w:t></w:r><w:r><w:rPr><w:rFonts w:ascii="Gotham Book" w:hAnsi="Gotham Book" w:cs="Gotham Book" w:eastAsia="Gotham Book"/><w:sz w:val="22"/><w:szCs w:val="22"/><w:spacing w:val="-5"/><w:w w:val="100"/></w:rPr><w:t>r</w:t></w:r><w:r><w:rPr><w:rFonts w:ascii="Gotham Book" w:hAnsi="Gotham Book" w:cs="Gotham Book" w:eastAsia="Gotham Book"/><w:sz w:val="22"/><w:szCs w:val="22"/><w:spacing w:val="0"/><w:w w:val="100"/></w:rPr><w:t>osedd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ac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ymdd</w:t></w:r><w:r><w:rPr><w:rFonts w:ascii="Gotham Book" w:hAnsi="Gotham Book" w:cs="Gotham Book" w:eastAsia="Gotham Book"/><w:sz w:val="22"/><w:szCs w:val="22"/><w:spacing w:val="-5"/><w:w w:val="100"/></w:rPr><w:t>y</w:t></w:r><w:r><w:rPr><w:rFonts w:ascii="Gotham Book" w:hAnsi="Gotham Book" w:cs="Gotham Book" w:eastAsia="Gotham Book"/><w:sz w:val="22"/><w:szCs w:val="22"/><w:spacing w:val="0"/><w:w w:val="100"/></w:rPr><w:t>giad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gwrthgymdeithasol</w:t></w:r><w:r><w:rPr><w:rFonts w:ascii="Gotham Book" w:hAnsi="Gotham Book" w:cs="Gotham Book" w:eastAsia="Gotham Book"/><w:sz w:val="22"/><w:szCs w:val="22"/><w:spacing w:val="-19"/><w:w w:val="100"/></w:rPr><w:t> </w:t></w:r><w:r><w:rPr><w:rFonts w:ascii="Gotham Book" w:hAnsi="Gotham Book" w:cs="Gotham Book" w:eastAsia="Gotham Book"/><w:sz w:val="22"/><w:szCs w:val="22"/><w:spacing w:val="0"/><w:w w:val="100"/></w:rPr><w:t>yn</w:t></w:r><w:r><w:rPr><w:rFonts w:ascii="Gotham Book" w:hAnsi="Gotham Book" w:cs="Gotham Book" w:eastAsia="Gotham Book"/><w:sz w:val="22"/><w:szCs w:val="22"/><w:spacing w:val="-19"/><w:w w:val="100"/></w:rPr><w:t> </w:t></w:r><w:r><w:rPr><w:rFonts w:ascii="Gotham Book" w:hAnsi="Gotham Book" w:cs="Gotham Book" w:eastAsia="Gotham Book"/><w:sz w:val="22"/><w:szCs w:val="22"/><w:spacing w:val="0"/><w:w w:val="100"/></w:rPr><w:t>ein</w:t></w:r><w:r><w:rPr><w:rFonts w:ascii="Gotham Book" w:hAnsi="Gotham Book" w:cs="Gotham Book" w:eastAsia="Gotham Book"/><w:sz w:val="22"/><w:szCs w:val="22"/><w:spacing w:val="-19"/><w:w w:val="100"/></w:rPr><w:t> </w:t></w:r><w:r><w:rPr><w:rFonts w:ascii="Gotham Book" w:hAnsi="Gotham Book" w:cs="Gotham Book" w:eastAsia="Gotham Book"/><w:sz w:val="22"/><w:szCs w:val="22"/><w:spacing w:val="-1"/><w:w w:val="100"/></w:rPr><w:t>c</w:t></w:r><w:r><w:rPr><w:rFonts w:ascii="Gotham Book" w:hAnsi="Gotham Book" w:cs="Gotham Book" w:eastAsia="Gotham Book"/><w:sz w:val="22"/><w:szCs w:val="22"/><w:spacing w:val="0"/><w:w w:val="100"/></w:rPr><w:t>ymunedau</w:t></w:r><w:r><w:rPr><w:rFonts w:ascii="Gotham Book" w:hAnsi="Gotham Book" w:cs="Gotham Book" w:eastAsia="Gotham Book"/><w:sz w:val="22"/><w:szCs w:val="22"/><w:spacing w:val="-19"/><w:w w:val="100"/></w:rPr><w:t> </w:t></w:r><w:r><w:rPr><w:rFonts w:ascii="Gotham Book" w:hAnsi="Gotham Book" w:cs="Gotham Book" w:eastAsia="Gotham Book"/><w:sz w:val="22"/><w:szCs w:val="22"/><w:spacing w:val="0"/><w:w w:val="100"/></w:rPr><w:t>a</w:t></w:r><w:r><w:rPr><w:rFonts w:ascii="Gotham Book" w:hAnsi="Gotham Book" w:cs="Gotham Book" w:eastAsia="Gotham Book"/><w:sz w:val="22"/><w:szCs w:val="22"/><w:spacing w:val="-19"/><w:w w:val="100"/></w:rPr><w:t> </w:t></w:r><w:r><w:rPr><w:rFonts w:ascii="Gotham Book" w:hAnsi="Gotham Book" w:cs="Gotham Book" w:eastAsia="Gotham Book"/><w:sz w:val="22"/><w:szCs w:val="22"/><w:spacing w:val="0"/><w:w w:val="100"/></w:rPr><w:t>c</w:t></w:r><w:r><w:rPr><w:rFonts w:ascii="Gotham Book" w:hAnsi="Gotham Book" w:cs="Gotham Book" w:eastAsia="Gotham Book"/><w:sz w:val="22"/><w:szCs w:val="22"/><w:spacing w:val="-3"/><w:w w:val="100"/></w:rPr><w:t>h</w:t></w:r><w:r><w:rPr><w:rFonts w:ascii="Gotham Book" w:hAnsi="Gotham Book" w:cs="Gotham Book" w:eastAsia="Gotham Book"/><w:sz w:val="22"/><w:szCs w:val="22"/><w:spacing w:val="0"/><w:w w:val="100"/></w:rPr><w:t>ynort</w:t></w:r><w:r><w:rPr><w:rFonts w:ascii="Gotham Book" w:hAnsi="Gotham Book" w:cs="Gotham Book" w:eastAsia="Gotham Book"/><w:sz w:val="22"/><w:szCs w:val="22"/><w:spacing w:val="-3"/><w:w w:val="100"/></w:rPr><w:t>h</w:t></w:r><w:r><w:rPr><w:rFonts w:ascii="Gotham Book" w:hAnsi="Gotham Book" w:cs="Gotham Book" w:eastAsia="Gotham Book"/><w:sz w:val="22"/><w:szCs w:val="22"/><w:spacing w:val="-2"/><w:w w:val="100"/></w:rPr><w:t>w</w:t></w:r><w:r><w:rPr><w:rFonts w:ascii="Gotham Book" w:hAnsi="Gotham Book" w:cs="Gotham Book" w:eastAsia="Gotham Book"/><w:sz w:val="22"/><w:szCs w:val="22"/><w:spacing w:val="-7"/><w:w w:val="100"/></w:rPr><w:t>y</w:t></w:r><w:r><w:rPr><w:rFonts w:ascii="Gotham Book" w:hAnsi="Gotham Book" w:cs="Gotham Book" w:eastAsia="Gotham Book"/><w:sz w:val="22"/><w:szCs w:val="22"/><w:spacing w:val="0"/><w:w w:val="100"/></w:rPr><w:t>o</w:t></w:r><w:r><w:rPr><w:rFonts w:ascii="Gotham Book" w:hAnsi="Gotham Book" w:cs="Gotham Book" w:eastAsia="Gotham Book"/><w:sz w:val="22"/><w:szCs w:val="22"/><w:spacing w:val="-19"/><w:w w:val="100"/></w:rPr><w:t> </w:t></w:r><w:r><w:rPr><w:rFonts w:ascii="Gotham Book" w:hAnsi="Gotham Book" w:cs="Gotham Book" w:eastAsia="Gotham Book"/><w:sz w:val="22"/><w:szCs w:val="22"/><w:spacing w:val="0"/><w:w w:val="100"/></w:rPr><w:t>g</w:t></w:r><w:r><w:rPr><w:rFonts w:ascii="Gotham Book" w:hAnsi="Gotham Book" w:cs="Gotham Book" w:eastAsia="Gotham Book"/><w:sz w:val="22"/><w:szCs w:val="22"/><w:spacing w:val="-4"/><w:w w:val="100"/></w:rPr><w:t>w</w:t></w:r><w:r><w:rPr><w:rFonts w:ascii="Gotham Book" w:hAnsi="Gotham Book" w:cs="Gotham Book" w:eastAsia="Gotham Book"/><w:sz w:val="22"/><w:szCs w:val="22"/><w:spacing w:val="0"/><w:w w:val="100"/></w:rPr><w:t>aith</w:t></w:r><w:r><w:rPr><w:rFonts w:ascii="Gotham Book" w:hAnsi="Gotham Book" w:cs="Gotham Book" w:eastAsia="Gotham Book"/><w:sz w:val="22"/><w:szCs w:val="22"/><w:spacing w:val="-19"/><w:w w:val="100"/></w:rPr><w:t> </w:t></w:r><w:r><w:rPr><w:rFonts w:ascii="Gotham Book" w:hAnsi="Gotham Book" w:cs="Gotham Book" w:eastAsia="Gotham Book"/><w:sz w:val="22"/><w:szCs w:val="22"/><w:spacing w:val="0"/><w:w w:val="100"/></w:rPr><w:t>ein</w:t></w:r><w:r><w:rPr><w:rFonts w:ascii="Gotham Book" w:hAnsi="Gotham Book" w:cs="Gotham Book" w:eastAsia="Gotham Book"/><w:sz w:val="22"/><w:szCs w:val="22"/><w:spacing w:val="-19"/><w:w w:val="100"/></w:rPr><w:t> </w:t></w:r><w:r><w:rPr><w:rFonts w:ascii="Gotham Book" w:hAnsi="Gotham Book" w:cs="Gotham Book" w:eastAsia="Gotham Book"/><w:sz w:val="22"/><w:szCs w:val="22"/><w:spacing w:val="-7"/><w:w w:val="100"/></w:rPr><w:t>T</w:t></w:r><w:r><w:rPr><w:rFonts w:ascii="Gotham Book" w:hAnsi="Gotham Book" w:cs="Gotham Book" w:eastAsia="Gotham Book"/><w:sz w:val="22"/><w:szCs w:val="22"/><w:spacing w:val="0"/><w:w w:val="100"/></w:rPr><w:t>imau</w:t></w:r><w:r><w:rPr><w:rFonts w:ascii="Gotham Book" w:hAnsi="Gotham Book" w:cs="Gotham Book" w:eastAsia="Gotham Book"/><w:sz w:val="22"/><w:szCs w:val="22"/><w:spacing w:val="-19"/><w:w w:val="100"/></w:rPr><w:t> </w:t></w:r><w:r><w:rPr><w:rFonts w:ascii="Gotham Book" w:hAnsi="Gotham Book" w:cs="Gotham Book" w:eastAsia="Gotham Book"/><w:sz w:val="22"/><w:szCs w:val="22"/><w:spacing w:val="0"/><w:w w:val="100"/></w:rPr><w:t>Plismona</w:t></w:r><w:r><w:rPr><w:rFonts w:ascii="Gotham Book" w:hAnsi="Gotham Book" w:cs="Gotham Book" w:eastAsia="Gotham Book"/><w:sz w:val="22"/><w:szCs w:val="22"/><w:spacing w:val="-19"/><w:w w:val="100"/></w:rPr><w:t> </w:t></w:r><w:r><w:rPr><w:rFonts w:ascii="Gotham Book" w:hAnsi="Gotham Book" w:cs="Gotham Book" w:eastAsia="Gotham Book"/><w:sz w:val="22"/><w:szCs w:val="22"/><w:spacing w:val="-2"/><w:w w:val="100"/></w:rPr><w:t>C</w:t></w:r><w:r><w:rPr><w:rFonts w:ascii="Gotham Book" w:hAnsi="Gotham Book" w:cs="Gotham Book" w:eastAsia="Gotham Book"/><w:sz w:val="22"/><w:szCs w:val="22"/><w:spacing w:val="0"/><w:w w:val="100"/></w:rPr><w:t>ymdogaethau.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Mae</w:t></w:r><w:r><w:rPr><w:rFonts w:ascii="Gotham Book" w:hAnsi="Gotham Book" w:cs="Gotham Book" w:eastAsia="Gotham Book"/><w:sz w:val="22"/><w:szCs w:val="22"/><w:spacing w:val="0"/><w:w w:val="100"/></w:rPr><w:t> </w:t></w:r><w:r><w:rPr><w:rFonts w:ascii="Gotham" w:hAnsi="Gotham" w:cs="Gotham" w:eastAsia="Gotham"/><w:sz w:val="22"/><w:szCs w:val="22"/><w:spacing w:val="0"/><w:w w:val="100"/><w:b/><w:bCs/></w:rPr><w:t>RHAID</w:t></w:r><w:r><w:rPr><w:rFonts w:ascii="Gotham" w:hAnsi="Gotham" w:cs="Gotham" w:eastAsia="Gotham"/><w:sz w:val="22"/><w:szCs w:val="22"/><w:spacing w:val="0"/><w:w w:val="100"/><w:b/><w:bCs/></w:rPr><w:t> </w:t></w:r><w:r><w:rPr><w:rFonts w:ascii="Gotham Book" w:hAnsi="Gotham Book" w:cs="Gotham Book" w:eastAsia="Gotham Book"/><w:sz w:val="22"/><w:szCs w:val="22"/><w:spacing w:val="0"/><w:w w:val="100"/></w:rPr><w:t>i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ymgei</w:t></w:r><w:r><w:rPr><w:rFonts w:ascii="Gotham Book" w:hAnsi="Gotham Book" w:cs="Gotham Book" w:eastAsia="Gotham Book"/><w:sz w:val="22"/><w:szCs w:val="22"/><w:spacing w:val="-3"/><w:w w:val="100"/></w:rPr><w:t>s</w:t></w:r><w:r><w:rPr><w:rFonts w:ascii="Gotham Book" w:hAnsi="Gotham Book" w:cs="Gotham Book" w:eastAsia="Gotham Book"/><w:sz w:val="22"/><w:szCs w:val="22"/><w:spacing w:val="-2"/><w:w w:val="100"/></w:rPr><w:t>w</w:t></w:r><w:r><w:rPr><w:rFonts w:ascii="Gotham Book" w:hAnsi="Gotham Book" w:cs="Gotham Book" w:eastAsia="Gotham Book"/><w:sz w:val="22"/><w:szCs w:val="22"/><w:spacing w:val="0"/><w:w w:val="100"/></w:rPr><w:t>yr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d</w:t></w:r><w:r><w:rPr><w:rFonts w:ascii="Gotham Book" w:hAnsi="Gotham Book" w:cs="Gotham Book" w:eastAsia="Gotham Book"/><w:sz w:val="22"/><w:szCs w:val="22"/><w:spacing w:val="-6"/><w:w w:val="100"/></w:rPr><w:t>r</w:t></w:r><w:r><w:rPr><w:rFonts w:ascii="Gotham Book" w:hAnsi="Gotham Book" w:cs="Gotham Book" w:eastAsia="Gotham Book"/><w:sz w:val="22"/><w:szCs w:val="22"/><w:spacing w:val="0"/><w:w w:val="100"/></w:rPr><w:t>a</w:t></w:r><w:r><w:rPr><w:rFonts w:ascii="Gotham Book" w:hAnsi="Gotham Book" w:cs="Gotham Book" w:eastAsia="Gotham Book"/><w:sz w:val="22"/><w:szCs w:val="22"/><w:spacing w:val="-2"/><w:w w:val="100"/></w:rPr><w:t>f</w:t></w:r><w:r><w:rPr><w:rFonts w:ascii="Gotham Book" w:hAnsi="Gotham Book" w:cs="Gotham Book" w:eastAsia="Gotham Book"/><w:sz w:val="22"/><w:szCs w:val="22"/><w:spacing w:val="0"/><w:w w:val="100"/></w:rPr><w:t>od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eu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-3"/><w:w w:val="100"/></w:rPr><w:t>s</w:t></w:r><w:r><w:rPr><w:rFonts w:ascii="Gotham Book" w:hAnsi="Gotham Book" w:cs="Gotham Book" w:eastAsia="Gotham Book"/><w:sz w:val="22"/><w:szCs w:val="22"/><w:spacing w:val="0"/><w:w w:val="100"/></w:rPr><w:t>yniadau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g</w:t></w:r><w:r><w:rPr><w:rFonts w:ascii="Gotham Book" w:hAnsi="Gotham Book" w:cs="Gotham Book" w:eastAsia="Gotham Book"/><w:sz w:val="22"/><w:szCs w:val="22"/><w:spacing w:val="-6"/><w:w w:val="100"/></w:rPr><w:t>y</w:t></w:r><w:r><w:rPr><w:rFonts w:ascii="Gotham Book" w:hAnsi="Gotham Book" w:cs="Gotham Book" w:eastAsia="Gotham Book"/><w:sz w:val="22"/><w:szCs w:val="22"/><w:spacing w:val="0"/><w:w w:val="100"/></w:rPr><w:t>da’u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timau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plismona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lleol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-1"/><w:w w:val="100"/></w:rPr><w:t>c</w:t></w:r><w:r><w:rPr><w:rFonts w:ascii="Gotham Book" w:hAnsi="Gotham Book" w:cs="Gotham Book" w:eastAsia="Gotham Book"/><w:sz w:val="22"/><w:szCs w:val="22"/><w:spacing w:val="0"/><w:w w:val="100"/></w:rPr><w:t>yn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-1"/><w:w w:val="100"/></w:rPr><w:t>c</w:t></w:r><w:r><w:rPr><w:rFonts w:ascii="Gotham Book" w:hAnsi="Gotham Book" w:cs="Gotham Book" w:eastAsia="Gotham Book"/><w:sz w:val="22"/><w:szCs w:val="22"/><w:spacing w:val="0"/><w:w w:val="100"/></w:rPr><w:t>yfl</w:t></w:r><w:r><w:rPr><w:rFonts w:ascii="Gotham Book" w:hAnsi="Gotham Book" w:cs="Gotham Book" w:eastAsia="Gotham Book"/><w:sz w:val="22"/><w:szCs w:val="22"/><w:spacing w:val="-2"/><w:w w:val="100"/></w:rPr><w:t>w</w:t></w:r><w:r><w:rPr><w:rFonts w:ascii="Gotham Book" w:hAnsi="Gotham Book" w:cs="Gotham Book" w:eastAsia="Gotham Book"/><w:sz w:val="22"/><w:szCs w:val="22"/><w:spacing w:val="0"/><w:w w:val="100"/></w:rPr><w:t>yno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cais.</w:t></w:r></w:p><w:p><w:pPr><w:spacing w:before="3" w:after="0" w:line="110" w:lineRule="exact"/><w:jc w:val="left"/><w:rPr><w:sz w:val="11"/><w:szCs w:val="11"/></w:rPr></w:pPr><w:rPr/><w:r><w:rPr><w:sz w:val="11"/><w:szCs w:val="11"/></w:rPr></w:r></w:p><w:p><w:pPr><w:spacing w:before="0" w:after="0" w:line="240" w:lineRule="auto"/><w:ind w:left="240" w:right="60"/><w:jc w:val="both"/><w:rPr><w:rFonts w:ascii="Gotham Book" w:hAnsi="Gotham Book" w:cs="Gotham Book" w:eastAsia="Gotham Book"/><w:sz w:val="22"/><w:szCs w:val="22"/></w:rPr></w:pPr><w:rPr/><w:r><w:rPr><w:rFonts w:ascii="Gotham Book" w:hAnsi="Gotham Book" w:cs="Gotham Book" w:eastAsia="Gotham Book"/><w:sz w:val="22"/><w:szCs w:val="22"/><w:spacing w:val="0"/><w:w w:val="100"/></w:rPr><w:t>D</w:t></w:r><w:r><w:rPr><w:rFonts w:ascii="Gotham Book" w:hAnsi="Gotham Book" w:cs="Gotham Book" w:eastAsia="Gotham Book"/><w:sz w:val="22"/><w:szCs w:val="22"/><w:spacing w:val="-5"/><w:w w:val="100"/></w:rPr><w:t>r</w:t></w:r><w:r><w:rPr><w:rFonts w:ascii="Gotham Book" w:hAnsi="Gotham Book" w:cs="Gotham Book" w:eastAsia="Gotham Book"/><w:sz w:val="22"/><w:szCs w:val="22"/><w:spacing w:val="0"/><w:w w:val="100"/></w:rPr><w:t>os</w:t></w:r><w:r><w:rPr><w:rFonts w:ascii="Gotham Book" w:hAnsi="Gotham Book" w:cs="Gotham Book" w:eastAsia="Gotham Book"/><w:sz w:val="22"/><w:szCs w:val="22"/><w:spacing w:val="-11"/><w:w w:val="100"/></w:rPr><w:t> </w:t></w:r><w:r><w:rPr><w:rFonts w:ascii="Gotham Book" w:hAnsi="Gotham Book" w:cs="Gotham Book" w:eastAsia="Gotham Book"/><w:sz w:val="22"/><w:szCs w:val="22"/><w:spacing w:val="0"/><w:w w:val="100"/></w:rPr><w:t>y</w:t></w:r><w:r><w:rPr><w:rFonts w:ascii="Gotham Book" w:hAnsi="Gotham Book" w:cs="Gotham Book" w:eastAsia="Gotham Book"/><w:sz w:val="22"/><w:szCs w:val="22"/><w:spacing w:val="-11"/><w:w w:val="100"/></w:rPr><w:t> </w:t></w:r><w:r><w:rPr><w:rFonts w:ascii="Gotham Book" w:hAnsi="Gotham Book" w:cs="Gotham Book" w:eastAsia="Gotham Book"/><w:sz w:val="22"/><w:szCs w:val="22"/><w:spacing w:val="0"/><w:w w:val="100"/></w:rPr><w:t>dd</w:t></w:r><w:r><w:rPr><w:rFonts w:ascii="Gotham Book" w:hAnsi="Gotham Book" w:cs="Gotham Book" w:eastAsia="Gotham Book"/><w:sz w:val="22"/><w:szCs w:val="22"/><w:spacing w:val="-2"/><w:w w:val="100"/></w:rPr><w:t>w</w:t></w:r><w:r><w:rPr><w:rFonts w:ascii="Gotham Book" w:hAnsi="Gotham Book" w:cs="Gotham Book" w:eastAsia="Gotham Book"/><w:sz w:val="22"/><w:szCs w:val="22"/><w:spacing w:val="0"/><w:w w:val="100"/></w:rPr><w:t>y</w:t></w:r><w:r><w:rPr><w:rFonts w:ascii="Gotham Book" w:hAnsi="Gotham Book" w:cs="Gotham Book" w:eastAsia="Gotham Book"/><w:sz w:val="22"/><w:szCs w:val="22"/><w:spacing w:val="-11"/><w:w w:val="100"/></w:rPr><w:t> </w:t></w:r><w:r><w:rPr><w:rFonts w:ascii="Gotham Book" w:hAnsi="Gotham Book" w:cs="Gotham Book" w:eastAsia="Gotham Book"/><w:sz w:val="22"/><w:szCs w:val="22"/><w:spacing w:val="0"/><w:w w:val="100"/></w:rPr><w:t>flynedd</w:t></w:r><w:r><w:rPr><w:rFonts w:ascii="Gotham Book" w:hAnsi="Gotham Book" w:cs="Gotham Book" w:eastAsia="Gotham Book"/><w:sz w:val="22"/><w:szCs w:val="22"/><w:spacing w:val="-11"/><w:w w:val="100"/></w:rPr><w:t> </w:t></w:r><w:r><w:rPr><w:rFonts w:ascii="Gotham Book" w:hAnsi="Gotham Book" w:cs="Gotham Book" w:eastAsia="Gotham Book"/><w:sz w:val="22"/><w:szCs w:val="22"/><w:spacing w:val="0"/><w:w w:val="100"/></w:rPr><w:t>ddi</w:t></w:r><w:r><w:rPr><w:rFonts w:ascii="Gotham Book" w:hAnsi="Gotham Book" w:cs="Gotham Book" w:eastAsia="Gotham Book"/><w:sz w:val="22"/><w:szCs w:val="22"/><w:spacing w:val="-6"/><w:w w:val="100"/></w:rPr><w:t>w</w:t></w:r><w:r><w:rPr><w:rFonts w:ascii="Gotham Book" w:hAnsi="Gotham Book" w:cs="Gotham Book" w:eastAsia="Gotham Book"/><w:sz w:val="22"/><w:szCs w:val="22"/><w:spacing w:val="0"/><w:w w:val="100"/></w:rPr><w:t>etha</w:t></w:r><w:r><w:rPr><w:rFonts w:ascii="Gotham Book" w:hAnsi="Gotham Book" w:cs="Gotham Book" w:eastAsia="Gotham Book"/><w:sz w:val="22"/><w:szCs w:val="22"/><w:spacing w:val="-10"/><w:w w:val="100"/></w:rPr><w:t>f</w:t></w:r><w:r><w:rPr><w:rFonts w:ascii="Gotham Book" w:hAnsi="Gotham Book" w:cs="Gotham Book" w:eastAsia="Gotham Book"/><w:sz w:val="22"/><w:szCs w:val="22"/><w:spacing w:val="0"/><w:w w:val="100"/></w:rPr><w:t>,</w:t></w:r><w:r><w:rPr><w:rFonts w:ascii="Gotham Book" w:hAnsi="Gotham Book" w:cs="Gotham Book" w:eastAsia="Gotham Book"/><w:sz w:val="22"/><w:szCs w:val="22"/><w:spacing w:val="-11"/><w:w w:val="100"/></w:rPr><w:t> </w:t></w:r><w:r><w:rPr><w:rFonts w:ascii="Gotham Book" w:hAnsi="Gotham Book" w:cs="Gotham Book" w:eastAsia="Gotham Book"/><w:sz w:val="22"/><w:szCs w:val="22"/><w:spacing w:val="0"/><w:w w:val="100"/></w:rPr><w:t>r</w:t></w:r><w:r><w:rPr><w:rFonts w:ascii="Gotham Book" w:hAnsi="Gotham Book" w:cs="Gotham Book" w:eastAsia="Gotham Book"/><w:sz w:val="22"/><w:szCs w:val="22"/><w:spacing w:val="-6"/><w:w w:val="100"/></w:rPr><w:t>y</w:t></w:r><w:r><w:rPr><w:rFonts w:ascii="Gotham Book" w:hAnsi="Gotham Book" w:cs="Gotham Book" w:eastAsia="Gotham Book"/><w:sz w:val="22"/><w:szCs w:val="22"/><w:spacing w:val="0"/><w:w w:val="100"/></w:rPr><w:t>dym</w:t></w:r><w:r><w:rPr><w:rFonts w:ascii="Gotham Book" w:hAnsi="Gotham Book" w:cs="Gotham Book" w:eastAsia="Gotham Book"/><w:sz w:val="22"/><w:szCs w:val="22"/><w:spacing w:val="-11"/><w:w w:val="100"/></w:rPr><w:t> </w:t></w:r><w:r><w:rPr><w:rFonts w:ascii="Gotham Book" w:hAnsi="Gotham Book" w:cs="Gotham Book" w:eastAsia="Gotham Book"/><w:sz w:val="22"/><w:szCs w:val="22"/><w:spacing w:val="-5"/><w:w w:val="100"/></w:rPr><w:t>w</w:t></w:r><w:r><w:rPr><w:rFonts w:ascii="Gotham Book" w:hAnsi="Gotham Book" w:cs="Gotham Book" w:eastAsia="Gotham Book"/><w:sz w:val="22"/><w:szCs w:val="22"/><w:spacing w:val="0"/><w:w w:val="100"/></w:rPr><w:t>edi</w:t></w:r><w:r><w:rPr><w:rFonts w:ascii="Gotham Book" w:hAnsi="Gotham Book" w:cs="Gotham Book" w:eastAsia="Gotham Book"/><w:sz w:val="22"/><w:szCs w:val="22"/><w:spacing w:val="-11"/><w:w w:val="100"/></w:rPr><w:t> </w:t></w:r><w:r><w:rPr><w:rFonts w:ascii="Gotham Book" w:hAnsi="Gotham Book" w:cs="Gotham Book" w:eastAsia="Gotham Book"/><w:sz w:val="22"/><w:szCs w:val="22"/><w:spacing w:val="0"/><w:w w:val="100"/></w:rPr><w:t>canol</w:t></w:r><w:r><w:rPr><w:rFonts w:ascii="Gotham Book" w:hAnsi="Gotham Book" w:cs="Gotham Book" w:eastAsia="Gotham Book"/><w:sz w:val="22"/><w:szCs w:val="22"/><w:spacing w:val="-4"/><w:w w:val="100"/></w:rPr><w:t>b</w:t></w:r><w:r><w:rPr><w:rFonts w:ascii="Gotham Book" w:hAnsi="Gotham Book" w:cs="Gotham Book" w:eastAsia="Gotham Book"/><w:sz w:val="22"/><w:szCs w:val="22"/><w:spacing w:val="-2"/><w:w w:val="100"/></w:rPr><w:t>w</w:t></w:r><w:r><w:rPr><w:rFonts w:ascii="Gotham Book" w:hAnsi="Gotham Book" w:cs="Gotham Book" w:eastAsia="Gotham Book"/><w:sz w:val="22"/><w:szCs w:val="22"/><w:spacing w:val="0"/><w:w w:val="100"/></w:rPr><w:t>yntio</w:t></w:r><w:r><w:rPr><w:rFonts w:ascii="Gotham Book" w:hAnsi="Gotham Book" w:cs="Gotham Book" w:eastAsia="Gotham Book"/><w:sz w:val="22"/><w:szCs w:val="22"/><w:spacing w:val="-11"/><w:w w:val="100"/></w:rPr><w:t> </w:t></w:r><w:r><w:rPr><w:rFonts w:ascii="Gotham Book" w:hAnsi="Gotham Book" w:cs="Gotham Book" w:eastAsia="Gotham Book"/><w:sz w:val="22"/><w:szCs w:val="22"/><w:spacing w:val="0"/><w:w w:val="100"/></w:rPr><w:t>ar</w:t></w:r><w:r><w:rPr><w:rFonts w:ascii="Gotham Book" w:hAnsi="Gotham Book" w:cs="Gotham Book" w:eastAsia="Gotham Book"/><w:sz w:val="22"/><w:szCs w:val="22"/><w:spacing w:val="-11"/><w:w w:val="100"/></w:rPr><w:t> </w:t></w:r><w:r><w:rPr><w:rFonts w:ascii="Gotham Book" w:hAnsi="Gotham Book" w:cs="Gotham Book" w:eastAsia="Gotham Book"/><w:sz w:val="22"/><w:szCs w:val="22"/><w:spacing w:val="0"/><w:w w:val="100"/></w:rPr><w:t>gynort</w:t></w:r><w:r><w:rPr><w:rFonts w:ascii="Gotham Book" w:hAnsi="Gotham Book" w:cs="Gotham Book" w:eastAsia="Gotham Book"/><w:sz w:val="22"/><w:szCs w:val="22"/><w:spacing w:val="-3"/><w:w w:val="100"/></w:rPr><w:t>h</w:t></w:r><w:r><w:rPr><w:rFonts w:ascii="Gotham Book" w:hAnsi="Gotham Book" w:cs="Gotham Book" w:eastAsia="Gotham Book"/><w:sz w:val="22"/><w:szCs w:val="22"/><w:spacing w:val="-2"/><w:w w:val="100"/></w:rPr><w:t>w</w:t></w:r><w:r><w:rPr><w:rFonts w:ascii="Gotham Book" w:hAnsi="Gotham Book" w:cs="Gotham Book" w:eastAsia="Gotham Book"/><w:sz w:val="22"/><w:szCs w:val="22"/><w:spacing w:val="-7"/><w:w w:val="100"/></w:rPr><w:t>y</w:t></w:r><w:r><w:rPr><w:rFonts w:ascii="Gotham Book" w:hAnsi="Gotham Book" w:cs="Gotham Book" w:eastAsia="Gotham Book"/><w:sz w:val="22"/><w:szCs w:val="22"/><w:spacing w:val="0"/><w:w w:val="100"/></w:rPr><w:t>o</w:t></w:r><w:r><w:rPr><w:rFonts w:ascii="Gotham Book" w:hAnsi="Gotham Book" w:cs="Gotham Book" w:eastAsia="Gotham Book"/><w:sz w:val="22"/><w:szCs w:val="22"/><w:spacing w:val="-11"/><w:w w:val="100"/></w:rPr><w:t> </w:t></w:r><w:r><w:rPr><w:rFonts w:ascii="Gotham Book" w:hAnsi="Gotham Book" w:cs="Gotham Book" w:eastAsia="Gotham Book"/><w:sz w:val="22"/><w:szCs w:val="22"/><w:spacing w:val="0"/><w:w w:val="100"/></w:rPr><w:t>a</w:t></w:r><w:r><w:rPr><w:rFonts w:ascii="Gotham Book" w:hAnsi="Gotham Book" w:cs="Gotham Book" w:eastAsia="Gotham Book"/><w:sz w:val="22"/><w:szCs w:val="22"/><w:spacing w:val="-11"/><w:w w:val="100"/></w:rPr><w:t> </w:t></w:r><w:r><w:rPr><w:rFonts w:ascii="Gotham Book" w:hAnsi="Gotham Book" w:cs="Gotham Book" w:eastAsia="Gotham Book"/><w:sz w:val="22"/><w:szCs w:val="22"/><w:spacing w:val="0"/><w:w w:val="100"/></w:rPr><w:t>d</w:t></w:r><w:r><w:rPr><w:rFonts w:ascii="Gotham Book" w:hAnsi="Gotham Book" w:cs="Gotham Book" w:eastAsia="Gotham Book"/><w:sz w:val="22"/><w:szCs w:val="22"/><w:spacing w:val="-1"/><w:w w:val="100"/></w:rPr><w:t>a</w:t></w:r><w:r><w:rPr><w:rFonts w:ascii="Gotham Book" w:hAnsi="Gotham Book" w:cs="Gotham Book" w:eastAsia="Gotham Book"/><w:sz w:val="22"/><w:szCs w:val="22"/><w:spacing w:val="0"/><w:w w:val="100"/></w:rPr><w:t>tbl</w:t></w:r><w:r><w:rPr><w:rFonts w:ascii="Gotham Book" w:hAnsi="Gotham Book" w:cs="Gotham Book" w:eastAsia="Gotham Book"/><w:sz w:val="22"/><w:szCs w:val="22"/><w:spacing w:val="-5"/><w:w w:val="100"/></w:rPr><w:t>y</w:t></w:r><w:r><w:rPr><w:rFonts w:ascii="Gotham Book" w:hAnsi="Gotham Book" w:cs="Gotham Book" w:eastAsia="Gotham Book"/><w:sz w:val="22"/><w:szCs w:val="22"/><w:spacing w:val="0"/><w:w w:val="100"/></w:rPr><w:t>gu</w:t></w:r><w:r><w:rPr><w:rFonts w:ascii="Gotham Book" w:hAnsi="Gotham Book" w:cs="Gotham Book" w:eastAsia="Gotham Book"/><w:sz w:val="22"/><w:szCs w:val="22"/><w:spacing w:val="-11"/><w:w w:val="100"/></w:rPr><w:t> </w:t></w:r><w:r><w:rPr><w:rFonts w:ascii="Gotham Book" w:hAnsi="Gotham Book" w:cs="Gotham Book" w:eastAsia="Gotham Book"/><w:sz w:val="22"/><w:szCs w:val="22"/><w:spacing w:val="-1"/><w:w w:val="100"/></w:rPr><w:t>c</w:t></w:r><w:r><w:rPr><w:rFonts w:ascii="Gotham Book" w:hAnsi="Gotham Book" w:cs="Gotham Book" w:eastAsia="Gotham Book"/><w:sz w:val="22"/><w:szCs w:val="22"/><w:spacing w:val="0"/><w:w w:val="100"/></w:rPr><w:t>ymunedau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-1"/><w:w w:val="100"/></w:rPr><w:t>c</w:t></w:r><w:r><w:rPr><w:rFonts w:ascii="Gotham Book" w:hAnsi="Gotham Book" w:cs="Gotham Book" w:eastAsia="Gotham Book"/><w:sz w:val="22"/><w:szCs w:val="22"/><w:spacing w:val="-5"/><w:w w:val="100"/></w:rPr><w:t>y</w:t></w:r><w:r><w:rPr><w:rFonts w:ascii="Gotham Book" w:hAnsi="Gotham Book" w:cs="Gotham Book" w:eastAsia="Gotham Book"/><w:sz w:val="22"/><w:szCs w:val="22"/><w:spacing w:val="0"/><w:w w:val="100"/></w:rPr><w:t>dnerth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ac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nid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-2"/><w:w w:val="100"/></w:rPr><w:t>y</w:t></w:r><w:r><w:rPr><w:rFonts w:ascii="Gotham Book" w:hAnsi="Gotham Book" w:cs="Gotham Book" w:eastAsia="Gotham Book"/><w:sz w:val="22"/><w:szCs w:val="22"/><w:spacing w:val="0"/><w:w w:val="100"/></w:rPr><w:t>w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eleni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ddim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g</w:t></w:r><w:r><w:rPr><w:rFonts w:ascii="Gotham Book" w:hAnsi="Gotham Book" w:cs="Gotham Book" w:eastAsia="Gotham Book"/><w:sz w:val="22"/><w:szCs w:val="22"/><w:spacing w:val="-4"/><w:w w:val="100"/></w:rPr><w:t>w</w:t></w:r><w:r><w:rPr><w:rFonts w:ascii="Gotham Book" w:hAnsi="Gotham Book" w:cs="Gotham Book" w:eastAsia="Gotham Book"/><w:sz w:val="22"/><w:szCs w:val="22"/><w:spacing w:val="0"/><w:w w:val="100"/></w:rPr><w:t>ahanol.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R</w:t></w:r><w:r><w:rPr><w:rFonts w:ascii="Gotham Book" w:hAnsi="Gotham Book" w:cs="Gotham Book" w:eastAsia="Gotham Book"/><w:sz w:val="22"/><w:szCs w:val="22"/><w:spacing w:val="-5"/><w:w w:val="100"/></w:rPr><w:t>y</w:t></w:r><w:r><w:rPr><w:rFonts w:ascii="Gotham Book" w:hAnsi="Gotham Book" w:cs="Gotham Book" w:eastAsia="Gotham Book"/><w:sz w:val="22"/><w:szCs w:val="22"/><w:spacing w:val="0"/><w:w w:val="100"/></w:rPr><w:t>dym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yn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c</w:t></w:r><w:r><w:rPr><w:rFonts w:ascii="Gotham Book" w:hAnsi="Gotham Book" w:cs="Gotham Book" w:eastAsia="Gotham Book"/><w:sz w:val="22"/><w:szCs w:val="22"/><w:spacing w:val="-5"/><w:w w:val="100"/></w:rPr><w:t>r</w:t></w:r><w:r><w:rPr><w:rFonts w:ascii="Gotham Book" w:hAnsi="Gotham Book" w:cs="Gotham Book" w:eastAsia="Gotham Book"/><w:sz w:val="22"/><w:szCs w:val="22"/><w:spacing w:val="0"/><w:w w:val="100"/></w:rPr><w:t>edu,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dr</w:t></w:r><w:r><w:rPr><w:rFonts w:ascii="Gotham Book" w:hAnsi="Gotham Book" w:cs="Gotham Book" w:eastAsia="Gotham Book"/><w:sz w:val="22"/><w:szCs w:val="22"/><w:spacing w:val="-2"/><w:w w:val="100"/></w:rPr><w:t>w</w:t></w:r><w:r><w:rPr><w:rFonts w:ascii="Gotham Book" w:hAnsi="Gotham Book" w:cs="Gotham Book" w:eastAsia="Gotham Book"/><w:sz w:val="22"/><w:szCs w:val="22"/><w:spacing w:val="0"/><w:w w:val="100"/></w:rPr><w:t>y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-5"/><w:w w:val="100"/></w:rPr><w:t>w</w:t></w:r><w:r><w:rPr><w:rFonts w:ascii="Gotham Book" w:hAnsi="Gotham Book" w:cs="Gotham Book" w:eastAsia="Gotham Book"/><w:sz w:val="22"/><w:szCs w:val="22"/><w:spacing w:val="0"/><w:w w:val="100"/></w:rPr><w:t>eithio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g</w:t></w:r><w:r><w:rPr><w:rFonts w:ascii="Gotham Book" w:hAnsi="Gotham Book" w:cs="Gotham Book" w:eastAsia="Gotham Book"/><w:sz w:val="22"/><w:szCs w:val="22"/><w:spacing w:val="-5"/><w:w w:val="100"/></w:rPr><w:t>y</w:t></w:r><w:r><w:rPr><w:rFonts w:ascii="Gotham Book" w:hAnsi="Gotham Book" w:cs="Gotham Book" w:eastAsia="Gotham Book"/><w:sz w:val="22"/><w:szCs w:val="22"/><w:spacing w:val="0"/><w:w w:val="100"/></w:rPr><w:t>da’n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gil</w:t></w:r><w:r><w:rPr><w:rFonts w:ascii="Gotham Book" w:hAnsi="Gotham Book" w:cs="Gotham Book" w:eastAsia="Gotham Book"/><w:sz w:val="22"/><w:szCs w:val="22"/><w:spacing w:val="-5"/><w:w w:val="100"/></w:rPr><w:t>y</w:t></w:r><w:r><w:rPr><w:rFonts w:ascii="Gotham Book" w:hAnsi="Gotham Book" w:cs="Gotham Book" w:eastAsia="Gotham Book"/><w:sz w:val="22"/><w:szCs w:val="22"/><w:spacing w:val="0"/><w:w w:val="100"/></w:rPr><w:t>dd,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y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gallwn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wneud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Gogledd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-2"/><w:w w:val="100"/></w:rPr><w:t>C</w:t></w:r><w:r><w:rPr><w:rFonts w:ascii="Gotham Book" w:hAnsi="Gotham Book" w:cs="Gotham Book" w:eastAsia="Gotham Book"/><w:sz w:val="22"/><w:szCs w:val="22"/><w:spacing w:val="0"/><w:w w:val="100"/></w:rPr><w:t>ymru’r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lle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-3"/><w:w w:val="100"/></w:rPr><w:t>m</w:t></w:r><w:r><w:rPr><w:rFonts w:ascii="Gotham Book" w:hAnsi="Gotham Book" w:cs="Gotham Book" w:eastAsia="Gotham Book"/><w:sz w:val="22"/><w:szCs w:val="22"/><w:spacing w:val="-2"/><w:w w:val="100"/></w:rPr><w:t>w</w:t></w:r><w:r><w:rPr><w:rFonts w:ascii="Gotham Book" w:hAnsi="Gotham Book" w:cs="Gotham Book" w:eastAsia="Gotham Book"/><w:sz w:val="22"/><w:szCs w:val="22"/><w:spacing w:val="-6"/><w:w w:val="100"/></w:rPr><w:t>y</w:t></w:r><w:r><w:rPr><w:rFonts w:ascii="Gotham Book" w:hAnsi="Gotham Book" w:cs="Gotham Book" w:eastAsia="Gotham Book"/><w:sz w:val="22"/><w:szCs w:val="22"/><w:spacing w:val="0"/><w:w w:val="100"/></w:rPr><w:t>af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diogel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yn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y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DU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i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f</w:t></w:r><w:r><w:rPr><w:rFonts w:ascii="Gotham Book" w:hAnsi="Gotham Book" w:cs="Gotham Book" w:eastAsia="Gotham Book"/><w:sz w:val="22"/><w:szCs w:val="22"/><w:spacing w:val="-2"/><w:w w:val="100"/></w:rPr><w:t>y</w:t></w:r><w:r><w:rPr><w:rFonts w:ascii="Gotham Book" w:hAnsi="Gotham Book" w:cs="Gotham Book" w:eastAsia="Gotham Book"/><w:sz w:val="22"/><w:szCs w:val="22"/><w:spacing w:val="-15"/><w:w w:val="100"/></w:rPr><w:t>w</w:t></w:r><w:r><w:rPr><w:rFonts w:ascii="Gotham Book" w:hAnsi="Gotham Book" w:cs="Gotham Book" w:eastAsia="Gotham Book"/><w:sz w:val="22"/><w:szCs w:val="22"/><w:spacing w:val="0"/><w:w w:val="100"/></w:rPr><w:t>,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g</w:t></w:r><w:r><w:rPr><w:rFonts w:ascii="Gotham Book" w:hAnsi="Gotham Book" w:cs="Gotham Book" w:eastAsia="Gotham Book"/><w:sz w:val="22"/><w:szCs w:val="22"/><w:spacing w:val="-5"/><w:w w:val="100"/></w:rPr><w:t>w</w:t></w:r><w:r><w:rPr><w:rFonts w:ascii="Gotham Book" w:hAnsi="Gotham Book" w:cs="Gotham Book" w:eastAsia="Gotham Book"/><w:sz w:val="22"/><w:szCs w:val="22"/><w:spacing w:val="0"/><w:w w:val="100"/></w:rPr><w:t>eithio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a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c</w:t></w:r><w:r><w:rPr><w:rFonts w:ascii="Gotham Book" w:hAnsi="Gotham Book" w:cs="Gotham Book" w:eastAsia="Gotham Book"/><w:sz w:val="22"/><w:szCs w:val="22"/><w:spacing w:val="-3"/><w:w w:val="100"/></w:rPr><w:t>h</w:t></w:r><w:r><w:rPr><w:rFonts w:ascii="Gotham Book" w:hAnsi="Gotham Book" w:cs="Gotham Book" w:eastAsia="Gotham Book"/><w:sz w:val="22"/><w:szCs w:val="22"/><w:spacing w:val="-4"/><w:w w:val="100"/></w:rPr><w:t>w</w:t></w:r><w:r><w:rPr><w:rFonts w:ascii="Gotham Book" w:hAnsi="Gotham Book" w:cs="Gotham Book" w:eastAsia="Gotham Book"/><w:sz w:val="22"/><w:szCs w:val="22"/><w:spacing w:val="0"/><w:w w:val="100"/></w:rPr><w:t>a</w:t></w:r><w:r><w:rPr><w:rFonts w:ascii="Gotham Book" w:hAnsi="Gotham Book" w:cs="Gotham Book" w:eastAsia="Gotham Book"/><w:sz w:val="22"/><w:szCs w:val="22"/><w:spacing w:val="-5"/><w:w w:val="100"/></w:rPr><w:t>r</w:t></w:r><w:r><w:rPr><w:rFonts w:ascii="Gotham Book" w:hAnsi="Gotham Book" w:cs="Gotham Book" w:eastAsia="Gotham Book"/><w:sz w:val="22"/><w:szCs w:val="22"/><w:spacing w:val="0"/><w:w w:val="100"/></w:rPr><w:t>ae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yndd</w:t></w:r><w:r><w:rPr><w:rFonts w:ascii="Gotham Book" w:hAnsi="Gotham Book" w:cs="Gotham Book" w:eastAsia="Gotham Book"/><w:sz w:val="22"/><w:szCs w:val="22"/><w:spacing w:val="-4"/><w:w w:val="100"/></w:rPr><w:t>o</w:t></w:r><w:r><w:rPr><w:rFonts w:ascii="Gotham Book" w:hAnsi="Gotham Book" w:cs="Gotham Book" w:eastAsia="Gotham Book"/><w:sz w:val="22"/><w:szCs w:val="22"/><w:spacing w:val="0"/><w:w w:val="100"/></w:rPr><w:t>.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Mae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gan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sef</w:t></w:r><w:r><w:rPr><w:rFonts w:ascii="Gotham Book" w:hAnsi="Gotham Book" w:cs="Gotham Book" w:eastAsia="Gotham Book"/><w:sz w:val="22"/><w:szCs w:val="22"/><w:spacing w:val="-5"/><w:w w:val="100"/></w:rPr><w:t>y</w:t></w:r><w:r><w:rPr><w:rFonts w:ascii="Gotham Book" w:hAnsi="Gotham Book" w:cs="Gotham Book" w:eastAsia="Gotham Book"/><w:sz w:val="22"/><w:szCs w:val="22"/><w:spacing w:val="0"/><w:w w:val="100"/></w:rPr><w:t>dliadau</w:t></w:r><w:r><w:rPr><w:rFonts w:ascii="Gotham Book" w:hAnsi="Gotham Book" w:cs="Gotham Book" w:eastAsia="Gotham Book"/><w:sz w:val="22"/><w:szCs w:val="22"/><w:spacing w:val="-35"/><w:w w:val="100"/></w:rPr><w:t> </w:t></w:r><w:r><w:rPr><w:rFonts w:ascii="Gotham Book" w:hAnsi="Gotham Book" w:cs="Gotham Book" w:eastAsia="Gotham Book"/><w:sz w:val="22"/><w:szCs w:val="22"/><w:spacing w:val="-1"/><w:w w:val="100"/></w:rPr><w:t>c</w:t></w:r><w:r><w:rPr><w:rFonts w:ascii="Gotham Book" w:hAnsi="Gotham Book" w:cs="Gotham Book" w:eastAsia="Gotham Book"/><w:sz w:val="22"/><w:szCs w:val="22"/><w:spacing w:val="0"/><w:w w:val="100"/></w:rPr><w:t>ymunedol</w:t></w:r><w:r><w:rPr><w:rFonts w:ascii="Gotham Book" w:hAnsi="Gotham Book" w:cs="Gotham Book" w:eastAsia="Gotham Book"/><w:sz w:val="22"/><w:szCs w:val="22"/><w:spacing w:val="-35"/><w:w w:val="100"/></w:rPr><w:t> </w:t></w:r><w:r><w:rPr><w:rFonts w:ascii="Gotham Book" w:hAnsi="Gotham Book" w:cs="Gotham Book" w:eastAsia="Gotham Book"/><w:sz w:val="22"/><w:szCs w:val="22"/><w:spacing w:val="-2"/><w:w w:val="100"/></w:rPr><w:t>f</w:t></w:r><w:r><w:rPr><w:rFonts w:ascii="Gotham Book" w:hAnsi="Gotham Book" w:cs="Gotham Book" w:eastAsia="Gotham Book"/><w:sz w:val="22"/><w:szCs w:val="22"/><w:spacing w:val="0"/><w:w w:val="100"/></w:rPr><w:t>el</w:t></w:r><w:r><w:rPr><w:rFonts w:ascii="Gotham Book" w:hAnsi="Gotham Book" w:cs="Gotham Book" w:eastAsia="Gotham Book"/><w:sz w:val="22"/><w:szCs w:val="22"/><w:spacing w:val="-35"/><w:w w:val="100"/></w:rPr><w:t> </w:t></w:r><w:r><w:rPr><w:rFonts w:ascii="Gotham Book" w:hAnsi="Gotham Book" w:cs="Gotham Book" w:eastAsia="Gotham Book"/><w:sz w:val="22"/><w:szCs w:val="22"/><w:spacing w:val="0"/><w:w w:val="100"/></w:rPr><w:t>eich</w:t></w:r><w:r><w:rPr><w:rFonts w:ascii="Gotham Book" w:hAnsi="Gotham Book" w:cs="Gotham Book" w:eastAsia="Gotham Book"/><w:sz w:val="22"/><w:szCs w:val="22"/><w:spacing w:val="-35"/><w:w w:val="100"/></w:rPr><w:t> </w:t></w:r><w:r><w:rPr><w:rFonts w:ascii="Gotham Book" w:hAnsi="Gotham Book" w:cs="Gotham Book" w:eastAsia="Gotham Book"/><w:sz w:val="22"/><w:szCs w:val="22"/><w:spacing w:val="0"/><w:w w:val="100"/></w:rPr><w:t>un</w:t></w:r><w:r><w:rPr><w:rFonts w:ascii="Gotham Book" w:hAnsi="Gotham Book" w:cs="Gotham Book" w:eastAsia="Gotham Book"/><w:sz w:val="22"/><w:szCs w:val="22"/><w:spacing w:val="-35"/><w:w w:val="100"/></w:rPr><w:t> </w:t></w:r><w:r><w:rPr><w:rFonts w:ascii="Gotham Book" w:hAnsi="Gotham Book" w:cs="Gotham Book" w:eastAsia="Gotham Book"/><w:sz w:val="22"/><w:szCs w:val="22"/><w:spacing w:val="0"/><w:w w:val="100"/></w:rPr><w:t>chi</w:t></w:r><w:r><w:rPr><w:rFonts w:ascii="Gotham Book" w:hAnsi="Gotham Book" w:cs="Gotham Book" w:eastAsia="Gotham Book"/><w:sz w:val="22"/><w:szCs w:val="22"/><w:spacing w:val="-35"/><w:w w:val="100"/></w:rPr><w:t> </w:t></w:r><w:r><w:rPr><w:rFonts w:ascii="Gotham Book" w:hAnsi="Gotham Book" w:cs="Gotham Book" w:eastAsia="Gotham Book"/><w:sz w:val="22"/><w:szCs w:val="22"/><w:spacing w:val="-5"/><w:w w:val="100"/></w:rPr><w:t>r</w:t></w:r><w:r><w:rPr><w:rFonts w:ascii="Gotham Book" w:hAnsi="Gotham Book" w:cs="Gotham Book" w:eastAsia="Gotham Book"/><w:sz w:val="22"/><w:szCs w:val="22"/><w:spacing w:val="0"/><w:w w:val="100"/></w:rPr><w:t>ôl</w:t></w:r><w:r><w:rPr><w:rFonts w:ascii="Gotham Book" w:hAnsi="Gotham Book" w:cs="Gotham Book" w:eastAsia="Gotham Book"/><w:sz w:val="22"/><w:szCs w:val="22"/><w:spacing w:val="-35"/><w:w w:val="100"/></w:rPr><w:t> </w:t></w:r><w:r><w:rPr><w:rFonts w:ascii="Gotham Book" w:hAnsi="Gotham Book" w:cs="Gotham Book" w:eastAsia="Gotham Book"/><w:sz w:val="22"/><w:szCs w:val="22"/><w:spacing w:val="0"/><w:w w:val="100"/></w:rPr><w:t>han</w:t></w:r><w:r><w:rPr><w:rFonts w:ascii="Gotham Book" w:hAnsi="Gotham Book" w:cs="Gotham Book" w:eastAsia="Gotham Book"/><w:sz w:val="22"/><w:szCs w:val="22"/><w:spacing w:val="-2"/><w:w w:val="100"/></w:rPr><w:t>f</w:t></w:r><w:r><w:rPr><w:rFonts w:ascii="Gotham Book" w:hAnsi="Gotham Book" w:cs="Gotham Book" w:eastAsia="Gotham Book"/><w:sz w:val="22"/><w:szCs w:val="22"/><w:spacing w:val="0"/><w:w w:val="100"/></w:rPr><w:t>odol</w:t></w:r><w:r><w:rPr><w:rFonts w:ascii="Gotham Book" w:hAnsi="Gotham Book" w:cs="Gotham Book" w:eastAsia="Gotham Book"/><w:sz w:val="22"/><w:szCs w:val="22"/><w:spacing w:val="-35"/><w:w w:val="100"/></w:rPr><w:t> </w:t></w:r><w:r><w:rPr><w:rFonts w:ascii="Gotham Book" w:hAnsi="Gotham Book" w:cs="Gotham Book" w:eastAsia="Gotham Book"/><w:sz w:val="22"/><w:szCs w:val="22"/><w:spacing w:val="0"/><w:w w:val="100"/></w:rPr><w:t>i’w</w:t></w:r><w:r><w:rPr><w:rFonts w:ascii="Gotham Book" w:hAnsi="Gotham Book" w:cs="Gotham Book" w:eastAsia="Gotham Book"/><w:sz w:val="22"/><w:szCs w:val="22"/><w:spacing w:val="-35"/><w:w w:val="100"/></w:rPr><w:t> </w:t></w:r><w:r><w:rPr><w:rFonts w:ascii="Gotham Book" w:hAnsi="Gotham Book" w:cs="Gotham Book" w:eastAsia="Gotham Book"/><w:sz w:val="22"/><w:szCs w:val="22"/><w:spacing w:val="0"/><w:w w:val="100"/></w:rPr><w:t>c</w:t></w:r><w:r><w:rPr><w:rFonts w:ascii="Gotham Book" w:hAnsi="Gotham Book" w:cs="Gotham Book" w:eastAsia="Gotham Book"/><w:sz w:val="22"/><w:szCs w:val="22"/><w:spacing w:val="-3"/><w:w w:val="100"/></w:rPr><w:t>h</w:t></w:r><w:r><w:rPr><w:rFonts w:ascii="Gotham Book" w:hAnsi="Gotham Book" w:cs="Gotham Book" w:eastAsia="Gotham Book"/><w:sz w:val="22"/><w:szCs w:val="22"/><w:spacing w:val="-4"/><w:w w:val="100"/></w:rPr><w:t>w</w:t></w:r><w:r><w:rPr><w:rFonts w:ascii="Gotham Book" w:hAnsi="Gotham Book" w:cs="Gotham Book" w:eastAsia="Gotham Book"/><w:sz w:val="22"/><w:szCs w:val="22"/><w:spacing w:val="0"/><w:w w:val="100"/></w:rPr><w:t>a</w:t></w:r><w:r><w:rPr><w:rFonts w:ascii="Gotham Book" w:hAnsi="Gotham Book" w:cs="Gotham Book" w:eastAsia="Gotham Book"/><w:sz w:val="22"/><w:szCs w:val="22"/><w:spacing w:val="-5"/><w:w w:val="100"/></w:rPr><w:t>r</w:t></w:r><w:r><w:rPr><w:rFonts w:ascii="Gotham Book" w:hAnsi="Gotham Book" w:cs="Gotham Book" w:eastAsia="Gotham Book"/><w:sz w:val="22"/><w:szCs w:val="22"/><w:spacing w:val="0"/><w:w w:val="100"/></w:rPr><w:t>ae</w:t></w:r><w:r><w:rPr><w:rFonts w:ascii="Gotham Book" w:hAnsi="Gotham Book" w:cs="Gotham Book" w:eastAsia="Gotham Book"/><w:sz w:val="22"/><w:szCs w:val="22"/><w:spacing w:val="-35"/><w:w w:val="100"/></w:rPr><w:t> </w:t></w:r><w:r><w:rPr><w:rFonts w:ascii="Gotham Book" w:hAnsi="Gotham Book" w:cs="Gotham Book" w:eastAsia="Gotham Book"/><w:sz w:val="22"/><w:szCs w:val="22"/><w:spacing w:val="0"/><w:w w:val="100"/></w:rPr><w:t>wrth</w:t></w:r><w:r><w:rPr><w:rFonts w:ascii="Gotham Book" w:hAnsi="Gotham Book" w:cs="Gotham Book" w:eastAsia="Gotham Book"/><w:sz w:val="22"/><w:szCs w:val="22"/><w:spacing w:val="-35"/><w:w w:val="100"/></w:rPr><w:t> </w:t></w:r><w:r><w:rPr><w:rFonts w:ascii="Gotham Book" w:hAnsi="Gotham Book" w:cs="Gotham Book" w:eastAsia="Gotham Book"/><w:sz w:val="22"/><w:szCs w:val="22"/><w:spacing w:val="0"/><w:w w:val="100"/></w:rPr><w:t>wi</w:t></w:r><w:r><w:rPr><w:rFonts w:ascii="Gotham Book" w:hAnsi="Gotham Book" w:cs="Gotham Book" w:eastAsia="Gotham Book"/><w:sz w:val="22"/><w:szCs w:val="22"/><w:spacing w:val="-5"/><w:w w:val="100"/></w:rPr><w:t>r</w:t></w:r><w:r><w:rPr><w:rFonts w:ascii="Gotham Book" w:hAnsi="Gotham Book" w:cs="Gotham Book" w:eastAsia="Gotham Book"/><w:sz w:val="22"/><w:szCs w:val="22"/><w:spacing w:val="0"/><w:w w:val="100"/></w:rPr><w:t>eddu</w:t></w:r><w:r><w:rPr><w:rFonts w:ascii="Gotham Book" w:hAnsi="Gotham Book" w:cs="Gotham Book" w:eastAsia="Gotham Book"/><w:sz w:val="22"/><w:szCs w:val="22"/><w:spacing w:val="-35"/><w:w w:val="100"/></w:rPr><w:t> </w:t></w:r><w:r><w:rPr><w:rFonts w:ascii="Gotham Book" w:hAnsi="Gotham Book" w:cs="Gotham Book" w:eastAsia="Gotham Book"/><w:sz w:val="22"/><w:szCs w:val="22"/><w:spacing w:val="-3"/><w:w w:val="100"/></w:rPr><w:t>h</w:t></w:r><w:r><w:rPr><w:rFonts w:ascii="Gotham Book" w:hAnsi="Gotham Book" w:cs="Gotham Book" w:eastAsia="Gotham Book"/><w:sz w:val="22"/><w:szCs w:val="22"/><w:spacing w:val="0"/><w:w w:val="100"/></w:rPr><w:t>yn</w:t></w:r><w:r><w:rPr><w:rFonts w:ascii="Gotham Book" w:hAnsi="Gotham Book" w:cs="Gotham Book" w:eastAsia="Gotham Book"/><w:sz w:val="22"/><w:szCs w:val="22"/><w:spacing w:val="-35"/><w:w w:val="100"/></w:rPr><w:t> </w:t></w:r><w:r><w:rPr><w:rFonts w:ascii="Gotham Book" w:hAnsi="Gotham Book" w:cs="Gotham Book" w:eastAsia="Gotham Book"/><w:sz w:val="22"/><w:szCs w:val="22"/><w:spacing w:val="0"/><w:w w:val="100"/></w:rPr><w:t>dr</w:t></w:r><w:r><w:rPr><w:rFonts w:ascii="Gotham Book" w:hAnsi="Gotham Book" w:cs="Gotham Book" w:eastAsia="Gotham Book"/><w:sz w:val="22"/><w:szCs w:val="22"/><w:spacing w:val="-2"/><w:w w:val="100"/></w:rPr><w:t>w</w:t></w:r><w:r><w:rPr><w:rFonts w:ascii="Gotham Book" w:hAnsi="Gotham Book" w:cs="Gotham Book" w:eastAsia="Gotham Book"/><w:sz w:val="22"/><w:szCs w:val="22"/><w:spacing w:val="0"/><w:w w:val="100"/></w:rPr><w:t>y</w:t></w:r><w:r><w:rPr><w:rFonts w:ascii="Gotham Book" w:hAnsi="Gotham Book" w:cs="Gotham Book" w:eastAsia="Gotham Book"/><w:sz w:val="22"/><w:szCs w:val="22"/><w:spacing w:val="-35"/><w:w w:val="100"/></w:rPr><w:t> </w:t></w:r><w:r><w:rPr><w:rFonts w:ascii="Gotham Book" w:hAnsi="Gotham Book" w:cs="Gotham Book" w:eastAsia="Gotham Book"/><w:sz w:val="22"/><w:szCs w:val="22"/><w:spacing w:val="0"/><w:w w:val="100"/></w:rPr><w:t>gynort</w:t></w:r><w:r><w:rPr><w:rFonts w:ascii="Gotham Book" w:hAnsi="Gotham Book" w:cs="Gotham Book" w:eastAsia="Gotham Book"/><w:sz w:val="22"/><w:szCs w:val="22"/><w:spacing w:val="-3"/><w:w w:val="100"/></w:rPr><w:t>h</w:t></w:r><w:r><w:rPr><w:rFonts w:ascii="Gotham Book" w:hAnsi="Gotham Book" w:cs="Gotham Book" w:eastAsia="Gotham Book"/><w:sz w:val="22"/><w:szCs w:val="22"/><w:spacing w:val="-2"/><w:w w:val="100"/></w:rPr><w:t>w</w:t></w:r><w:r><w:rPr><w:rFonts w:ascii="Gotham Book" w:hAnsi="Gotham Book" w:cs="Gotham Book" w:eastAsia="Gotham Book"/><w:sz w:val="22"/><w:szCs w:val="22"/><w:spacing w:val="-7"/><w:w w:val="100"/></w:rPr><w:t>y</w:t></w:r><w:r><w:rPr><w:rFonts w:ascii="Gotham Book" w:hAnsi="Gotham Book" w:cs="Gotham Book" w:eastAsia="Gotham Book"/><w:sz w:val="22"/><w:szCs w:val="22"/><w:spacing w:val="0"/><w:w w:val="100"/></w:rPr><w:t>o’r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blaenoriaethau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yn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ein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-2"/><w:w w:val="100"/></w:rPr><w:t>C</w:t></w:r><w:r><w:rPr><w:rFonts w:ascii="Gotham Book" w:hAnsi="Gotham Book" w:cs="Gotham Book" w:eastAsia="Gotham Book"/><w:sz w:val="22"/><w:szCs w:val="22"/><w:spacing w:val="0"/><w:w w:val="100"/></w:rPr><w:t>ynllun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Heddlu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a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-4"/><w:w w:val="100"/></w:rPr><w:t>T</w:t></w:r><w:r><w:rPr><w:rFonts w:ascii="Gotham Book" w:hAnsi="Gotham Book" w:cs="Gotham Book" w:eastAsia="Gotham Book"/><w:sz w:val="22"/><w:szCs w:val="22"/><w:spacing w:val="0"/><w:w w:val="100"/></w:rPr><w:t>h</w:t></w:r><w:r><w:rPr><w:rFonts w:ascii="Gotham Book" w:hAnsi="Gotham Book" w:cs="Gotham Book" w:eastAsia="Gotham Book"/><w:sz w:val="22"/><w:szCs w:val="22"/><w:spacing w:val="-5"/><w:w w:val="100"/></w:rPr><w:t>r</w:t></w:r><w:r><w:rPr><w:rFonts w:ascii="Gotham Book" w:hAnsi="Gotham Book" w:cs="Gotham Book" w:eastAsia="Gotham Book"/><w:sz w:val="22"/><w:szCs w:val="22"/><w:spacing w:val="0"/><w:w w:val="100"/></w:rPr><w:t>osedd.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R</w:t></w:r><w:r><w:rPr><w:rFonts w:ascii="Gotham Book" w:hAnsi="Gotham Book" w:cs="Gotham Book" w:eastAsia="Gotham Book"/><w:sz w:val="22"/><w:szCs w:val="22"/><w:spacing w:val="-5"/><w:w w:val="100"/></w:rPr><w:t>y</w:t></w:r><w:r><w:rPr><w:rFonts w:ascii="Gotham Book" w:hAnsi="Gotham Book" w:cs="Gotham Book" w:eastAsia="Gotham Book"/><w:sz w:val="22"/><w:szCs w:val="22"/><w:spacing w:val="0"/><w:w w:val="100"/></w:rPr><w:t>dym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yn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annog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sef</w:t></w:r><w:r><w:rPr><w:rFonts w:ascii="Gotham Book" w:hAnsi="Gotham Book" w:cs="Gotham Book" w:eastAsia="Gotham Book"/><w:sz w:val="22"/><w:szCs w:val="22"/><w:spacing w:val="-5"/><w:w w:val="100"/></w:rPr><w:t>y</w:t></w:r><w:r><w:rPr><w:rFonts w:ascii="Gotham Book" w:hAnsi="Gotham Book" w:cs="Gotham Book" w:eastAsia="Gotham Book"/><w:sz w:val="22"/><w:szCs w:val="22"/><w:spacing w:val="0"/><w:w w:val="100"/></w:rPr><w:t>dliadau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-1"/><w:w w:val="100"/></w:rPr><w:t>c</w:t></w:r><w:r><w:rPr><w:rFonts w:ascii="Gotham Book" w:hAnsi="Gotham Book" w:cs="Gotham Book" w:eastAsia="Gotham Book"/><w:sz w:val="22"/><w:szCs w:val="22"/><w:spacing w:val="0"/><w:w w:val="100"/></w:rPr><w:t>ymunedol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i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ymgeisio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am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n</w:t></w:r><w:r><w:rPr><w:rFonts w:ascii="Gotham Book" w:hAnsi="Gotham Book" w:cs="Gotham Book" w:eastAsia="Gotham Book"/><w:sz w:val="22"/><w:szCs w:val="22"/><w:spacing w:val="-4"/><w:w w:val="100"/></w:rPr><w:t>a</w:t></w:r><w:r><w:rPr><w:rFonts w:ascii="Gotham Book" w:hAnsi="Gotham Book" w:cs="Gotham Book" w:eastAsia="Gotham Book"/><w:sz w:val="22"/><w:szCs w:val="22"/><w:spacing w:val="-4"/><w:w w:val="100"/></w:rPr><w:t>w</w:t></w:r><w:r><w:rPr><w:rFonts w:ascii="Gotham Book" w:hAnsi="Gotham Book" w:cs="Gotham Book" w:eastAsia="Gotham Book"/><w:sz w:val="22"/><w:szCs w:val="22"/><w:spacing w:val="0"/><w:w w:val="100"/></w:rPr><w:t>dd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ar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gy</w:t></w:r><w:r><w:rPr><w:rFonts w:ascii="Gotham Book" w:hAnsi="Gotham Book" w:cs="Gotham Book" w:eastAsia="Gotham Book"/><w:sz w:val="22"/><w:szCs w:val="22"/><w:spacing w:val="-2"/><w:w w:val="100"/></w:rPr><w:t>f</w:t></w:r><w:r><w:rPr><w:rFonts w:ascii="Gotham Book" w:hAnsi="Gotham Book" w:cs="Gotham Book" w:eastAsia="Gotham Book"/><w:sz w:val="22"/><w:szCs w:val="22"/><w:spacing w:val="0"/><w:w w:val="100"/></w:rPr><w:t>er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p</w:t></w:r><w:r><w:rPr><w:rFonts w:ascii="Gotham Book" w:hAnsi="Gotham Book" w:cs="Gotham Book" w:eastAsia="Gotham Book"/><w:sz w:val="22"/><w:szCs w:val="22"/><w:spacing w:val="-5"/><w:w w:val="100"/></w:rPr><w:t>r</w:t></w:r><w:r><w:rPr><w:rFonts w:ascii="Gotham Book" w:hAnsi="Gotham Book" w:cs="Gotham Book" w:eastAsia="Gotham Book"/><w:sz w:val="22"/><w:szCs w:val="22"/><w:spacing w:val="0"/><w:w w:val="100"/></w:rPr><w:t>osiectau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a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f</w:t></w:r><w:r><w:rPr><w:rFonts w:ascii="Gotham Book" w:hAnsi="Gotham Book" w:cs="Gotham Book" w:eastAsia="Gotham Book"/><w:sz w:val="22"/><w:szCs w:val="22"/><w:spacing w:val="-5"/><w:w w:val="100"/></w:rPr><w:t>y</w:t></w:r><w:r><w:rPr><w:rFonts w:ascii="Gotham Book" w:hAnsi="Gotham Book" w:cs="Gotham Book" w:eastAsia="Gotham Book"/><w:sz w:val="22"/><w:szCs w:val="22"/><w:spacing w:val="0"/><w:w w:val="100"/></w:rPr><w:t>dd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yn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cael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e</w:t></w:r><w:r><w:rPr><w:rFonts w:ascii="Gotham Book" w:hAnsi="Gotham Book" w:cs="Gotham Book" w:eastAsia="Gotham Book"/><w:sz w:val="22"/><w:szCs w:val="22"/><w:spacing w:val="-3"/><w:w w:val="100"/></w:rPr><w:t>ﬀ</w:t></w:r><w:r><w:rPr><w:rFonts w:ascii="Gotham Book" w:hAnsi="Gotham Book" w:cs="Gotham Book" w:eastAsia="Gotham Book"/><w:sz w:val="22"/><w:szCs w:val="22"/><w:spacing w:val="0"/><w:w w:val="100"/></w:rPr><w:t>aith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gadarnhaol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–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yn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e</w:t></w:r><w:r><w:rPr><w:rFonts w:ascii="Gotham Book" w:hAnsi="Gotham Book" w:cs="Gotham Book" w:eastAsia="Gotham Book"/><w:sz w:val="22"/><w:szCs w:val="22"/><w:spacing w:val="-3"/><w:w w:val="100"/></w:rPr><w:t>n</w:t></w:r><w:r><w:rPr><w:rFonts w:ascii="Gotham Book" w:hAnsi="Gotham Book" w:cs="Gotham Book" w:eastAsia="Gotham Book"/><w:sz w:val="22"/><w:szCs w:val="22"/><w:spacing w:val="-5"/><w:w w:val="100"/></w:rPr><w:t>w</w:t></w:r><w:r><w:rPr><w:rFonts w:ascii="Gotham Book" w:hAnsi="Gotham Book" w:cs="Gotham Book" w:eastAsia="Gotham Book"/><w:sz w:val="22"/><w:szCs w:val="22"/><w:spacing w:val="0"/><w:w w:val="100"/></w:rPr><w:t>edig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y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rhai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-3"/><w:w w:val="100"/></w:rPr><w:t>h</w:t></w:r><w:r><w:rPr><w:rFonts w:ascii="Gotham Book" w:hAnsi="Gotham Book" w:cs="Gotham Book" w:eastAsia="Gotham Book"/><w:sz w:val="22"/><w:szCs w:val="22"/><w:spacing w:val="0"/><w:w w:val="100"/></w:rPr><w:t>yn</w:t></w:r><w:r><w:rPr><w:rFonts w:ascii="Gotham Book" w:hAnsi="Gotham Book" w:cs="Gotham Book" w:eastAsia="Gotham Book"/><w:sz w:val="22"/><w:szCs w:val="22"/><w:spacing w:val="-3"/><w:w w:val="100"/></w:rPr><w:t>n</w:t></w:r><w:r><w:rPr><w:rFonts w:ascii="Gotham Book" w:hAnsi="Gotham Book" w:cs="Gotham Book" w:eastAsia="Gotham Book"/><w:sz w:val="22"/><w:szCs w:val="22"/><w:spacing w:val="0"/><w:w w:val="100"/></w:rPr><w:t>y</w:t></w:r><w:r><w:rPr><w:rFonts w:ascii="Gotham Book" w:hAnsi="Gotham Book" w:cs="Gotham Book" w:eastAsia="Gotham Book"/><w:sz w:val="22"/><w:szCs w:val="22"/><w:spacing w:val="-7"/><w:w w:val="100"/></w:rPr><w:t> </w:t></w:r><w:r><w:rPr><w:rFonts w:ascii="Gotham Book" w:hAnsi="Gotham Book" w:cs="Gotham Book" w:eastAsia="Gotham Book"/><w:sz w:val="22"/><w:szCs w:val="22"/><w:spacing w:val="-3"/><w:w w:val="100"/></w:rPr><w:t>s</w:t></w:r><w:r><w:rPr><w:rFonts w:ascii="Gotham Book" w:hAnsi="Gotham Book" w:cs="Gotham Book" w:eastAsia="Gotham Book"/><w:sz w:val="22"/><w:szCs w:val="22"/><w:spacing w:val="-6"/><w:w w:val="100"/></w:rPr><w:t>y</w:t></w:r><w:r><w:rPr><w:rFonts w:ascii="Gotham Book" w:hAnsi="Gotham Book" w:cs="Gotham Book" w:eastAsia="Gotham Book"/><w:sz w:val="22"/><w:szCs w:val="22"/><w:spacing w:val="0"/><w:w w:val="100"/></w:rPr><w:t>dd</w:t></w:r><w:r><w:rPr><w:rFonts w:ascii="Gotham Book" w:hAnsi="Gotham Book" w:cs="Gotham Book" w:eastAsia="Gotham Book"/><w:sz w:val="22"/><w:szCs w:val="22"/><w:spacing w:val="-7"/><w:w w:val="100"/></w:rPr><w:t> </w:t></w:r><w:r><w:rPr><w:rFonts w:ascii="Gotham Book" w:hAnsi="Gotham Book" w:cs="Gotham Book" w:eastAsia="Gotham Book"/><w:sz w:val="22"/><w:szCs w:val="22"/><w:spacing w:val="0"/><w:w w:val="100"/></w:rPr><w:t>â</w:t></w:r><w:r><w:rPr><w:rFonts w:ascii="Gotham Book" w:hAnsi="Gotham Book" w:cs="Gotham Book" w:eastAsia="Gotham Book"/><w:sz w:val="22"/><w:szCs w:val="22"/><w:spacing w:val="-7"/><w:w w:val="100"/></w:rPr><w:t> </w:t></w:r><w:r><w:rPr><w:rFonts w:ascii="Gotham Book" w:hAnsi="Gotham Book" w:cs="Gotham Book" w:eastAsia="Gotham Book"/><w:sz w:val="22"/><w:szCs w:val="22"/><w:spacing w:val="0"/><w:w w:val="100"/></w:rPr><w:t>g</w:t></w:r><w:r><w:rPr><w:rFonts w:ascii="Gotham Book" w:hAnsi="Gotham Book" w:cs="Gotham Book" w:eastAsia="Gotham Book"/><w:sz w:val="22"/><w:szCs w:val="22"/><w:spacing w:val="-6"/><w:w w:val="100"/></w:rPr><w:t>w</w:t></w:r><w:r><w:rPr><w:rFonts w:ascii="Gotham Book" w:hAnsi="Gotham Book" w:cs="Gotham Book" w:eastAsia="Gotham Book"/><w:sz w:val="22"/><w:szCs w:val="22"/><w:spacing w:val="0"/><w:w w:val="100"/></w:rPr><w:t>eledigaeth</w:t></w:r><w:r><w:rPr><w:rFonts w:ascii="Gotham Book" w:hAnsi="Gotham Book" w:cs="Gotham Book" w:eastAsia="Gotham Book"/><w:sz w:val="22"/><w:szCs w:val="22"/><w:spacing w:val="-7"/><w:w w:val="100"/></w:rPr><w:t> </w:t></w:r><w:r><w:rPr><w:rFonts w:ascii="Gotham Book" w:hAnsi="Gotham Book" w:cs="Gotham Book" w:eastAsia="Gotham Book"/><w:sz w:val="22"/><w:szCs w:val="22"/><w:spacing w:val="0"/><w:w w:val="100"/></w:rPr><w:t>tymor</w:t></w:r><w:r><w:rPr><w:rFonts w:ascii="Gotham Book" w:hAnsi="Gotham Book" w:cs="Gotham Book" w:eastAsia="Gotham Book"/><w:sz w:val="22"/><w:szCs w:val="22"/><w:spacing w:val="-7"/><w:w w:val="100"/></w:rPr><w:t> </w:t></w:r><w:r><w:rPr><w:rFonts w:ascii="Gotham Book" w:hAnsi="Gotham Book" w:cs="Gotham Book" w:eastAsia="Gotham Book"/><w:sz w:val="22"/><w:szCs w:val="22"/><w:spacing w:val="0"/><w:w w:val="100"/></w:rPr><w:t>hir</w:t></w:r><w:r><w:rPr><w:rFonts w:ascii="Gotham Book" w:hAnsi="Gotham Book" w:cs="Gotham Book" w:eastAsia="Gotham Book"/><w:sz w:val="22"/><w:szCs w:val="22"/><w:spacing w:val="-7"/><w:w w:val="100"/></w:rPr><w:t> </w:t></w:r><w:r><w:rPr><w:rFonts w:ascii="Gotham Book" w:hAnsi="Gotham Book" w:cs="Gotham Book" w:eastAsia="Gotham Book"/><w:sz w:val="22"/><w:szCs w:val="22"/><w:spacing w:val="-3"/><w:w w:val="100"/></w:rPr><w:t>s</w:t></w:r><w:r><w:rPr><w:rFonts w:ascii="Gotham Book" w:hAnsi="Gotham Book" w:cs="Gotham Book" w:eastAsia="Gotham Book"/><w:sz w:val="22"/><w:szCs w:val="22"/><w:spacing w:val="0"/><w:w w:val="100"/></w:rPr><w:t>y’n</w:t></w:r><w:r><w:rPr><w:rFonts w:ascii="Gotham Book" w:hAnsi="Gotham Book" w:cs="Gotham Book" w:eastAsia="Gotham Book"/><w:sz w:val="22"/><w:szCs w:val="22"/><w:spacing w:val="-7"/><w:w w:val="100"/></w:rPr><w:t> </w:t></w:r><w:r><w:rPr><w:rFonts w:ascii="Gotham Book" w:hAnsi="Gotham Book" w:cs="Gotham Book" w:eastAsia="Gotham Book"/><w:sz w:val="22"/><w:szCs w:val="22"/><w:spacing w:val="0"/><w:w w:val="100"/></w:rPr><w:t>adl</w:t></w:r><w:r><w:rPr><w:rFonts w:ascii="Gotham Book" w:hAnsi="Gotham Book" w:cs="Gotham Book" w:eastAsia="Gotham Book"/><w:sz w:val="22"/><w:szCs w:val="22"/><w:spacing w:val="-6"/><w:w w:val="100"/></w:rPr><w:t>e</w:t></w:r><w:r><w:rPr><w:rFonts w:ascii="Gotham Book" w:hAnsi="Gotham Book" w:cs="Gotham Book" w:eastAsia="Gotham Book"/><w:sz w:val="22"/><w:szCs w:val="22"/><w:spacing w:val="-2"/><w:w w:val="100"/></w:rPr><w:t>w</w:t></w:r><w:r><w:rPr><w:rFonts w:ascii="Gotham Book" w:hAnsi="Gotham Book" w:cs="Gotham Book" w:eastAsia="Gotham Book"/><w:sz w:val="22"/><w:szCs w:val="22"/><w:spacing w:val="0"/><w:w w:val="100"/></w:rPr><w:t>y</w:t></w:r><w:r><w:rPr><w:rFonts w:ascii="Gotham Book" w:hAnsi="Gotham Book" w:cs="Gotham Book" w:eastAsia="Gotham Book"/><w:sz w:val="22"/><w:szCs w:val="22"/><w:spacing w:val="-5"/><w:w w:val="100"/></w:rPr><w:t>r</w:t></w:r><w:r><w:rPr><w:rFonts w:ascii="Gotham Book" w:hAnsi="Gotham Book" w:cs="Gotham Book" w:eastAsia="Gotham Book"/><w:sz w:val="22"/><w:szCs w:val="22"/><w:spacing w:val="0"/><w:w w:val="100"/></w:rPr><w:t>chu</w:t></w:r><w:r><w:rPr><w:rFonts w:ascii="Gotham Book" w:hAnsi="Gotham Book" w:cs="Gotham Book" w:eastAsia="Gotham Book"/><w:sz w:val="22"/><w:szCs w:val="22"/><w:spacing w:val="-7"/><w:w w:val="100"/></w:rPr><w:t> </w:t></w:r><w:r><w:rPr><w:rFonts w:ascii="Gotham Book" w:hAnsi="Gotham Book" w:cs="Gotham Book" w:eastAsia="Gotham Book"/><w:sz w:val="22"/><w:szCs w:val="22"/><w:spacing w:val="0"/><w:w w:val="100"/></w:rPr><w:t>amr</w:t></w:r><w:r><w:rPr><w:rFonts w:ascii="Gotham Book" w:hAnsi="Gotham Book" w:cs="Gotham Book" w:eastAsia="Gotham Book"/><w:sz w:val="22"/><w:szCs w:val="22"/><w:spacing w:val="-2"/><w:w w:val="100"/></w:rPr><w:t>y</w:t></w:r><w:r><w:rPr><w:rFonts w:ascii="Gotham Book" w:hAnsi="Gotham Book" w:cs="Gotham Book" w:eastAsia="Gotham Book"/><w:sz w:val="22"/><w:szCs w:val="22"/><w:spacing w:val="0"/><w:w w:val="100"/></w:rPr><w:t>wiaeth</w:t></w:r><w:r><w:rPr><w:rFonts w:ascii="Gotham Book" w:hAnsi="Gotham Book" w:cs="Gotham Book" w:eastAsia="Gotham Book"/><w:sz w:val="22"/><w:szCs w:val="22"/><w:spacing w:val="-7"/><w:w w:val="100"/></w:rPr><w:t> </w:t></w:r><w:r><w:rPr><w:rFonts w:ascii="Gotham Book" w:hAnsi="Gotham Book" w:cs="Gotham Book" w:eastAsia="Gotham Book"/><w:sz w:val="22"/><w:szCs w:val="22"/><w:spacing w:val="0"/><w:w w:val="100"/></w:rPr><w:t>ein</w:t></w:r><w:r><w:rPr><w:rFonts w:ascii="Gotham Book" w:hAnsi="Gotham Book" w:cs="Gotham Book" w:eastAsia="Gotham Book"/><w:sz w:val="22"/><w:szCs w:val="22"/><w:spacing w:val="-7"/><w:w w:val="100"/></w:rPr><w:t> </w:t></w:r><w:r><w:rPr><w:rFonts w:ascii="Gotham Book" w:hAnsi="Gotham Book" w:cs="Gotham Book" w:eastAsia="Gotham Book"/><w:sz w:val="22"/><w:szCs w:val="22"/><w:spacing w:val="0"/><w:w w:val="100"/></w:rPr><w:t>ha</w:t></w:r><w:r><w:rPr><w:rFonts w:ascii="Gotham Book" w:hAnsi="Gotham Book" w:cs="Gotham Book" w:eastAsia="Gotham Book"/><w:sz w:val="22"/><w:szCs w:val="22"/><w:spacing w:val="-5"/><w:w w:val="100"/></w:rPr><w:t>r</w:t></w:r><w:r><w:rPr><w:rFonts w:ascii="Gotham Book" w:hAnsi="Gotham Book" w:cs="Gotham Book" w:eastAsia="Gotham Book"/><w:sz w:val="22"/><w:szCs w:val="22"/><w:spacing w:val="0"/><w:w w:val="100"/></w:rPr><w:t>dal</w:t></w:r><w:r><w:rPr><w:rFonts w:ascii="Gotham Book" w:hAnsi="Gotham Book" w:cs="Gotham Book" w:eastAsia="Gotham Book"/><w:sz w:val="22"/><w:szCs w:val="22"/><w:spacing w:val="-7"/><w:w w:val="100"/></w:rPr><w:t> </w:t></w:r><w:r><w:rPr><w:rFonts w:ascii="Gotham Book" w:hAnsi="Gotham Book" w:cs="Gotham Book" w:eastAsia="Gotham Book"/><w:sz w:val="22"/><w:szCs w:val="22"/><w:spacing w:val="0"/><w:w w:val="100"/></w:rPr><w:t>a</w:t></w:r><w:r><w:rPr><w:rFonts w:ascii="Gotham Book" w:hAnsi="Gotham Book" w:cs="Gotham Book" w:eastAsia="Gotham Book"/><w:sz w:val="22"/><w:szCs w:val="22"/><w:spacing w:val="-7"/><w:w w:val="100"/></w:rPr><w:t> </w:t></w:r><w:r><w:rPr><w:rFonts w:ascii="Gotham Book" w:hAnsi="Gotham Book" w:cs="Gotham Book" w:eastAsia="Gotham Book"/><w:sz w:val="22"/><w:szCs w:val="22"/><w:spacing w:val="0"/><w:w w:val="100"/></w:rPr><w:t>c</w:t></w:r><w:r><w:rPr><w:rFonts w:ascii="Gotham Book" w:hAnsi="Gotham Book" w:cs="Gotham Book" w:eastAsia="Gotham Book"/><w:sz w:val="22"/><w:szCs w:val="22"/><w:spacing w:val="-3"/><w:w w:val="100"/></w:rPr><w:t>h</w:t></w:r><w:r><w:rPr><w:rFonts w:ascii="Gotham Book" w:hAnsi="Gotham Book" w:cs="Gotham Book" w:eastAsia="Gotham Book"/><w:sz w:val="22"/><w:szCs w:val="22"/><w:spacing w:val="-6"/><w:w w:val="100"/></w:rPr><w:t>y</w:t></w:r><w:r><w:rPr><w:rFonts w:ascii="Gotham Book" w:hAnsi="Gotham Book" w:cs="Gotham Book" w:eastAsia="Gotham Book"/><w:sz w:val="22"/><w:szCs w:val="22"/><w:spacing w:val="0"/><w:w w:val="100"/></w:rPr><w:t>d</w:t></w:r><w:r><w:rPr><w:rFonts w:ascii="Gotham Book" w:hAnsi="Gotham Book" w:cs="Gotham Book" w:eastAsia="Gotham Book"/><w:sz w:val="22"/><w:szCs w:val="22"/><w:spacing w:val="-5"/><w:w w:val="100"/></w:rPr><w:t>w</w:t></w:r><w:r><w:rPr><w:rFonts w:ascii="Gotham Book" w:hAnsi="Gotham Book" w:cs="Gotham Book" w:eastAsia="Gotham Book"/><w:sz w:val="22"/><w:szCs w:val="22"/><w:spacing w:val="0"/><w:w w:val="100"/></w:rPr><w:t>eithio</w:t></w:r><w:r><w:rPr><w:rFonts w:ascii="Gotham Book" w:hAnsi="Gotham Book" w:cs="Gotham Book" w:eastAsia="Gotham Book"/><w:sz w:val="22"/><w:szCs w:val="22"/><w:spacing w:val="-7"/><w:w w:val="100"/></w:rPr><w:t> </w:t></w:r><w:r><w:rPr><w:rFonts w:ascii="Gotham Book" w:hAnsi="Gotham Book" w:cs="Gotham Book" w:eastAsia="Gotham Book"/><w:sz w:val="22"/><w:szCs w:val="22"/><w:spacing w:val="0"/><w:w w:val="100"/></w:rPr><w:t>g</w:t></w:r><w:r><w:rPr><w:rFonts w:ascii="Gotham Book" w:hAnsi="Gotham Book" w:cs="Gotham Book" w:eastAsia="Gotham Book"/><w:sz w:val="22"/><w:szCs w:val="22"/><w:spacing w:val="-5"/><w:w w:val="100"/></w:rPr><w:t>y</w:t></w:r><w:r><w:rPr><w:rFonts w:ascii="Gotham Book" w:hAnsi="Gotham Book" w:cs="Gotham Book" w:eastAsia="Gotham Book"/><w:sz w:val="22"/><w:szCs w:val="22"/><w:spacing w:val="0"/><w:w w:val="100"/></w:rPr><w:t>da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phobl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e</w:t></w:r><w:r><w:rPr><w:rFonts w:ascii="Gotham Book" w:hAnsi="Gotham Book" w:cs="Gotham Book" w:eastAsia="Gotham Book"/><w:sz w:val="22"/><w:szCs w:val="22"/><w:spacing w:val="-6"/><w:w w:val="100"/></w:rPr><w:t>r</w:t></w:r><w:r><w:rPr><w:rFonts w:ascii="Gotham Book" w:hAnsi="Gotham Book" w:cs="Gotham Book" w:eastAsia="Gotham Book"/><w:sz w:val="22"/><w:szCs w:val="22"/><w:spacing w:val="0"/><w:w w:val="100"/></w:rPr><w:t>aill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er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-3"/><w:w w:val="100"/></w:rPr><w:t>m</w:t></w:r><w:r><w:rPr><w:rFonts w:ascii="Gotham Book" w:hAnsi="Gotham Book" w:cs="Gotham Book" w:eastAsia="Gotham Book"/><w:sz w:val="22"/><w:szCs w:val="22"/><w:spacing w:val="-2"/><w:w w:val="100"/></w:rPr><w:t>w</w:t></w:r><w:r><w:rPr><w:rFonts w:ascii="Gotham Book" w:hAnsi="Gotham Book" w:cs="Gotham Book" w:eastAsia="Gotham Book"/><w:sz w:val="22"/><w:szCs w:val="22"/><w:spacing w:val="0"/><w:w w:val="100"/></w:rPr><w:t>yn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-1"/><w:w w:val="100"/></w:rPr><w:t>a</w:t></w:r><w:r><w:rPr><w:rFonts w:ascii="Gotham Book" w:hAnsi="Gotham Book" w:cs="Gotham Book" w:eastAsia="Gotham Book"/><w:sz w:val="22"/><w:szCs w:val="22"/><w:spacing w:val="0"/><w:w w:val="100"/></w:rPr><w:t>tal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p</w:t></w:r><w:r><w:rPr><w:rFonts w:ascii="Gotham Book" w:hAnsi="Gotham Book" w:cs="Gotham Book" w:eastAsia="Gotham Book"/><w:sz w:val="22"/><w:szCs w:val="22"/><w:spacing w:val="-5"/><w:w w:val="100"/></w:rPr><w:t>r</w:t></w:r><w:r><w:rPr><w:rFonts w:ascii="Gotham Book" w:hAnsi="Gotham Book" w:cs="Gotham Book" w:eastAsia="Gotham Book"/><w:sz w:val="22"/><w:szCs w:val="22"/><w:spacing w:val="0"/><w:w w:val="100"/></w:rPr><w:t>oblemau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rhag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dig</w:t></w:r><w:r><w:rPr><w:rFonts w:ascii="Gotham Book" w:hAnsi="Gotham Book" w:cs="Gotham Book" w:eastAsia="Gotham Book"/><w:sz w:val="22"/><w:szCs w:val="22"/><w:spacing w:val="-2"/><w:w w:val="100"/></w:rPr><w:t>w</w:t></w:r><w:r><w:rPr><w:rFonts w:ascii="Gotham Book" w:hAnsi="Gotham Book" w:cs="Gotham Book" w:eastAsia="Gotham Book"/><w:sz w:val="22"/><w:szCs w:val="22"/><w:spacing w:val="-5"/><w:w w:val="100"/></w:rPr><w:t>y</w:t></w:r><w:r><w:rPr><w:rFonts w:ascii="Gotham Book" w:hAnsi="Gotham Book" w:cs="Gotham Book" w:eastAsia="Gotham Book"/><w:sz w:val="22"/><w:szCs w:val="22"/><w:spacing w:val="0"/><w:w w:val="100"/></w:rPr><w:t>dd.</w:t></w:r></w:p><w:p><w:pPr><w:spacing w:before="3" w:after="0" w:line="110" w:lineRule="exact"/><w:jc w:val="left"/><w:rPr><w:sz w:val="11"/><w:szCs w:val="11"/></w:rPr></w:pPr><w:rPr/><w:r><w:rPr><w:sz w:val="11"/><w:szCs w:val="11"/></w:rPr></w:r></w:p><w:p><w:pPr><w:spacing w:before="0" w:after="0" w:line="240" w:lineRule="auto"/><w:ind w:left="240" w:right="60"/><w:jc w:val="both"/><w:rPr><w:rFonts w:ascii="Gotham Book" w:hAnsi="Gotham Book" w:cs="Gotham Book" w:eastAsia="Gotham Book"/><w:sz w:val="22"/><w:szCs w:val="22"/></w:rPr></w:pPr><w:rPr/><w:r><w:rPr><w:rFonts w:ascii="Gotham Book" w:hAnsi="Gotham Book" w:cs="Gotham Book" w:eastAsia="Gotham Book"/><w:sz w:val="22"/><w:szCs w:val="22"/><w:spacing w:val="-8"/><w:w w:val="100"/></w:rPr><w:t>W</w:t></w:r><w:r><w:rPr><w:rFonts w:ascii="Gotham Book" w:hAnsi="Gotham Book" w:cs="Gotham Book" w:eastAsia="Gotham Book"/><w:sz w:val="22"/><w:szCs w:val="22"/><w:spacing w:val="0"/><w:w w:val="100"/></w:rPr><w:t>rth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dd</w:t></w:r><w:r><w:rPr><w:rFonts w:ascii="Gotham Book" w:hAnsi="Gotham Book" w:cs="Gotham Book" w:eastAsia="Gotham Book"/><w:sz w:val="22"/><w:szCs w:val="22"/><w:spacing w:val="-1"/><w:w w:val="100"/></w:rPr><w:t>a</w:t></w:r><w:r><w:rPr><w:rFonts w:ascii="Gotham Book" w:hAnsi="Gotham Book" w:cs="Gotham Book" w:eastAsia="Gotham Book"/><w:sz w:val="22"/><w:szCs w:val="22"/><w:spacing w:val="0"/><w:w w:val="100"/></w:rPr><w:t>tbl</w:t></w:r><w:r><w:rPr><w:rFonts w:ascii="Gotham Book" w:hAnsi="Gotham Book" w:cs="Gotham Book" w:eastAsia="Gotham Book"/><w:sz w:val="22"/><w:szCs w:val="22"/><w:spacing w:val="-6"/><w:w w:val="100"/></w:rPr><w:t>y</w:t></w:r><w:r><w:rPr><w:rFonts w:ascii="Gotham Book" w:hAnsi="Gotham Book" w:cs="Gotham Book" w:eastAsia="Gotham Book"/><w:sz w:val="22"/><w:szCs w:val="22"/><w:spacing w:val="0"/><w:w w:val="100"/></w:rPr><w:t>gu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eich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-1"/><w:w w:val="100"/></w:rPr><w:t>c</w:t></w:r><w:r><w:rPr><w:rFonts w:ascii="Gotham Book" w:hAnsi="Gotham Book" w:cs="Gotham Book" w:eastAsia="Gotham Book"/><w:sz w:val="22"/><w:szCs w:val="22"/><w:spacing w:val="0"/><w:w w:val="100"/></w:rPr><w:t>ynnig,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-4"/><w:w w:val="100"/></w:rPr><w:t>y</w:t></w:r><w:r><w:rPr><w:rFonts w:ascii="Gotham Book" w:hAnsi="Gotham Book" w:cs="Gotham Book" w:eastAsia="Gotham Book"/><w:sz w:val="22"/><w:szCs w:val="22"/><w:spacing w:val="-2"/><w:w w:val="100"/></w:rPr><w:t>s</w:t></w:r><w:r><w:rPr><w:rFonts w:ascii="Gotham Book" w:hAnsi="Gotham Book" w:cs="Gotham Book" w:eastAsia="Gotham Book"/><w:sz w:val="22"/><w:szCs w:val="22"/><w:spacing w:val="0"/><w:w w:val="100"/></w:rPr><w:t>tyri</w:t></w:r><w:r><w:rPr><w:rFonts w:ascii="Gotham Book" w:hAnsi="Gotham Book" w:cs="Gotham Book" w:eastAsia="Gotham Book"/><w:sz w:val="22"/><w:szCs w:val="22"/><w:spacing w:val="-6"/><w:w w:val="100"/></w:rPr><w:t>w</w:t></w:r><w:r><w:rPr><w:rFonts w:ascii="Gotham Book" w:hAnsi="Gotham Book" w:cs="Gotham Book" w:eastAsia="Gotham Book"/><w:sz w:val="22"/><w:szCs w:val="22"/><w:spacing w:val="0"/><w:w w:val="100"/></w:rPr><w:t>ch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sut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f</w:t></w:r><w:r><w:rPr><w:rFonts w:ascii="Gotham Book" w:hAnsi="Gotham Book" w:cs="Gotham Book" w:eastAsia="Gotham Book"/><w:sz w:val="22"/><w:szCs w:val="22"/><w:spacing w:val="-5"/><w:w w:val="100"/></w:rPr><w:t>y</w:t></w:r><w:r><w:rPr><w:rFonts w:ascii="Gotham Book" w:hAnsi="Gotham Book" w:cs="Gotham Book" w:eastAsia="Gotham Book"/><w:sz w:val="22"/><w:szCs w:val="22"/><w:spacing w:val="0"/><w:w w:val="100"/></w:rPr><w:t>dd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yn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-1"/><w:w w:val="100"/></w:rPr><w:t>c</w:t></w:r><w:r><w:rPr><w:rFonts w:ascii="Gotham Book" w:hAnsi="Gotham Book" w:cs="Gotham Book" w:eastAsia="Gotham Book"/><w:sz w:val="22"/><w:szCs w:val="22"/><w:spacing w:val="0"/><w:w w:val="100"/></w:rPr><w:t>ynort</w:t></w:r><w:r><w:rPr><w:rFonts w:ascii="Gotham Book" w:hAnsi="Gotham Book" w:cs="Gotham Book" w:eastAsia="Gotham Book"/><w:sz w:val="22"/><w:szCs w:val="22"/><w:spacing w:val="-3"/><w:w w:val="100"/></w:rPr><w:t>h</w:t></w:r><w:r><w:rPr><w:rFonts w:ascii="Gotham Book" w:hAnsi="Gotham Book" w:cs="Gotham Book" w:eastAsia="Gotham Book"/><w:sz w:val="22"/><w:szCs w:val="22"/><w:spacing w:val="-2"/><w:w w:val="100"/></w:rPr><w:t>w</w:t></w:r><w:r><w:rPr><w:rFonts w:ascii="Gotham Book" w:hAnsi="Gotham Book" w:cs="Gotham Book" w:eastAsia="Gotham Book"/><w:sz w:val="22"/><w:szCs w:val="22"/><w:spacing w:val="-7"/><w:w w:val="100"/></w:rPr><w:t>y</w:t></w:r><w:r><w:rPr><w:rFonts w:ascii="Gotham Book" w:hAnsi="Gotham Book" w:cs="Gotham Book" w:eastAsia="Gotham Book"/><w:sz w:val="22"/><w:szCs w:val="22"/><w:spacing w:val="0"/><w:w w:val="100"/></w:rPr><w:t>o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blaenoriaethau’r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-2"/><w:w w:val="100"/></w:rPr><w:t>C</w:t></w:r><w:r><w:rPr><w:rFonts w:ascii="Gotham Book" w:hAnsi="Gotham Book" w:cs="Gotham Book" w:eastAsia="Gotham Book"/><w:sz w:val="22"/><w:szCs w:val="22"/><w:spacing w:val="0"/><w:w w:val="100"/></w:rPr><w:t>ynllun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Heddlu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a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-4"/><w:w w:val="100"/></w:rPr><w:t>T</w:t></w:r><w:r><w:rPr><w:rFonts w:ascii="Gotham Book" w:hAnsi="Gotham Book" w:cs="Gotham Book" w:eastAsia="Gotham Book"/><w:sz w:val="22"/><w:szCs w:val="22"/><w:spacing w:val="0"/><w:w w:val="100"/></w:rPr><w:t>h</w:t></w:r><w:r><w:rPr><w:rFonts w:ascii="Gotham Book" w:hAnsi="Gotham Book" w:cs="Gotham Book" w:eastAsia="Gotham Book"/><w:sz w:val="22"/><w:szCs w:val="22"/><w:spacing w:val="-5"/><w:w w:val="100"/></w:rPr><w:t>r</w:t></w:r><w:r><w:rPr><w:rFonts w:ascii="Gotham Book" w:hAnsi="Gotham Book" w:cs="Gotham Book" w:eastAsia="Gotham Book"/><w:sz w:val="22"/><w:szCs w:val="22"/><w:spacing w:val="0"/><w:w w:val="100"/></w:rPr><w:t>osedd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p</w:t></w:r><w:r><w:rPr><w:rFonts w:ascii="Gotham Book" w:hAnsi="Gotham Book" w:cs="Gotham Book" w:eastAsia="Gotham Book"/><w:sz w:val="22"/><w:szCs w:val="22"/><w:spacing w:val="-5"/><w:w w:val="100"/></w:rPr><w:t>r</w:t></w:r><w:r><w:rPr><w:rFonts w:ascii="Gotham Book" w:hAnsi="Gotham Book" w:cs="Gotham Book" w:eastAsia="Gotham Book"/><w:sz w:val="22"/><w:szCs w:val="22"/><w:spacing w:val="0"/><w:w w:val="100"/></w:rPr><w:t>esennol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a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geir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ar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-5"/><w:w w:val="100"/></w:rPr><w:t>w</w:t></w:r><w:r><w:rPr><w:rFonts w:ascii="Gotham Book" w:hAnsi="Gotham Book" w:cs="Gotham Book" w:eastAsia="Gotham Book"/><w:sz w:val="22"/><w:szCs w:val="22"/><w:spacing w:val="0"/><w:w w:val="100"/></w:rPr><w:t>e</w:t></w:r><w:r><w:rPr><w:rFonts w:ascii="Gotham Book" w:hAnsi="Gotham Book" w:cs="Gotham Book" w:eastAsia="Gotham Book"/><w:sz w:val="22"/><w:szCs w:val="22"/><w:spacing w:val="-3"/><w:w w:val="100"/></w:rPr><w:t>f</w:t></w:r><w:r><w:rPr><w:rFonts w:ascii="Gotham Book" w:hAnsi="Gotham Book" w:cs="Gotham Book" w:eastAsia="Gotham Book"/><w:sz w:val="22"/><w:szCs w:val="22"/><w:spacing w:val="0"/><w:w w:val="100"/></w:rPr><w:t>an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y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-2"/><w:w w:val="100"/></w:rPr><w:t>C</w:t></w:r><w:r><w:rPr><w:rFonts w:ascii="Gotham Book" w:hAnsi="Gotham Book" w:cs="Gotham Book" w:eastAsia="Gotham Book"/><w:sz w:val="22"/><w:szCs w:val="22"/><w:spacing w:val="0"/><w:w w:val="100"/></w:rPr><w:t>omisiy</w:t></w:r><w:r><w:rPr><w:rFonts w:ascii="Gotham Book" w:hAnsi="Gotham Book" w:cs="Gotham Book" w:eastAsia="Gotham Book"/><w:sz w:val="22"/><w:szCs w:val="22"/><w:spacing w:val="-3"/><w:w w:val="100"/></w:rPr><w:t>n</w:t></w:r><w:r><w:rPr><w:rFonts w:ascii="Gotham Book" w:hAnsi="Gotham Book" w:cs="Gotham Book" w:eastAsia="Gotham Book"/><w:sz w:val="22"/><w:szCs w:val="22"/><w:spacing w:val="-5"/><w:w w:val="100"/></w:rPr><w:t>y</w:t></w:r><w:r><w:rPr><w:rFonts w:ascii="Gotham Book" w:hAnsi="Gotham Book" w:cs="Gotham Book" w:eastAsia="Gotham Book"/><w:sz w:val="22"/><w:szCs w:val="22"/><w:spacing w:val="0"/><w:w w:val="100"/></w:rPr><w:t>dd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Heddlu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a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-4"/><w:w w:val="100"/></w:rPr><w:t>T</w:t></w:r><w:r><w:rPr><w:rFonts w:ascii="Gotham Book" w:hAnsi="Gotham Book" w:cs="Gotham Book" w:eastAsia="Gotham Book"/><w:sz w:val="22"/><w:szCs w:val="22"/><w:spacing w:val="0"/><w:w w:val="100"/></w:rPr><w:t>h</w:t></w:r><w:r><w:rPr><w:rFonts w:ascii="Gotham Book" w:hAnsi="Gotham Book" w:cs="Gotham Book" w:eastAsia="Gotham Book"/><w:sz w:val="22"/><w:szCs w:val="22"/><w:spacing w:val="-5"/><w:w w:val="100"/></w:rPr><w:t>r</w:t></w:r><w:r><w:rPr><w:rFonts w:ascii="Gotham Book" w:hAnsi="Gotham Book" w:cs="Gotham Book" w:eastAsia="Gotham Book"/><w:sz w:val="22"/><w:szCs w:val="22"/><w:spacing w:val="0"/><w:w w:val="100"/></w:rPr><w:t>osedd</w:t></w:r><w:r><w:rPr><w:rFonts w:ascii="Gotham Book" w:hAnsi="Gotham Book" w:cs="Gotham Book" w:eastAsia="Gotham Book"/><w:sz w:val="22"/><w:szCs w:val="22"/><w:spacing w:val="0"/><w:w w:val="100"/></w:rPr><w:t> </w:t></w:r><w:hyperlink r:id="rId14"><w:r><w:rPr><w:rFonts w:ascii="Gotham Book" w:hAnsi="Gotham Book" w:cs="Gotham Book" w:eastAsia="Gotham Book"/><w:sz w:val="22"/><w:szCs w:val="22"/><w:color w:val="00AEEF"/><w:spacing w:val="-2"/><w:w w:val="100"/></w:rPr><w:t>w</w:t></w:r><w:r><w:rPr><w:rFonts w:ascii="Gotham Book" w:hAnsi="Gotham Book" w:cs="Gotham Book" w:eastAsia="Gotham Book"/><w:sz w:val="22"/><w:szCs w:val="22"/><w:color w:val="00AEEF"/><w:spacing w:val="-2"/><w:w w:val="100"/></w:rPr><w:t>w</w:t></w:r><w:r><w:rPr><w:rFonts w:ascii="Gotham Book" w:hAnsi="Gotham Book" w:cs="Gotham Book" w:eastAsia="Gotham Book"/><w:sz w:val="22"/><w:szCs w:val="22"/><w:color w:val="00AEEF"/><w:spacing w:val="-15"/><w:w w:val="100"/></w:rPr><w:t>w</w:t></w:r><w:r><w:rPr><w:rFonts w:ascii="Gotham Book" w:hAnsi="Gotham Book" w:cs="Gotham Book" w:eastAsia="Gotham Book"/><w:sz w:val="22"/><w:szCs w:val="22"/><w:color w:val="00AEEF"/><w:spacing w:val="0"/><w:w w:val="100"/></w:rPr><w:t>.nort</w:t></w:r><w:r><w:rPr><w:rFonts w:ascii="Gotham Book" w:hAnsi="Gotham Book" w:cs="Gotham Book" w:eastAsia="Gotham Book"/><w:sz w:val="22"/><w:szCs w:val="22"/><w:color w:val="00AEEF"/><w:spacing w:val="-3"/><w:w w:val="100"/></w:rPr><w:t>h</w:t></w:r><w:r><w:rPr><w:rFonts w:ascii="Gotham Book" w:hAnsi="Gotham Book" w:cs="Gotham Book" w:eastAsia="Gotham Book"/><w:sz w:val="22"/><w:szCs w:val="22"/><w:color w:val="00AEEF"/><w:spacing w:val="-4"/><w:w w:val="100"/></w:rPr><w:t>w</w:t></w:r><w:r><w:rPr><w:rFonts w:ascii="Gotham Book" w:hAnsi="Gotham Book" w:cs="Gotham Book" w:eastAsia="Gotham Book"/><w:sz w:val="22"/><w:szCs w:val="22"/><w:color w:val="00AEEF"/><w:spacing w:val="0"/><w:w w:val="100"/></w:rPr><w:t>ales-p</w:t></w:r><w:r><w:rPr><w:rFonts w:ascii="Gotham Book" w:hAnsi="Gotham Book" w:cs="Gotham Book" w:eastAsia="Gotham Book"/><w:sz w:val="22"/><w:szCs w:val="22"/><w:color w:val="00AEEF"/><w:spacing w:val="-3"/><w:w w:val="100"/></w:rPr><w:t>c</w:t></w:r><w:r><w:rPr><w:rFonts w:ascii="Gotham Book" w:hAnsi="Gotham Book" w:cs="Gotham Book" w:eastAsia="Gotham Book"/><w:sz w:val="22"/><w:szCs w:val="22"/><w:color w:val="00AEEF"/><w:spacing w:val="0"/><w:w w:val="100"/></w:rPr><w:t>c</w:t></w:r><w:r><w:rPr><w:rFonts w:ascii="Gotham Book" w:hAnsi="Gotham Book" w:cs="Gotham Book" w:eastAsia="Gotham Book"/><w:sz w:val="22"/><w:szCs w:val="22"/><w:color w:val="00AEEF"/><w:spacing w:val="-2"/><w:w w:val="100"/></w:rPr><w:t>.</w:t></w:r><w:r><w:rPr><w:rFonts w:ascii="Gotham Book" w:hAnsi="Gotham Book" w:cs="Gotham Book" w:eastAsia="Gotham Book"/><w:sz w:val="22"/><w:szCs w:val="22"/><w:color w:val="00AEEF"/><w:spacing w:val="0"/><w:w w:val="100"/></w:rPr><w:t>g</w:t></w:r><w:r><w:rPr><w:rFonts w:ascii="Gotham Book" w:hAnsi="Gotham Book" w:cs="Gotham Book" w:eastAsia="Gotham Book"/><w:sz w:val="22"/><w:szCs w:val="22"/><w:color w:val="00AEEF"/><w:spacing w:val="-7"/><w:w w:val="100"/></w:rPr><w:t>o</w:t></w:r><w:r><w:rPr><w:rFonts w:ascii="Gotham Book" w:hAnsi="Gotham Book" w:cs="Gotham Book" w:eastAsia="Gotham Book"/><w:sz w:val="22"/><w:szCs w:val="22"/><w:color w:val="00AEEF"/><w:spacing w:val="-19"/><w:w w:val="100"/></w:rPr><w:t>v</w:t></w:r><w:r><w:rPr><w:rFonts w:ascii="Gotham Book" w:hAnsi="Gotham Book" w:cs="Gotham Book" w:eastAsia="Gotham Book"/><w:sz w:val="22"/><w:szCs w:val="22"/><w:color w:val="00AEEF"/><w:spacing w:val="0"/><w:w w:val="100"/></w:rPr><w:t>.uk</w:t></w:r></w:hyperlink><w:r><w:rPr><w:rFonts w:ascii="Gotham Book" w:hAnsi="Gotham Book" w:cs="Gotham Book" w:eastAsia="Gotham Book"/><w:sz w:val="22"/><w:szCs w:val="22"/><w:color w:val="000000"/><w:spacing w:val="0"/><w:w w:val="100"/></w:rPr><w:t>.</w:t></w:r></w:p><w:p><w:pPr><w:spacing w:before="3" w:after="0" w:line="110" w:lineRule="exact"/><w:jc w:val="left"/><w:rPr><w:sz w:val="11"/><w:szCs w:val="11"/></w:rPr></w:pPr><w:rPr/><w:r><w:rPr><w:sz w:val="11"/><w:szCs w:val="11"/></w:rPr></w:r></w:p><w:p><w:pPr><w:spacing w:before="0" w:after="0" w:line="240" w:lineRule="auto"/><w:ind w:left="240" w:right="6837"/><w:jc w:val="both"/><w:rPr><w:rFonts w:ascii="Gotham Book" w:hAnsi="Gotham Book" w:cs="Gotham Book" w:eastAsia="Gotham Book"/><w:sz w:val="22"/><w:szCs w:val="22"/></w:rPr></w:pPr><w:rPr/><w:r><w:rPr><w:rFonts w:ascii="Gotham Book" w:hAnsi="Gotham Book" w:cs="Gotham Book" w:eastAsia="Gotham Book"/><w:sz w:val="22"/><w:szCs w:val="22"/><w:spacing w:val="0"/><w:w w:val="100"/></w:rPr><w:t>Ein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tair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blaenoriaeth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plismona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-2"/><w:w w:val="100"/></w:rPr><w:t>y</w:t></w:r><w:r><w:rPr><w:rFonts w:ascii="Gotham Book" w:hAnsi="Gotham Book" w:cs="Gotham Book" w:eastAsia="Gotham Book"/><w:sz w:val="22"/><w:szCs w:val="22"/><w:spacing w:val="0"/><w:w w:val="100"/></w:rPr><w:t>w:</w:t></w:r></w:p><w:p><w:pPr><w:spacing w:before="7" w:after="0" w:line="220" w:lineRule="exact"/><w:jc w:val="left"/><w:rPr><w:sz w:val="22"/><w:szCs w:val="22"/></w:rPr></w:pPr><w:rPr/><w:r><w:rPr><w:sz w:val="22"/><w:szCs w:val="22"/></w:rPr></w:r></w:p><w:p><w:pPr><w:spacing w:before="0" w:after="0" w:line="240" w:lineRule="auto"/><w:ind w:left="504" w:right="-20"/><w:jc w:val="left"/><w:rPr><w:rFonts w:ascii="Gotham Book" w:hAnsi="Gotham Book" w:cs="Gotham Book" w:eastAsia="Gotham Book"/><w:sz w:val="22"/><w:szCs w:val="22"/></w:rPr></w:pPr><w:rPr/><w:r><w:rPr><w:rFonts w:ascii="Gotham Book" w:hAnsi="Gotham Book" w:cs="Gotham Book" w:eastAsia="Gotham Book"/><w:sz w:val="22"/><w:szCs w:val="22"/><w:spacing w:val="0"/><w:w w:val="100"/></w:rPr><w:t>•</w:t></w:r><w:r><w:rPr><w:rFonts w:ascii="Gotham Book" w:hAnsi="Gotham Book" w:cs="Gotham Book" w:eastAsia="Gotham Book"/><w:sz w:val="22"/><w:szCs w:val="22"/><w:spacing w:val="0"/><w:w w:val="100"/></w:rPr><w:t>  </w:t></w:r><w:r><w:rPr><w:rFonts w:ascii="Gotham Book" w:hAnsi="Gotham Book" w:cs="Gotham Book" w:eastAsia="Gotham Book"/><w:sz w:val="22"/><w:szCs w:val="22"/><w:spacing w:val="57"/><w:w w:val="100"/></w:rPr><w:t> </w:t></w:r><w:r><w:rPr><w:rFonts w:ascii="Gotham Book" w:hAnsi="Gotham Book" w:cs="Gotham Book" w:eastAsia="Gotham Book"/><w:sz w:val="22"/><w:szCs w:val="22"/><w:spacing w:val="-2"/><w:w w:val="100"/></w:rPr><w:t>C</w:t></w:r><w:r><w:rPr><w:rFonts w:ascii="Gotham Book" w:hAnsi="Gotham Book" w:cs="Gotham Book" w:eastAsia="Gotham Book"/><w:sz w:val="22"/><w:szCs w:val="22"/><w:spacing w:val="0"/><w:w w:val="100"/></w:rPr><w:t>yfl</w:t></w:r><w:r><w:rPr><w:rFonts w:ascii="Gotham Book" w:hAnsi="Gotham Book" w:cs="Gotham Book" w:eastAsia="Gotham Book"/><w:sz w:val="22"/><w:szCs w:val="22"/><w:spacing w:val="-4"/><w:w w:val="100"/></w:rPr><w:t>a</w:t></w:r><w:r><w:rPr><w:rFonts w:ascii="Gotham Book" w:hAnsi="Gotham Book" w:cs="Gotham Book" w:eastAsia="Gotham Book"/><w:sz w:val="22"/><w:szCs w:val="22"/><w:spacing w:val="0"/><w:w w:val="100"/></w:rPr><w:t>wni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-2"/><w:w w:val="100"/></w:rPr><w:t>C</w:t></w:r><w:r><w:rPr><w:rFonts w:ascii="Gotham Book" w:hAnsi="Gotham Book" w:cs="Gotham Book" w:eastAsia="Gotham Book"/><w:sz w:val="22"/><w:szCs w:val="22"/><w:spacing w:val="0"/><w:w w:val="100"/></w:rPr><w:t>ymdogaethau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Diogelach</w:t></w:r></w:p><w:p><w:pPr><w:spacing w:before="3" w:after="0" w:line="110" w:lineRule="exact"/><w:jc w:val="left"/><w:rPr><w:sz w:val="11"/><w:szCs w:val="11"/></w:rPr></w:pPr><w:rPr/><w:r><w:rPr><w:sz w:val="11"/><w:szCs w:val="11"/></w:rPr></w:r></w:p><w:p><w:pPr><w:spacing w:before="0" w:after="0" w:line="240" w:lineRule="auto"/><w:ind w:left="504" w:right="-20"/><w:jc w:val="left"/><w:rPr><w:rFonts w:ascii="Gotham Book" w:hAnsi="Gotham Book" w:cs="Gotham Book" w:eastAsia="Gotham Book"/><w:sz w:val="22"/><w:szCs w:val="22"/></w:rPr></w:pPr><w:rPr/><w:r><w:rPr><w:rFonts w:ascii="Gotham Book" w:hAnsi="Gotham Book" w:cs="Gotham Book" w:eastAsia="Gotham Book"/><w:sz w:val="22"/><w:szCs w:val="22"/><w:spacing w:val="0"/><w:w w:val="100"/></w:rPr><w:t>•</w:t></w:r><w:r><w:rPr><w:rFonts w:ascii="Gotham Book" w:hAnsi="Gotham Book" w:cs="Gotham Book" w:eastAsia="Gotham Book"/><w:sz w:val="22"/><w:szCs w:val="22"/><w:spacing w:val="0"/><w:w w:val="100"/></w:rPr><w:t>  </w:t></w:r><w:r><w:rPr><w:rFonts w:ascii="Gotham Book" w:hAnsi="Gotham Book" w:cs="Gotham Book" w:eastAsia="Gotham Book"/><w:sz w:val="22"/><w:szCs w:val="22"/><w:spacing w:val="57"/><w:w w:val="100"/></w:rPr><w:t> </w:t></w:r><w:r><w:rPr><w:rFonts w:ascii="Gotham Book" w:hAnsi="Gotham Book" w:cs="Gotham Book" w:eastAsia="Gotham Book"/><w:sz w:val="22"/><w:szCs w:val="22"/><w:spacing w:val="-2"/><w:w w:val="100"/></w:rPr><w:t>C</w:t></w:r><w:r><w:rPr><w:rFonts w:ascii="Gotham Book" w:hAnsi="Gotham Book" w:cs="Gotham Book" w:eastAsia="Gotham Book"/><w:sz w:val="22"/><w:szCs w:val="22"/><w:spacing w:val="0"/><w:w w:val="100"/></w:rPr><w:t>ynort</w:t></w:r><w:r><w:rPr><w:rFonts w:ascii="Gotham Book" w:hAnsi="Gotham Book" w:cs="Gotham Book" w:eastAsia="Gotham Book"/><w:sz w:val="22"/><w:szCs w:val="22"/><w:spacing w:val="-3"/><w:w w:val="100"/></w:rPr><w:t>h</w:t></w:r><w:r><w:rPr><w:rFonts w:ascii="Gotham Book" w:hAnsi="Gotham Book" w:cs="Gotham Book" w:eastAsia="Gotham Book"/><w:sz w:val="22"/><w:szCs w:val="22"/><w:spacing w:val="-2"/><w:w w:val="100"/></w:rPr><w:t>w</w:t></w:r><w:r><w:rPr><w:rFonts w:ascii="Gotham Book" w:hAnsi="Gotham Book" w:cs="Gotham Book" w:eastAsia="Gotham Book"/><w:sz w:val="22"/><w:szCs w:val="22"/><w:spacing w:val="-7"/><w:w w:val="100"/></w:rPr><w:t>y</w:t></w:r><w:r><w:rPr><w:rFonts w:ascii="Gotham Book" w:hAnsi="Gotham Book" w:cs="Gotham Book" w:eastAsia="Gotham Book"/><w:sz w:val="22"/><w:szCs w:val="22"/><w:spacing w:val="0"/><w:w w:val="100"/></w:rPr><w:t>o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dioddef</w:t></w:r><w:r><w:rPr><w:rFonts w:ascii="Gotham Book" w:hAnsi="Gotham Book" w:cs="Gotham Book" w:eastAsia="Gotham Book"/><w:sz w:val="22"/><w:szCs w:val="22"/><w:spacing w:val="-2"/><w:w w:val="100"/></w:rPr><w:t>w</w:t></w:r><w:r><w:rPr><w:rFonts w:ascii="Gotham Book" w:hAnsi="Gotham Book" w:cs="Gotham Book" w:eastAsia="Gotham Book"/><w:sz w:val="22"/><w:szCs w:val="22"/><w:spacing w:val="0"/><w:w w:val="100"/></w:rPr><w:t>yr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a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c</w:t></w:r><w:r><w:rPr><w:rFonts w:ascii="Gotham Book" w:hAnsi="Gotham Book" w:cs="Gotham Book" w:eastAsia="Gotham Book"/><w:sz w:val="22"/><w:szCs w:val="22"/><w:spacing w:val="-3"/><w:w w:val="100"/></w:rPr><w:t>h</w:t></w:r><w:r><w:rPr><w:rFonts w:ascii="Gotham Book" w:hAnsi="Gotham Book" w:cs="Gotham Book" w:eastAsia="Gotham Book"/><w:sz w:val="22"/><w:szCs w:val="22"/><w:spacing w:val="0"/><w:w w:val="100"/></w:rPr><w:t>ymunedau</w:t></w:r></w:p><w:p><w:pPr><w:spacing w:before="3" w:after="0" w:line="110" w:lineRule="exact"/><w:jc w:val="left"/><w:rPr><w:sz w:val="11"/><w:szCs w:val="11"/></w:rPr></w:pPr><w:rPr/><w:r><w:rPr><w:sz w:val="11"/><w:szCs w:val="11"/></w:rPr></w:r></w:p><w:p><w:pPr><w:spacing w:before="0" w:after="0" w:line="240" w:lineRule="auto"/><w:ind w:left="504" w:right="-20"/><w:jc w:val="left"/><w:rPr><w:rFonts w:ascii="Gotham Book" w:hAnsi="Gotham Book" w:cs="Gotham Book" w:eastAsia="Gotham Book"/><w:sz w:val="22"/><w:szCs w:val="22"/></w:rPr></w:pPr><w:rPr/><w:r><w:rPr><w:rFonts w:ascii="Gotham Book" w:hAnsi="Gotham Book" w:cs="Gotham Book" w:eastAsia="Gotham Book"/><w:sz w:val="22"/><w:szCs w:val="22"/><w:spacing w:val="0"/><w:w w:val="100"/></w:rPr><w:t>•</w:t></w:r><w:r><w:rPr><w:rFonts w:ascii="Gotham Book" w:hAnsi="Gotham Book" w:cs="Gotham Book" w:eastAsia="Gotham Book"/><w:sz w:val="22"/><w:szCs w:val="22"/><w:spacing w:val="0"/><w:w w:val="100"/></w:rPr><w:t>  </w:t></w:r><w:r><w:rPr><w:rFonts w:ascii="Gotham Book" w:hAnsi="Gotham Book" w:cs="Gotham Book" w:eastAsia="Gotham Book"/><w:sz w:val="22"/><w:szCs w:val="22"/><w:spacing w:val="57"/><w:w w:val="100"/></w:rPr><w:t> </w:t></w:r><w:r><w:rPr><w:rFonts w:ascii="Gotham Book" w:hAnsi="Gotham Book" w:cs="Gotham Book" w:eastAsia="Gotham Book"/><w:sz w:val="22"/><w:szCs w:val="22"/><w:spacing w:val="0"/><w:w w:val="100"/></w:rPr><w:t>G</w:t></w:r><w:r><w:rPr><w:rFonts w:ascii="Gotham Book" w:hAnsi="Gotham Book" w:cs="Gotham Book" w:eastAsia="Gotham Book"/><w:sz w:val="22"/><w:szCs w:val="22"/><w:spacing w:val="-4"/><w:w w:val="100"/></w:rPr><w:t>w</w:t></w:r><w:r><w:rPr><w:rFonts w:ascii="Gotham Book" w:hAnsi="Gotham Book" w:cs="Gotham Book" w:eastAsia="Gotham Book"/><w:sz w:val="22"/><w:szCs w:val="22"/><w:spacing w:val="0"/><w:w w:val="100"/></w:rPr><w:t>asanaeth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-2"/><w:w w:val="100"/></w:rPr><w:t>C</w:t></w:r><w:r><w:rPr><w:rFonts w:ascii="Gotham Book" w:hAnsi="Gotham Book" w:cs="Gotham Book" w:eastAsia="Gotham Book"/><w:sz w:val="22"/><w:szCs w:val="22"/><w:spacing w:val="0"/><w:w w:val="100"/></w:rPr><w:t>yfi</w:t></w:r><w:r><w:rPr><w:rFonts w:ascii="Gotham Book" w:hAnsi="Gotham Book" w:cs="Gotham Book" w:eastAsia="Gotham Book"/><w:sz w:val="22"/><w:szCs w:val="22"/><w:spacing w:val="-4"/><w:w w:val="100"/></w:rPr><w:t>a</w:t></w:r><w:r><w:rPr><w:rFonts w:ascii="Gotham Book" w:hAnsi="Gotham Book" w:cs="Gotham Book" w:eastAsia="Gotham Book"/><w:sz w:val="22"/><w:szCs w:val="22"/><w:spacing w:val="0"/><w:w w:val="100"/></w:rPr><w:t>wnder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-20"/><w:w w:val="100"/></w:rPr><w:t>T</w:t></w:r><w:r><w:rPr><w:rFonts w:ascii="Gotham Book" w:hAnsi="Gotham Book" w:cs="Gotham Book" w:eastAsia="Gotham Book"/><w:sz w:val="22"/><w:szCs w:val="22"/><w:spacing w:val="-5"/><w:w w:val="100"/></w:rPr><w:t>r</w:t></w:r><w:r><w:rPr><w:rFonts w:ascii="Gotham Book" w:hAnsi="Gotham Book" w:cs="Gotham Book" w:eastAsia="Gotham Book"/><w:sz w:val="22"/><w:szCs w:val="22"/><w:spacing w:val="0"/><w:w w:val="100"/></w:rPr><w:t>oseddol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-3"/><w:w w:val="100"/></w:rPr><w:t>t</w:t></w:r><w:r><w:rPr><w:rFonts w:ascii="Gotham Book" w:hAnsi="Gotham Book" w:cs="Gotham Book" w:eastAsia="Gotham Book"/><w:sz w:val="22"/><w:szCs w:val="22"/><w:spacing w:val="0"/><w:w w:val="100"/></w:rPr><w:t>eg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ac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e</w:t></w:r><w:r><w:rPr><w:rFonts w:ascii="Gotham Book" w:hAnsi="Gotham Book" w:cs="Gotham Book" w:eastAsia="Gotham Book"/><w:sz w:val="22"/><w:szCs w:val="22"/><w:spacing w:val="-2"/><w:w w:val="100"/></w:rPr><w:t>ﬀ</w:t></w:r><w:r><w:rPr><w:rFonts w:ascii="Gotham Book" w:hAnsi="Gotham Book" w:cs="Gotham Book" w:eastAsia="Gotham Book"/><w:sz w:val="22"/><w:szCs w:val="22"/><w:spacing w:val="0"/><w:w w:val="100"/></w:rPr><w:t>eithiol</w:t></w:r></w:p><w:p><w:pPr><w:spacing w:before="7" w:after="0" w:line="220" w:lineRule="exact"/><w:jc w:val="left"/><w:rPr><w:sz w:val="22"/><w:szCs w:val="22"/></w:rPr></w:pPr><w:rPr/><w:r><w:rPr><w:sz w:val="22"/><w:szCs w:val="22"/></w:rPr></w:r></w:p><w:p><w:pPr><w:spacing w:before="0" w:after="0" w:line="240" w:lineRule="auto"/><w:ind w:left="240" w:right="60"/><w:jc w:val="both"/><w:rPr><w:rFonts w:ascii="Gotham Book" w:hAnsi="Gotham Book" w:cs="Gotham Book" w:eastAsia="Gotham Book"/><w:sz w:val="22"/><w:szCs w:val="22"/></w:rPr></w:pPr><w:rPr/><w:r><w:rPr><w:rFonts w:ascii="Gotham Book" w:hAnsi="Gotham Book" w:cs="Gotham Book" w:eastAsia="Gotham Book"/><w:sz w:val="22"/><w:szCs w:val="22"/><w:spacing w:val="0"/><w:w w:val="100"/></w:rPr><w:t>Gwnaiﬀ</w:t></w:r><w:r><w:rPr><w:rFonts w:ascii="Gotham Book" w:hAnsi="Gotham Book" w:cs="Gotham Book" w:eastAsia="Gotham Book"/><w:sz w:val="22"/><w:szCs w:val="22"/><w:spacing w:val="-5"/><w:w w:val="100"/></w:rPr><w:t> </w:t></w:r><w:r><w:rPr><w:rFonts w:ascii="Gotham Book" w:hAnsi="Gotham Book" w:cs="Gotham Book" w:eastAsia="Gotham Book"/><w:sz w:val="22"/><w:szCs w:val="22"/><w:spacing w:val="0"/><w:w w:val="100"/></w:rPr><w:t>y</w:t></w:r><w:r><w:rPr><w:rFonts w:ascii="Gotham Book" w:hAnsi="Gotham Book" w:cs="Gotham Book" w:eastAsia="Gotham Book"/><w:sz w:val="22"/><w:szCs w:val="22"/><w:spacing w:val="-4"/><w:w w:val="100"/></w:rPr><w:t> </w:t></w:r><w:r><w:rPr><w:rFonts w:ascii="Gotham Book" w:hAnsi="Gotham Book" w:cs="Gotham Book" w:eastAsia="Gotham Book"/><w:sz w:val="22"/><w:szCs w:val="22"/><w:spacing w:val="-1"/><w:w w:val="100"/></w:rPr><w:t>c</w:t></w:r><w:r><w:rPr><w:rFonts w:ascii="Gotham Book" w:hAnsi="Gotham Book" w:cs="Gotham Book" w:eastAsia="Gotham Book"/><w:sz w:val="22"/><w:szCs w:val="22"/><w:spacing w:val="0"/><w:w w:val="100"/></w:rPr><w:t>yhoedd</w:t></w:r><w:r><w:rPr><w:rFonts w:ascii="Gotham Book" w:hAnsi="Gotham Book" w:cs="Gotham Book" w:eastAsia="Gotham Book"/><w:sz w:val="22"/><w:szCs w:val="22"/><w:spacing w:val="-4"/><w:w w:val="100"/></w:rPr><w:t> </w:t></w:r><w:r><w:rPr><w:rFonts w:ascii="Gotham Book" w:hAnsi="Gotham Book" w:cs="Gotham Book" w:eastAsia="Gotham Book"/><w:sz w:val="22"/><w:szCs w:val="22"/><w:spacing w:val="0"/><w:w w:val="100"/></w:rPr><w:t>u</w:t></w:r><w:r><w:rPr><w:rFonts w:ascii="Gotham Book" w:hAnsi="Gotham Book" w:cs="Gotham Book" w:eastAsia="Gotham Book"/><w:sz w:val="22"/><w:szCs w:val="22"/><w:spacing w:val="-3"/><w:w w:val="100"/></w:rPr><w:t>n</w:t></w:r><w:r><w:rPr><w:rFonts w:ascii="Gotham Book" w:hAnsi="Gotham Book" w:cs="Gotham Book" w:eastAsia="Gotham Book"/><w:sz w:val="22"/><w:szCs w:val="22"/><w:spacing w:val="-4"/><w:w w:val="100"/></w:rPr><w:t>w</w:t></w:r><w:r><w:rPr><w:rFonts w:ascii="Gotham Book" w:hAnsi="Gotham Book" w:cs="Gotham Book" w:eastAsia="Gotham Book"/><w:sz w:val="22"/><w:szCs w:val="22"/><w:spacing w:val="0"/><w:w w:val="100"/></w:rPr><w:t>aith</w:t></w:r><w:r><w:rPr><w:rFonts w:ascii="Gotham Book" w:hAnsi="Gotham Book" w:cs="Gotham Book" w:eastAsia="Gotham Book"/><w:sz w:val="22"/><w:szCs w:val="22"/><w:spacing w:val="-5"/><w:w w:val="100"/></w:rPr><w:t> </w:t></w:r><w:r><w:rPr><w:rFonts w:ascii="Gotham Book" w:hAnsi="Gotham Book" w:cs="Gotham Book" w:eastAsia="Gotham Book"/><w:sz w:val="22"/><w:szCs w:val="22"/><w:spacing w:val="0"/><w:w w:val="100"/></w:rPr><w:t>e</w:t></w:r><w:r><w:rPr><w:rFonts w:ascii="Gotham Book" w:hAnsi="Gotham Book" w:cs="Gotham Book" w:eastAsia="Gotham Book"/><w:sz w:val="22"/><w:szCs w:val="22"/><w:spacing w:val="-3"/><w:w w:val="100"/></w:rPr><w:t>t</w:t></w:r><w:r><w:rPr><w:rFonts w:ascii="Gotham Book" w:hAnsi="Gotham Book" w:cs="Gotham Book" w:eastAsia="Gotham Book"/><w:sz w:val="22"/><w:szCs w:val="22"/><w:spacing w:val="0"/><w:w w:val="100"/></w:rPr><w:t>o</w:t></w:r><w:r><w:rPr><w:rFonts w:ascii="Gotham Book" w:hAnsi="Gotham Book" w:cs="Gotham Book" w:eastAsia="Gotham Book"/><w:sz w:val="22"/><w:szCs w:val="22"/><w:spacing w:val="-4"/><w:w w:val="100"/></w:rPr><w:t> </w:t></w:r><w:r><w:rPr><w:rFonts w:ascii="Gotham Book" w:hAnsi="Gotham Book" w:cs="Gotham Book" w:eastAsia="Gotham Book"/><w:sz w:val="22"/><w:szCs w:val="22"/><w:spacing w:val="0"/><w:w w:val="100"/></w:rPr><w:t>benderfynu</w:t></w:r><w:r><w:rPr><w:rFonts w:ascii="Gotham Book" w:hAnsi="Gotham Book" w:cs="Gotham Book" w:eastAsia="Gotham Book"/><w:sz w:val="22"/><w:szCs w:val="22"/><w:spacing w:val="-4"/><w:w w:val="100"/></w:rPr><w:t> </w:t></w:r><w:r><w:rPr><w:rFonts w:ascii="Gotham Book" w:hAnsi="Gotham Book" w:cs="Gotham Book" w:eastAsia="Gotham Book"/><w:sz w:val="22"/><w:szCs w:val="22"/><w:spacing w:val="0"/><w:w w:val="100"/></w:rPr><w:t>pa</w:t></w:r><w:r><w:rPr><w:rFonts w:ascii="Gotham Book" w:hAnsi="Gotham Book" w:cs="Gotham Book" w:eastAsia="Gotham Book"/><w:sz w:val="22"/><w:szCs w:val="22"/><w:spacing w:val="-5"/><w:w w:val="100"/></w:rPr><w:t> </w:t></w:r><w:r><w:rPr><w:rFonts w:ascii="Gotham Book" w:hAnsi="Gotham Book" w:cs="Gotham Book" w:eastAsia="Gotham Book"/><w:sz w:val="22"/><w:szCs w:val="22"/><w:spacing w:val="0"/><w:w w:val="100"/></w:rPr><w:t>gynigion</w:t></w:r><w:r><w:rPr><w:rFonts w:ascii="Gotham Book" w:hAnsi="Gotham Book" w:cs="Gotham Book" w:eastAsia="Gotham Book"/><w:sz w:val="22"/><w:szCs w:val="22"/><w:spacing w:val="-4"/><w:w w:val="100"/></w:rPr><w:t> </w:t></w:r><w:r><w:rPr><w:rFonts w:ascii="Gotham Book" w:hAnsi="Gotham Book" w:cs="Gotham Book" w:eastAsia="Gotham Book"/><w:sz w:val="22"/><w:szCs w:val="22"/><w:spacing w:val="-3"/><w:w w:val="100"/></w:rPr><w:t>s</w:t></w:r><w:r><w:rPr><w:rFonts w:ascii="Gotham Book" w:hAnsi="Gotham Book" w:cs="Gotham Book" w:eastAsia="Gotham Book"/><w:sz w:val="22"/><w:szCs w:val="22"/><w:spacing w:val="0"/><w:w w:val="100"/></w:rPr><w:t>y’n</w:t></w:r><w:r><w:rPr><w:rFonts w:ascii="Gotham Book" w:hAnsi="Gotham Book" w:cs="Gotham Book" w:eastAsia="Gotham Book"/><w:sz w:val="22"/><w:szCs w:val="22"/><w:spacing w:val="-4"/><w:w w:val="100"/></w:rPr><w:t> </w:t></w:r><w:r><w:rPr><w:rFonts w:ascii="Gotham Book" w:hAnsi="Gotham Book" w:cs="Gotham Book" w:eastAsia="Gotham Book"/><w:sz w:val="22"/><w:szCs w:val="22"/><w:spacing w:val="0"/><w:w w:val="100"/></w:rPr><w:t>ll</w:t></w:r><w:r><w:rPr><w:rFonts w:ascii="Gotham Book" w:hAnsi="Gotham Book" w:cs="Gotham Book" w:eastAsia="Gotham Book"/><w:sz w:val="22"/><w:szCs w:val="22"/><w:spacing w:val="-2"/><w:w w:val="100"/></w:rPr><w:t>w</w:t></w:r><w:r><w:rPr><w:rFonts w:ascii="Gotham Book" w:hAnsi="Gotham Book" w:cs="Gotham Book" w:eastAsia="Gotham Book"/><w:sz w:val="22"/><w:szCs w:val="22"/><w:spacing w:val="-5"/><w:w w:val="100"/></w:rPr><w:t>y</w:t></w:r><w:r><w:rPr><w:rFonts w:ascii="Gotham Book" w:hAnsi="Gotham Book" w:cs="Gotham Book" w:eastAsia="Gotham Book"/><w:sz w:val="22"/><w:szCs w:val="22"/><w:spacing w:val="0"/><w:w w:val="100"/></w:rPr><w:t>ddiannus.</w:t></w:r><w:r><w:rPr><w:rFonts w:ascii="Gotham Book" w:hAnsi="Gotham Book" w:cs="Gotham Book" w:eastAsia="Gotham Book"/><w:sz w:val="22"/><w:szCs w:val="22"/><w:spacing w:val="-4"/><w:w w:val="100"/></w:rPr><w:t> </w:t></w:r><w:r><w:rPr><w:rFonts w:ascii="Gotham Book" w:hAnsi="Gotham Book" w:cs="Gotham Book" w:eastAsia="Gotham Book"/><w:sz w:val="22"/><w:szCs w:val="22"/><w:spacing w:val="-3"/><w:w w:val="100"/></w:rPr><w:t>F</w:t></w:r><w:r><w:rPr><w:rFonts w:ascii="Gotham Book" w:hAnsi="Gotham Book" w:cs="Gotham Book" w:eastAsia="Gotham Book"/><w:sz w:val="22"/><w:szCs w:val="22"/><w:spacing w:val="0"/><w:w w:val="100"/></w:rPr><w:t>elly</w:t></w:r><w:r><w:rPr><w:rFonts w:ascii="Gotham Book" w:hAnsi="Gotham Book" w:cs="Gotham Book" w:eastAsia="Gotham Book"/><w:sz w:val="22"/><w:szCs w:val="22"/><w:spacing w:val="-4"/><w:w w:val="100"/></w:rPr><w:t> </w:t></w:r><w:r><w:rPr><w:rFonts w:ascii="Gotham Book" w:hAnsi="Gotham Book" w:cs="Gotham Book" w:eastAsia="Gotham Book"/><w:sz w:val="22"/><w:szCs w:val="22"/><w:spacing w:val="-5"/><w:w w:val="100"/></w:rPr><w:t>b</w:t></w:r><w:r><w:rPr><w:rFonts w:ascii="Gotham Book" w:hAnsi="Gotham Book" w:cs="Gotham Book" w:eastAsia="Gotham Book"/><w:sz w:val="22"/><w:szCs w:val="22"/><w:spacing w:val="-5"/><w:w w:val="100"/></w:rPr><w:t>y</w:t></w:r><w:r><w:rPr><w:rFonts w:ascii="Gotham Book" w:hAnsi="Gotham Book" w:cs="Gotham Book" w:eastAsia="Gotham Book"/><w:sz w:val="22"/><w:szCs w:val="22"/><w:spacing w:val="0"/><w:w w:val="100"/></w:rPr><w:t>dd</w:t></w:r><w:r><w:rPr><w:rFonts w:ascii="Gotham Book" w:hAnsi="Gotham Book" w:cs="Gotham Book" w:eastAsia="Gotham Book"/><w:sz w:val="22"/><w:szCs w:val="22"/><w:spacing w:val="-5"/><w:w w:val="100"/></w:rPr><w:t>w</w:t></w:r><w:r><w:rPr><w:rFonts w:ascii="Gotham Book" w:hAnsi="Gotham Book" w:cs="Gotham Book" w:eastAsia="Gotham Book"/><w:sz w:val="22"/><w:szCs w:val="22"/><w:spacing w:val="0"/><w:w w:val="100"/></w:rPr><w:t>ch</w:t></w:r><w:r><w:rPr><w:rFonts w:ascii="Gotham Book" w:hAnsi="Gotham Book" w:cs="Gotham Book" w:eastAsia="Gotham Book"/><w:sz w:val="22"/><w:szCs w:val="22"/><w:spacing w:val="-4"/><w:w w:val="100"/></w:rPr><w:t> </w:t></w:r><w:r><w:rPr><w:rFonts w:ascii="Gotham Book" w:hAnsi="Gotham Book" w:cs="Gotham Book" w:eastAsia="Gotham Book"/><w:sz w:val="22"/><w:szCs w:val="22"/><w:spacing w:val="0"/><w:w w:val="100"/></w:rPr><w:t>angen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sicrhau</w:t></w:r><w:r><w:rPr><w:rFonts w:ascii="Gotham Book" w:hAnsi="Gotham Book" w:cs="Gotham Book" w:eastAsia="Gotham Book"/><w:sz w:val="22"/><w:szCs w:val="22"/><w:spacing w:val="-4"/><w:w w:val="100"/></w:rPr><w:t> </w:t></w:r><w:r><w:rPr><w:rFonts w:ascii="Gotham Book" w:hAnsi="Gotham Book" w:cs="Gotham Book" w:eastAsia="Gotham Book"/><w:sz w:val="22"/><w:szCs w:val="22"/><w:spacing w:val="-2"/><w:w w:val="100"/></w:rPr><w:t>f</w:t></w:r><w:r><w:rPr><w:rFonts w:ascii="Gotham Book" w:hAnsi="Gotham Book" w:cs="Gotham Book" w:eastAsia="Gotham Book"/><w:sz w:val="22"/><w:szCs w:val="22"/><w:spacing w:val="0"/><w:w w:val="100"/></w:rPr><w:t>od</w:t></w:r><w:r><w:rPr><w:rFonts w:ascii="Gotham Book" w:hAnsi="Gotham Book" w:cs="Gotham Book" w:eastAsia="Gotham Book"/><w:sz w:val="22"/><w:szCs w:val="22"/><w:spacing w:val="-4"/><w:w w:val="100"/></w:rPr><w:t> </w:t></w:r><w:r><w:rPr><w:rFonts w:ascii="Gotham Book" w:hAnsi="Gotham Book" w:cs="Gotham Book" w:eastAsia="Gotham Book"/><w:sz w:val="22"/><w:szCs w:val="22"/><w:spacing w:val="0"/><w:w w:val="100"/></w:rPr><w:t>eich</w:t></w:r><w:r><w:rPr><w:rFonts w:ascii="Gotham Book" w:hAnsi="Gotham Book" w:cs="Gotham Book" w:eastAsia="Gotham Book"/><w:sz w:val="22"/><w:szCs w:val="22"/><w:spacing w:val="-4"/><w:w w:val="100"/></w:rPr><w:t> </w:t></w:r><w:r><w:rPr><w:rFonts w:ascii="Gotham Book" w:hAnsi="Gotham Book" w:cs="Gotham Book" w:eastAsia="Gotham Book"/><w:sz w:val="22"/><w:szCs w:val="22"/><w:spacing w:val="0"/><w:w w:val="100"/></w:rPr><w:t>r</w:t></w:r><w:r><w:rPr><w:rFonts w:ascii="Gotham Book" w:hAnsi="Gotham Book" w:cs="Gotham Book" w:eastAsia="Gotham Book"/><w:sz w:val="22"/><w:szCs w:val="22"/><w:spacing w:val="-3"/><w:w w:val="100"/></w:rPr><w:t>h</w:t></w:r><w:r><w:rPr><w:rFonts w:ascii="Gotham Book" w:hAnsi="Gotham Book" w:cs="Gotham Book" w:eastAsia="Gotham Book"/><w:sz w:val="22"/><w:szCs w:val="22"/><w:spacing w:val="-2"/><w:w w:val="100"/></w:rPr><w:t>w</w:t></w:r><w:r><w:rPr><w:rFonts w:ascii="Gotham Book" w:hAnsi="Gotham Book" w:cs="Gotham Book" w:eastAsia="Gotham Book"/><w:sz w:val="22"/><w:szCs w:val="22"/><w:spacing w:val="-6"/><w:w w:val="100"/></w:rPr><w:t>y</w:t></w:r><w:r><w:rPr><w:rFonts w:ascii="Gotham Book" w:hAnsi="Gotham Book" w:cs="Gotham Book" w:eastAsia="Gotham Book"/><w:sz w:val="22"/><w:szCs w:val="22"/><w:spacing w:val="0"/><w:w w:val="100"/></w:rPr><w:t>d</w:t></w:r><w:r><w:rPr><w:rFonts w:ascii="Gotham Book" w:hAnsi="Gotham Book" w:cs="Gotham Book" w:eastAsia="Gotham Book"/><w:sz w:val="22"/><w:szCs w:val="22"/><w:spacing w:val="-4"/><w:w w:val="100"/></w:rPr><w:t>w</w:t></w:r><w:r><w:rPr><w:rFonts w:ascii="Gotham Book" w:hAnsi="Gotham Book" w:cs="Gotham Book" w:eastAsia="Gotham Book"/><w:sz w:val="22"/><w:szCs w:val="22"/><w:spacing w:val="0"/><w:w w:val="100"/></w:rPr><w:t>aith</w:t></w:r><w:r><w:rPr><w:rFonts w:ascii="Gotham Book" w:hAnsi="Gotham Book" w:cs="Gotham Book" w:eastAsia="Gotham Book"/><w:sz w:val="22"/><w:szCs w:val="22"/><w:spacing w:val="-4"/><w:w w:val="100"/></w:rPr><w:t> </w:t></w:r><w:r><w:rPr><w:rFonts w:ascii="Gotham Book" w:hAnsi="Gotham Book" w:cs="Gotham Book" w:eastAsia="Gotham Book"/><w:sz w:val="22"/><w:szCs w:val="22"/><w:spacing w:val="0"/><w:w w:val="100"/></w:rPr><w:t>o</w:t></w:r><w:r><w:rPr><w:rFonts w:ascii="Gotham Book" w:hAnsi="Gotham Book" w:cs="Gotham Book" w:eastAsia="Gotham Book"/><w:sz w:val="22"/><w:szCs w:val="22"/><w:spacing w:val="-4"/><w:w w:val="100"/></w:rPr><w:t> </w:t></w:r><w:r><w:rPr><w:rFonts w:ascii="Gotham Book" w:hAnsi="Gotham Book" w:cs="Gotham Book" w:eastAsia="Gotham Book"/><w:sz w:val="22"/><w:szCs w:val="22"/><w:spacing w:val="0"/><w:w w:val="100"/></w:rPr><w:t>gefnog</w:t></w:r><w:r><w:rPr><w:rFonts w:ascii="Gotham Book" w:hAnsi="Gotham Book" w:cs="Gotham Book" w:eastAsia="Gotham Book"/><w:sz w:val="22"/><w:szCs w:val="22"/><w:spacing w:val="-2"/><w:w w:val="100"/></w:rPr><w:t>w</w:t></w:r><w:r><w:rPr><w:rFonts w:ascii="Gotham Book" w:hAnsi="Gotham Book" w:cs="Gotham Book" w:eastAsia="Gotham Book"/><w:sz w:val="22"/><w:szCs w:val="22"/><w:spacing w:val="0"/><w:w w:val="100"/></w:rPr><w:t>yr</w:t></w:r><w:r><w:rPr><w:rFonts w:ascii="Gotham Book" w:hAnsi="Gotham Book" w:cs="Gotham Book" w:eastAsia="Gotham Book"/><w:sz w:val="22"/><w:szCs w:val="22"/><w:spacing w:val="-4"/><w:w w:val="100"/></w:rPr><w:t> </w:t></w:r><w:r><w:rPr><w:rFonts w:ascii="Gotham Book" w:hAnsi="Gotham Book" w:cs="Gotham Book" w:eastAsia="Gotham Book"/><w:sz w:val="22"/><w:szCs w:val="22"/><w:spacing w:val="0"/><w:w w:val="100"/></w:rPr><w:t>yn</w:t></w:r><w:r><w:rPr><w:rFonts w:ascii="Gotham Book" w:hAnsi="Gotham Book" w:cs="Gotham Book" w:eastAsia="Gotham Book"/><w:sz w:val="22"/><w:szCs w:val="22"/><w:spacing w:val="-4"/><w:w w:val="100"/></w:rPr><w:t> </w:t></w:r><w:r><w:rPr><w:rFonts w:ascii="Gotham Book" w:hAnsi="Gotham Book" w:cs="Gotham Book" w:eastAsia="Gotham Book"/><w:sz w:val="22"/><w:szCs w:val="22"/><w:spacing w:val="0"/><w:w w:val="100"/></w:rPr><w:t>pleidleisio</w:t></w:r><w:r><w:rPr><w:rFonts w:ascii="Gotham Book" w:hAnsi="Gotham Book" w:cs="Gotham Book" w:eastAsia="Gotham Book"/><w:sz w:val="22"/><w:szCs w:val="22"/><w:spacing w:val="-4"/><w:w w:val="100"/></w:rPr><w:t> </w:t></w:r><w:r><w:rPr><w:rFonts w:ascii="Gotham Book" w:hAnsi="Gotham Book" w:cs="Gotham Book" w:eastAsia="Gotham Book"/><w:sz w:val="22"/><w:szCs w:val="22"/><w:spacing w:val="0"/><w:w w:val="100"/></w:rPr><w:t>i</w:t></w:r><w:r><w:rPr><w:rFonts w:ascii="Gotham Book" w:hAnsi="Gotham Book" w:cs="Gotham Book" w:eastAsia="Gotham Book"/><w:sz w:val="22"/><w:szCs w:val="22"/><w:spacing w:val="-4"/><w:w w:val="100"/></w:rPr><w:t> </w:t></w:r><w:r><w:rPr><w:rFonts w:ascii="Gotham Book" w:hAnsi="Gotham Book" w:cs="Gotham Book" w:eastAsia="Gotham Book"/><w:sz w:val="22"/><w:szCs w:val="22"/><w:spacing w:val="0"/><w:w w:val="100"/></w:rPr><w:t>chi</w:t></w:r><w:r><w:rPr><w:rFonts w:ascii="Gotham Book" w:hAnsi="Gotham Book" w:cs="Gotham Book" w:eastAsia="Gotham Book"/><w:sz w:val="22"/><w:szCs w:val="22"/><w:spacing w:val="-4"/><w:w w:val="100"/></w:rPr><w:t> </w:t></w:r><w:r><w:rPr><w:rFonts w:ascii="Gotham Book" w:hAnsi="Gotham Book" w:cs="Gotham Book" w:eastAsia="Gotham Book"/><w:sz w:val="22"/><w:szCs w:val="22"/><w:spacing w:val="0"/><w:w w:val="100"/></w:rPr><w:t>dr</w:t></w:r><w:r><w:rPr><w:rFonts w:ascii="Gotham Book" w:hAnsi="Gotham Book" w:cs="Gotham Book" w:eastAsia="Gotham Book"/><w:sz w:val="22"/><w:szCs w:val="22"/><w:spacing w:val="-2"/><w:w w:val="100"/></w:rPr><w:t>w</w:t></w:r><w:r><w:rPr><w:rFonts w:ascii="Gotham Book" w:hAnsi="Gotham Book" w:cs="Gotham Book" w:eastAsia="Gotham Book"/><w:sz w:val="22"/><w:szCs w:val="22"/><w:spacing w:val="0"/><w:w w:val="100"/></w:rPr><w:t>y</w:t></w:r><w:r><w:rPr><w:rFonts w:ascii="Gotham Book" w:hAnsi="Gotham Book" w:cs="Gotham Book" w:eastAsia="Gotham Book"/><w:sz w:val="22"/><w:szCs w:val="22"/><w:spacing w:val="-4"/><w:w w:val="100"/></w:rPr><w:t> </w:t></w:r><w:r><w:rPr><w:rFonts w:ascii="Gotham Book" w:hAnsi="Gotham Book" w:cs="Gotham Book" w:eastAsia="Gotham Book"/><w:sz w:val="22"/><w:szCs w:val="22"/><w:spacing w:val="-5"/><w:w w:val="100"/></w:rPr><w:t>w</w:t></w:r><w:r><w:rPr><w:rFonts w:ascii="Gotham Book" w:hAnsi="Gotham Book" w:cs="Gotham Book" w:eastAsia="Gotham Book"/><w:sz w:val="22"/><w:szCs w:val="22"/><w:spacing w:val="0"/><w:w w:val="100"/></w:rPr><w:t>e</w:t></w:r><w:r><w:rPr><w:rFonts w:ascii="Gotham Book" w:hAnsi="Gotham Book" w:cs="Gotham Book" w:eastAsia="Gotham Book"/><w:sz w:val="22"/><w:szCs w:val="22"/><w:spacing w:val="-3"/><w:w w:val="100"/></w:rPr><w:t>f</w:t></w:r><w:r><w:rPr><w:rFonts w:ascii="Gotham Book" w:hAnsi="Gotham Book" w:cs="Gotham Book" w:eastAsia="Gotham Book"/><w:sz w:val="22"/><w:szCs w:val="22"/><w:spacing w:val="0"/><w:w w:val="100"/></w:rPr><w:t>an</w:t></w:r><w:r><w:rPr><w:rFonts w:ascii="Gotham Book" w:hAnsi="Gotham Book" w:cs="Gotham Book" w:eastAsia="Gotham Book"/><w:sz w:val="22"/><w:szCs w:val="22"/><w:spacing w:val="-4"/><w:w w:val="100"/></w:rPr><w:t> </w:t></w:r><w:r><w:rPr><w:rFonts w:ascii="Gotham Book" w:hAnsi="Gotham Book" w:cs="Gotham Book" w:eastAsia="Gotham Book"/><w:sz w:val="22"/><w:szCs w:val="22"/><w:spacing w:val="0"/><w:w w:val="100"/></w:rPr><w:t>Heddlu</w:t></w:r><w:r><w:rPr><w:rFonts w:ascii="Gotham Book" w:hAnsi="Gotham Book" w:cs="Gotham Book" w:eastAsia="Gotham Book"/><w:sz w:val="22"/><w:szCs w:val="22"/><w:spacing w:val="-4"/><w:w w:val="100"/></w:rPr><w:t> </w:t></w:r><w:r><w:rPr><w:rFonts w:ascii="Gotham Book" w:hAnsi="Gotham Book" w:cs="Gotham Book" w:eastAsia="Gotham Book"/><w:sz w:val="22"/><w:szCs w:val="22"/><w:spacing w:val="0"/><w:w w:val="100"/></w:rPr><w:t>Gogledd</w:t></w:r><w:r><w:rPr><w:rFonts w:ascii="Gotham Book" w:hAnsi="Gotham Book" w:cs="Gotham Book" w:eastAsia="Gotham Book"/><w:sz w:val="22"/><w:szCs w:val="22"/><w:spacing w:val="-4"/><w:w w:val="100"/></w:rPr><w:t> </w:t></w:r><w:r><w:rPr><w:rFonts w:ascii="Gotham Book" w:hAnsi="Gotham Book" w:cs="Gotham Book" w:eastAsia="Gotham Book"/><w:sz w:val="22"/><w:szCs w:val="22"/><w:spacing w:val="-2"/><w:w w:val="100"/></w:rPr><w:t>C</w:t></w:r><w:r><w:rPr><w:rFonts w:ascii="Gotham Book" w:hAnsi="Gotham Book" w:cs="Gotham Book" w:eastAsia="Gotham Book"/><w:sz w:val="22"/><w:szCs w:val="22"/><w:spacing w:val="0"/><w:w w:val="100"/></w:rPr><w:t>ymru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pan</w:t></w:r><w:r><w:rPr><w:rFonts w:ascii="Gotham Book" w:hAnsi="Gotham Book" w:cs="Gotham Book" w:eastAsia="Gotham Book"/><w:sz w:val="22"/><w:szCs w:val="22"/><w:spacing w:val="28"/><w:w w:val="100"/></w:rPr><w:t> </w:t></w:r><w:r><w:rPr><w:rFonts w:ascii="Gotham Book" w:hAnsi="Gotham Book" w:cs="Gotham Book" w:eastAsia="Gotham Book"/><w:sz w:val="22"/><w:szCs w:val="22"/><w:spacing w:val="0"/><w:w w:val="100"/></w:rPr><w:t>mae’r</w:t></w:r><w:r><w:rPr><w:rFonts w:ascii="Gotham Book" w:hAnsi="Gotham Book" w:cs="Gotham Book" w:eastAsia="Gotham Book"/><w:sz w:val="22"/><w:szCs w:val="22"/><w:spacing w:val="28"/><w:w w:val="100"/></w:rPr><w:t> </w:t></w:r><w:r><w:rPr><w:rFonts w:ascii="Gotham Book" w:hAnsi="Gotham Book" w:cs="Gotham Book" w:eastAsia="Gotham Book"/><w:sz w:val="22"/><w:szCs w:val="22"/><w:spacing w:val="-1"/><w:w w:val="100"/></w:rPr><w:t>c</w:t></w:r><w:r><w:rPr><w:rFonts w:ascii="Gotham Book" w:hAnsi="Gotham Book" w:cs="Gotham Book" w:eastAsia="Gotham Book"/><w:sz w:val="22"/><w:szCs w:val="22"/><w:spacing w:val="0"/><w:w w:val="100"/></w:rPr><w:t>yfnod</w:t></w:r><w:r><w:rPr><w:rFonts w:ascii="Gotham Book" w:hAnsi="Gotham Book" w:cs="Gotham Book" w:eastAsia="Gotham Book"/><w:sz w:val="22"/><w:szCs w:val="22"/><w:spacing w:val="28"/><w:w w:val="100"/></w:rPr><w:t> </w:t></w:r><w:r><w:rPr><w:rFonts w:ascii="Gotham Book" w:hAnsi="Gotham Book" w:cs="Gotham Book" w:eastAsia="Gotham Book"/><w:sz w:val="22"/><w:szCs w:val="22"/><w:spacing w:val="0"/><w:w w:val="100"/></w:rPr><w:t>pleidleisio’n</w:t></w:r><w:r><w:rPr><w:rFonts w:ascii="Gotham Book" w:hAnsi="Gotham Book" w:cs="Gotham Book" w:eastAsia="Gotham Book"/><w:sz w:val="22"/><w:szCs w:val="22"/><w:spacing w:val="28"/><w:w w:val="100"/></w:rPr><w:t> </w:t></w:r><w:r><w:rPr><w:rFonts w:ascii="Gotham Book" w:hAnsi="Gotham Book" w:cs="Gotham Book" w:eastAsia="Gotham Book"/><w:sz w:val="22"/><w:szCs w:val="22"/><w:spacing w:val="0"/><w:w w:val="100"/></w:rPr><w:t>ago</w:t></w:r><w:r><w:rPr><w:rFonts w:ascii="Gotham Book" w:hAnsi="Gotham Book" w:cs="Gotham Book" w:eastAsia="Gotham Book"/><w:sz w:val="22"/><w:szCs w:val="22"/><w:spacing w:val="-20"/><w:w w:val="100"/></w:rPr><w:t>r</w:t></w:r><w:r><w:rPr><w:rFonts w:ascii="Gotham Book" w:hAnsi="Gotham Book" w:cs="Gotham Book" w:eastAsia="Gotham Book"/><w:sz w:val="22"/><w:szCs w:val="22"/><w:spacing w:val="0"/><w:w w:val="100"/></w:rPr><w:t>.</w:t></w:r><w:r><w:rPr><w:rFonts w:ascii="Gotham Book" w:hAnsi="Gotham Book" w:cs="Gotham Book" w:eastAsia="Gotham Book"/><w:sz w:val="22"/><w:szCs w:val="22"/><w:spacing w:val="28"/><w:w w:val="100"/></w:rPr><w:t> </w:t></w:r><w:r><w:rPr><w:rFonts w:ascii="Gotham Book" w:hAnsi="Gotham Book" w:cs="Gotham Book" w:eastAsia="Gotham Book"/><w:sz w:val="22"/><w:szCs w:val="22"/><w:spacing w:val="0"/><w:w w:val="100"/></w:rPr><w:t>Llynedd,</w:t></w:r><w:r><w:rPr><w:rFonts w:ascii="Gotham Book" w:hAnsi="Gotham Book" w:cs="Gotham Book" w:eastAsia="Gotham Book"/><w:sz w:val="22"/><w:szCs w:val="22"/><w:spacing w:val="28"/><w:w w:val="100"/></w:rPr><w:t> </w:t></w:r><w:r><w:rPr><w:rFonts w:ascii="Gotham Book" w:hAnsi="Gotham Book" w:cs="Gotham Book" w:eastAsia="Gotham Book"/><w:sz w:val="22"/><w:szCs w:val="22"/><w:spacing w:val="0"/><w:w w:val="100"/></w:rPr><w:t>gwnaethom</w:t></w:r><w:r><w:rPr><w:rFonts w:ascii="Gotham Book" w:hAnsi="Gotham Book" w:cs="Gotham Book" w:eastAsia="Gotham Book"/><w:sz w:val="22"/><w:szCs w:val="22"/><w:spacing w:val="28"/><w:w w:val="100"/></w:rPr><w:t> </w:t></w:r><w:r><w:rPr><w:rFonts w:ascii="Gotham Book" w:hAnsi="Gotham Book" w:cs="Gotham Book" w:eastAsia="Gotham Book"/><w:sz w:val="22"/><w:szCs w:val="22"/><w:spacing w:val="0"/><w:w w:val="100"/></w:rPr><w:t>dder</w:t></w:r><w:r><w:rPr><w:rFonts w:ascii="Gotham Book" w:hAnsi="Gotham Book" w:cs="Gotham Book" w:eastAsia="Gotham Book"/><w:sz w:val="22"/><w:szCs w:val="22"/><w:spacing w:val="-5"/><w:w w:val="100"/></w:rPr><w:t>b</w:t></w:r><w:r><w:rPr><w:rFonts w:ascii="Gotham Book" w:hAnsi="Gotham Book" w:cs="Gotham Book" w:eastAsia="Gotham Book"/><w:sz w:val="22"/><w:szCs w:val="22"/><w:spacing w:val="0"/><w:w w:val="100"/></w:rPr><w:t>yn</w:t></w:r><w:r><w:rPr><w:rFonts w:ascii="Gotham Book" w:hAnsi="Gotham Book" w:cs="Gotham Book" w:eastAsia="Gotham Book"/><w:sz w:val="22"/><w:szCs w:val="22"/><w:spacing w:val="28"/><w:w w:val="100"/></w:rPr><w:t> </w:t></w:r><w:r><w:rPr><w:rFonts w:ascii="Gotham Book" w:hAnsi="Gotham Book" w:cs="Gotham Book" w:eastAsia="Gotham Book"/><w:sz w:val="22"/><w:szCs w:val="22"/><w:spacing w:val="0"/><w:w w:val="100"/></w:rPr><w:t>y</w:t></w:r><w:r><w:rPr><w:rFonts w:ascii="Gotham Book" w:hAnsi="Gotham Book" w:cs="Gotham Book" w:eastAsia="Gotham Book"/><w:sz w:val="22"/><w:szCs w:val="22"/><w:spacing w:val="28"/><w:w w:val="100"/></w:rPr><w:t> </w:t></w:r><w:r><w:rPr><w:rFonts w:ascii="Gotham Book" w:hAnsi="Gotham Book" w:cs="Gotham Book" w:eastAsia="Gotham Book"/><w:sz w:val="22"/><w:szCs w:val="22"/><w:spacing w:val="0"/><w:w w:val="100"/></w:rPr><w:t>ni</w:t></w:r><w:r><w:rPr><w:rFonts w:ascii="Gotham Book" w:hAnsi="Gotham Book" w:cs="Gotham Book" w:eastAsia="Gotham Book"/><w:sz w:val="22"/><w:szCs w:val="22"/><w:spacing w:val="-2"/><w:w w:val="100"/></w:rPr><w:t>f</w:t></w:r><w:r><w:rPr><w:rFonts w:ascii="Gotham Book" w:hAnsi="Gotham Book" w:cs="Gotham Book" w:eastAsia="Gotham Book"/><w:sz w:val="22"/><w:szCs w:val="22"/><w:spacing w:val="0"/><w:w w:val="100"/></w:rPr><w:t>er</w:t></w:r><w:r><w:rPr><w:rFonts w:ascii="Gotham Book" w:hAnsi="Gotham Book" w:cs="Gotham Book" w:eastAsia="Gotham Book"/><w:sz w:val="22"/><w:szCs w:val="22"/><w:spacing w:val="28"/><w:w w:val="100"/></w:rPr><w:t> </w:t></w:r><w:r><w:rPr><w:rFonts w:ascii="Gotham Book" w:hAnsi="Gotham Book" w:cs="Gotham Book" w:eastAsia="Gotham Book"/><w:sz w:val="22"/><w:szCs w:val="22"/><w:spacing w:val="0"/><w:w w:val="100"/></w:rPr><w:t>uchaf</w:t></w:r><w:r><w:rPr><w:rFonts w:ascii="Gotham Book" w:hAnsi="Gotham Book" w:cs="Gotham Book" w:eastAsia="Gotham Book"/><w:sz w:val="22"/><w:szCs w:val="22"/><w:spacing w:val="28"/><w:w w:val="100"/></w:rPr><w:t> </w:t></w:r><w:r><w:rPr><w:rFonts w:ascii="Gotham Book" w:hAnsi="Gotham Book" w:cs="Gotham Book" w:eastAsia="Gotham Book"/><w:sz w:val="22"/><w:szCs w:val="22"/><w:spacing w:val="0"/><w:w w:val="100"/></w:rPr><w:t>o</w:t></w:r><w:r><w:rPr><w:rFonts w:ascii="Gotham Book" w:hAnsi="Gotham Book" w:cs="Gotham Book" w:eastAsia="Gotham Book"/><w:sz w:val="22"/><w:szCs w:val="22"/><w:spacing w:val="28"/><w:w w:val="100"/></w:rPr><w:t> </w:t></w:r><w:r><w:rPr><w:rFonts w:ascii="Gotham Book" w:hAnsi="Gotham Book" w:cs="Gotham Book" w:eastAsia="Gotham Book"/><w:sz w:val="22"/><w:szCs w:val="22"/><w:spacing w:val="0"/><w:w w:val="100"/></w:rPr><w:t>bleidleisiau</w:t></w:r></w:p><w:p><w:pPr><w:spacing w:before="0" w:after="0" w:line="240" w:lineRule="auto"/><w:ind w:left="240" w:right="60"/><w:jc w:val="both"/><w:rPr><w:rFonts w:ascii="Gotham Book" w:hAnsi="Gotham Book" w:cs="Gotham Book" w:eastAsia="Gotham Book"/><w:sz w:val="22"/><w:szCs w:val="22"/></w:rPr></w:pPr><w:rPr/><w:r><w:rPr><w:rFonts w:ascii="Gotham Book" w:hAnsi="Gotham Book" w:cs="Gotham Book" w:eastAsia="Gotham Book"/><w:sz w:val="22"/><w:szCs w:val="22"/><w:spacing w:val="0"/><w:w w:val="100"/></w:rPr><w:t>–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d</w:t></w:r><w:r><w:rPr><w:rFonts w:ascii="Gotham Book" w:hAnsi="Gotham Book" w:cs="Gotham Book" w:eastAsia="Gotham Book"/><w:sz w:val="22"/><w:szCs w:val="22"/><w:spacing w:val="-5"/><w:w w:val="100"/></w:rPr><w:t>r</w:t></w:r><w:r><w:rPr><w:rFonts w:ascii="Gotham Book" w:hAnsi="Gotham Book" w:cs="Gotham Book" w:eastAsia="Gotham Book"/><w:sz w:val="22"/><w:szCs w:val="22"/><w:spacing w:val="0"/><w:w w:val="100"/></w:rPr><w:t>os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32</w:t></w:r><w:r><w:rPr><w:rFonts w:ascii="Gotham Book" w:hAnsi="Gotham Book" w:cs="Gotham Book" w:eastAsia="Gotham Book"/><w:sz w:val="22"/><w:szCs w:val="22"/><w:spacing w:val="-4"/><w:w w:val="100"/></w:rPr><w:t>,</w:t></w:r><w:r><w:rPr><w:rFonts w:ascii="Gotham Book" w:hAnsi="Gotham Book" w:cs="Gotham Book" w:eastAsia="Gotham Book"/><w:sz w:val="22"/><w:szCs w:val="22"/><w:spacing w:val="0"/><w:w w:val="100"/></w:rPr><w:t>000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–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ac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r</w:t></w:r><w:r><w:rPr><w:rFonts w:ascii="Gotham Book" w:hAnsi="Gotham Book" w:cs="Gotham Book" w:eastAsia="Gotham Book"/><w:sz w:val="22"/><w:szCs w:val="22"/><w:spacing w:val="-6"/><w:w w:val="100"/></w:rPr><w:t>y</w:t></w:r><w:r><w:rPr><w:rFonts w:ascii="Gotham Book" w:hAnsi="Gotham Book" w:cs="Gotham Book" w:eastAsia="Gotham Book"/><w:sz w:val="22"/><w:szCs w:val="22"/><w:spacing w:val="0"/><w:w w:val="100"/></w:rPr><w:t>dym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-6"/><w:w w:val="100"/></w:rPr><w:t>w</w:t></w:r><w:r><w:rPr><w:rFonts w:ascii="Gotham Book" w:hAnsi="Gotham Book" w:cs="Gotham Book" w:eastAsia="Gotham Book"/><w:sz w:val="22"/><w:szCs w:val="22"/><w:spacing w:val="0"/><w:w w:val="100"/></w:rPr><w:t>edi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g</w:t></w:r><w:r><w:rPr><w:rFonts w:ascii="Gotham Book" w:hAnsi="Gotham Book" w:cs="Gotham Book" w:eastAsia="Gotham Book"/><w:sz w:val="22"/><w:szCs w:val="22"/><w:spacing w:val="-6"/><w:w w:val="100"/></w:rPr><w:t>w</w:t></w:r><w:r><w:rPr><w:rFonts w:ascii="Gotham Book" w:hAnsi="Gotham Book" w:cs="Gotham Book" w:eastAsia="Gotham Book"/><w:sz w:val="22"/><w:szCs w:val="22"/><w:spacing w:val="0"/><w:w w:val="100"/></w:rPr><w:t>eld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ein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hunain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sut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mae’r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grwpiau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buddugol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-5"/><w:w w:val="100"/></w:rPr><w:t>w</w:t></w:r><w:r><w:rPr><w:rFonts w:ascii="Gotham Book" w:hAnsi="Gotham Book" w:cs="Gotham Book" w:eastAsia="Gotham Book"/><w:sz w:val="22"/><w:szCs w:val="22"/><w:spacing w:val="0"/><w:w w:val="100"/></w:rPr><w:t>edi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el</w:t></w:r><w:r><w:rPr><w:rFonts w:ascii="Gotham Book" w:hAnsi="Gotham Book" w:cs="Gotham Book" w:eastAsia="Gotham Book"/><w:sz w:val="22"/><w:szCs w:val="22"/><w:spacing w:val="-4"/><w:w w:val="100"/></w:rPr><w:t>w</w:t></w:r><w:r><w:rPr><w:rFonts w:ascii="Gotham Book" w:hAnsi="Gotham Book" w:cs="Gotham Book" w:eastAsia="Gotham Book"/><w:sz w:val="22"/><w:szCs w:val="22"/><w:spacing w:val="0"/><w:w w:val="100"/></w:rPr><w:t>a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o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gefnogaeth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y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-1"/><w:w w:val="100"/></w:rPr><w:t>c</w:t></w:r><w:r><w:rPr><w:rFonts w:ascii="Gotham Book" w:hAnsi="Gotham Book" w:cs="Gotham Book" w:eastAsia="Gotham Book"/><w:sz w:val="22"/><w:szCs w:val="22"/><w:spacing w:val="0"/><w:w w:val="100"/></w:rPr><w:t>yhoedd.</w:t></w:r></w:p><w:p><w:pPr><w:spacing w:before="3" w:after="0" w:line="110" w:lineRule="exact"/><w:jc w:val="left"/><w:rPr><w:sz w:val="11"/><w:szCs w:val="11"/></w:rPr></w:pPr><w:rPr/><w:r><w:rPr><w:sz w:val="11"/><w:szCs w:val="11"/></w:rPr></w:r></w:p><w:p><w:pPr><w:spacing w:before="0" w:after="0" w:line="240" w:lineRule="auto"/><w:ind w:left="240" w:right="1382"/><w:jc w:val="both"/><w:rPr><w:rFonts w:ascii="Gotham Book" w:hAnsi="Gotham Book" w:cs="Gotham Book" w:eastAsia="Gotham Book"/><w:sz w:val="22"/><w:szCs w:val="22"/></w:rPr></w:pPr><w:rPr/><w:r><w:rPr><w:rFonts w:ascii="Gotham Book" w:hAnsi="Gotham Book" w:cs="Gotham Book" w:eastAsia="Gotham Book"/><w:sz w:val="22"/><w:szCs w:val="22"/><w:spacing w:val="0"/><w:w w:val="100"/></w:rPr><w:t>Diolch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yn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-3"/><w:w w:val="100"/></w:rPr><w:t>f</w:t></w:r><w:r><w:rPr><w:rFonts w:ascii="Gotham Book" w:hAnsi="Gotham Book" w:cs="Gotham Book" w:eastAsia="Gotham Book"/><w:sz w:val="22"/><w:szCs w:val="22"/><w:spacing w:val="-4"/><w:w w:val="100"/></w:rPr><w:t>a</w:t></w:r><w:r><w:rPr><w:rFonts w:ascii="Gotham Book" w:hAnsi="Gotham Book" w:cs="Gotham Book" w:eastAsia="Gotham Book"/><w:sz w:val="22"/><w:szCs w:val="22"/><w:spacing w:val="0"/><w:w w:val="100"/></w:rPr><w:t>wr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i</w:t></w:r><w:r><w:rPr><w:rFonts w:ascii="Gotham Book" w:hAnsi="Gotham Book" w:cs="Gotham Book" w:eastAsia="Gotham Book"/><w:sz w:val="22"/><w:szCs w:val="22"/><w:spacing w:val="-4"/><w:w w:val="100"/></w:rPr><w:t>a</w:t></w:r><w:r><w:rPr><w:rFonts w:ascii="Gotham Book" w:hAnsi="Gotham Book" w:cs="Gotham Book" w:eastAsia="Gotham Book"/><w:sz w:val="22"/><w:szCs w:val="22"/><w:spacing w:val="0"/><w:w w:val="100"/></w:rPr><w:t>wn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am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eich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diddo</w:t></w:r><w:r><w:rPr><w:rFonts w:ascii="Gotham Book" w:hAnsi="Gotham Book" w:cs="Gotham Book" w:eastAsia="Gotham Book"/><w:sz w:val="22"/><w:szCs w:val="22"/><w:spacing w:val="-5"/><w:w w:val="100"/></w:rPr><w:t>r</w:t></w:r><w:r><w:rPr><w:rFonts w:ascii="Gotham Book" w:hAnsi="Gotham Book" w:cs="Gotham Book" w:eastAsia="Gotham Book"/><w:sz w:val="22"/><w:szCs w:val="22"/><w:spacing w:val="0"/><w:w w:val="100"/></w:rPr><w:t>de</w:t></w:r><w:r><w:rPr><w:rFonts w:ascii="Gotham Book" w:hAnsi="Gotham Book" w:cs="Gotham Book" w:eastAsia="Gotham Book"/><w:sz w:val="22"/><w:szCs w:val="22"/><w:spacing w:val="-2"/><w:w w:val="100"/></w:rPr><w:t>b</w:t></w:r><w:r><w:rPr><w:rFonts w:ascii="Gotham Book" w:hAnsi="Gotham Book" w:cs="Gotham Book" w:eastAsia="Gotham Book"/><w:sz w:val="22"/><w:szCs w:val="22"/><w:spacing w:val="0"/><w:w w:val="100"/></w:rPr><w:t>.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Dymu</w:t></w:r><w:r><w:rPr><w:rFonts w:ascii="Gotham Book" w:hAnsi="Gotham Book" w:cs="Gotham Book" w:eastAsia="Gotham Book"/><w:sz w:val="22"/><w:szCs w:val="22"/><w:spacing w:val="-3"/><w:w w:val="100"/></w:rPr><w:t>n</w:t></w:r><w:r><w:rPr><w:rFonts w:ascii="Gotham Book" w:hAnsi="Gotham Book" w:cs="Gotham Book" w:eastAsia="Gotham Book"/><w:sz w:val="22"/><w:szCs w:val="22"/><w:spacing w:val="0"/><w:w w:val="100"/></w:rPr><w:t>wn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bob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ll</w:t></w:r><w:r><w:rPr><w:rFonts w:ascii="Gotham Book" w:hAnsi="Gotham Book" w:cs="Gotham Book" w:eastAsia="Gotham Book"/><w:sz w:val="22"/><w:szCs w:val="22"/><w:spacing w:val="-2"/><w:w w:val="100"/></w:rPr><w:t>w</w:t></w:r><w:r><w:rPr><w:rFonts w:ascii="Gotham Book" w:hAnsi="Gotham Book" w:cs="Gotham Book" w:eastAsia="Gotham Book"/><w:sz w:val="22"/><w:szCs w:val="22"/><w:spacing w:val="-5"/><w:w w:val="100"/></w:rPr><w:t>y</w:t></w:r><w:r><w:rPr><w:rFonts w:ascii="Gotham Book" w:hAnsi="Gotham Book" w:cs="Gotham Book" w:eastAsia="Gotham Book"/><w:sz w:val="22"/><w:szCs w:val="22"/><w:spacing w:val="0"/><w:w w:val="100"/></w:rPr><w:t>ddiant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i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chi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g</w:t></w:r><w:r><w:rPr><w:rFonts w:ascii="Gotham Book" w:hAnsi="Gotham Book" w:cs="Gotham Book" w:eastAsia="Gotham Book"/><w:sz w:val="22"/><w:szCs w:val="22"/><w:spacing w:val="-5"/><w:w w:val="100"/></w:rPr><w:t>y</w:t></w:r><w:r><w:rPr><w:rFonts w:ascii="Gotham Book" w:hAnsi="Gotham Book" w:cs="Gotham Book" w:eastAsia="Gotham Book"/><w:sz w:val="22"/><w:szCs w:val="22"/><w:spacing w:val="0"/><w:w w:val="100"/></w:rPr><w:t>da</w:t></w:r><w:r><w:rPr><w:rFonts w:ascii="Gotham Book" w:hAnsi="Gotham Book" w:cs="Gotham Book" w:eastAsia="Gotham Book"/><w:sz w:val="22"/><w:szCs w:val="22"/><w:spacing w:val="-9"/><w:w w:val="100"/></w:rPr><w:t>’</w:t></w:r><w:r><w:rPr><w:rFonts w:ascii="Gotham Book" w:hAnsi="Gotham Book" w:cs="Gotham Book" w:eastAsia="Gotham Book"/><w:sz w:val="22"/><w:szCs w:val="22"/><w:spacing w:val="0"/><w:w w:val="100"/></w:rPr><w:t>ch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cais.</w:t></w:r></w:p><w:p><w:pPr><w:spacing w:before="7" w:after="0" w:line="190" w:lineRule="exact"/><w:jc w:val="left"/><w:rPr><w:sz w:val="19"/><w:szCs w:val="19"/></w:rPr></w:pPr><w:rPr/><w:r><w:rPr><w:sz w:val="19"/><w:szCs w:val="19"/></w:rPr></w:r></w:p><w:p><w:pPr><w:spacing w:before="0" w:after="0" w:line="240" w:lineRule="auto"/><w:ind w:left="110" w:right="-20"/><w:jc w:val="left"/><w:rPr><w:rFonts w:ascii="Times New Roman" w:hAnsi="Times New Roman" w:cs="Times New Roman" w:eastAsia="Times New Roman"/><w:sz w:val="20"/><w:szCs w:val="20"/></w:rPr></w:pPr><w:rPr/><w:r><w:rPr/><w:pict><v:shape style="position:absolute;margin-left:318.047241pt;margin-top:-.000008pt;width:59.391153pt;height:61.9875pt;mso-position-horizontal-relative:page;mso-position-vertical-relative:paragraph;z-index:-938" type="#_x0000_t75"><v:imagedata r:id="rId15" o:title=""/></v:shape></w:pict></w:r><w:r><w:rPr/><w:pict><v:shape style="width:105.493338pt;height:61.92pt;mso-position-horizontal-relative:char;mso-position-vertical-relative:line" type="#_x0000_t75"><v:imagedata r:id="rId16" o:title=""/></v:shape></w:pict></w:r><w:r><w:rPr><w:rFonts w:ascii="Times New Roman" w:hAnsi="Times New Roman" w:cs="Times New Roman" w:eastAsia="Times New Roman"/><w:sz w:val="20"/><w:szCs w:val="20"/></w:rPr></w:r></w:p><w:p><w:pPr><w:spacing w:before="39" w:after="0" w:line="240" w:lineRule="auto"/><w:ind w:left="240" w:right="3150"/><w:jc w:val="both"/><w:rPr><w:rFonts w:ascii="Gotham Book" w:hAnsi="Gotham Book" w:cs="Gotham Book" w:eastAsia="Gotham Book"/><w:sz w:val="22"/><w:szCs w:val="22"/></w:rPr></w:pPr><w:rPr/><w:r><w:rPr><w:rFonts w:ascii="Gotham Book" w:hAnsi="Gotham Book" w:cs="Gotham Book" w:eastAsia="Gotham Book"/><w:sz w:val="22"/><w:szCs w:val="22"/><w:spacing w:val="0"/><w:w w:val="100"/></w:rPr><w:t>Andy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Dunbobbin</w:t></w:r><w:r><w:rPr><w:rFonts w:ascii="Gotham Book" w:hAnsi="Gotham Book" w:cs="Gotham Book" w:eastAsia="Gotham Book"/><w:sz w:val="22"/><w:szCs w:val="22"/><w:spacing w:val="0"/><w:w w:val="100"/></w:rPr><w:t>                                                          </w:t></w:r><w:r><w:rPr><w:rFonts w:ascii="Gotham Book" w:hAnsi="Gotham Book" w:cs="Gotham Book" w:eastAsia="Gotham Book"/><w:sz w:val="22"/><w:szCs w:val="22"/><w:spacing w:val="64"/><w:w w:val="100"/></w:rPr><w:t> </w:t></w:r><w:r><w:rPr><w:rFonts w:ascii="Gotham Book" w:hAnsi="Gotham Book" w:cs="Gotham Book" w:eastAsia="Gotham Book"/><w:sz w:val="22"/><w:szCs w:val="22"/><w:spacing w:val="0"/><w:w w:val="100"/></w:rPr><w:t>Nigel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Harrison</w:t></w:r></w:p><w:p><w:pPr><w:spacing w:before="0" w:after="0" w:line="240" w:lineRule="auto"/><w:ind w:left="240" w:right="1764"/><w:jc w:val="both"/><w:rPr><w:rFonts w:ascii="Gotham Medium" w:hAnsi="Gotham Medium" w:cs="Gotham Medium" w:eastAsia="Gotham Medium"/><w:sz w:val="22"/><w:szCs w:val="22"/></w:rPr></w:pPr><w:rPr/><w:r><w:rPr><w:rFonts w:ascii="Gotham Medium" w:hAnsi="Gotham Medium" w:cs="Gotham Medium" w:eastAsia="Gotham Medium"/><w:sz w:val="22"/><w:szCs w:val="22"/><w:spacing w:val="-2"/><w:w w:val="100"/></w:rPr><w:t>C</w:t></w:r><w:r><w:rPr><w:rFonts w:ascii="Gotham Medium" w:hAnsi="Gotham Medium" w:cs="Gotham Medium" w:eastAsia="Gotham Medium"/><w:sz w:val="22"/><w:szCs w:val="22"/><w:spacing w:val="0"/><w:w w:val="100"/></w:rPr><w:t>omisiy</w:t></w:r><w:r><w:rPr><w:rFonts w:ascii="Gotham Medium" w:hAnsi="Gotham Medium" w:cs="Gotham Medium" w:eastAsia="Gotham Medium"/><w:sz w:val="22"/><w:szCs w:val="22"/><w:spacing w:val="-3"/><w:w w:val="100"/></w:rPr><w:t>n</w:t></w:r><w:r><w:rPr><w:rFonts w:ascii="Gotham Medium" w:hAnsi="Gotham Medium" w:cs="Gotham Medium" w:eastAsia="Gotham Medium"/><w:sz w:val="22"/><w:szCs w:val="22"/><w:spacing w:val="-6"/><w:w w:val="100"/></w:rPr><w:t>y</w:t></w:r><w:r><w:rPr><w:rFonts w:ascii="Gotham Medium" w:hAnsi="Gotham Medium" w:cs="Gotham Medium" w:eastAsia="Gotham Medium"/><w:sz w:val="22"/><w:szCs w:val="22"/><w:spacing w:val="0"/><w:w w:val="100"/></w:rPr><w:t>dd</w:t></w:r><w:r><w:rPr><w:rFonts w:ascii="Gotham Medium" w:hAnsi="Gotham Medium" w:cs="Gotham Medium" w:eastAsia="Gotham Medium"/><w:sz w:val="22"/><w:szCs w:val="22"/><w:spacing w:val="0"/><w:w w:val="100"/></w:rPr><w:t> </w:t></w:r><w:r><w:rPr><w:rFonts w:ascii="Gotham Medium" w:hAnsi="Gotham Medium" w:cs="Gotham Medium" w:eastAsia="Gotham Medium"/><w:sz w:val="22"/><w:szCs w:val="22"/><w:spacing w:val="0"/><w:w w:val="100"/></w:rPr><w:t>Heddlu</w:t></w:r><w:r><w:rPr><w:rFonts w:ascii="Gotham Medium" w:hAnsi="Gotham Medium" w:cs="Gotham Medium" w:eastAsia="Gotham Medium"/><w:sz w:val="22"/><w:szCs w:val="22"/><w:spacing w:val="0"/><w:w w:val="100"/></w:rPr><w:t> </w:t></w:r><w:r><w:rPr><w:rFonts w:ascii="Gotham Medium" w:hAnsi="Gotham Medium" w:cs="Gotham Medium" w:eastAsia="Gotham Medium"/><w:sz w:val="22"/><w:szCs w:val="22"/><w:spacing w:val="0"/><w:w w:val="100"/></w:rPr><w:t>a</w:t></w:r><w:r><w:rPr><w:rFonts w:ascii="Gotham Medium" w:hAnsi="Gotham Medium" w:cs="Gotham Medium" w:eastAsia="Gotham Medium"/><w:sz w:val="22"/><w:szCs w:val="22"/><w:spacing w:val="0"/><w:w w:val="100"/></w:rPr><w:t> </w:t></w:r><w:r><w:rPr><w:rFonts w:ascii="Gotham Medium" w:hAnsi="Gotham Medium" w:cs="Gotham Medium" w:eastAsia="Gotham Medium"/><w:sz w:val="22"/><w:szCs w:val="22"/><w:spacing w:val="-2"/><w:w w:val="100"/></w:rPr><w:t>T</w:t></w:r><w:r><w:rPr><w:rFonts w:ascii="Gotham Medium" w:hAnsi="Gotham Medium" w:cs="Gotham Medium" w:eastAsia="Gotham Medium"/><w:sz w:val="22"/><w:szCs w:val="22"/><w:spacing w:val="0"/><w:w w:val="100"/></w:rPr><w:t>h</w:t></w:r><w:r><w:rPr><w:rFonts w:ascii="Gotham Medium" w:hAnsi="Gotham Medium" w:cs="Gotham Medium" w:eastAsia="Gotham Medium"/><w:sz w:val="22"/><w:szCs w:val="22"/><w:spacing w:val="-4"/><w:w w:val="100"/></w:rPr><w:t>r</w:t></w:r><w:r><w:rPr><w:rFonts w:ascii="Gotham Medium" w:hAnsi="Gotham Medium" w:cs="Gotham Medium" w:eastAsia="Gotham Medium"/><w:sz w:val="22"/><w:szCs w:val="22"/><w:spacing w:val="0"/><w:w w:val="100"/></w:rPr><w:t>osedd</w:t></w:r><w:r><w:rPr><w:rFonts w:ascii="Gotham Medium" w:hAnsi="Gotham Medium" w:cs="Gotham Medium" w:eastAsia="Gotham Medium"/><w:sz w:val="22"/><w:szCs w:val="22"/><w:spacing w:val="0"/><w:w w:val="100"/></w:rPr><w:t> </w:t></w:r><w:r><w:rPr><w:rFonts w:ascii="Gotham Medium" w:hAnsi="Gotham Medium" w:cs="Gotham Medium" w:eastAsia="Gotham Medium"/><w:sz w:val="22"/><w:szCs w:val="22"/><w:spacing w:val="0"/><w:w w:val="100"/></w:rPr><w:t>Gogledd</w:t></w:r><w:r><w:rPr><w:rFonts w:ascii="Gotham Medium" w:hAnsi="Gotham Medium" w:cs="Gotham Medium" w:eastAsia="Gotham Medium"/><w:sz w:val="22"/><w:szCs w:val="22"/><w:spacing w:val="0"/><w:w w:val="100"/></w:rPr><w:t> </w:t></w:r><w:r><w:rPr><w:rFonts w:ascii="Gotham Medium" w:hAnsi="Gotham Medium" w:cs="Gotham Medium" w:eastAsia="Gotham Medium"/><w:sz w:val="22"/><w:szCs w:val="22"/><w:spacing w:val="-2"/><w:w w:val="100"/></w:rPr><w:t>C</w:t></w:r><w:r><w:rPr><w:rFonts w:ascii="Gotham Medium" w:hAnsi="Gotham Medium" w:cs="Gotham Medium" w:eastAsia="Gotham Medium"/><w:sz w:val="22"/><w:szCs w:val="22"/><w:spacing w:val="0"/><w:w w:val="100"/></w:rPr><w:t>ymru</w:t></w:r><w:r><w:rPr><w:rFonts w:ascii="Gotham Medium" w:hAnsi="Gotham Medium" w:cs="Gotham Medium" w:eastAsia="Gotham Medium"/><w:sz w:val="22"/><w:szCs w:val="22"/><w:spacing w:val="0"/><w:w w:val="100"/></w:rPr><w:t>     </w:t></w:r><w:r><w:rPr><w:rFonts w:ascii="Gotham Medium" w:hAnsi="Gotham Medium" w:cs="Gotham Medium" w:eastAsia="Gotham Medium"/><w:sz w:val="22"/><w:szCs w:val="22"/><w:spacing w:val="0"/><w:w w:val="100"/></w:rPr><w:t> </w:t></w:r><w:r><w:rPr><w:rFonts w:ascii="Gotham Medium" w:hAnsi="Gotham Medium" w:cs="Gotham Medium" w:eastAsia="Gotham Medium"/><w:sz w:val="22"/><w:szCs w:val="22"/><w:spacing w:val="0"/><w:w w:val="100"/></w:rPr><w:t>Prif</w:t></w:r><w:r><w:rPr><w:rFonts w:ascii="Gotham Medium" w:hAnsi="Gotham Medium" w:cs="Gotham Medium" w:eastAsia="Gotham Medium"/><w:sz w:val="22"/><w:szCs w:val="22"/><w:spacing w:val="0"/><w:w w:val="100"/></w:rPr><w:t> </w:t></w:r><w:r><w:rPr><w:rFonts w:ascii="Gotham Medium" w:hAnsi="Gotham Medium" w:cs="Gotham Medium" w:eastAsia="Gotham Medium"/><w:sz w:val="22"/><w:szCs w:val="22"/><w:spacing w:val="0"/><w:w w:val="100"/></w:rPr><w:t>Gwn</w:t></w:r><w:r><w:rPr><w:rFonts w:ascii="Gotham Medium" w:hAnsi="Gotham Medium" w:cs="Gotham Medium" w:eastAsia="Gotham Medium"/><w:sz w:val="22"/><w:szCs w:val="22"/><w:spacing w:val="-2"/><w:w w:val="100"/></w:rPr><w:t>s</w:t></w:r><w:r><w:rPr><w:rFonts w:ascii="Gotham Medium" w:hAnsi="Gotham Medium" w:cs="Gotham Medium" w:eastAsia="Gotham Medium"/><w:sz w:val="22"/><w:szCs w:val="22"/><w:spacing w:val="0"/><w:w w:val="100"/></w:rPr><w:t>tabl</w:t></w:r><w:r><w:rPr><w:rFonts w:ascii="Gotham Medium" w:hAnsi="Gotham Medium" w:cs="Gotham Medium" w:eastAsia="Gotham Medium"/><w:sz w:val="22"/><w:szCs w:val="22"/><w:spacing w:val="0"/><w:w w:val="100"/></w:rPr><w:t> </w:t></w:r><w:r><w:rPr><w:rFonts w:ascii="Gotham Medium" w:hAnsi="Gotham Medium" w:cs="Gotham Medium" w:eastAsia="Gotham Medium"/><w:sz w:val="22"/><w:szCs w:val="22"/><w:spacing w:val="-2"/><w:w w:val="100"/></w:rPr><w:t>C</w:t></w:r><w:r><w:rPr><w:rFonts w:ascii="Gotham Medium" w:hAnsi="Gotham Medium" w:cs="Gotham Medium" w:eastAsia="Gotham Medium"/><w:sz w:val="22"/><w:szCs w:val="22"/><w:spacing w:val="0"/><w:w w:val="100"/></w:rPr><w:t>ynort</w:t></w:r><w:r><w:rPr><w:rFonts w:ascii="Gotham Medium" w:hAnsi="Gotham Medium" w:cs="Gotham Medium" w:eastAsia="Gotham Medium"/><w:sz w:val="22"/><w:szCs w:val="22"/><w:spacing w:val="-3"/><w:w w:val="100"/></w:rPr><w:t>h</w:t></w:r><w:r><w:rPr><w:rFonts w:ascii="Gotham Medium" w:hAnsi="Gotham Medium" w:cs="Gotham Medium" w:eastAsia="Gotham Medium"/><w:sz w:val="22"/><w:szCs w:val="22"/><w:spacing w:val="-2"/><w:w w:val="100"/></w:rPr><w:t>w</w:t></w:r><w:r><w:rPr><w:rFonts w:ascii="Gotham Medium" w:hAnsi="Gotham Medium" w:cs="Gotham Medium" w:eastAsia="Gotham Medium"/><w:sz w:val="22"/><w:szCs w:val="22"/><w:spacing w:val="-7"/><w:w w:val="100"/></w:rPr><w:t>y</w:t></w:r><w:r><w:rPr><w:rFonts w:ascii="Gotham Medium" w:hAnsi="Gotham Medium" w:cs="Gotham Medium" w:eastAsia="Gotham Medium"/><w:sz w:val="22"/><w:szCs w:val="22"/><w:spacing w:val="0"/><w:w w:val="100"/></w:rPr><w:t>ol</w:t></w:r></w:p><w:p><w:pPr><w:jc w:val="both"/><w:spacing w:after="0"/><w:sectPr><w:pgNumType w:start="1"/><w:pgMar w:footer="283" w:header="0" w:top="620" w:bottom="480" w:left="480" w:right="600"/><w:footerReference w:type="default" r:id="rId13"/><w:pgSz w:w="11920" w:h="16840"/></w:sectPr></w:pPr><w:rPr/></w:p><w:p><w:pPr><w:spacing w:before="30" w:after="0" w:line="240" w:lineRule="auto"/><w:ind w:left="120" w:right="-20"/><w:jc w:val="left"/><w:rPr><w:rFonts w:ascii="Gotham Black" w:hAnsi="Gotham Black" w:cs="Gotham Black" w:eastAsia="Gotham Black"/><w:sz w:val="32"/><w:szCs w:val="32"/></w:rPr></w:pPr><w:rPr/><w:r><w:rPr><w:rFonts w:ascii="Gotham Black" w:hAnsi="Gotham Black" w:cs="Gotham Black" w:eastAsia="Gotham Black"/><w:sz w:val="32"/><w:szCs w:val="32"/><w:spacing w:val="0"/><w:w w:val="100"/><w:b/><w:bCs/></w:rPr><w:t>Nod</w:t></w:r><w:r><w:rPr><w:rFonts w:ascii="Gotham Black" w:hAnsi="Gotham Black" w:cs="Gotham Black" w:eastAsia="Gotham Black"/><w:sz w:val="32"/><w:szCs w:val="32"/><w:spacing w:val="-8"/><w:w w:val="100"/><w:b/><w:bCs/></w:rPr><w:t>w</w:t></w:r><w:r><w:rPr><w:rFonts w:ascii="Gotham Black" w:hAnsi="Gotham Black" w:cs="Gotham Black" w:eastAsia="Gotham Black"/><w:sz w:val="32"/><w:szCs w:val="32"/><w:spacing w:val="0"/><w:w w:val="100"/><w:b/><w:bCs/></w:rPr><w:t>ch</w:t></w:r><w:r><w:rPr><w:rFonts w:ascii="Gotham Black" w:hAnsi="Gotham Black" w:cs="Gotham Black" w:eastAsia="Gotham Black"/><w:sz w:val="32"/><w:szCs w:val="32"/><w:spacing w:val="0"/><w:w w:val="100"/><w:b/><w:bCs/></w:rPr><w:t> </w:t></w:r><w:r><w:rPr><w:rFonts w:ascii="Gotham Black" w:hAnsi="Gotham Black" w:cs="Gotham Black" w:eastAsia="Gotham Black"/><w:sz w:val="32"/><w:szCs w:val="32"/><w:spacing w:val="0"/><w:w w:val="100"/><w:b/><w:bCs/></w:rPr><w:t>y</w:t></w:r><w:r><w:rPr><w:rFonts w:ascii="Gotham Black" w:hAnsi="Gotham Black" w:cs="Gotham Black" w:eastAsia="Gotham Black"/><w:sz w:val="32"/><w:szCs w:val="32"/><w:spacing w:val="0"/><w:w w:val="100"/><w:b/><w:bCs/></w:rPr><w:t> </w:t></w:r><w:r><w:rPr><w:rFonts w:ascii="Gotham Black" w:hAnsi="Gotham Black" w:cs="Gotham Black" w:eastAsia="Gotham Black"/><w:sz w:val="32"/><w:szCs w:val="32"/><w:spacing w:val="0"/><w:w w:val="100"/><w:b/><w:bCs/></w:rPr><w:t>Meini</w:t></w:r><w:r><w:rPr><w:rFonts w:ascii="Gotham Black" w:hAnsi="Gotham Black" w:cs="Gotham Black" w:eastAsia="Gotham Black"/><w:sz w:val="32"/><w:szCs w:val="32"/><w:spacing w:val="0"/><w:w w:val="100"/><w:b/><w:bCs/></w:rPr><w:t> </w:t></w:r><w:r><w:rPr><w:rFonts w:ascii="Gotham Black" w:hAnsi="Gotham Black" w:cs="Gotham Black" w:eastAsia="Gotham Black"/><w:sz w:val="32"/><w:szCs w:val="32"/><w:spacing w:val="0"/><w:w w:val="100"/><w:b/><w:bCs/></w:rPr><w:t>P</w:t></w:r><w:r><w:rPr><w:rFonts w:ascii="Gotham Black" w:hAnsi="Gotham Black" w:cs="Gotham Black" w:eastAsia="Gotham Black"/><w:sz w:val="32"/><w:szCs w:val="32"/><w:spacing w:val="-8"/><w:w w:val="100"/><w:b/><w:bCs/></w:rPr><w:t>r</w:t></w:r><w:r><w:rPr><w:rFonts w:ascii="Gotham Black" w:hAnsi="Gotham Black" w:cs="Gotham Black" w:eastAsia="Gotham Black"/><w:sz w:val="32"/><w:szCs w:val="32"/><w:spacing w:val="-6"/><w:w w:val="100"/><w:b/><w:bCs/></w:rPr><w:t>a</w:t></w:r><w:r><w:rPr><w:rFonts w:ascii="Gotham Black" w:hAnsi="Gotham Black" w:cs="Gotham Black" w:eastAsia="Gotham Black"/><w:sz w:val="32"/><w:szCs w:val="32"/><w:spacing w:val="0"/><w:w w:val="100"/><w:b/><w:bCs/></w:rPr><w:t>wf</w:t></w:r><w:r><w:rPr><w:rFonts w:ascii="Gotham Black" w:hAnsi="Gotham Black" w:cs="Gotham Black" w:eastAsia="Gotham Black"/><w:sz w:val="32"/><w:szCs w:val="32"/><w:spacing w:val="0"/><w:w w:val="100"/><w:b/><w:bCs/></w:rPr><w:t> </w:t></w:r><w:r><w:rPr><w:rFonts w:ascii="Gotham Black" w:hAnsi="Gotham Black" w:cs="Gotham Black" w:eastAsia="Gotham Black"/><w:sz w:val="32"/><w:szCs w:val="32"/><w:spacing w:val="0"/><w:w w:val="100"/><w:b/><w:bCs/></w:rPr><w:t>a’r</w:t></w:r><w:r><w:rPr><w:rFonts w:ascii="Gotham Black" w:hAnsi="Gotham Black" w:cs="Gotham Black" w:eastAsia="Gotham Black"/><w:sz w:val="32"/><w:szCs w:val="32"/><w:spacing w:val="0"/><w:w w:val="100"/><w:b/><w:bCs/></w:rPr><w:t> </w:t></w:r><w:r><w:rPr><w:rFonts w:ascii="Gotham Black" w:hAnsi="Gotham Black" w:cs="Gotham Black" w:eastAsia="Gotham Black"/><w:sz w:val="32"/><w:szCs w:val="32"/><w:spacing w:val="0"/><w:w w:val="100"/><w:b/><w:bCs/></w:rPr><w:t>Canll</w:t></w:r><w:r><w:rPr><w:rFonts w:ascii="Gotham Black" w:hAnsi="Gotham Black" w:cs="Gotham Black" w:eastAsia="Gotham Black"/><w:sz w:val="32"/><w:szCs w:val="32"/><w:spacing w:val="-6"/><w:w w:val="100"/><w:b/><w:bCs/></w:rPr><w:t>a</w:t></w:r><w:r><w:rPr><w:rFonts w:ascii="Gotham Black" w:hAnsi="Gotham Black" w:cs="Gotham Black" w:eastAsia="Gotham Black"/><w:sz w:val="32"/><w:szCs w:val="32"/><w:spacing w:val="0"/><w:w w:val="100"/><w:b/><w:bCs/></w:rPr><w:t>wiau</w:t></w:r><w:r><w:rPr><w:rFonts w:ascii="Gotham Black" w:hAnsi="Gotham Black" w:cs="Gotham Black" w:eastAsia="Gotham Black"/><w:sz w:val="32"/><w:szCs w:val="32"/><w:spacing w:val="0"/><w:w w:val="100"/><w:b/><w:bCs/></w:rPr><w:t> </w:t></w:r><w:r><w:rPr><w:rFonts w:ascii="Gotham Black" w:hAnsi="Gotham Black" w:cs="Gotham Black" w:eastAsia="Gotham Black"/><w:sz w:val="32"/><w:szCs w:val="32"/><w:spacing w:val="0"/><w:w w:val="100"/><w:b/><w:bCs/></w:rPr><w:t>canlynol:</w:t></w:r><w:r><w:rPr><w:rFonts w:ascii="Gotham Black" w:hAnsi="Gotham Black" w:cs="Gotham Black" w:eastAsia="Gotham Black"/><w:sz w:val="32"/><w:szCs w:val="32"/><w:spacing w:val="0"/><w:w w:val="100"/></w:rPr></w:r></w:p><w:p><w:pPr><w:spacing w:before="17" w:after="0" w:line="240" w:lineRule="exact"/><w:jc w:val="left"/><w:rPr><w:sz w:val="24"/><w:szCs w:val="24"/></w:rPr></w:pPr><w:rPr/><w:r><w:rPr><w:sz w:val="24"/><w:szCs w:val="24"/></w:rPr></w:r></w:p><w:p><w:pPr><w:spacing w:before="0" w:after="0" w:line="240" w:lineRule="auto"/><w:ind w:left="480" w:right="246" w:firstLine="-360"/><w:jc w:val="left"/><w:tabs><w:tab w:pos="480" w:val="left"/></w:tabs><w:rPr><w:rFonts w:ascii="Gotham Book" w:hAnsi="Gotham Book" w:cs="Gotham Book" w:eastAsia="Gotham Book"/><w:sz w:val="19"/><w:szCs w:val="19"/></w:rPr></w:pPr><w:rPr/><w:r><w:rPr><w:rFonts w:ascii="Gotham Book" w:hAnsi="Gotham Book" w:cs="Gotham Book" w:eastAsia="Gotham Book"/><w:sz w:val="18"/><w:szCs w:val="18"/><w:spacing w:val="0"/><w:w w:val="100"/></w:rPr><w:t>1.</w:t><w:tab/></w:r><w:r><w:rPr><w:rFonts w:ascii="Gotham Book" w:hAnsi="Gotham Book" w:cs="Gotham Book" w:eastAsia="Gotham Book"/><w:sz w:val="18"/><w:szCs w:val="18"/><w:spacing w:val="0"/><w:w w:val="100"/></w:rPr></w:r><w:r><w:rPr><w:rFonts w:ascii="Gotham Book" w:hAnsi="Gotham Book" w:cs="Gotham Book" w:eastAsia="Gotham Book"/><w:sz w:val="19"/><w:szCs w:val="19"/><w:spacing w:val="0"/><w:w w:val="100"/></w:rPr><w:t>Nod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‘Eich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-2"/><w:w w:val="100"/></w:rPr><w:t>C</w:t></w:r><w:r><w:rPr><w:rFonts w:ascii="Gotham Book" w:hAnsi="Gotham Book" w:cs="Gotham Book" w:eastAsia="Gotham Book"/><w:sz w:val="19"/><w:szCs w:val="19"/><w:spacing w:val="0"/><w:w w:val="100"/></w:rPr><w:t>ymuned,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Eich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D</w:t></w:r><w:r><w:rPr><w:rFonts w:ascii="Gotham Book" w:hAnsi="Gotham Book" w:cs="Gotham Book" w:eastAsia="Gotham Book"/><w:sz w:val="19"/><w:szCs w:val="19"/><w:spacing w:val="-5"/><w:w w:val="100"/></w:rPr><w:t>e</w:t></w:r><w:r><w:rPr><w:rFonts w:ascii="Gotham Book" w:hAnsi="Gotham Book" w:cs="Gotham Book" w:eastAsia="Gotham Book"/><w:sz w:val="19"/><w:szCs w:val="19"/><w:spacing w:val="0"/><w:w w:val="100"/></w:rPr><w:t>wis’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-2"/><w:w w:val="100"/></w:rPr><w:t>y</w:t></w:r><w:r><w:rPr><w:rFonts w:ascii="Gotham Book" w:hAnsi="Gotham Book" w:cs="Gotham Book" w:eastAsia="Gotham Book"/><w:sz w:val="19"/><w:szCs w:val="19"/><w:spacing w:val="0"/><w:w w:val="100"/></w:rPr><w:t>w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-1"/><w:w w:val="100"/></w:rPr><w:t>c</w:t></w:r><w:r><w:rPr><w:rFonts w:ascii="Gotham Book" w:hAnsi="Gotham Book" w:cs="Gotham Book" w:eastAsia="Gotham Book"/><w:sz w:val="19"/><w:szCs w:val="19"/><w:spacing w:val="0"/><w:w w:val="100"/></w:rPr><w:t>ynort</w:t></w:r><w:r><w:rPr><w:rFonts w:ascii="Gotham Book" w:hAnsi="Gotham Book" w:cs="Gotham Book" w:eastAsia="Gotham Book"/><w:sz w:val="19"/><w:szCs w:val="19"/><w:spacing w:val="-3"/><w:w w:val="100"/></w:rPr><w:t>h</w:t></w:r><w:r><w:rPr><w:rFonts w:ascii="Gotham Book" w:hAnsi="Gotham Book" w:cs="Gotham Book" w:eastAsia="Gotham Book"/><w:sz w:val="19"/><w:szCs w:val="19"/><w:spacing w:val="-2"/><w:w w:val="100"/></w:rPr><w:t>w</w:t></w:r><w:r><w:rPr><w:rFonts w:ascii="Gotham Book" w:hAnsi="Gotham Book" w:cs="Gotham Book" w:eastAsia="Gotham Book"/><w:sz w:val="19"/><w:szCs w:val="19"/><w:spacing w:val="-6"/><w:w w:val="100"/></w:rPr><w:t>y</w:t></w:r><w:r><w:rPr><w:rFonts w:ascii="Gotham Book" w:hAnsi="Gotham Book" w:cs="Gotham Book" w:eastAsia="Gotham Book"/><w:sz w:val="19"/><w:szCs w:val="19"/><w:spacing w:val="0"/><w:w w:val="100"/></w:rPr><w:t>o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grwpiau</w:t></w:r><w:r><w:rPr><w:rFonts w:ascii="Gotham Book" w:hAnsi="Gotham Book" w:cs="Gotham Book" w:eastAsia="Gotham Book"/><w:sz w:val="19"/><w:szCs w:val="19"/><w:spacing w:val="-16"/><w:w w:val="100"/></w:rPr><w:t>/</w:t></w:r><w:r><w:rPr><w:rFonts w:ascii="Gotham Book" w:hAnsi="Gotham Book" w:cs="Gotham Book" w:eastAsia="Gotham Book"/><w:sz w:val="19"/><w:szCs w:val="19"/><w:spacing w:val="0"/><w:w w:val="100"/></w:rPr><w:t>sef</w:t></w:r><w:r><w:rPr><w:rFonts w:ascii="Gotham Book" w:hAnsi="Gotham Book" w:cs="Gotham Book" w:eastAsia="Gotham Book"/><w:sz w:val="19"/><w:szCs w:val="19"/><w:spacing w:val="-5"/><w:w w:val="100"/></w:rPr><w:t>y</w:t></w:r><w:r><w:rPr><w:rFonts w:ascii="Gotham Book" w:hAnsi="Gotham Book" w:cs="Gotham Book" w:eastAsia="Gotham Book"/><w:sz w:val="19"/><w:szCs w:val="19"/><w:spacing w:val="0"/><w:w w:val="100"/></w:rPr><w:t>dliadau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-1"/><w:w w:val="100"/></w:rPr><w:t>c</w:t></w:r><w:r><w:rPr><w:rFonts w:ascii="Gotham Book" w:hAnsi="Gotham Book" w:cs="Gotham Book" w:eastAsia="Gotham Book"/><w:sz w:val="19"/><w:szCs w:val="19"/><w:spacing w:val="0"/><w:w w:val="100"/></w:rPr><w:t>ymunedol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lleol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g</w:t></w:r><w:r><w:rPr><w:rFonts w:ascii="Gotham Book" w:hAnsi="Gotham Book" w:cs="Gotham Book" w:eastAsia="Gotham Book"/><w:sz w:val="19"/><w:szCs w:val="19"/><w:spacing w:val="-5"/><w:w w:val="100"/></w:rPr><w:t>y</w:t></w:r><w:r><w:rPr><w:rFonts w:ascii="Gotham Book" w:hAnsi="Gotham Book" w:cs="Gotham Book" w:eastAsia="Gotham Book"/><w:sz w:val="19"/><w:szCs w:val="19"/><w:spacing w:val="0"/><w:w w:val="100"/></w:rPr><w:t>da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n</w:t></w:r><w:r><w:rPr><w:rFonts w:ascii="Gotham Book" w:hAnsi="Gotham Book" w:cs="Gotham Book" w:eastAsia="Gotham Book"/><w:sz w:val="19"/><w:szCs w:val="19"/><w:spacing w:val="-4"/><w:w w:val="100"/></w:rPr><w:t>a</w:t></w:r><w:r><w:rPr><w:rFonts w:ascii="Gotham Book" w:hAnsi="Gotham Book" w:cs="Gotham Book" w:eastAsia="Gotham Book"/><w:sz w:val="19"/><w:szCs w:val="19"/><w:spacing w:val="-4"/><w:w w:val="100"/></w:rPr><w:t>w</w:t></w:r><w:r><w:rPr><w:rFonts w:ascii="Gotham Book" w:hAnsi="Gotham Book" w:cs="Gotham Book" w:eastAsia="Gotham Book"/><w:sz w:val="19"/><w:szCs w:val="19"/><w:spacing w:val="0"/><w:w w:val="100"/></w:rPr><w:t>dd,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a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benderfynir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dr</w:t></w:r><w:r><w:rPr><w:rFonts w:ascii="Gotham Book" w:hAnsi="Gotham Book" w:cs="Gotham Book" w:eastAsia="Gotham Book"/><w:sz w:val="19"/><w:szCs w:val="19"/><w:spacing w:val="-2"/><w:w w:val="100"/></w:rPr><w:t>w</w:t></w:r><w:r><w:rPr><w:rFonts w:ascii="Gotham Book" w:hAnsi="Gotham Book" w:cs="Gotham Book" w:eastAsia="Gotham Book"/><w:sz w:val="19"/><w:szCs w:val="19"/><w:spacing w:val="0"/><w:w w:val="100"/></w:rPr><w:t>y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bleidlais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gyhoeddus.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Mae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-3"/><w:w w:val="100"/></w:rPr><w:t>h</w:t></w:r><w:r><w:rPr><w:rFonts w:ascii="Gotham Book" w:hAnsi="Gotham Book" w:cs="Gotham Book" w:eastAsia="Gotham Book"/><w:sz w:val="19"/><w:szCs w:val="19"/><w:spacing w:val="0"/><w:w w:val="100"/></w:rPr><w:t>yn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er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-3"/><w:w w:val="100"/></w:rPr><w:t>m</w:t></w:r><w:r><w:rPr><w:rFonts w:ascii="Gotham Book" w:hAnsi="Gotham Book" w:cs="Gotham Book" w:eastAsia="Gotham Book"/><w:sz w:val="19"/><w:szCs w:val="19"/><w:spacing w:val="-2"/><w:w w:val="100"/></w:rPr><w:t>w</w:t></w:r><w:r><w:rPr><w:rFonts w:ascii="Gotham Book" w:hAnsi="Gotham Book" w:cs="Gotham Book" w:eastAsia="Gotham Book"/><w:sz w:val="19"/><w:szCs w:val="19"/><w:spacing w:val="0"/><w:w w:val="100"/></w:rPr><w:t>yn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d</w:t></w:r><w:r><w:rPr><w:rFonts w:ascii="Gotham Book" w:hAnsi="Gotham Book" w:cs="Gotham Book" w:eastAsia="Gotham Book"/><w:sz w:val="19"/><w:szCs w:val="19"/><w:spacing w:val="-1"/><w:w w:val="100"/></w:rPr><w:t>a</w:t></w:r><w:r><w:rPr><w:rFonts w:ascii="Gotham Book" w:hAnsi="Gotham Book" w:cs="Gotham Book" w:eastAsia="Gotham Book"/><w:sz w:val="19"/><w:szCs w:val="19"/><w:spacing w:val="0"/><w:w w:val="100"/></w:rPr><w:t>tbl</w:t></w:r><w:r><w:rPr><w:rFonts w:ascii="Gotham Book" w:hAnsi="Gotham Book" w:cs="Gotham Book" w:eastAsia="Gotham Book"/><w:sz w:val="19"/><w:szCs w:val="19"/><w:spacing w:val="-5"/><w:w w:val="100"/></w:rPr><w:t>y</w:t></w:r><w:r><w:rPr><w:rFonts w:ascii="Gotham Book" w:hAnsi="Gotham Book" w:cs="Gotham Book" w:eastAsia="Gotham Book"/><w:sz w:val="19"/><w:szCs w:val="19"/><w:spacing w:val="0"/><w:w w:val="100"/></w:rPr><w:t>gu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p</w:t></w:r><w:r><w:rPr><w:rFonts w:ascii="Gotham Book" w:hAnsi="Gotham Book" w:cs="Gotham Book" w:eastAsia="Gotham Book"/><w:sz w:val="19"/><w:szCs w:val="19"/><w:spacing w:val="-4"/><w:w w:val="100"/></w:rPr><w:t>r</w:t></w:r><w:r><w:rPr><w:rFonts w:ascii="Gotham Book" w:hAnsi="Gotham Book" w:cs="Gotham Book" w:eastAsia="Gotham Book"/><w:sz w:val="19"/><w:szCs w:val="19"/><w:spacing w:val="0"/><w:w w:val="100"/></w:rPr><w:t>osiectau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n</w:t></w:r><w:r><w:rPr><w:rFonts w:ascii="Gotham Book" w:hAnsi="Gotham Book" w:cs="Gotham Book" w:eastAsia="Gotham Book"/><w:sz w:val="19"/><w:szCs w:val="19"/><w:spacing w:val="-5"/><w:w w:val="100"/></w:rPr><w:t>e</w:t></w:r><w:r><w:rPr><w:rFonts w:ascii="Gotham Book" w:hAnsi="Gotham Book" w:cs="Gotham Book" w:eastAsia="Gotham Book"/><w:sz w:val="19"/><w:szCs w:val="19"/><w:spacing w:val="-2"/><w:w w:val="100"/></w:rPr><w:t>w</w:t></w:r><w:r><w:rPr><w:rFonts w:ascii="Gotham Book" w:hAnsi="Gotham Book" w:cs="Gotham Book" w:eastAsia="Gotham Book"/><w:sz w:val="19"/><w:szCs w:val="19"/><w:spacing w:val="-5"/><w:w w:val="100"/></w:rPr><w:t>y</w:t></w:r><w:r><w:rPr><w:rFonts w:ascii="Gotham Book" w:hAnsi="Gotham Book" w:cs="Gotham Book" w:eastAsia="Gotham Book"/><w:sz w:val="19"/><w:szCs w:val="19"/><w:spacing w:val="0"/><w:w w:val="100"/></w:rPr><w:t>dd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neu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-5"/><w:w w:val="100"/></w:rPr><w:t>r</w:t></w:r><w:r><w:rPr><w:rFonts w:ascii="Gotham Book" w:hAnsi="Gotham Book" w:cs="Gotham Book" w:eastAsia="Gotham Book"/><w:sz w:val="19"/><w:szCs w:val="19"/><w:spacing w:val="0"/><w:w w:val="100"/></w:rPr><w:t>ai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-3"/><w:w w:val="100"/></w:rPr><w:t>s</w:t></w:r><w:r><w:rPr><w:rFonts w:ascii="Gotham Book" w:hAnsi="Gotham Book" w:cs="Gotham Book" w:eastAsia="Gotham Book"/><w:sz w:val="19"/><w:szCs w:val="19"/><w:spacing w:val="-5"/><w:w w:val="100"/></w:rPr><w:t>y</w:t></w:r><w:r><w:rPr><w:rFonts w:ascii="Gotham Book" w:hAnsi="Gotham Book" w:cs="Gotham Book" w:eastAsia="Gotham Book"/><w:sz w:val="19"/><w:szCs w:val="19"/><w:spacing w:val="0"/><w:w w:val="100"/></w:rPr><w:t>dd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eisoes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yn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bodoli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er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-3"/><w:w w:val="100"/></w:rPr><w:t>m</w:t></w:r><w:r><w:rPr><w:rFonts w:ascii="Gotham Book" w:hAnsi="Gotham Book" w:cs="Gotham Book" w:eastAsia="Gotham Book"/><w:sz w:val="19"/><w:szCs w:val="19"/><w:spacing w:val="-2"/><w:w w:val="100"/></w:rPr><w:t>w</w:t></w:r><w:r><w:rPr><w:rFonts w:ascii="Gotham Book" w:hAnsi="Gotham Book" w:cs="Gotham Book" w:eastAsia="Gotham Book"/><w:sz w:val="19"/><w:szCs w:val="19"/><w:spacing w:val="0"/><w:w w:val="100"/></w:rPr><w:t>yn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g</w:t></w:r><w:r><w:rPr><w:rFonts w:ascii="Gotham Book" w:hAnsi="Gotham Book" w:cs="Gotham Book" w:eastAsia="Gotham Book"/><w:sz w:val="19"/><w:szCs w:val="19"/><w:spacing w:val="-5"/><w:w w:val="100"/></w:rPr><w:t>w</w:t></w:r><w:r><w:rPr><w:rFonts w:ascii="Gotham Book" w:hAnsi="Gotham Book" w:cs="Gotham Book" w:eastAsia="Gotham Book"/><w:sz w:val="19"/><w:szCs w:val="19"/><w:spacing w:val="0"/><w:w w:val="100"/></w:rPr><w:t>ella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ans</w:t></w:r><w:r><w:rPr><w:rFonts w:ascii="Gotham Book" w:hAnsi="Gotham Book" w:cs="Gotham Book" w:eastAsia="Gotham Book"/><w:sz w:val="19"/><w:szCs w:val="19"/><w:spacing w:val="-4"/><w:w w:val="100"/></w:rPr><w:t>a</w:t></w:r><w:r><w:rPr><w:rFonts w:ascii="Gotham Book" w:hAnsi="Gotham Book" w:cs="Gotham Book" w:eastAsia="Gotham Book"/><w:sz w:val="19"/><w:szCs w:val="19"/><w:spacing w:val="-4"/><w:w w:val="100"/></w:rPr><w:t>w</w:t></w:r><w:r><w:rPr><w:rFonts w:ascii="Gotham Book" w:hAnsi="Gotham Book" w:cs="Gotham Book" w:eastAsia="Gotham Book"/><w:sz w:val="19"/><w:szCs w:val="19"/><w:spacing w:val="0"/><w:w w:val="100"/></w:rPr><w:t>dd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-5"/><w:w w:val="100"/></w:rPr><w:t>b</w:t></w:r><w:r><w:rPr><w:rFonts w:ascii="Gotham Book" w:hAnsi="Gotham Book" w:cs="Gotham Book" w:eastAsia="Gotham Book"/><w:sz w:val="19"/><w:szCs w:val="19"/><w:spacing w:val="-2"/><w:w w:val="100"/></w:rPr><w:t>y</w:t></w:r><w:r><w:rPr><w:rFonts w:ascii="Gotham Book" w:hAnsi="Gotham Book" w:cs="Gotham Book" w:eastAsia="Gotham Book"/><w:sz w:val="19"/><w:szCs w:val="19"/><w:spacing w:val="-2"/><w:w w:val="100"/></w:rPr><w:t>w</w:t></w:r><w:r><w:rPr><w:rFonts w:ascii="Gotham Book" w:hAnsi="Gotham Book" w:cs="Gotham Book" w:eastAsia="Gotham Book"/><w:sz w:val="19"/><w:szCs w:val="19"/><w:spacing w:val="-5"/><w:w w:val="100"/></w:rPr><w:t>y</w:t></w:r><w:r><w:rPr><w:rFonts w:ascii="Gotham Book" w:hAnsi="Gotham Book" w:cs="Gotham Book" w:eastAsia="Gotham Book"/><w:sz w:val="19"/><w:szCs w:val="19"/><w:spacing w:val="0"/><w:w w:val="100"/></w:rPr><w:t>d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yn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y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-1"/><w:w w:val="100"/></w:rPr><w:t>c</w:t></w:r><w:r><w:rPr><w:rFonts w:ascii="Gotham Book" w:hAnsi="Gotham Book" w:cs="Gotham Book" w:eastAsia="Gotham Book"/><w:sz w:val="19"/><w:szCs w:val="19"/><w:spacing w:val="0"/><w:w w:val="100"/></w:rPr><w:t>ymunedau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lleol.</w:t></w:r></w:p><w:p><w:pPr><w:spacing w:before="3" w:after="0" w:line="110" w:lineRule="exact"/><w:jc w:val="left"/><w:rPr><w:sz w:val="11"/><w:szCs w:val="11"/></w:rPr></w:pPr><w:rPr/><w:r><w:rPr><w:sz w:val="11"/><w:szCs w:val="11"/></w:rPr></w:r></w:p><w:p><w:pPr><w:spacing w:before="0" w:after="0" w:line="240" w:lineRule="auto"/><w:ind w:left="480" w:right="145"/><w:jc w:val="left"/><w:rPr><w:rFonts w:ascii="Gotham Book" w:hAnsi="Gotham Book" w:cs="Gotham Book" w:eastAsia="Gotham Book"/><w:sz w:val="19"/><w:szCs w:val="19"/></w:rPr></w:pPr><w:rPr/><w:r><w:rPr><w:rFonts w:ascii="Gotham Book" w:hAnsi="Gotham Book" w:cs="Gotham Book" w:eastAsia="Gotham Book"/><w:sz w:val="19"/><w:szCs w:val="19"/><w:spacing w:val="0"/><w:w w:val="100"/></w:rPr><w:t>Disg</w:t></w:r><w:r><w:rPr><w:rFonts w:ascii="Gotham Book" w:hAnsi="Gotham Book" w:cs="Gotham Book" w:eastAsia="Gotham Book"/><w:sz w:val="19"/><w:szCs w:val="19"/><w:spacing w:val="-2"/><w:w w:val="100"/></w:rPr><w:t>w</w:t></w:r><w:r><w:rPr><w:rFonts w:ascii="Gotham Book" w:hAnsi="Gotham Book" w:cs="Gotham Book" w:eastAsia="Gotham Book"/><w:sz w:val="19"/><w:szCs w:val="19"/><w:spacing w:val="0"/><w:w w:val="100"/></w:rPr><w:t>ylir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i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bob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-1"/><w:w w:val="100"/></w:rPr><w:t>c</w:t></w:r><w:r><w:rPr><w:rFonts w:ascii="Gotham Book" w:hAnsi="Gotham Book" w:cs="Gotham Book" w:eastAsia="Gotham Book"/><w:sz w:val="19"/><w:szCs w:val="19"/><w:spacing w:val="0"/><w:w w:val="100"/></w:rPr><w:t>ynnig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gefnogi’r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-2"/><w:w w:val="100"/></w:rPr><w:t>C</w:t></w:r><w:r><w:rPr><w:rFonts w:ascii="Gotham Book" w:hAnsi="Gotham Book" w:cs="Gotham Book" w:eastAsia="Gotham Book"/><w:sz w:val="19"/><w:szCs w:val="19"/><w:spacing w:val="0"/><w:w w:val="100"/></w:rPr><w:t>ynllun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Heddlu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a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-3"/><w:w w:val="100"/></w:rPr><w:t>T</w:t></w:r><w:r><w:rPr><w:rFonts w:ascii="Gotham Book" w:hAnsi="Gotham Book" w:cs="Gotham Book" w:eastAsia="Gotham Book"/><w:sz w:val="19"/><w:szCs w:val="19"/><w:spacing w:val="0"/><w:w w:val="100"/></w:rPr><w:t>h</w:t></w:r><w:r><w:rPr><w:rFonts w:ascii="Gotham Book" w:hAnsi="Gotham Book" w:cs="Gotham Book" w:eastAsia="Gotham Book"/><w:sz w:val="19"/><w:szCs w:val="19"/><w:spacing w:val="-4"/><w:w w:val="100"/></w:rPr><w:t>r</w:t></w:r><w:r><w:rPr><w:rFonts w:ascii="Gotham Book" w:hAnsi="Gotham Book" w:cs="Gotham Book" w:eastAsia="Gotham Book"/><w:sz w:val="19"/><w:szCs w:val="19"/><w:spacing w:val="0"/><w:w w:val="100"/></w:rPr><w:t>osedd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p</w:t></w:r><w:r><w:rPr><w:rFonts w:ascii="Gotham Book" w:hAnsi="Gotham Book" w:cs="Gotham Book" w:eastAsia="Gotham Book"/><w:sz w:val="19"/><w:szCs w:val="19"/><w:spacing w:val="-4"/><w:w w:val="100"/></w:rPr><w:t>r</w:t></w:r><w:r><w:rPr><w:rFonts w:ascii="Gotham Book" w:hAnsi="Gotham Book" w:cs="Gotham Book" w:eastAsia="Gotham Book"/><w:sz w:val="19"/><w:szCs w:val="19"/><w:spacing w:val="0"/><w:w w:val="100"/></w:rPr><w:t>esennol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ac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annog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a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d</w:t></w:r><w:r><w:rPr><w:rFonts w:ascii="Gotham Book" w:hAnsi="Gotham Book" w:cs="Gotham Book" w:eastAsia="Gotham Book"/><w:sz w:val="19"/><w:szCs w:val="19"/><w:spacing w:val="-1"/><w:w w:val="100"/></w:rPr><w:t>a</w:t></w:r><w:r><w:rPr><w:rFonts w:ascii="Gotham Book" w:hAnsi="Gotham Book" w:cs="Gotham Book" w:eastAsia="Gotham Book"/><w:sz w:val="19"/><w:szCs w:val="19"/><w:spacing w:val="0"/><w:w w:val="100"/></w:rPr><w:t>tbl</w:t></w:r><w:r><w:rPr><w:rFonts w:ascii="Gotham Book" w:hAnsi="Gotham Book" w:cs="Gotham Book" w:eastAsia="Gotham Book"/><w:sz w:val="19"/><w:szCs w:val="19"/><w:spacing w:val="-5"/><w:w w:val="100"/></w:rPr><w:t>y</w:t></w:r><w:r><w:rPr><w:rFonts w:ascii="Gotham Book" w:hAnsi="Gotham Book" w:cs="Gotham Book" w:eastAsia="Gotham Book"/><w:sz w:val="19"/><w:szCs w:val="19"/><w:spacing w:val="0"/><w:w w:val="100"/></w:rPr><w:t>gu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partneriaethau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g</w:t></w:r><w:r><w:rPr><w:rFonts w:ascii="Gotham Book" w:hAnsi="Gotham Book" w:cs="Gotham Book" w:eastAsia="Gotham Book"/><w:sz w:val="19"/><w:szCs w:val="19"/><w:spacing w:val="-4"/><w:w w:val="100"/></w:rPr><w:t>w</w:t></w:r><w:r><w:rPr><w:rFonts w:ascii="Gotham Book" w:hAnsi="Gotham Book" w:cs="Gotham Book" w:eastAsia="Gotham Book"/><w:sz w:val="19"/><w:szCs w:val="19"/><w:spacing w:val="0"/><w:w w:val="100"/></w:rPr><w:t>aith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cadarnhaol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-3"/><w:w w:val="100"/></w:rPr><w:t>s</w:t></w:r><w:r><w:rPr><w:rFonts w:ascii="Gotham Book" w:hAnsi="Gotham Book" w:cs="Gotham Book" w:eastAsia="Gotham Book"/><w:sz w:val="19"/><w:szCs w:val="19"/><w:spacing w:val="0"/><w:w w:val="100"/></w:rPr><w:t>y’n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-1"/><w:w w:val="100"/></w:rPr><w:t>c</w:t></w:r><w:r><w:rPr><w:rFonts w:ascii="Gotham Book" w:hAnsi="Gotham Book" w:cs="Gotham Book" w:eastAsia="Gotham Book"/><w:sz w:val="19"/><w:szCs w:val="19"/><w:spacing w:val="0"/><w:w w:val="100"/></w:rPr><w:t>ynort</w:t></w:r><w:r><w:rPr><w:rFonts w:ascii="Gotham Book" w:hAnsi="Gotham Book" w:cs="Gotham Book" w:eastAsia="Gotham Book"/><w:sz w:val="19"/><w:szCs w:val="19"/><w:spacing w:val="-3"/><w:w w:val="100"/></w:rPr><w:t>h</w:t></w:r><w:r><w:rPr><w:rFonts w:ascii="Gotham Book" w:hAnsi="Gotham Book" w:cs="Gotham Book" w:eastAsia="Gotham Book"/><w:sz w:val="19"/><w:szCs w:val="19"/><w:spacing w:val="-2"/><w:w w:val="100"/></w:rPr><w:t>w</w:t></w:r><w:r><w:rPr><w:rFonts w:ascii="Gotham Book" w:hAnsi="Gotham Book" w:cs="Gotham Book" w:eastAsia="Gotham Book"/><w:sz w:val="19"/><w:szCs w:val="19"/><w:spacing w:val="-6"/><w:w w:val="100"/></w:rPr><w:t>y</w:t></w:r><w:r><w:rPr><w:rFonts w:ascii="Gotham Book" w:hAnsi="Gotham Book" w:cs="Gotham Book" w:eastAsia="Gotham Book"/><w:sz w:val="19"/><w:szCs w:val="19"/><w:spacing w:val="0"/><w:w w:val="100"/></w:rPr><w:t>o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-3"/><w:w w:val="100"/></w:rPr><w:t>c</w:t></w:r><w:r><w:rPr><w:rFonts w:ascii="Gotham Book" w:hAnsi="Gotham Book" w:cs="Gotham Book" w:eastAsia="Gotham Book"/><w:sz w:val="19"/><w:szCs w:val="19"/><w:spacing w:val="0"/><w:w w:val="100"/></w:rPr><w:t>efnogi’r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-2"/><w:w w:val="100"/></w:rPr><w:t>C</w:t></w:r><w:r><w:rPr><w:rFonts w:ascii="Gotham Book" w:hAnsi="Gotham Book" w:cs="Gotham Book" w:eastAsia="Gotham Book"/><w:sz w:val="19"/><w:szCs w:val="19"/><w:spacing w:val="0"/><w:w w:val="100"/></w:rPr><w:t>ynllun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Heddlu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a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-3"/><w:w w:val="100"/></w:rPr><w:t>T</w:t></w:r><w:r><w:rPr><w:rFonts w:ascii="Gotham Book" w:hAnsi="Gotham Book" w:cs="Gotham Book" w:eastAsia="Gotham Book"/><w:sz w:val="19"/><w:szCs w:val="19"/><w:spacing w:val="0"/><w:w w:val="100"/></w:rPr><w:t>h</w:t></w:r><w:r><w:rPr><w:rFonts w:ascii="Gotham Book" w:hAnsi="Gotham Book" w:cs="Gotham Book" w:eastAsia="Gotham Book"/><w:sz w:val="19"/><w:szCs w:val="19"/><w:spacing w:val="-4"/><w:w w:val="100"/></w:rPr><w:t>r</w:t></w:r><w:r><w:rPr><w:rFonts w:ascii="Gotham Book" w:hAnsi="Gotham Book" w:cs="Gotham Book" w:eastAsia="Gotham Book"/><w:sz w:val="19"/><w:szCs w:val="19"/><w:spacing w:val="0"/><w:w w:val="100"/></w:rPr><w:t>osedd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p</w:t></w:r><w:r><w:rPr><w:rFonts w:ascii="Gotham Book" w:hAnsi="Gotham Book" w:cs="Gotham Book" w:eastAsia="Gotham Book"/><w:sz w:val="19"/><w:szCs w:val="19"/><w:spacing w:val="-4"/><w:w w:val="100"/></w:rPr><w:t>r</w:t></w:r><w:r><w:rPr><w:rFonts w:ascii="Gotham Book" w:hAnsi="Gotham Book" w:cs="Gotham Book" w:eastAsia="Gotham Book"/><w:sz w:val="19"/><w:szCs w:val="19"/><w:spacing w:val="0"/><w:w w:val="100"/></w:rPr><w:t>esennol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(2</w:t></w:r><w:r><w:rPr><w:rFonts w:ascii="Gotham Book" w:hAnsi="Gotham Book" w:cs="Gotham Book" w:eastAsia="Gotham Book"/><w:sz w:val="19"/><w:szCs w:val="19"/><w:spacing w:val="-2"/><w:w w:val="100"/></w:rPr><w:t>0</w:t></w:r><w:r><w:rPr><w:rFonts w:ascii="Gotham Book" w:hAnsi="Gotham Book" w:cs="Gotham Book" w:eastAsia="Gotham Book"/><w:sz w:val="19"/><w:szCs w:val="19"/><w:spacing w:val="0"/><w:w w:val="100"/></w:rPr><w:t>21-</w:t></w:r><w:r><w:rPr><w:rFonts w:ascii="Gotham Book" w:hAnsi="Gotham Book" w:cs="Gotham Book" w:eastAsia="Gotham Book"/><w:sz w:val="19"/><w:szCs w:val="19"/><w:spacing w:val="-5"/><w:w w:val="100"/></w:rPr><w:t>2</w:t></w:r><w:r><w:rPr><w:rFonts w:ascii="Gotham Book" w:hAnsi="Gotham Book" w:cs="Gotham Book" w:eastAsia="Gotham Book"/><w:sz w:val="19"/><w:szCs w:val="19"/><w:spacing w:val="0"/><w:w w:val="100"/></w:rPr><w:t>4).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-2"/><w:w w:val="100"/></w:rPr><w:t>C</w:t></w:r><w:r><w:rPr><w:rFonts w:ascii="Gotham Book" w:hAnsi="Gotham Book" w:cs="Gotham Book" w:eastAsia="Gotham Book"/><w:sz w:val="19"/><w:szCs w:val="19"/><w:spacing w:val="-5"/><w:w w:val="100"/></w:rPr><w:t>e</w:t></w:r><w:r><w:rPr><w:rFonts w:ascii="Gotham Book" w:hAnsi="Gotham Book" w:cs="Gotham Book" w:eastAsia="Gotham Book"/><w:sz w:val="19"/><w:szCs w:val="19"/><w:spacing w:val="-5"/><w:w w:val="100"/></w:rPr><w:t>w</w:t></w:r><w:r><w:rPr><w:rFonts w:ascii="Gotham Book" w:hAnsi="Gotham Book" w:cs="Gotham Book" w:eastAsia="Gotham Book"/><w:sz w:val="19"/><w:szCs w:val="19"/><w:spacing w:val="0"/><w:w w:val="100"/></w:rPr><w:t>ch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y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-2"/><w:w w:val="100"/></w:rPr><w:t>C</w:t></w:r><w:r><w:rPr><w:rFonts w:ascii="Gotham Book" w:hAnsi="Gotham Book" w:cs="Gotham Book" w:eastAsia="Gotham Book"/><w:sz w:val="19"/><w:szCs w:val="19"/><w:spacing w:val="0"/><w:w w:val="100"/></w:rPr><w:t>ynllun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Heddlu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a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-3"/><w:w w:val="100"/></w:rPr><w:t>T</w:t></w:r><w:r><w:rPr><w:rFonts w:ascii="Gotham Book" w:hAnsi="Gotham Book" w:cs="Gotham Book" w:eastAsia="Gotham Book"/><w:sz w:val="19"/><w:szCs w:val="19"/><w:spacing w:val="0"/><w:w w:val="100"/></w:rPr><w:t>h</w:t></w:r><w:r><w:rPr><w:rFonts w:ascii="Gotham Book" w:hAnsi="Gotham Book" w:cs="Gotham Book" w:eastAsia="Gotham Book"/><w:sz w:val="19"/><w:szCs w:val="19"/><w:spacing w:val="-4"/><w:w w:val="100"/></w:rPr><w:t>r</w:t></w:r><w:r><w:rPr><w:rFonts w:ascii="Gotham Book" w:hAnsi="Gotham Book" w:cs="Gotham Book" w:eastAsia="Gotham Book"/><w:sz w:val="19"/><w:szCs w:val="19"/><w:spacing w:val="0"/><w:w w:val="100"/></w:rPr><w:t>osedd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p</w:t></w:r><w:r><w:rPr><w:rFonts w:ascii="Gotham Book" w:hAnsi="Gotham Book" w:cs="Gotham Book" w:eastAsia="Gotham Book"/><w:sz w:val="19"/><w:szCs w:val="19"/><w:spacing w:val="-4"/><w:w w:val="100"/></w:rPr><w:t>r</w:t></w:r><w:r><w:rPr><w:rFonts w:ascii="Gotham Book" w:hAnsi="Gotham Book" w:cs="Gotham Book" w:eastAsia="Gotham Book"/><w:sz w:val="19"/><w:szCs w:val="19"/><w:spacing w:val="0"/><w:w w:val="100"/></w:rPr><w:t>esennol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ar:</w:t></w:r><w:r><w:rPr><w:rFonts w:ascii="Gotham Book" w:hAnsi="Gotham Book" w:cs="Gotham Book" w:eastAsia="Gotham Book"/><w:sz w:val="19"/><w:szCs w:val="19"/><w:spacing w:val="57"/><w:w w:val="100"/></w:rPr><w:t> </w:t></w:r><w:hyperlink r:id="rId18"><w:r><w:rPr><w:rFonts w:ascii="Gotham Book" w:hAnsi="Gotham Book" w:cs="Gotham Book" w:eastAsia="Gotham Book"/><w:sz w:val="19"/><w:szCs w:val="19"/><w:color w:val="804197"/><w:spacing w:val="-2"/><w:w w:val="100"/></w:rPr><w:t>w</w:t></w:r><w:r><w:rPr><w:rFonts w:ascii="Gotham Book" w:hAnsi="Gotham Book" w:cs="Gotham Book" w:eastAsia="Gotham Book"/><w:sz w:val="19"/><w:szCs w:val="19"/><w:color w:val="804197"/><w:spacing w:val="-2"/><w:w w:val="100"/></w:rPr><w:t>w</w:t></w:r><w:r><w:rPr><w:rFonts w:ascii="Gotham Book" w:hAnsi="Gotham Book" w:cs="Gotham Book" w:eastAsia="Gotham Book"/><w:sz w:val="19"/><w:szCs w:val="19"/><w:color w:val="804197"/><w:spacing w:val="-13"/><w:w w:val="100"/></w:rPr><w:t>w</w:t></w:r><w:r><w:rPr><w:rFonts w:ascii="Gotham Book" w:hAnsi="Gotham Book" w:cs="Gotham Book" w:eastAsia="Gotham Book"/><w:sz w:val="19"/><w:szCs w:val="19"/><w:color w:val="804197"/><w:spacing w:val="0"/><w:w w:val="100"/></w:rPr><w:t>.nort</w:t></w:r><w:r><w:rPr><w:rFonts w:ascii="Gotham Book" w:hAnsi="Gotham Book" w:cs="Gotham Book" w:eastAsia="Gotham Book"/><w:sz w:val="19"/><w:szCs w:val="19"/><w:color w:val="804197"/><w:spacing w:val="-3"/><w:w w:val="100"/></w:rPr><w:t>h</w:t></w:r><w:r><w:rPr><w:rFonts w:ascii="Gotham Book" w:hAnsi="Gotham Book" w:cs="Gotham Book" w:eastAsia="Gotham Book"/><w:sz w:val="19"/><w:szCs w:val="19"/><w:color w:val="804197"/><w:spacing w:val="-4"/><w:w w:val="100"/></w:rPr><w:t>w</w:t></w:r><w:r><w:rPr><w:rFonts w:ascii="Gotham Book" w:hAnsi="Gotham Book" w:cs="Gotham Book" w:eastAsia="Gotham Book"/><w:sz w:val="19"/><w:szCs w:val="19"/><w:color w:val="804197"/><w:spacing w:val="0"/><w:w w:val="100"/></w:rPr><w:t>ales-p</w:t></w:r><w:r><w:rPr><w:rFonts w:ascii="Gotham Book" w:hAnsi="Gotham Book" w:cs="Gotham Book" w:eastAsia="Gotham Book"/><w:sz w:val="19"/><w:szCs w:val="19"/><w:color w:val="804197"/><w:spacing w:val="-3"/><w:w w:val="100"/></w:rPr><w:t>c</w:t></w:r><w:r><w:rPr><w:rFonts w:ascii="Gotham Book" w:hAnsi="Gotham Book" w:cs="Gotham Book" w:eastAsia="Gotham Book"/><w:sz w:val="19"/><w:szCs w:val="19"/><w:color w:val="804197"/><w:spacing w:val="0"/><w:w w:val="100"/></w:rPr><w:t>c</w:t></w:r><w:r><w:rPr><w:rFonts w:ascii="Gotham Book" w:hAnsi="Gotham Book" w:cs="Gotham Book" w:eastAsia="Gotham Book"/><w:sz w:val="19"/><w:szCs w:val="19"/><w:color w:val="804197"/><w:spacing w:val="-2"/><w:w w:val="100"/></w:rPr><w:t>.</w:t></w:r><w:r><w:rPr><w:rFonts w:ascii="Gotham Book" w:hAnsi="Gotham Book" w:cs="Gotham Book" w:eastAsia="Gotham Book"/><w:sz w:val="19"/><w:szCs w:val="19"/><w:color w:val="804197"/><w:spacing w:val="0"/><w:w w:val="100"/></w:rPr><w:t>g</w:t></w:r><w:r><w:rPr><w:rFonts w:ascii="Gotham Book" w:hAnsi="Gotham Book" w:cs="Gotham Book" w:eastAsia="Gotham Book"/><w:sz w:val="19"/><w:szCs w:val="19"/><w:color w:val="804197"/><w:spacing w:val="-6"/><w:w w:val="100"/></w:rPr><w:t>o</w:t></w:r><w:r><w:rPr><w:rFonts w:ascii="Gotham Book" w:hAnsi="Gotham Book" w:cs="Gotham Book" w:eastAsia="Gotham Book"/><w:sz w:val="19"/><w:szCs w:val="19"/><w:color w:val="804197"/><w:spacing w:val="-16"/><w:w w:val="100"/></w:rPr><w:t>v</w:t></w:r><w:r><w:rPr><w:rFonts w:ascii="Gotham Book" w:hAnsi="Gotham Book" w:cs="Gotham Book" w:eastAsia="Gotham Book"/><w:sz w:val="19"/><w:szCs w:val="19"/><w:color w:val="804197"/><w:spacing w:val="0"/><w:w w:val="100"/></w:rPr><w:t>.uk</w:t></w:r><w:r><w:rPr><w:rFonts w:ascii="Gotham Book" w:hAnsi="Gotham Book" w:cs="Gotham Book" w:eastAsia="Gotham Book"/><w:sz w:val="19"/><w:szCs w:val="19"/><w:color w:val="000000"/><w:spacing w:val="0"/><w:w w:val="100"/></w:rPr></w:r></w:hyperlink></w:p><w:p><w:pPr><w:spacing w:before="3" w:after="0" w:line="110" w:lineRule="exact"/><w:jc w:val="left"/><w:rPr><w:sz w:val="11"/><w:szCs w:val="11"/></w:rPr></w:pPr><w:rPr/><w:r><w:rPr><w:sz w:val="11"/><w:szCs w:val="11"/></w:rPr></w:r></w:p><w:p><w:pPr><w:spacing w:before="0" w:after="0" w:line="240" w:lineRule="auto"/><w:ind w:left="480" w:right="479" w:firstLine="-360"/><w:jc w:val="left"/><w:rPr><w:rFonts w:ascii="Gotham Book" w:hAnsi="Gotham Book" w:cs="Gotham Book" w:eastAsia="Gotham Book"/><w:sz w:val="19"/><w:szCs w:val="19"/></w:rPr></w:pPr><w:rPr/><w:r><w:rPr><w:rFonts w:ascii="Gotham Book" w:hAnsi="Gotham Book" w:cs="Gotham Book" w:eastAsia="Gotham Book"/><w:sz w:val="19"/><w:szCs w:val="19"/><w:spacing w:val="0"/><w:w w:val="100"/></w:rPr><w:t>2.</w:t></w:r><w:r><w:rPr><w:rFonts w:ascii="Gotham Book" w:hAnsi="Gotham Book" w:cs="Gotham Book" w:eastAsia="Gotham Book"/><w:sz w:val="19"/><w:szCs w:val="19"/><w:spacing w:val="0"/><w:w w:val="100"/></w:rPr><w:t>  </w:t></w:r><w:r><w:rPr><w:rFonts w:ascii="Gotham Book" w:hAnsi="Gotham Book" w:cs="Gotham Book" w:eastAsia="Gotham Book"/><w:sz w:val="19"/><w:szCs w:val="19"/><w:spacing w:val="29"/><w:w w:val="100"/></w:rPr><w:t> </w:t></w:r><w:r><w:rPr><w:rFonts w:ascii="Gotham Book" w:hAnsi="Gotham Book" w:cs="Gotham Book" w:eastAsia="Gotham Book"/><w:sz w:val="19"/><w:szCs w:val="19"/><w:spacing w:val="0"/><w:w w:val="100"/></w:rPr><w:t>Y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-3"/><w:w w:val="100"/></w:rPr><w:t>s</w:t></w:r><w:r><w:rPr><w:rFonts w:ascii="Gotham Book" w:hAnsi="Gotham Book" w:cs="Gotham Book" w:eastAsia="Gotham Book"/><w:sz w:val="19"/><w:szCs w:val="19"/><w:spacing w:val="0"/><w:w w:val="100"/></w:rPr><w:t>wm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uchaf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-3"/><w:w w:val="100"/></w:rPr><w:t>s</w:t></w:r><w:r><w:rPr><w:rFonts w:ascii="Gotham Book" w:hAnsi="Gotham Book" w:cs="Gotham Book" w:eastAsia="Gotham Book"/><w:sz w:val="19"/><w:szCs w:val="19"/><w:spacing w:val="-5"/><w:w w:val="100"/></w:rPr><w:t>y</w:t></w:r><w:r><w:rPr><w:rFonts w:ascii="Gotham Book" w:hAnsi="Gotham Book" w:cs="Gotham Book" w:eastAsia="Gotham Book"/><w:sz w:val="19"/><w:szCs w:val="19"/><w:spacing w:val="0"/><w:w w:val="100"/></w:rPr><w:t>dd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ar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gael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-2"/><w:w w:val="100"/></w:rPr><w:t>y</w:t></w:r><w:r><w:rPr><w:rFonts w:ascii="Gotham Book" w:hAnsi="Gotham Book" w:cs="Gotham Book" w:eastAsia="Gotham Book"/><w:sz w:val="19"/><w:szCs w:val="19"/><w:spacing w:val="0"/><w:w w:val="100"/></w:rPr><w:t>w: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–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£2,50</w:t></w:r><w:r><w:rPr><w:rFonts w:ascii="Gotham Book" w:hAnsi="Gotham Book" w:cs="Gotham Book" w:eastAsia="Gotham Book"/><w:sz w:val="19"/><w:szCs w:val="19"/><w:spacing w:val="-4"/><w:w w:val="100"/></w:rPr><w:t>0</w:t></w:r><w:r><w:rPr><w:rFonts w:ascii="Gotham Book" w:hAnsi="Gotham Book" w:cs="Gotham Book" w:eastAsia="Gotham Book"/><w:sz w:val="19"/><w:szCs w:val="19"/><w:spacing w:val="-4"/><w:w w:val="100"/></w:rPr><w:t>.</w:t></w:r><w:r><w:rPr><w:rFonts w:ascii="Gotham Book" w:hAnsi="Gotham Book" w:cs="Gotham Book" w:eastAsia="Gotham Book"/><w:sz w:val="19"/><w:szCs w:val="19"/><w:spacing w:val="0"/><w:w w:val="100"/></w:rPr><w:t>00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ar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gy</w:t></w:r><w:r><w:rPr><w:rFonts w:ascii="Gotham Book" w:hAnsi="Gotham Book" w:cs="Gotham Book" w:eastAsia="Gotham Book"/><w:sz w:val="19"/><w:szCs w:val="19"/><w:spacing w:val="-2"/><w:w w:val="100"/></w:rPr><w:t>f</w:t></w:r><w:r><w:rPr><w:rFonts w:ascii="Gotham Book" w:hAnsi="Gotham Book" w:cs="Gotham Book" w:eastAsia="Gotham Book"/><w:sz w:val="19"/><w:szCs w:val="19"/><w:spacing w:val="0"/><w:w w:val="100"/></w:rPr><w:t>er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ymgei</w:t></w:r><w:r><w:rPr><w:rFonts w:ascii="Gotham Book" w:hAnsi="Gotham Book" w:cs="Gotham Book" w:eastAsia="Gotham Book"/><w:sz w:val="19"/><w:szCs w:val="19"/><w:spacing w:val="-3"/><w:w w:val="100"/></w:rPr><w:t>s</w:t></w:r><w:r><w:rPr><w:rFonts w:ascii="Gotham Book" w:hAnsi="Gotham Book" w:cs="Gotham Book" w:eastAsia="Gotham Book"/><w:sz w:val="19"/><w:szCs w:val="19"/><w:spacing w:val="-2"/><w:w w:val="100"/></w:rPr><w:t>w</w:t></w:r><w:r><w:rPr><w:rFonts w:ascii="Gotham Book" w:hAnsi="Gotham Book" w:cs="Gotham Book" w:eastAsia="Gotham Book"/><w:sz w:val="19"/><w:szCs w:val="19"/><w:spacing w:val="0"/><w:w w:val="100"/></w:rPr><w:t>yr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unigol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o’r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si</w:t></w:r><w:r><w:rPr><w:rFonts w:ascii="Gotham Book" w:hAnsi="Gotham Book" w:cs="Gotham Book" w:eastAsia="Gotham Book"/><w:sz w:val="19"/><w:szCs w:val="19"/><w:spacing w:val="-4"/><w:w w:val="100"/></w:rPr><w:t>r</w:t></w:r><w:r><w:rPr><w:rFonts w:ascii="Gotham Book" w:hAnsi="Gotham Book" w:cs="Gotham Book" w:eastAsia="Gotham Book"/><w:sz w:val="19"/><w:szCs w:val="19"/><w:spacing w:val="0"/><w:w w:val="100"/></w:rPr><w:t>oedd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-6"/><w:w w:val="100"/></w:rPr><w:t>(</w:t></w:r><w:r><w:rPr><w:rFonts w:ascii="Gotham Book" w:hAnsi="Gotham Book" w:cs="Gotham Book" w:eastAsia="Gotham Book"/><w:sz w:val="19"/><w:szCs w:val="19"/><w:spacing w:val="-2"/><w:w w:val="100"/></w:rPr><w:t>C</w:t></w:r><w:r><w:rPr><w:rFonts w:ascii="Gotham Book" w:hAnsi="Gotham Book" w:cs="Gotham Book" w:eastAsia="Gotham Book"/><w:sz w:val="19"/><w:szCs w:val="19"/><w:spacing w:val="0"/><w:w w:val="100"/></w:rPr><w:t>o</w:t></w:r><w:r><w:rPr><w:rFonts w:ascii="Gotham Book" w:hAnsi="Gotham Book" w:cs="Gotham Book" w:eastAsia="Gotham Book"/><w:sz w:val="19"/><w:szCs w:val="19"/><w:spacing w:val="-3"/><w:w w:val="100"/></w:rPr><w:t>n</w:t></w:r><w:r><w:rPr><w:rFonts w:ascii="Gotham Book" w:hAnsi="Gotham Book" w:cs="Gotham Book" w:eastAsia="Gotham Book"/><w:sz w:val="19"/><w:szCs w:val="19"/><w:spacing w:val="-2"/><w:w w:val="100"/></w:rPr><w:t>w</w:t></w:r><w:r><w:rPr><w:rFonts w:ascii="Gotham Book" w:hAnsi="Gotham Book" w:cs="Gotham Book" w:eastAsia="Gotham Book"/><w:sz w:val="19"/><w:szCs w:val="19"/><w:spacing w:val="-16"/><w:w w:val="100"/></w:rPr><w:t>y</w:t></w:r><w:r><w:rPr><w:rFonts w:ascii="Gotham Book" w:hAnsi="Gotham Book" w:cs="Gotham Book" w:eastAsia="Gotham Book"/><w:sz w:val="19"/><w:szCs w:val="19"/><w:spacing w:val="0"/><w:w w:val="100"/></w:rPr><w:t>,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Sir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Ddin</w:t></w:r><w:r><w:rPr><w:rFonts w:ascii="Gotham Book" w:hAnsi="Gotham Book" w:cs="Gotham Book" w:eastAsia="Gotham Book"/><w:sz w:val="19"/><w:szCs w:val="19"/><w:spacing w:val="-5"/><w:w w:val="100"/></w:rPr><w:t>b</w:t></w:r><w:r><w:rPr><w:rFonts w:ascii="Gotham Book" w:hAnsi="Gotham Book" w:cs="Gotham Book" w:eastAsia="Gotham Book"/><w:sz w:val="19"/><w:szCs w:val="19"/><w:spacing w:val="-6"/><w:w w:val="100"/></w:rPr><w:t>y</w:t></w:r><w:r><w:rPr><w:rFonts w:ascii="Gotham Book" w:hAnsi="Gotham Book" w:cs="Gotham Book" w:eastAsia="Gotham Book"/><w:sz w:val="19"/><w:szCs w:val="19"/><w:spacing w:val="0"/><w:w w:val="100"/></w:rPr><w:t>ch,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Sir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y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Fflint,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G</w:t></w:r><w:r><w:rPr><w:rFonts w:ascii="Gotham Book" w:hAnsi="Gotham Book" w:cs="Gotham Book" w:eastAsia="Gotham Book"/><w:sz w:val="19"/><w:szCs w:val="19"/><w:spacing w:val="-2"/><w:w w:val="100"/></w:rPr><w:t>w</w:t></w:r><w:r><w:rPr><w:rFonts w:ascii="Gotham Book" w:hAnsi="Gotham Book" w:cs="Gotham Book" w:eastAsia="Gotham Book"/><w:sz w:val="19"/><w:szCs w:val="19"/><w:spacing w:val="0"/><w:w w:val="100"/></w:rPr><w:t>ynedd,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-14"/><w:w w:val="100"/></w:rPr><w:t>Y</w:t></w:r><w:r><w:rPr><w:rFonts w:ascii="Gotham Book" w:hAnsi="Gotham Book" w:cs="Gotham Book" w:eastAsia="Gotham Book"/><w:sz w:val="19"/><w:szCs w:val="19"/><w:spacing w:val="-3"/><w:w w:val="100"/></w:rPr><w:t>n</w:t></w:r><w:r><w:rPr><w:rFonts w:ascii="Gotham Book" w:hAnsi="Gotham Book" w:cs="Gotham Book" w:eastAsia="Gotham Book"/><w:sz w:val="19"/><w:szCs w:val="19"/><w:spacing w:val="-4"/><w:w w:val="100"/></w:rPr><w:t>y</w:t></w:r><w:r><w:rPr><w:rFonts w:ascii="Gotham Book" w:hAnsi="Gotham Book" w:cs="Gotham Book" w:eastAsia="Gotham Book"/><w:sz w:val="19"/><w:szCs w:val="19"/><w:spacing w:val="0"/><w:w w:val="100"/></w:rPr><w:t>s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Môn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a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-7"/><w:w w:val="100"/></w:rPr><w:t>W</w:t></w:r><w:r><w:rPr><w:rFonts w:ascii="Gotham Book" w:hAnsi="Gotham Book" w:cs="Gotham Book" w:eastAsia="Gotham Book"/><w:sz w:val="19"/><w:szCs w:val="19"/><w:spacing w:val="-4"/><w:w w:val="100"/></w:rPr><w:t>r</w:t></w:r><w:r><w:rPr><w:rFonts w:ascii="Gotham Book" w:hAnsi="Gotham Book" w:cs="Gotham Book" w:eastAsia="Gotham Book"/><w:sz w:val="19"/><w:szCs w:val="19"/><w:spacing w:val="0"/><w:w w:val="100"/></w:rPr><w:t>ecsam)</w:t></w:r></w:p><w:p><w:pPr><w:spacing w:before="3" w:after="0" w:line="110" w:lineRule="exact"/><w:jc w:val="left"/><w:rPr><w:sz w:val="11"/><w:szCs w:val="11"/></w:rPr></w:pPr><w:rPr/><w:r><w:rPr><w:sz w:val="11"/><w:szCs w:val="11"/></w:rPr></w:r></w:p><w:p><w:pPr><w:spacing w:before="0" w:after="0" w:line="240" w:lineRule="auto"/><w:ind w:left="480" w:right="1439"/><w:jc w:val="left"/><w:rPr><w:rFonts w:ascii="Gotham Book" w:hAnsi="Gotham Book" w:cs="Gotham Book" w:eastAsia="Gotham Book"/><w:sz w:val="19"/><w:szCs w:val="19"/></w:rPr></w:pPr><w:rPr/><w:r><w:rPr><w:rFonts w:ascii="Gotham Book" w:hAnsi="Gotham Book" w:cs="Gotham Book" w:eastAsia="Gotham Book"/><w:sz w:val="19"/><w:szCs w:val="19"/><w:spacing w:val="0"/><w:w w:val="100"/></w:rPr><w:t>£5</w:t></w:r><w:r><w:rPr><w:rFonts w:ascii="Gotham Book" w:hAnsi="Gotham Book" w:cs="Gotham Book" w:eastAsia="Gotham Book"/><w:sz w:val="19"/><w:szCs w:val="19"/><w:spacing w:val="-4"/><w:w w:val="100"/></w:rPr><w:t>,</w:t></w:r><w:r><w:rPr><w:rFonts w:ascii="Gotham Book" w:hAnsi="Gotham Book" w:cs="Gotham Book" w:eastAsia="Gotham Book"/><w:sz w:val="19"/><w:szCs w:val="19"/><w:spacing w:val="0"/><w:w w:val="100"/></w:rPr><w:t>00</w:t></w:r><w:r><w:rPr><w:rFonts w:ascii="Gotham Book" w:hAnsi="Gotham Book" w:cs="Gotham Book" w:eastAsia="Gotham Book"/><w:sz w:val="19"/><w:szCs w:val="19"/><w:spacing w:val="-4"/><w:w w:val="100"/></w:rPr><w:t>0</w:t></w:r><w:r><w:rPr><w:rFonts w:ascii="Gotham Book" w:hAnsi="Gotham Book" w:cs="Gotham Book" w:eastAsia="Gotham Book"/><w:sz w:val="19"/><w:szCs w:val="19"/><w:spacing w:val="-4"/><w:w w:val="100"/></w:rPr><w:t>.</w:t></w:r><w:r><w:rPr><w:rFonts w:ascii="Gotham Book" w:hAnsi="Gotham Book" w:cs="Gotham Book" w:eastAsia="Gotham Book"/><w:sz w:val="19"/><w:szCs w:val="19"/><w:spacing w:val="0"/><w:w w:val="100"/></w:rPr><w:t>00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ar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gy</w:t></w:r><w:r><w:rPr><w:rFonts w:ascii="Gotham Book" w:hAnsi="Gotham Book" w:cs="Gotham Book" w:eastAsia="Gotham Book"/><w:sz w:val="19"/><w:szCs w:val="19"/><w:spacing w:val="-2"/><w:w w:val="100"/></w:rPr><w:t>f</w:t></w:r><w:r><w:rPr><w:rFonts w:ascii="Gotham Book" w:hAnsi="Gotham Book" w:cs="Gotham Book" w:eastAsia="Gotham Book"/><w:sz w:val="19"/><w:szCs w:val="19"/><w:spacing w:val="0"/><w:w w:val="100"/></w:rPr><w:t>er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ymgei</w:t></w:r><w:r><w:rPr><w:rFonts w:ascii="Gotham Book" w:hAnsi="Gotham Book" w:cs="Gotham Book" w:eastAsia="Gotham Book"/><w:sz w:val="19"/><w:szCs w:val="19"/><w:spacing w:val="-3"/><w:w w:val="100"/></w:rPr><w:t>s</w:t></w:r><w:r><w:rPr><w:rFonts w:ascii="Gotham Book" w:hAnsi="Gotham Book" w:cs="Gotham Book" w:eastAsia="Gotham Book"/><w:sz w:val="19"/><w:szCs w:val="19"/><w:spacing w:val="-2"/><w:w w:val="100"/></w:rPr><w:t>w</w:t></w:r><w:r><w:rPr><w:rFonts w:ascii="Gotham Book" w:hAnsi="Gotham Book" w:cs="Gotham Book" w:eastAsia="Gotham Book"/><w:sz w:val="19"/><w:szCs w:val="19"/><w:spacing w:val="0"/><w:w w:val="100"/></w:rPr><w:t>yr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ar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d</w:t></w:r><w:r><w:rPr><w:rFonts w:ascii="Gotham Book" w:hAnsi="Gotham Book" w:cs="Gotham Book" w:eastAsia="Gotham Book"/><w:sz w:val="19"/><w:szCs w:val="19"/><w:spacing w:val="-5"/><w:w w:val="100"/></w:rPr><w:t>r</w:t></w:r><w:r><w:rPr><w:rFonts w:ascii="Gotham Book" w:hAnsi="Gotham Book" w:cs="Gotham Book" w:eastAsia="Gotham Book"/><w:sz w:val="19"/><w:szCs w:val="19"/><w:spacing w:val="-4"/><w:w w:val="100"/></w:rPr><w:t>a</w:t></w:r><w:r><w:rPr><w:rFonts w:ascii="Gotham Book" w:hAnsi="Gotham Book" w:cs="Gotham Book" w:eastAsia="Gotham Book"/><w:sz w:val="19"/><w:szCs w:val="19"/><w:spacing w:val="-3"/><w:w w:val="100"/></w:rPr><w:t>w</w:t></w:r><w:r><w:rPr><w:rFonts w:ascii="Gotham Book" w:hAnsi="Gotham Book" w:cs="Gotham Book" w:eastAsia="Gotham Book"/><w:sz w:val="19"/><w:szCs w:val="19"/><w:spacing w:val="0"/><w:w w:val="100"/></w:rPr><w:t>s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Gogledd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-2"/><w:w w:val="100"/></w:rPr><w:t>C</w:t></w:r><w:r><w:rPr><w:rFonts w:ascii="Gotham Book" w:hAnsi="Gotham Book" w:cs="Gotham Book" w:eastAsia="Gotham Book"/><w:sz w:val="19"/><w:szCs w:val="19"/><w:spacing w:val="0"/><w:w w:val="100"/></w:rPr><w:t>ymru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-4"/><w:w w:val="100"/></w:rPr><w:t>(</w:t></w:r><w:r><w:rPr><w:rFonts w:ascii="Gotham Book" w:hAnsi="Gotham Book" w:cs="Gotham Book" w:eastAsia="Gotham Book"/><w:sz w:val="19"/><w:szCs w:val="19"/><w:spacing w:val="0"/><w:w w:val="100"/></w:rPr><w:t>gan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-5"/><w:w w:val="100"/></w:rPr><w:t>w</w:t></w:r><w:r><w:rPr><w:rFonts w:ascii="Gotham Book" w:hAnsi="Gotham Book" w:cs="Gotham Book" w:eastAsia="Gotham Book"/><w:sz w:val="19"/><w:szCs w:val="19"/><w:spacing w:val="0"/><w:w w:val="100"/></w:rPr><w:t>eithio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m</w:t></w:r><w:r><w:rPr><w:rFonts w:ascii="Gotham Book" w:hAnsi="Gotham Book" w:cs="Gotham Book" w:eastAsia="Gotham Book"/><w:sz w:val="19"/><w:szCs w:val="19"/><w:spacing w:val="-5"/><w:w w:val="100"/></w:rPr><w:t>e</w:t></w:r><w:r><w:rPr><w:rFonts w:ascii="Gotham Book" w:hAnsi="Gotham Book" w:cs="Gotham Book" w:eastAsia="Gotham Book"/><w:sz w:val="19"/><w:szCs w:val="19"/><w:spacing w:val="0"/><w:w w:val="100"/></w:rPr><w:t>wn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tair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sir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neu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f</w:t></w:r><w:r><w:rPr><w:rFonts w:ascii="Gotham Book" w:hAnsi="Gotham Book" w:cs="Gotham Book" w:eastAsia="Gotham Book"/><w:sz w:val="19"/><w:szCs w:val="19"/><w:spacing w:val="-2"/><w:w w:val="100"/></w:rPr><w:t>w</w:t></w:r><w:r><w:rPr><w:rFonts w:ascii="Gotham Book" w:hAnsi="Gotham Book" w:cs="Gotham Book" w:eastAsia="Gotham Book"/><w:sz w:val="19"/><w:szCs w:val="19"/><w:spacing w:val="0"/><w:w w:val="100"/></w:rPr><w:t>y).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(</w:t></w:r><w:r><w:rPr><w:rFonts w:ascii="Gotham Book" w:hAnsi="Gotham Book" w:cs="Gotham Book" w:eastAsia="Gotham Book"/><w:sz w:val="19"/><w:szCs w:val="19"/><w:spacing w:val="-2"/><w:w w:val="100"/></w:rPr><w:t>D</w:t></w:r><w:r><w:rPr><w:rFonts w:ascii="Gotham Book" w:hAnsi="Gotham Book" w:cs="Gotham Book" w:eastAsia="Gotham Book"/><w:sz w:val="19"/><w:szCs w:val="19"/><w:spacing w:val="0"/><w:w w:val="100"/></w:rPr><w:t>S: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-1"/><w:w w:val="100"/></w:rPr><w:t>c</w:t></w:r><w:r><w:rPr><w:rFonts w:ascii="Gotham Book" w:hAnsi="Gotham Book" w:cs="Gotham Book" w:eastAsia="Gotham Book"/><w:sz w:val="19"/><w:szCs w:val="19"/><w:spacing w:val="-5"/><w:w w:val="100"/></w:rPr><w:t>w</w:t></w:r><w:r><w:rPr><w:rFonts w:ascii="Gotham Book" w:hAnsi="Gotham Book" w:cs="Gotham Book" w:eastAsia="Gotham Book"/><w:sz w:val="19"/><w:szCs w:val="19"/><w:spacing w:val="0"/><w:w w:val="100"/></w:rPr><w:t>e</w:t></w:r><w:r><w:rPr><w:rFonts w:ascii="Gotham Book" w:hAnsi="Gotham Book" w:cs="Gotham Book" w:eastAsia="Gotham Book"/><w:sz w:val="19"/><w:szCs w:val="19"/><w:spacing w:val="-2"/><w:w w:val="100"/></w:rPr><w:t>s</w:t></w:r><w:r><w:rPr><w:rFonts w:ascii="Gotham Book" w:hAnsi="Gotham Book" w:cs="Gotham Book" w:eastAsia="Gotham Book"/><w:sz w:val="19"/><w:szCs w:val="19"/><w:spacing w:val="0"/><w:w w:val="100"/></w:rPr><w:t>tiwn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-6"/><w:w w:val="100"/></w:rPr><w:t>y</w:t></w:r><w:r><w:rPr><w:rFonts w:ascii="Gotham Book" w:hAnsi="Gotham Book" w:cs="Gotham Book" w:eastAsia="Gotham Book"/><w:sz w:val="19"/><w:szCs w:val="19"/><w:spacing w:val="0"/><w:w w:val="100"/></w:rPr><w:t>c</w:t></w:r><w:r><w:rPr><w:rFonts w:ascii="Gotham Book" w:hAnsi="Gotham Book" w:cs="Gotham Book" w:eastAsia="Gotham Book"/><w:sz w:val="19"/><w:szCs w:val="19"/><w:spacing w:val="-3"/><w:w w:val="100"/></w:rPr><w:t>h</w:t></w:r><w:r><w:rPr><w:rFonts w:ascii="Gotham Book" w:hAnsi="Gotham Book" w:cs="Gotham Book" w:eastAsia="Gotham Book"/><w:sz w:val="19"/><w:szCs w:val="19"/><w:spacing w:val="-4"/><w:w w:val="100"/></w:rPr><w:t>w</w:t></w:r><w:r><w:rPr><w:rFonts w:ascii="Gotham Book" w:hAnsi="Gotham Book" w:cs="Gotham Book" w:eastAsia="Gotham Book"/><w:sz w:val="19"/><w:szCs w:val="19"/><w:spacing w:val="0"/><w:w w:val="100"/></w:rPr><w:t>anegol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rhif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23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i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ymgei</w:t></w:r><w:r><w:rPr><w:rFonts w:ascii="Gotham Book" w:hAnsi="Gotham Book" w:cs="Gotham Book" w:eastAsia="Gotham Book"/><w:sz w:val="19"/><w:szCs w:val="19"/><w:spacing w:val="-3"/><w:w w:val="100"/></w:rPr><w:t>s</w:t></w:r><w:r><w:rPr><w:rFonts w:ascii="Gotham Book" w:hAnsi="Gotham Book" w:cs="Gotham Book" w:eastAsia="Gotham Book"/><w:sz w:val="19"/><w:szCs w:val="19"/><w:spacing w:val="-2"/><w:w w:val="100"/></w:rPr><w:t>w</w:t></w:r><w:r><w:rPr><w:rFonts w:ascii="Gotham Book" w:hAnsi="Gotham Book" w:cs="Gotham Book" w:eastAsia="Gotham Book"/><w:sz w:val="19"/><w:szCs w:val="19"/><w:spacing w:val="0"/><w:w w:val="100"/></w:rPr><w:t>yr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yn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y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c</w:t></w:r><w:r><w:rPr><w:rFonts w:ascii="Gotham Book" w:hAnsi="Gotham Book" w:cs="Gotham Book" w:eastAsia="Gotham Book"/><w:sz w:val="19"/><w:szCs w:val="19"/><w:spacing w:val="-1"/><w:w w:val="100"/></w:rPr><w:t>a</w:t></w:r><w:r><w:rPr><w:rFonts w:ascii="Gotham Book" w:hAnsi="Gotham Book" w:cs="Gotham Book" w:eastAsia="Gotham Book"/><w:sz w:val="19"/><w:szCs w:val="19"/><w:spacing w:val="-3"/><w:w w:val="100"/></w:rPr><w:t>t</w:t></w:r><w:r><w:rPr><w:rFonts w:ascii="Gotham Book" w:hAnsi="Gotham Book" w:cs="Gotham Book" w:eastAsia="Gotham Book"/><w:sz w:val="19"/><w:szCs w:val="19"/><w:spacing w:val="0"/><w:w w:val="100"/></w:rPr><w:t>egori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-3"/><w:w w:val="100"/></w:rPr><w:t>h</w:t></w:r><w:r><w:rPr><w:rFonts w:ascii="Gotham Book" w:hAnsi="Gotham Book" w:cs="Gotham Book" w:eastAsia="Gotham Book"/><w:sz w:val="19"/><w:szCs w:val="19"/><w:spacing w:val="0"/><w:w w:val="100"/></w:rPr><w:t>wn)</w:t></w:r></w:p><w:p><w:pPr><w:spacing w:before="3" w:after="0" w:line="110" w:lineRule="exact"/><w:jc w:val="left"/><w:rPr><w:sz w:val="11"/><w:szCs w:val="11"/></w:rPr></w:pPr><w:rPr/><w:r><w:rPr><w:sz w:val="11"/><w:szCs w:val="11"/></w:rPr></w:r></w:p><w:p><w:pPr><w:spacing w:before="0" w:after="0" w:line="240" w:lineRule="auto"/><w:ind w:left="480" w:right="391" w:firstLine="-360"/><w:jc w:val="both"/><w:rPr><w:rFonts w:ascii="Gotham Book" w:hAnsi="Gotham Book" w:cs="Gotham Book" w:eastAsia="Gotham Book"/><w:sz w:val="19"/><w:szCs w:val="19"/></w:rPr></w:pPr><w:rPr/><w:r><w:rPr><w:rFonts w:ascii="Gotham Book" w:hAnsi="Gotham Book" w:cs="Gotham Book" w:eastAsia="Gotham Book"/><w:sz w:val="19"/><w:szCs w:val="19"/><w:spacing w:val="0"/><w:w w:val="100"/></w:rPr><w:t>3.</w:t></w:r><w:r><w:rPr><w:rFonts w:ascii="Gotham Book" w:hAnsi="Gotham Book" w:cs="Gotham Book" w:eastAsia="Gotham Book"/><w:sz w:val="19"/><w:szCs w:val="19"/><w:spacing w:val="0"/><w:w w:val="100"/></w:rPr><w:t>  </w:t></w:r><w:r><w:rPr><w:rFonts w:ascii="Gotham Book" w:hAnsi="Gotham Book" w:cs="Gotham Book" w:eastAsia="Gotham Book"/><w:sz w:val="19"/><w:szCs w:val="19"/><w:spacing w:val="26"/><w:w w:val="100"/></w:rPr><w:t> </w:t></w:r><w:r><w:rPr><w:rFonts w:ascii="Gotham Book" w:hAnsi="Gotham Book" w:cs="Gotham Book" w:eastAsia="Gotham Book"/><w:sz w:val="19"/><w:szCs w:val="19"/><w:spacing w:val="0"/><w:w w:val="100"/></w:rPr><w:t>Mae’n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rhaid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i’r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ymgei</w:t></w:r><w:r><w:rPr><w:rFonts w:ascii="Gotham Book" w:hAnsi="Gotham Book" w:cs="Gotham Book" w:eastAsia="Gotham Book"/><w:sz w:val="19"/><w:szCs w:val="19"/><w:spacing w:val="-3"/><w:w w:val="100"/></w:rPr><w:t>s</w:t></w:r><w:r><w:rPr><w:rFonts w:ascii="Gotham Book" w:hAnsi="Gotham Book" w:cs="Gotham Book" w:eastAsia="Gotham Book"/><w:sz w:val="19"/><w:szCs w:val="19"/><w:spacing w:val="-2"/><w:w w:val="100"/></w:rPr><w:t>w</w:t></w:r><w:r><w:rPr><w:rFonts w:ascii="Gotham Book" w:hAnsi="Gotham Book" w:cs="Gotham Book" w:eastAsia="Gotham Book"/><w:sz w:val="19"/><w:szCs w:val="19"/><w:spacing w:val="0"/><w:w w:val="100"/></w:rPr><w:t>yr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-2"/><w:w w:val="100"/></w:rPr><w:t>f</w:t></w:r><w:r><w:rPr><w:rFonts w:ascii="Gotham Book" w:hAnsi="Gotham Book" w:cs="Gotham Book" w:eastAsia="Gotham Book"/><w:sz w:val="19"/><w:szCs w:val="19"/><w:spacing w:val="0"/><w:w w:val="100"/></w:rPr><w:t>od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yn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sef</w:t></w:r><w:r><w:rPr><w:rFonts w:ascii="Gotham Book" w:hAnsi="Gotham Book" w:cs="Gotham Book" w:eastAsia="Gotham Book"/><w:sz w:val="19"/><w:szCs w:val="19"/><w:spacing w:val="-5"/><w:w w:val="100"/></w:rPr><w:t>y</w:t></w:r><w:r><w:rPr><w:rFonts w:ascii="Gotham Book" w:hAnsi="Gotham Book" w:cs="Gotham Book" w:eastAsia="Gotham Book"/><w:sz w:val="19"/><w:szCs w:val="19"/><w:spacing w:val="0"/><w:w w:val="100"/></w:rPr><w:t>dliad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gwir</w:t></w:r><w:r><w:rPr><w:rFonts w:ascii="Gotham Book" w:hAnsi="Gotham Book" w:cs="Gotham Book" w:eastAsia="Gotham Book"/><w:sz w:val="19"/><w:szCs w:val="19"/><w:spacing w:val="-2"/><w:w w:val="100"/></w:rPr><w:t>f</w:t></w:r><w:r><w:rPr><w:rFonts w:ascii="Gotham Book" w:hAnsi="Gotham Book" w:cs="Gotham Book" w:eastAsia="Gotham Book"/><w:sz w:val="19"/><w:szCs w:val="19"/><w:spacing w:val="0"/><w:w w:val="100"/></w:rPr><w:t>oddol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-1"/><w:w w:val="100"/></w:rPr><w:t>c</w:t></w:r><w:r><w:rPr><w:rFonts w:ascii="Gotham Book" w:hAnsi="Gotham Book" w:cs="Gotham Book" w:eastAsia="Gotham Book"/><w:sz w:val="19"/><w:szCs w:val="19"/><w:spacing w:val="0"/><w:w w:val="100"/></w:rPr><w:t>y</w:t></w:r><w:r><w:rPr><w:rFonts w:ascii="Gotham Book" w:hAnsi="Gotham Book" w:cs="Gotham Book" w:eastAsia="Gotham Book"/><w:sz w:val="19"/><w:szCs w:val="19"/><w:spacing w:val="-3"/><w:w w:val="100"/></w:rPr><w:t>f</w:t></w:r><w:r><w:rPr><w:rFonts w:ascii="Gotham Book" w:hAnsi="Gotham Book" w:cs="Gotham Book" w:eastAsia="Gotham Book"/><w:sz w:val="19"/><w:szCs w:val="19"/><w:spacing w:val="0"/><w:w w:val="100"/></w:rPr><w:t>ansoddiadol,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yn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grŵp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-1"/><w:w w:val="100"/></w:rPr><w:t>c</w:t></w:r><w:r><w:rPr><w:rFonts w:ascii="Gotham Book" w:hAnsi="Gotham Book" w:cs="Gotham Book" w:eastAsia="Gotham Book"/><w:sz w:val="19"/><w:szCs w:val="19"/><w:spacing w:val="0"/><w:w w:val="100"/></w:rPr><w:t>ymunedol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neu’n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elusen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-3"/><w:w w:val="100"/></w:rPr><w:t>s</w:t></w:r><w:r><w:rPr><w:rFonts w:ascii="Gotham Book" w:hAnsi="Gotham Book" w:cs="Gotham Book" w:eastAsia="Gotham Book"/><w:sz w:val="19"/><w:szCs w:val="19"/><w:spacing w:val="0"/><w:w w:val="100"/></w:rPr><w:t>y’n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g</w:t></w:r><w:r><w:rPr><w:rFonts w:ascii="Gotham Book" w:hAnsi="Gotham Book" w:cs="Gotham Book" w:eastAsia="Gotham Book"/><w:sz w:val="19"/><w:szCs w:val="19"/><w:spacing w:val="-5"/><w:w w:val="100"/></w:rPr><w:t>w</w:t></w:r><w:r><w:rPr><w:rFonts w:ascii="Gotham Book" w:hAnsi="Gotham Book" w:cs="Gotham Book" w:eastAsia="Gotham Book"/><w:sz w:val="19"/><w:szCs w:val="19"/><w:spacing w:val="0"/><w:w w:val="100"/></w:rPr><w:t>eithio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yng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Ngogledd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-2"/><w:w w:val="100"/></w:rPr><w:t>C</w:t></w:r><w:r><w:rPr><w:rFonts w:ascii="Gotham Book" w:hAnsi="Gotham Book" w:cs="Gotham Book" w:eastAsia="Gotham Book"/><w:sz w:val="19"/><w:szCs w:val="19"/><w:spacing w:val="0"/><w:w w:val="100"/></w:rPr><w:t>ymru.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Mae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-1"/><w:w w:val="100"/></w:rPr><w:t>c</w:t></w:r><w:r><w:rPr><w:rFonts w:ascii="Gotham Book" w:hAnsi="Gotham Book" w:cs="Gotham Book" w:eastAsia="Gotham Book"/><w:sz w:val="19"/><w:szCs w:val="19"/><w:spacing w:val="0"/><w:w w:val="100"/></w:rPr><w:t>yngho</w:t></w:r><w:r><w:rPr><w:rFonts w:ascii="Gotham Book" w:hAnsi="Gotham Book" w:cs="Gotham Book" w:eastAsia="Gotham Book"/><w:sz w:val="19"/><w:szCs w:val="19"/><w:spacing w:val="-5"/><w:w w:val="100"/></w:rPr><w:t>r</w:t></w:r><w:r><w:rPr><w:rFonts w:ascii="Gotham Book" w:hAnsi="Gotham Book" w:cs="Gotham Book" w:eastAsia="Gotham Book"/><w:sz w:val="19"/><w:szCs w:val="19"/><w:spacing w:val="0"/><w:w w:val="100"/></w:rPr><w:t>au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t</w:t></w:r><w:r><w:rPr><w:rFonts w:ascii="Gotham Book" w:hAnsi="Gotham Book" w:cs="Gotham Book" w:eastAsia="Gotham Book"/><w:sz w:val="19"/><w:szCs w:val="19"/><w:spacing w:val="-4"/><w:w w:val="100"/></w:rPr><w:t>r</w:t></w:r><w:r><w:rPr><w:rFonts w:ascii="Gotham Book" w:hAnsi="Gotham Book" w:cs="Gotham Book" w:eastAsia="Gotham Book"/><w:sz w:val="19"/><w:szCs w:val="19"/><w:spacing w:val="0"/><w:w w:val="100"/></w:rPr><w:t>ef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a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c</w:t></w:r><w:r><w:rPr><w:rFonts w:ascii="Gotham Book" w:hAnsi="Gotham Book" w:cs="Gotham Book" w:eastAsia="Gotham Book"/><w:sz w:val="19"/><w:szCs w:val="19"/><w:spacing w:val="-3"/><w:w w:val="100"/></w:rPr><w:t>h</w:t></w:r><w:r><w:rPr><w:rFonts w:ascii="Gotham Book" w:hAnsi="Gotham Book" w:cs="Gotham Book" w:eastAsia="Gotham Book"/><w:sz w:val="19"/><w:szCs w:val="19"/><w:spacing w:val="0"/><w:w w:val="100"/></w:rPr><w:t>ymuned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yn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gy</w:t></w:r><w:r><w:rPr><w:rFonts w:ascii="Gotham Book" w:hAnsi="Gotham Book" w:cs="Gotham Book" w:eastAsia="Gotham Book"/><w:sz w:val="19"/><w:szCs w:val="19"/><w:spacing w:val="-3"/><w:w w:val="100"/></w:rPr><w:t>m</w:t></w:r><w:r><w:rPr><w:rFonts w:ascii="Gotham Book" w:hAnsi="Gotham Book" w:cs="Gotham Book" w:eastAsia="Gotham Book"/><w:sz w:val="19"/><w:szCs w:val="19"/><w:spacing w:val="-2"/><w:w w:val="100"/></w:rPr><w:t>w</w:t></w:r><w:r><w:rPr><w:rFonts w:ascii="Gotham Book" w:hAnsi="Gotham Book" w:cs="Gotham Book" w:eastAsia="Gotham Book"/><w:sz w:val="19"/><w:szCs w:val="19"/><w:spacing w:val="-4"/><w:w w:val="100"/></w:rPr><w:t>y</w:t></w:r><w:r><w:rPr><w:rFonts w:ascii="Gotham Book" w:hAnsi="Gotham Book" w:cs="Gotham Book" w:eastAsia="Gotham Book"/><w:sz w:val="19"/><w:szCs w:val="19"/><w:spacing w:val="0"/><w:w w:val="100"/></w:rPr><w:t>s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hef</w:t></w:r><w:r><w:rPr><w:rFonts w:ascii="Gotham Book" w:hAnsi="Gotham Book" w:cs="Gotham Book" w:eastAsia="Gotham Book"/><w:sz w:val="19"/><w:szCs w:val="19"/><w:spacing w:val="-5"/><w:w w:val="100"/></w:rPr><w:t>y</w:t></w:r><w:r><w:rPr><w:rFonts w:ascii="Gotham Book" w:hAnsi="Gotham Book" w:cs="Gotham Book" w:eastAsia="Gotham Book"/><w:sz w:val="19"/><w:szCs w:val="19"/><w:spacing w:val="0"/><w:w w:val="100"/></w:rPr><w:t>d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ond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mae</w:t></w:r><w:r><w:rPr><w:rFonts w:ascii="Gotham Book" w:hAnsi="Gotham Book" w:cs="Gotham Book" w:eastAsia="Gotham Book"/><w:sz w:val="19"/><w:szCs w:val="19"/><w:spacing w:val="0"/><w:w w:val="100"/></w:rPr><w:t> </w:t></w:r><w:r><w:rPr><w:rFonts w:ascii="Gotham" w:hAnsi="Gotham" w:cs="Gotham" w:eastAsia="Gotham"/><w:sz w:val="19"/><w:szCs w:val="19"/><w:spacing w:val="0"/><w:w w:val="100"/><w:b/><w:bCs/></w:rPr><w:t>RHAID</w:t></w:r><w:r><w:rPr><w:rFonts w:ascii="Gotham" w:hAnsi="Gotham" w:cs="Gotham" w:eastAsia="Gotham"/><w:sz w:val="19"/><w:szCs w:val="19"/><w:spacing w:val="0"/><w:w w:val="100"/><w:b/><w:bCs/></w:rPr><w:t> </w:t></w:r><w:r><w:rPr><w:rFonts w:ascii="Gotham Book" w:hAnsi="Gotham Book" w:cs="Gotham Book" w:eastAsia="Gotham Book"/><w:sz w:val="19"/><w:szCs w:val="19"/><w:spacing w:val="0"/><w:w w:val="100"/></w:rPr><w:t>iddynt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ddangos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t</w:t></w:r><w:r><w:rPr><w:rFonts w:ascii="Gotham Book" w:hAnsi="Gotham Book" w:cs="Gotham Book" w:eastAsia="Gotham Book"/><w:sz w:val="19"/><w:szCs w:val="19"/><w:spacing w:val="-4"/><w:w w:val="100"/></w:rPr><w:t>y</w:t></w:r><w:r><w:rPr><w:rFonts w:ascii="Gotham Book" w:hAnsi="Gotham Book" w:cs="Gotham Book" w:eastAsia="Gotham Book"/><w:sz w:val="19"/><w:szCs w:val="19"/><w:spacing w:val="-2"/><w:w w:val="100"/></w:rPr><w:t>s</w:t></w:r><w:r><w:rPr><w:rFonts w:ascii="Gotham Book" w:hAnsi="Gotham Book" w:cs="Gotham Book" w:eastAsia="Gotham Book"/><w:sz w:val="19"/><w:szCs w:val="19"/><w:spacing w:val="0"/><w:w w:val="100"/></w:rPr><w:t>tiolaeth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o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gyllid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-1"/><w:w w:val="100"/></w:rPr><w:t>c</w:t></w:r><w:r><w:rPr><w:rFonts w:ascii="Gotham Book" w:hAnsi="Gotham Book" w:cs="Gotham Book" w:eastAsia="Gotham Book"/><w:sz w:val="19"/><w:szCs w:val="19"/><w:spacing w:val="0"/><w:w w:val="100"/></w:rPr><w:t>y</w:t></w:r><w:r><w:rPr><w:rFonts w:ascii="Gotham Book" w:hAnsi="Gotham Book" w:cs="Gotham Book" w:eastAsia="Gotham Book"/><w:sz w:val="19"/><w:szCs w:val="19"/><w:spacing w:val="-3"/><w:w w:val="100"/></w:rPr><w:t>f</w:t></w:r><w:r><w:rPr><w:rFonts w:ascii="Gotham Book" w:hAnsi="Gotham Book" w:cs="Gotham Book" w:eastAsia="Gotham Book"/><w:sz w:val="19"/><w:szCs w:val="19"/><w:spacing w:val="-1"/><w:w w:val="100"/></w:rPr><w:t>a</w:t></w:r><w:r><w:rPr><w:rFonts w:ascii="Gotham Book" w:hAnsi="Gotham Book" w:cs="Gotham Book" w:eastAsia="Gotham Book"/><w:sz w:val="19"/><w:szCs w:val="19"/><w:spacing w:val="-3"/><w:w w:val="100"/></w:rPr><w:t>t</w:t></w:r><w:r><w:rPr><w:rFonts w:ascii="Gotham Book" w:hAnsi="Gotham Book" w:cs="Gotham Book" w:eastAsia="Gotham Book"/><w:sz w:val="19"/><w:szCs w:val="19"/><w:spacing w:val="0"/><w:w w:val="100"/></w:rPr><w:t>ebol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priodol.</w:t></w:r></w:p><w:p><w:pPr><w:spacing w:before="3" w:after="0" w:line="110" w:lineRule="exact"/><w:jc w:val="left"/><w:rPr><w:sz w:val="11"/><w:szCs w:val="11"/></w:rPr></w:pPr><w:rPr/><w:r><w:rPr><w:sz w:val="11"/><w:szCs w:val="11"/></w:rPr></w:r></w:p><w:p><w:pPr><w:spacing w:before="0" w:after="0" w:line="240" w:lineRule="auto"/><w:ind w:left="480" w:right="-20"/><w:jc w:val="left"/><w:rPr><w:rFonts w:ascii="Gotham Book" w:hAnsi="Gotham Book" w:cs="Gotham Book" w:eastAsia="Gotham Book"/><w:sz w:val="19"/><w:szCs w:val="19"/></w:rPr></w:pPr><w:rPr/><w:r><w:rPr><w:rFonts w:ascii="Gotham Book" w:hAnsi="Gotham Book" w:cs="Gotham Book" w:eastAsia="Gotham Book"/><w:sz w:val="19"/><w:szCs w:val="19"/><w:spacing w:val="0"/><w:w w:val="100"/></w:rPr><w:t>Noder: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e</w:t></w:r><w:r><w:rPr><w:rFonts w:ascii="Gotham Book" w:hAnsi="Gotham Book" w:cs="Gotham Book" w:eastAsia="Gotham Book"/><w:sz w:val="19"/><w:szCs w:val="19"/><w:spacing w:val="-3"/><w:w w:val="100"/></w:rPr><w:t>f</w:t></w:r><w:r><w:rPr><w:rFonts w:ascii="Gotham Book" w:hAnsi="Gotham Book" w:cs="Gotham Book" w:eastAsia="Gotham Book"/><w:sz w:val="19"/><w:szCs w:val="19"/><w:spacing w:val="0"/><w:w w:val="100"/></w:rPr><w:t>allai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y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gofynnir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i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chi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ddarparu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-3"/><w:w w:val="100"/></w:rPr><w:t>c</w:t></w:r><w:r><w:rPr><w:rFonts w:ascii="Gotham Book" w:hAnsi="Gotham Book" w:cs="Gotham Book" w:eastAsia="Gotham Book"/><w:sz w:val="19"/><w:szCs w:val="19"/><w:spacing w:val="0"/><w:w w:val="100"/></w:rPr><w:t>opi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o</w:t></w:r><w:r><w:rPr><w:rFonts w:ascii="Gotham Book" w:hAnsi="Gotham Book" w:cs="Gotham Book" w:eastAsia="Gotham Book"/><w:sz w:val="19"/><w:szCs w:val="19"/><w:spacing w:val="-8"/><w:w w:val="100"/></w:rPr><w:t>’</w:t></w:r><w:r><w:rPr><w:rFonts w:ascii="Gotham Book" w:hAnsi="Gotham Book" w:cs="Gotham Book" w:eastAsia="Gotham Book"/><w:sz w:val="19"/><w:szCs w:val="19"/><w:spacing w:val="0"/><w:w w:val="100"/></w:rPr><w:t>ch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-1"/><w:w w:val="100"/></w:rPr><w:t>c</w:t></w:r><w:r><w:rPr><w:rFonts w:ascii="Gotham Book" w:hAnsi="Gotham Book" w:cs="Gotham Book" w:eastAsia="Gotham Book"/><w:sz w:val="19"/><w:szCs w:val="19"/><w:spacing w:val="0"/><w:w w:val="100"/></w:rPr><w:t>yfri</w:t></w:r><w:r><w:rPr><w:rFonts w:ascii="Gotham Book" w:hAnsi="Gotham Book" w:cs="Gotham Book" w:eastAsia="Gotham Book"/><w:sz w:val="19"/><w:szCs w:val="19"/><w:spacing w:val="-2"/><w:w w:val="100"/></w:rPr><w:t>f</w:t></w:r><w:r><w:rPr><w:rFonts w:ascii="Gotham Book" w:hAnsi="Gotham Book" w:cs="Gotham Book" w:eastAsia="Gotham Book"/><w:sz w:val="19"/><w:szCs w:val="19"/><w:spacing w:val="0"/><w:w w:val="100"/></w:rPr><w:t>on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a</w:t></w:r><w:r><w:rPr><w:rFonts w:ascii="Gotham Book" w:hAnsi="Gotham Book" w:cs="Gotham Book" w:eastAsia="Gotham Book"/><w:sz w:val="19"/><w:szCs w:val="19"/><w:spacing w:val="-8"/><w:w w:val="100"/></w:rPr><w:t>’</w:t></w:r><w:r><w:rPr><w:rFonts w:ascii="Gotham Book" w:hAnsi="Gotham Book" w:cs="Gotham Book" w:eastAsia="Gotham Book"/><w:sz w:val="19"/><w:szCs w:val="19"/><w:spacing w:val="0"/><w:w w:val="100"/></w:rPr><w:t>ch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-1"/><w:w w:val="100"/></w:rPr><w:t>c</w:t></w:r><w:r><w:rPr><w:rFonts w:ascii="Gotham Book" w:hAnsi="Gotham Book" w:cs="Gotham Book" w:eastAsia="Gotham Book"/><w:sz w:val="19"/><w:szCs w:val="19"/><w:spacing w:val="0"/><w:w w:val="100"/></w:rPr><w:t>yfriflen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banc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di</w:t></w:r><w:r><w:rPr><w:rFonts w:ascii="Gotham Book" w:hAnsi="Gotham Book" w:cs="Gotham Book" w:eastAsia="Gotham Book"/><w:sz w:val="19"/><w:szCs w:val="19"/><w:spacing w:val="-5"/><w:w w:val="100"/></w:rPr><w:t>w</w:t></w:r><w:r><w:rPr><w:rFonts w:ascii="Gotham Book" w:hAnsi="Gotham Book" w:cs="Gotham Book" w:eastAsia="Gotham Book"/><w:sz w:val="19"/><w:szCs w:val="19"/><w:spacing w:val="0"/><w:w w:val="100"/></w:rPr><w:t>edda</w:t></w:r><w:r><w:rPr><w:rFonts w:ascii="Gotham Book" w:hAnsi="Gotham Book" w:cs="Gotham Book" w:eastAsia="Gotham Book"/><w:sz w:val="19"/><w:szCs w:val="19"/><w:spacing w:val="-5"/><w:w w:val="100"/></w:rPr><w:t>r</w:t></w:r><w:r><w:rPr><w:rFonts w:ascii="Gotham Book" w:hAnsi="Gotham Book" w:cs="Gotham Book" w:eastAsia="Gotham Book"/><w:sz w:val="19"/><w:szCs w:val="19"/><w:spacing w:val="0"/><w:w w:val="100"/></w:rPr><w:t>a</w:t></w:r><w:r><w:rPr><w:rFonts w:ascii="Gotham Book" w:hAnsi="Gotham Book" w:cs="Gotham Book" w:eastAsia="Gotham Book"/><w:sz w:val="19"/><w:szCs w:val="19"/><w:spacing w:val="-9"/><w:w w:val="100"/></w:rPr><w:t>f</w:t></w:r><w:r><w:rPr><w:rFonts w:ascii="Gotham Book" w:hAnsi="Gotham Book" w:cs="Gotham Book" w:eastAsia="Gotham Book"/><w:sz w:val="19"/><w:szCs w:val="19"/><w:spacing w:val="0"/><w:w w:val="100"/></w:rPr><w:t>.</w:t></w:r></w:p><w:p><w:pPr><w:spacing w:before="3" w:after="0" w:line="110" w:lineRule="exact"/><w:jc w:val="left"/><w:rPr><w:sz w:val="11"/><w:szCs w:val="11"/></w:rPr></w:pPr><w:rPr/><w:r><w:rPr><w:sz w:val="11"/><w:szCs w:val="11"/></w:rPr></w:r></w:p><w:p><w:pPr><w:spacing w:before="0" w:after="0" w:line="240" w:lineRule="auto"/><w:ind w:left="120" w:right="-20"/><w:jc w:val="left"/><w:rPr><w:rFonts w:ascii="Gotham Book" w:hAnsi="Gotham Book" w:cs="Gotham Book" w:eastAsia="Gotham Book"/><w:sz w:val="19"/><w:szCs w:val="19"/></w:rPr></w:pPr><w:rPr/><w:r><w:rPr><w:rFonts w:ascii="Gotham Book" w:hAnsi="Gotham Book" w:cs="Gotham Book" w:eastAsia="Gotham Book"/><w:sz w:val="19"/><w:szCs w:val="19"/><w:spacing w:val="0"/><w:w w:val="100"/></w:rPr><w:t>4.</w:t></w:r><w:r><w:rPr><w:rFonts w:ascii="Gotham Book" w:hAnsi="Gotham Book" w:cs="Gotham Book" w:eastAsia="Gotham Book"/><w:sz w:val="19"/><w:szCs w:val="19"/><w:spacing w:val="0"/><w:w w:val="100"/></w:rPr><w:t>  </w:t></w:r><w:r><w:rPr><w:rFonts w:ascii="Gotham Book" w:hAnsi="Gotham Book" w:cs="Gotham Book" w:eastAsia="Gotham Book"/><w:sz w:val="19"/><w:szCs w:val="19"/><w:spacing w:val="15"/><w:w w:val="100"/></w:rPr><w:t> </w:t></w:r><w:r><w:rPr><w:rFonts w:ascii="Gotham Book" w:hAnsi="Gotham Book" w:cs="Gotham Book" w:eastAsia="Gotham Book"/><w:sz w:val="19"/><w:szCs w:val="19"/><w:spacing w:val="0"/><w:w w:val="100"/></w:rPr><w:t>Dylai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ymgei</w:t></w:r><w:r><w:rPr><w:rFonts w:ascii="Gotham Book" w:hAnsi="Gotham Book" w:cs="Gotham Book" w:eastAsia="Gotham Book"/><w:sz w:val="19"/><w:szCs w:val="19"/><w:spacing w:val="-3"/><w:w w:val="100"/></w:rPr><w:t>s</w:t></w:r><w:r><w:rPr><w:rFonts w:ascii="Gotham Book" w:hAnsi="Gotham Book" w:cs="Gotham Book" w:eastAsia="Gotham Book"/><w:sz w:val="19"/><w:szCs w:val="19"/><w:spacing w:val="-2"/><w:w w:val="100"/></w:rPr><w:t>w</w:t></w:r><w:r><w:rPr><w:rFonts w:ascii="Gotham Book" w:hAnsi="Gotham Book" w:cs="Gotham Book" w:eastAsia="Gotham Book"/><w:sz w:val="19"/><w:szCs w:val="19"/><w:spacing w:val="0"/><w:w w:val="100"/></w:rPr><w:t>yr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nodi:</w:t></w:r></w:p><w:p><w:pPr><w:spacing w:before="3" w:after="0" w:line="110" w:lineRule="exact"/><w:jc w:val="left"/><w:rPr><w:sz w:val="11"/><w:szCs w:val="11"/></w:rPr></w:pPr><w:rPr/><w:r><w:rPr><w:sz w:val="11"/><w:szCs w:val="11"/></w:rPr></w:r></w:p><w:p><w:pPr><w:spacing w:before="0" w:after="0" w:line="240" w:lineRule="auto"/><w:ind w:left="840" w:right="368" w:firstLine="-360"/><w:jc w:val="left"/><w:rPr><w:rFonts w:ascii="Gotham Book" w:hAnsi="Gotham Book" w:cs="Gotham Book" w:eastAsia="Gotham Book"/><w:sz w:val="19"/><w:szCs w:val="19"/></w:rPr></w:pPr><w:rPr/><w:r><w:rPr><w:rFonts w:ascii="Gotham Book" w:hAnsi="Gotham Book" w:cs="Gotham Book" w:eastAsia="Gotham Book"/><w:sz w:val="19"/><w:szCs w:val="19"/><w:spacing w:val="0"/><w:w w:val="100"/></w:rPr><w:t>a)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54"/><w:w w:val="100"/></w:rPr><w:t> </w:t></w:r><w:r><w:rPr><w:rFonts w:ascii="Gotham Book" w:hAnsi="Gotham Book" w:cs="Gotham Book" w:eastAsia="Gotham Book"/><w:sz w:val="19"/><w:szCs w:val="19"/><w:spacing w:val="0"/><w:w w:val="100"/></w:rPr><w:t>Sut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-5"/><w:w w:val="100"/></w:rPr><w:t>b</w:t></w:r><w:r><w:rPr><w:rFonts w:ascii="Gotham Book" w:hAnsi="Gotham Book" w:cs="Gotham Book" w:eastAsia="Gotham Book"/><w:sz w:val="19"/><w:szCs w:val="19"/><w:spacing w:val="-5"/><w:w w:val="100"/></w:rPr><w:t>y</w:t></w:r><w:r><w:rPr><w:rFonts w:ascii="Gotham Book" w:hAnsi="Gotham Book" w:cs="Gotham Book" w:eastAsia="Gotham Book"/><w:sz w:val="19"/><w:szCs w:val="19"/><w:spacing w:val="0"/><w:w w:val="100"/></w:rPr><w:t>dd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eich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p</w:t></w:r><w:r><w:rPr><w:rFonts w:ascii="Gotham Book" w:hAnsi="Gotham Book" w:cs="Gotham Book" w:eastAsia="Gotham Book"/><w:sz w:val="19"/><w:szCs w:val="19"/><w:spacing w:val="-4"/><w:w w:val="100"/></w:rPr><w:t>r</w:t></w:r><w:r><w:rPr><w:rFonts w:ascii="Gotham Book" w:hAnsi="Gotham Book" w:cs="Gotham Book" w:eastAsia="Gotham Book"/><w:sz w:val="19"/><w:szCs w:val="19"/><w:spacing w:val="0"/><w:w w:val="100"/></w:rPr><w:t>osiect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yn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-1"/><w:w w:val="100"/></w:rPr><w:t>c</w:t></w:r><w:r><w:rPr><w:rFonts w:ascii="Gotham Book" w:hAnsi="Gotham Book" w:cs="Gotham Book" w:eastAsia="Gotham Book"/><w:sz w:val="19"/><w:szCs w:val="19"/><w:spacing w:val="0"/><w:w w:val="100"/></w:rPr><w:t>yf</w:t></w:r><w:r><w:rPr><w:rFonts w:ascii="Gotham Book" w:hAnsi="Gotham Book" w:cs="Gotham Book" w:eastAsia="Gotham Book"/><w:sz w:val="19"/><w:szCs w:val="19"/><w:spacing w:val="-5"/><w:w w:val="100"/></w:rPr><w:t>r</w:t></w:r><w:r><w:rPr><w:rFonts w:ascii="Gotham Book" w:hAnsi="Gotham Book" w:cs="Gotham Book" w:eastAsia="Gotham Book"/><w:sz w:val="19"/><w:szCs w:val="19"/><w:spacing w:val="0"/><w:w w:val="100"/></w:rPr><w:t>annu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tuag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-1"/><w:w w:val="100"/></w:rPr><w:t>a</w:t></w:r><w:r><w:rPr><w:rFonts w:ascii="Gotham Book" w:hAnsi="Gotham Book" w:cs="Gotham Book" w:eastAsia="Gotham Book"/><w:sz w:val="19"/><w:szCs w:val="19"/><w:spacing w:val="0"/><w:w w:val="100"/></w:rPr><w:t>t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leihau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t</w:t></w:r><w:r><w:rPr><w:rFonts w:ascii="Gotham Book" w:hAnsi="Gotham Book" w:cs="Gotham Book" w:eastAsia="Gotham Book"/><w:sz w:val="19"/><w:szCs w:val="19"/><w:spacing w:val="-4"/><w:w w:val="100"/></w:rPr><w:t>r</w:t></w:r><w:r><w:rPr><w:rFonts w:ascii="Gotham Book" w:hAnsi="Gotham Book" w:cs="Gotham Book" w:eastAsia="Gotham Book"/><w:sz w:val="19"/><w:szCs w:val="19"/><w:spacing w:val="0"/><w:w w:val="100"/></w:rPr><w:t>osedd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ac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ymdd</w:t></w:r><w:r><w:rPr><w:rFonts w:ascii="Gotham Book" w:hAnsi="Gotham Book" w:cs="Gotham Book" w:eastAsia="Gotham Book"/><w:sz w:val="19"/><w:szCs w:val="19"/><w:spacing w:val="-5"/><w:w w:val="100"/></w:rPr><w:t>y</w:t></w:r><w:r><w:rPr><w:rFonts w:ascii="Gotham Book" w:hAnsi="Gotham Book" w:cs="Gotham Book" w:eastAsia="Gotham Book"/><w:sz w:val="19"/><w:szCs w:val="19"/><w:spacing w:val="0"/><w:w w:val="100"/></w:rPr><w:t>giad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gwrthgymdeithasol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yn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eich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a</w:t></w:r><w:r><w:rPr><w:rFonts w:ascii="Gotham Book" w:hAnsi="Gotham Book" w:cs="Gotham Book" w:eastAsia="Gotham Book"/><w:sz w:val="19"/><w:szCs w:val="19"/><w:spacing w:val="-4"/><w:w w:val="100"/></w:rPr><w:t>r</w:t></w:r><w:r><w:rPr><w:rFonts w:ascii="Gotham Book" w:hAnsi="Gotham Book" w:cs="Gotham Book" w:eastAsia="Gotham Book"/><w:sz w:val="19"/><w:szCs w:val="19"/><w:spacing w:val="0"/><w:w w:val="100"/></w:rPr><w:t>dal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a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c</w:t></w:r><w:r><w:rPr><w:rFonts w:ascii="Gotham Book" w:hAnsi="Gotham Book" w:cs="Gotham Book" w:eastAsia="Gotham Book"/><w:sz w:val="19"/><w:szCs w:val="19"/><w:spacing w:val="-3"/><w:w w:val="100"/></w:rPr><w:t>h</w:t></w:r><w:r><w:rPr><w:rFonts w:ascii="Gotham Book" w:hAnsi="Gotham Book" w:cs="Gotham Book" w:eastAsia="Gotham Book"/><w:sz w:val="19"/><w:szCs w:val="19"/><w:spacing w:val="0"/><w:w w:val="100"/></w:rPr><w:t>ynort</w:t></w:r><w:r><w:rPr><w:rFonts w:ascii="Gotham Book" w:hAnsi="Gotham Book" w:cs="Gotham Book" w:eastAsia="Gotham Book"/><w:sz w:val="19"/><w:szCs w:val="19"/><w:spacing w:val="-3"/><w:w w:val="100"/></w:rPr><w:t>h</w:t></w:r><w:r><w:rPr><w:rFonts w:ascii="Gotham Book" w:hAnsi="Gotham Book" w:cs="Gotham Book" w:eastAsia="Gotham Book"/><w:sz w:val="19"/><w:szCs w:val="19"/><w:spacing w:val="-2"/><w:w w:val="100"/></w:rPr><w:t>w</w:t></w:r><w:r><w:rPr><w:rFonts w:ascii="Gotham Book" w:hAnsi="Gotham Book" w:cs="Gotham Book" w:eastAsia="Gotham Book"/><w:sz w:val="19"/><w:szCs w:val="19"/><w:spacing w:val="-6"/><w:w w:val="100"/></w:rPr><w:t>y</w:t></w:r><w:r><w:rPr><w:rFonts w:ascii="Gotham Book" w:hAnsi="Gotham Book" w:cs="Gotham Book" w:eastAsia="Gotham Book"/><w:sz w:val="19"/><w:szCs w:val="19"/><w:spacing w:val="0"/><w:w w:val="100"/></w:rPr><w:t>o’r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blaenoriaethau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a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amlinellir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yn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y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-2"/><w:w w:val="100"/></w:rPr><w:t>C</w:t></w:r><w:r><w:rPr><w:rFonts w:ascii="Gotham Book" w:hAnsi="Gotham Book" w:cs="Gotham Book" w:eastAsia="Gotham Book"/><w:sz w:val="19"/><w:szCs w:val="19"/><w:spacing w:val="0"/><w:w w:val="100"/></w:rPr><w:t>ynllun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Heddlu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a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-3"/><w:w w:val="100"/></w:rPr><w:t>T</w:t></w:r><w:r><w:rPr><w:rFonts w:ascii="Gotham Book" w:hAnsi="Gotham Book" w:cs="Gotham Book" w:eastAsia="Gotham Book"/><w:sz w:val="19"/><w:szCs w:val="19"/><w:spacing w:val="0"/><w:w w:val="100"/></w:rPr><w:t>h</w:t></w:r><w:r><w:rPr><w:rFonts w:ascii="Gotham Book" w:hAnsi="Gotham Book" w:cs="Gotham Book" w:eastAsia="Gotham Book"/><w:sz w:val="19"/><w:szCs w:val="19"/><w:spacing w:val="-4"/><w:w w:val="100"/></w:rPr><w:t>r</w:t></w:r><w:r><w:rPr><w:rFonts w:ascii="Gotham Book" w:hAnsi="Gotham Book" w:cs="Gotham Book" w:eastAsia="Gotham Book"/><w:sz w:val="19"/><w:szCs w:val="19"/><w:spacing w:val="0"/><w:w w:val="100"/></w:rPr><w:t>osedd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p</w:t></w:r><w:r><w:rPr><w:rFonts w:ascii="Gotham Book" w:hAnsi="Gotham Book" w:cs="Gotham Book" w:eastAsia="Gotham Book"/><w:sz w:val="19"/><w:szCs w:val="19"/><w:spacing w:val="-4"/><w:w w:val="100"/></w:rPr><w:t>r</w:t></w:r><w:r><w:rPr><w:rFonts w:ascii="Gotham Book" w:hAnsi="Gotham Book" w:cs="Gotham Book" w:eastAsia="Gotham Book"/><w:sz w:val="19"/><w:szCs w:val="19"/><w:spacing w:val="0"/><w:w w:val="100"/></w:rPr><w:t>esennol</w:t></w:r></w:p><w:p><w:pPr><w:spacing w:before="3" w:after="0" w:line="110" w:lineRule="exact"/><w:jc w:val="left"/><w:rPr><w:sz w:val="11"/><w:szCs w:val="11"/></w:rPr></w:pPr><w:rPr/><w:r><w:rPr><w:sz w:val="11"/><w:szCs w:val="11"/></w:rPr></w:r></w:p><w:p><w:pPr><w:spacing w:before="0" w:after="0" w:line="359" w:lineRule="auto"/><w:ind w:left="480" w:right="4418"/><w:jc w:val="left"/><w:rPr><w:rFonts w:ascii="Gotham Book" w:hAnsi="Gotham Book" w:cs="Gotham Book" w:eastAsia="Gotham Book"/><w:sz w:val="19"/><w:szCs w:val="19"/></w:rPr></w:pPr><w:rPr/><w:r><w:rPr><w:rFonts w:ascii="Gotham Book" w:hAnsi="Gotham Book" w:cs="Gotham Book" w:eastAsia="Gotham Book"/><w:sz w:val="19"/><w:szCs w:val="19"/><w:spacing w:val="-6"/><w:w w:val="100"/></w:rPr><w:t>b</w:t></w:r><w:r><w:rPr><w:rFonts w:ascii="Gotham Book" w:hAnsi="Gotham Book" w:cs="Gotham Book" w:eastAsia="Gotham Book"/><w:sz w:val="19"/><w:szCs w:val="19"/><w:spacing w:val="0"/><w:w w:val="100"/></w:rPr><w:t>)</w:t></w:r><w:r><w:rPr><w:rFonts w:ascii="Gotham Book" w:hAnsi="Gotham Book" w:cs="Gotham Book" w:eastAsia="Gotham Book"/><w:sz w:val="19"/><w:szCs w:val="19"/><w:spacing w:val="57"/><w:w w:val="100"/></w:rPr><w:t> </w:t></w:r><w:r><w:rPr><w:rFonts w:ascii="Gotham Book" w:hAnsi="Gotham Book" w:cs="Gotham Book" w:eastAsia="Gotham Book"/><w:sz w:val="19"/><w:szCs w:val="19"/><w:spacing w:val="0"/><w:w w:val="100"/></w:rPr><w:t>Sut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-5"/><w:w w:val="100"/></w:rPr><w:t>y</w:t></w:r><w:r><w:rPr><w:rFonts w:ascii="Gotham Book" w:hAnsi="Gotham Book" w:cs="Gotham Book" w:eastAsia="Gotham Book"/><w:sz w:val="19"/><w:szCs w:val="19"/><w:spacing w:val="0"/><w:w w:val="100"/></w:rPr><w:t>d</w:t></w:r><w:r><w:rPr><w:rFonts w:ascii="Gotham Book" w:hAnsi="Gotham Book" w:cs="Gotham Book" w:eastAsia="Gotham Book"/><w:sz w:val="19"/><w:szCs w:val="19"/><w:spacing w:val="-6"/><w:w w:val="100"/></w:rPr><w:t>y</w:t></w:r><w:r><w:rPr><w:rFonts w:ascii="Gotham Book" w:hAnsi="Gotham Book" w:cs="Gotham Book" w:eastAsia="Gotham Book"/><w:sz w:val="19"/><w:szCs w:val="19"/><w:spacing w:val="0"/><w:w w:val="100"/></w:rPr><w:t>ch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-5"/><w:w w:val="100"/></w:rPr><w:t>w</w:t></w:r><w:r><w:rPr><w:rFonts w:ascii="Gotham Book" w:hAnsi="Gotham Book" w:cs="Gotham Book" w:eastAsia="Gotham Book"/><w:sz w:val="19"/><w:szCs w:val="19"/><w:spacing w:val="0"/><w:w w:val="100"/></w:rPr><w:t>edi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t</w:t></w:r><w:r><w:rPr><w:rFonts w:ascii="Gotham Book" w:hAnsi="Gotham Book" w:cs="Gotham Book" w:eastAsia="Gotham Book"/><w:sz w:val="19"/><w:szCs w:val="19"/><w:spacing w:val="-4"/><w:w w:val="100"/></w:rPr><w:t>y</w:t></w:r><w:r><w:rPr><w:rFonts w:ascii="Gotham Book" w:hAnsi="Gotham Book" w:cs="Gotham Book" w:eastAsia="Gotham Book"/><w:sz w:val="19"/><w:szCs w:val="19"/><w:spacing w:val="-2"/><w:w w:val="100"/></w:rPr><w:t>s</w:t></w:r><w:r><w:rPr><w:rFonts w:ascii="Gotham Book" w:hAnsi="Gotham Book" w:cs="Gotham Book" w:eastAsia="Gotham Book"/><w:sz w:val="19"/><w:szCs w:val="19"/><w:spacing w:val="0"/><w:w w:val="100"/></w:rPr><w:t>tiolaethu’r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angen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ar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gy</w:t></w:r><w:r><w:rPr><w:rFonts w:ascii="Gotham Book" w:hAnsi="Gotham Book" w:cs="Gotham Book" w:eastAsia="Gotham Book"/><w:sz w:val="19"/><w:szCs w:val="19"/><w:spacing w:val="-2"/><w:w w:val="100"/></w:rPr><w:t>f</w:t></w:r><w:r><w:rPr><w:rFonts w:ascii="Gotham Book" w:hAnsi="Gotham Book" w:cs="Gotham Book" w:eastAsia="Gotham Book"/><w:sz w:val="19"/><w:szCs w:val="19"/><w:spacing w:val="0"/><w:w w:val="100"/></w:rPr><w:t>er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eich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p</w:t></w:r><w:r><w:rPr><w:rFonts w:ascii="Gotham Book" w:hAnsi="Gotham Book" w:cs="Gotham Book" w:eastAsia="Gotham Book"/><w:sz w:val="19"/><w:szCs w:val="19"/><w:spacing w:val="-4"/><w:w w:val="100"/></w:rPr><w:t>r</w:t></w:r><w:r><w:rPr><w:rFonts w:ascii="Gotham Book" w:hAnsi="Gotham Book" w:cs="Gotham Book" w:eastAsia="Gotham Book"/><w:sz w:val="19"/><w:szCs w:val="19"/><w:spacing w:val="0"/><w:w w:val="100"/></w:rPr><w:t>osiect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-3"/><w:w w:val="100"/></w:rPr><w:t>c</w:t></w:r><w:r><w:rPr><w:rFonts w:ascii="Gotham Book" w:hAnsi="Gotham Book" w:cs="Gotham Book" w:eastAsia="Gotham Book"/><w:sz w:val="19"/><w:szCs w:val="19"/><w:spacing w:val="0"/><w:w w:val="100"/></w:rPr><w:t>)</w:t></w:r><w:r><w:rPr><w:rFonts w:ascii="Gotham Book" w:hAnsi="Gotham Book" w:cs="Gotham Book" w:eastAsia="Gotham Book"/><w:sz w:val="19"/><w:szCs w:val="19"/><w:spacing w:val="0"/><w:w w:val="100"/></w:rPr><w:t>  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Man</w:t></w:r><w:r><w:rPr><w:rFonts w:ascii="Gotham Book" w:hAnsi="Gotham Book" w:cs="Gotham Book" w:eastAsia="Gotham Book"/><w:sz w:val="19"/><w:szCs w:val="19"/><w:spacing w:val="-3"/><w:w w:val="100"/></w:rPr><w:t>t</w:t></w:r><w:r><w:rPr><w:rFonts w:ascii="Gotham Book" w:hAnsi="Gotham Book" w:cs="Gotham Book" w:eastAsia="Gotham Book"/><w:sz w:val="19"/><w:szCs w:val="19"/><w:spacing w:val="0"/><w:w w:val="100"/></w:rPr><w:t>eision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y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p</w:t></w:r><w:r><w:rPr><w:rFonts w:ascii="Gotham Book" w:hAnsi="Gotham Book" w:cs="Gotham Book" w:eastAsia="Gotham Book"/><w:sz w:val="19"/><w:szCs w:val="19"/><w:spacing w:val="-4"/><w:w w:val="100"/></w:rPr><w:t>r</w:t></w:r><w:r><w:rPr><w:rFonts w:ascii="Gotham Book" w:hAnsi="Gotham Book" w:cs="Gotham Book" w:eastAsia="Gotham Book"/><w:sz w:val="19"/><w:szCs w:val="19"/><w:spacing w:val="0"/><w:w w:val="100"/></w:rPr><w:t>osiect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i’r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gymuned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leol</w:t></w:r></w:p><w:p><w:pPr><w:spacing w:before="19" w:after="0" w:line="240" w:lineRule="auto"/><w:ind w:left="480" w:right="-20"/><w:jc w:val="left"/><w:rPr><w:rFonts w:ascii="Gotham Book" w:hAnsi="Gotham Book" w:cs="Gotham Book" w:eastAsia="Gotham Book"/><w:sz w:val="19"/><w:szCs w:val="19"/></w:rPr></w:pPr><w:rPr/><w:r><w:rPr><w:rFonts w:ascii="Gotham Book" w:hAnsi="Gotham Book" w:cs="Gotham Book" w:eastAsia="Gotham Book"/><w:sz w:val="19"/><w:szCs w:val="19"/><w:spacing w:val="0"/><w:w w:val="100"/></w:rPr><w:t>d)</w:t></w:r><w:r><w:rPr><w:rFonts w:ascii="Gotham Book" w:hAnsi="Gotham Book" w:cs="Gotham Book" w:eastAsia="Gotham Book"/><w:sz w:val="19"/><w:szCs w:val="19"/><w:spacing w:val="57"/><w:w w:val="100"/></w:rPr><w:t> </w:t></w:r><w:r><w:rPr><w:rFonts w:ascii="Gotham Book" w:hAnsi="Gotham Book" w:cs="Gotham Book" w:eastAsia="Gotham Book"/><w:sz w:val="19"/><w:szCs w:val="19"/><w:spacing w:val="2"/><w:w w:val="100"/></w:rPr><w:t>P</w:t></w:r><w:r><w:rPr><w:rFonts w:ascii="Gotham Book" w:hAnsi="Gotham Book" w:cs="Gotham Book" w:eastAsia="Gotham Book"/><w:sz w:val="19"/><w:szCs w:val="19"/><w:spacing w:val="-2"/><w:w w:val="100"/></w:rPr><w:t>w</w:t></w:r><w:r><w:rPr><w:rFonts w:ascii="Gotham Book" w:hAnsi="Gotham Book" w:cs="Gotham Book" w:eastAsia="Gotham Book"/><w:sz w:val="19"/><w:szCs w:val="19"/><w:spacing w:val="0"/><w:w w:val="100"/></w:rPr><w:t>y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f</w:t></w:r><w:r><w:rPr><w:rFonts w:ascii="Gotham Book" w:hAnsi="Gotham Book" w:cs="Gotham Book" w:eastAsia="Gotham Book"/><w:sz w:val="19"/><w:szCs w:val="19"/><w:spacing w:val="-5"/><w:w w:val="100"/></w:rPr><w:t>y</w:t></w:r><w:r><w:rPr><w:rFonts w:ascii="Gotham Book" w:hAnsi="Gotham Book" w:cs="Gotham Book" w:eastAsia="Gotham Book"/><w:sz w:val="19"/><w:szCs w:val="19"/><w:spacing w:val="0"/><w:w w:val="100"/></w:rPr><w:t>dd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yn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el</w:t></w:r><w:r><w:rPr><w:rFonts w:ascii="Gotham Book" w:hAnsi="Gotham Book" w:cs="Gotham Book" w:eastAsia="Gotham Book"/><w:sz w:val="19"/><w:szCs w:val="19"/><w:spacing w:val="-4"/><w:w w:val="100"/></w:rPr><w:t>w</w:t></w:r><w:r><w:rPr><w:rFonts w:ascii="Gotham Book" w:hAnsi="Gotham Book" w:cs="Gotham Book" w:eastAsia="Gotham Book"/><w:sz w:val="19"/><w:szCs w:val="19"/><w:spacing w:val="0"/><w:w w:val="100"/></w:rPr><w:t>a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o’r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p</w:t></w:r><w:r><w:rPr><w:rFonts w:ascii="Gotham Book" w:hAnsi="Gotham Book" w:cs="Gotham Book" w:eastAsia="Gotham Book"/><w:sz w:val="19"/><w:szCs w:val="19"/><w:spacing w:val="-4"/><w:w w:val="100"/></w:rPr><w:t>r</w:t></w:r><w:r><w:rPr><w:rFonts w:ascii="Gotham Book" w:hAnsi="Gotham Book" w:cs="Gotham Book" w:eastAsia="Gotham Book"/><w:sz w:val="19"/><w:szCs w:val="19"/><w:spacing w:val="0"/><w:w w:val="100"/></w:rPr><w:t>osiect</w:t></w:r></w:p><w:p><w:pPr><w:spacing w:before="3" w:after="0" w:line="110" w:lineRule="exact"/><w:jc w:val="left"/><w:rPr><w:sz w:val="11"/><w:szCs w:val="11"/></w:rPr></w:pPr><w:rPr/><w:r><w:rPr><w:sz w:val="11"/><w:szCs w:val="11"/></w:rPr></w:r></w:p><w:p><w:pPr><w:spacing w:before="0" w:after="0" w:line="240" w:lineRule="auto"/><w:ind w:left="480" w:right="-20"/><w:jc w:val="left"/><w:rPr><w:rFonts w:ascii="Gotham Book" w:hAnsi="Gotham Book" w:cs="Gotham Book" w:eastAsia="Gotham Book"/><w:sz w:val="19"/><w:szCs w:val="19"/></w:rPr></w:pPr><w:rPr/><w:r><w:rPr><w:rFonts w:ascii="Gotham Book" w:hAnsi="Gotham Book" w:cs="Gotham Book" w:eastAsia="Gotham Book"/><w:sz w:val="19"/><w:szCs w:val="19"/><w:spacing w:val="-6"/><w:w w:val="100"/></w:rPr><w:t>e</w:t></w:r><w:r><w:rPr><w:rFonts w:ascii="Gotham Book" w:hAnsi="Gotham Book" w:cs="Gotham Book" w:eastAsia="Gotham Book"/><w:sz w:val="19"/><w:szCs w:val="19"/><w:spacing w:val="0"/><w:w w:val="100"/></w:rPr><w:t>)</w:t></w:r><w:r><w:rPr><w:rFonts w:ascii="Gotham Book" w:hAnsi="Gotham Book" w:cs="Gotham Book" w:eastAsia="Gotham Book"/><w:sz w:val="19"/><w:szCs w:val="19"/><w:spacing w:val="57"/><w:w w:val="100"/></w:rPr><w:t> </w:t></w:r><w:r><w:rPr><w:rFonts w:ascii="Gotham Book" w:hAnsi="Gotham Book" w:cs="Gotham Book" w:eastAsia="Gotham Book"/><w:sz w:val="19"/><w:szCs w:val="19"/><w:spacing w:val="0"/><w:w w:val="100"/></w:rPr><w:t>Oed</w:t></w:r><w:r><w:rPr><w:rFonts w:ascii="Gotham Book" w:hAnsi="Gotham Book" w:cs="Gotham Book" w:eastAsia="Gotham Book"/><w:sz w:val="19"/><w:szCs w:val="19"/><w:spacing w:val="-5"/><w:w w:val="100"/></w:rPr><w:t>r</w:t></w:r><w:r><w:rPr><w:rFonts w:ascii="Gotham Book" w:hAnsi="Gotham Book" w:cs="Gotham Book" w:eastAsia="Gotham Book"/><w:sz w:val="19"/><w:szCs w:val="19"/><w:spacing w:val="0"/><w:w w:val="100"/></w:rPr><w:t>annau’r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bobl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a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f</w:t></w:r><w:r><w:rPr><w:rFonts w:ascii="Gotham Book" w:hAnsi="Gotham Book" w:cs="Gotham Book" w:eastAsia="Gotham Book"/><w:sz w:val="19"/><w:szCs w:val="19"/><w:spacing w:val="-5"/><w:w w:val="100"/></w:rPr><w:t>y</w:t></w:r><w:r><w:rPr><w:rFonts w:ascii="Gotham Book" w:hAnsi="Gotham Book" w:cs="Gotham Book" w:eastAsia="Gotham Book"/><w:sz w:val="19"/><w:szCs w:val="19"/><w:spacing w:val="0"/><w:w w:val="100"/></w:rPr><w:t>dd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ynghlwm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wrth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y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p</w:t></w:r><w:r><w:rPr><w:rFonts w:ascii="Gotham Book" w:hAnsi="Gotham Book" w:cs="Gotham Book" w:eastAsia="Gotham Book"/><w:sz w:val="19"/><w:szCs w:val="19"/><w:spacing w:val="-4"/><w:w w:val="100"/></w:rPr><w:t>r</w:t></w:r><w:r><w:rPr><w:rFonts w:ascii="Gotham Book" w:hAnsi="Gotham Book" w:cs="Gotham Book" w:eastAsia="Gotham Book"/><w:sz w:val="19"/><w:szCs w:val="19"/><w:spacing w:val="0"/><w:w w:val="100"/></w:rPr><w:t>osiect</w:t></w:r></w:p><w:p><w:pPr><w:spacing w:before="3" w:after="0" w:line="110" w:lineRule="exact"/><w:jc w:val="left"/><w:rPr><w:sz w:val="11"/><w:szCs w:val="11"/></w:rPr></w:pPr><w:rPr/><w:r><w:rPr><w:sz w:val="11"/><w:szCs w:val="11"/></w:rPr></w:r></w:p><w:p><w:pPr><w:spacing w:before="0" w:after="0" w:line="240" w:lineRule="auto"/><w:ind w:left="480" w:right="-20"/><w:jc w:val="left"/><w:rPr><w:rFonts w:ascii="Gotham Book" w:hAnsi="Gotham Book" w:cs="Gotham Book" w:eastAsia="Gotham Book"/><w:sz w:val="19"/><w:szCs w:val="19"/></w:rPr></w:pPr><w:rPr/><w:r><w:rPr><w:rFonts w:ascii="Gotham Book" w:hAnsi="Gotham Book" w:cs="Gotham Book" w:eastAsia="Gotham Book"/><w:sz w:val="19"/><w:szCs w:val="19"/><w:spacing w:val="6"/><w:w w:val="100"/></w:rPr><w:t>f</w:t></w:r><w:r><w:rPr><w:rFonts w:ascii="Gotham Book" w:hAnsi="Gotham Book" w:cs="Gotham Book" w:eastAsia="Gotham Book"/><w:sz w:val="19"/><w:szCs w:val="19"/><w:spacing w:val="0"/><w:w w:val="100"/></w:rPr><w:t>)</w:t></w:r><w:r><w:rPr><w:rFonts w:ascii="Gotham Book" w:hAnsi="Gotham Book" w:cs="Gotham Book" w:eastAsia="Gotham Book"/><w:sz w:val="19"/><w:szCs w:val="19"/><w:spacing w:val="0"/><w:w w:val="100"/></w:rPr><w:t>  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-2"/><w:w w:val="100"/></w:rPr><w:t>P</w:t></w:r><w:r><w:rPr><w:rFonts w:ascii="Gotham Book" w:hAnsi="Gotham Book" w:cs="Gotham Book" w:eastAsia="Gotham Book"/><w:sz w:val="19"/><w:szCs w:val="19"/><w:spacing w:val="0"/><w:w w:val="100"/></w:rPr><w:t>artneriaethau</w:t></w:r><w:r><w:rPr><w:rFonts w:ascii="Gotham Book" w:hAnsi="Gotham Book" w:cs="Gotham Book" w:eastAsia="Gotham Book"/><w:sz w:val="19"/><w:szCs w:val="19"/><w:spacing w:val="-12"/><w:w w:val="100"/></w:rPr><w:t>/</w:t></w:r><w:r><w:rPr><w:rFonts w:ascii="Gotham Book" w:hAnsi="Gotham Book" w:cs="Gotham Book" w:eastAsia="Gotham Book"/><w:sz w:val="19"/><w:szCs w:val="19"/><w:spacing w:val="0"/><w:w w:val="100"/></w:rPr><w:t>asiantaethau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-3"/><w:w w:val="100"/></w:rPr><w:t>s</w:t></w:r><w:r><w:rPr><w:rFonts w:ascii="Gotham Book" w:hAnsi="Gotham Book" w:cs="Gotham Book" w:eastAsia="Gotham Book"/><w:sz w:val="19"/><w:szCs w:val="19"/><w:spacing w:val="0"/><w:w w:val="100"/></w:rPr><w:t>y’n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g</w:t></w:r><w:r><w:rPr><w:rFonts w:ascii="Gotham Book" w:hAnsi="Gotham Book" w:cs="Gotham Book" w:eastAsia="Gotham Book"/><w:sz w:val="19"/><w:szCs w:val="19"/><w:spacing w:val="-4"/><w:w w:val="100"/></w:rPr><w:t>y</w:t></w:r><w:r><w:rPr><w:rFonts w:ascii="Gotham Book" w:hAnsi="Gotham Book" w:cs="Gotham Book" w:eastAsia="Gotham Book"/><w:sz w:val="19"/><w:szCs w:val="19"/><w:spacing w:val="-3"/><w:w w:val="100"/></w:rPr><w:t>s</w:t></w:r><w:r><w:rPr><w:rFonts w:ascii="Gotham Book" w:hAnsi="Gotham Book" w:cs="Gotham Book" w:eastAsia="Gotham Book"/><w:sz w:val="19"/><w:szCs w:val="19"/><w:spacing w:val="0"/><w:w w:val="100"/></w:rPr><w:t>ylltiedig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â</w:t></w:r><w:r><w:rPr><w:rFonts w:ascii="Gotham Book" w:hAnsi="Gotham Book" w:cs="Gotham Book" w:eastAsia="Gotham Book"/><w:sz w:val="19"/><w:szCs w:val="19"/><w:spacing w:val="-15"/><w:w w:val="100"/></w:rPr><w:t>/</w:t></w:r><w:r><w:rPr><w:rFonts w:ascii="Gotham Book" w:hAnsi="Gotham Book" w:cs="Gotham Book" w:eastAsia="Gotham Book"/><w:sz w:val="19"/><w:szCs w:val="19"/><w:spacing w:val="-3"/><w:w w:val="100"/></w:rPr><w:t>c</w:t></w:r><w:r><w:rPr><w:rFonts w:ascii="Gotham Book" w:hAnsi="Gotham Book" w:cs="Gotham Book" w:eastAsia="Gotham Book"/><w:sz w:val="19"/><w:szCs w:val="19"/><w:spacing w:val="0"/><w:w w:val="100"/></w:rPr><w:t>efnogi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eich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p</w:t></w:r><w:r><w:rPr><w:rFonts w:ascii="Gotham Book" w:hAnsi="Gotham Book" w:cs="Gotham Book" w:eastAsia="Gotham Book"/><w:sz w:val="19"/><w:szCs w:val="19"/><w:spacing w:val="-4"/><w:w w:val="100"/></w:rPr><w:t>r</w:t></w:r><w:r><w:rPr><w:rFonts w:ascii="Gotham Book" w:hAnsi="Gotham Book" w:cs="Gotham Book" w:eastAsia="Gotham Book"/><w:sz w:val="19"/><w:szCs w:val="19"/><w:spacing w:val="0"/><w:w w:val="100"/></w:rPr><w:t>osiect</w:t></w:r></w:p><w:p><w:pPr><w:spacing w:before="3" w:after="0" w:line="110" w:lineRule="exact"/><w:jc w:val="left"/><w:rPr><w:sz w:val="11"/><w:szCs w:val="11"/></w:rPr></w:pPr><w:rPr/><w:r><w:rPr><w:sz w:val="11"/><w:szCs w:val="11"/></w:rPr></w:r></w:p><w:p><w:pPr><w:spacing w:before="0" w:after="0" w:line="240" w:lineRule="auto"/><w:ind w:left="840" w:right="677" w:firstLine="-360"/><w:jc w:val="left"/><w:rPr><w:rFonts w:ascii="Gotham Book" w:hAnsi="Gotham Book" w:cs="Gotham Book" w:eastAsia="Gotham Book"/><w:sz w:val="19"/><w:szCs w:val="19"/></w:rPr></w:pPr><w:rPr/><w:r><w:rPr><w:rFonts w:ascii="Gotham Book" w:hAnsi="Gotham Book" w:cs="Gotham Book" w:eastAsia="Gotham Book"/><w:sz w:val="19"/><w:szCs w:val="19"/><w:spacing w:val="0"/><w:w w:val="100"/></w:rPr><w:t>g)</w:t></w:r><w:r><w:rPr><w:rFonts w:ascii="Gotham Book" w:hAnsi="Gotham Book" w:cs="Gotham Book" w:eastAsia="Gotham Book"/><w:sz w:val="19"/><w:szCs w:val="19"/><w:spacing w:val="57"/><w:w w:val="100"/></w:rPr><w:t> </w:t></w:r><w:r><w:rPr><w:rFonts w:ascii="Gotham Book" w:hAnsi="Gotham Book" w:cs="Gotham Book" w:eastAsia="Gotham Book"/><w:sz w:val="19"/><w:szCs w:val="19"/><w:spacing w:val="0"/><w:w w:val="100"/></w:rPr><w:t>Mae’n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rhaid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i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ymgei</w:t></w:r><w:r><w:rPr><w:rFonts w:ascii="Gotham Book" w:hAnsi="Gotham Book" w:cs="Gotham Book" w:eastAsia="Gotham Book"/><w:sz w:val="19"/><w:szCs w:val="19"/><w:spacing w:val="-3"/><w:w w:val="100"/></w:rPr><w:t>s</w:t></w:r><w:r><w:rPr><w:rFonts w:ascii="Gotham Book" w:hAnsi="Gotham Book" w:cs="Gotham Book" w:eastAsia="Gotham Book"/><w:sz w:val="19"/><w:szCs w:val="19"/><w:spacing w:val="-2"/><w:w w:val="100"/></w:rPr><w:t>w</w:t></w:r><w:r><w:rPr><w:rFonts w:ascii="Gotham Book" w:hAnsi="Gotham Book" w:cs="Gotham Book" w:eastAsia="Gotham Book"/><w:sz w:val="19"/><w:szCs w:val="19"/><w:spacing w:val="0"/><w:w w:val="100"/></w:rPr><w:t>yr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d</w:t></w:r><w:r><w:rPr><w:rFonts w:ascii="Gotham Book" w:hAnsi="Gotham Book" w:cs="Gotham Book" w:eastAsia="Gotham Book"/><w:sz w:val="19"/><w:szCs w:val="19"/><w:spacing w:val="-5"/><w:w w:val="100"/></w:rPr><w:t>r</w:t></w:r><w:r><w:rPr><w:rFonts w:ascii="Gotham Book" w:hAnsi="Gotham Book" w:cs="Gotham Book" w:eastAsia="Gotham Book"/><w:sz w:val="19"/><w:szCs w:val="19"/><w:spacing w:val="0"/><w:w w:val="100"/></w:rPr><w:t>a</w:t></w:r><w:r><w:rPr><w:rFonts w:ascii="Gotham Book" w:hAnsi="Gotham Book" w:cs="Gotham Book" w:eastAsia="Gotham Book"/><w:sz w:val="19"/><w:szCs w:val="19"/><w:spacing w:val="-2"/><w:w w:val="100"/></w:rPr><w:t>f</w:t></w:r><w:r><w:rPr><w:rFonts w:ascii="Gotham Book" w:hAnsi="Gotham Book" w:cs="Gotham Book" w:eastAsia="Gotham Book"/><w:sz w:val="19"/><w:szCs w:val="19"/><w:spacing w:val="0"/><w:w w:val="100"/></w:rPr><w:t>od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eu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cais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g</w:t></w:r><w:r><w:rPr><w:rFonts w:ascii="Gotham Book" w:hAnsi="Gotham Book" w:cs="Gotham Book" w:eastAsia="Gotham Book"/><w:sz w:val="19"/><w:szCs w:val="19"/><w:spacing w:val="-5"/><w:w w:val="100"/></w:rPr><w:t>y</w:t></w:r><w:r><w:rPr><w:rFonts w:ascii="Gotham Book" w:hAnsi="Gotham Book" w:cs="Gotham Book" w:eastAsia="Gotham Book"/><w:sz w:val="19"/><w:szCs w:val="19"/><w:spacing w:val="0"/><w:w w:val="100"/></w:rPr><w:t>da’r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tîm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plismona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lleol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a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chael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-3"/><w:w w:val="100"/></w:rPr><w:t>c</w:t></w:r><w:r><w:rPr><w:rFonts w:ascii="Gotham Book" w:hAnsi="Gotham Book" w:cs="Gotham Book" w:eastAsia="Gotham Book"/><w:sz w:val="19"/><w:szCs w:val="19"/><w:spacing w:val="0"/><w:w w:val="100"/></w:rPr><w:t>efnogaeth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yr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A</w:t></w:r><w:r><w:rPr><w:rFonts w:ascii="Gotham Book" w:hAnsi="Gotham Book" w:cs="Gotham Book" w:eastAsia="Gotham Book"/><w:sz w:val="19"/><w:szCs w:val="19"/><w:spacing w:val="-4"/><w:w w:val="100"/></w:rPr><w:t>r</w:t></w:r><w:r><w:rPr><w:rFonts w:ascii="Gotham Book" w:hAnsi="Gotham Book" w:cs="Gotham Book" w:eastAsia="Gotham Book"/><w:sz w:val="19"/><w:szCs w:val="19"/><w:spacing w:val="0"/><w:w w:val="100"/></w:rPr><w:t>ol</w:t></w:r><w:r><w:rPr><w:rFonts w:ascii="Gotham Book" w:hAnsi="Gotham Book" w:cs="Gotham Book" w:eastAsia="Gotham Book"/><w:sz w:val="19"/><w:szCs w:val="19"/><w:spacing w:val="-5"/><w:w w:val="100"/></w:rPr><w:t>y</w:t></w:r><w:r><w:rPr><w:rFonts w:ascii="Gotham Book" w:hAnsi="Gotham Book" w:cs="Gotham Book" w:eastAsia="Gotham Book"/><w:sz w:val="19"/><w:szCs w:val="19"/><w:spacing w:val="0"/><w:w w:val="100"/></w:rPr><w:t>g</w:t></w:r><w:r><w:rPr><w:rFonts w:ascii="Gotham Book" w:hAnsi="Gotham Book" w:cs="Gotham Book" w:eastAsia="Gotham Book"/><w:sz w:val="19"/><w:szCs w:val="19"/><w:spacing w:val="-5"/><w:w w:val="100"/></w:rPr><w:t>y</w:t></w:r><w:r><w:rPr><w:rFonts w:ascii="Gotham Book" w:hAnsi="Gotham Book" w:cs="Gotham Book" w:eastAsia="Gotham Book"/><w:sz w:val="19"/><w:szCs w:val="19"/><w:spacing w:val="0"/><w:w w:val="100"/></w:rPr><w:t>dd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a</w:t></w:r><w:r><w:rPr><w:rFonts w:ascii="Gotham Book" w:hAnsi="Gotham Book" w:cs="Gotham Book" w:eastAsia="Gotham Book"/><w:sz w:val="19"/><w:szCs w:val="19"/><w:spacing w:val="-4"/><w:w w:val="100"/></w:rPr><w:t>r</w:t></w:r><w:r><w:rPr><w:rFonts w:ascii="Gotham Book" w:hAnsi="Gotham Book" w:cs="Gotham Book" w:eastAsia="Gotham Book"/><w:sz w:val="19"/><w:szCs w:val="19"/><w:spacing w:val="0"/><w:w w:val="100"/></w:rPr><w:t>dal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-1"/><w:w w:val="100"/></w:rPr><w:t>c</w:t></w:r><w:r><w:rPr><w:rFonts w:ascii="Gotham Book" w:hAnsi="Gotham Book" w:cs="Gotham Book" w:eastAsia="Gotham Book"/><w:sz w:val="19"/><w:szCs w:val="19"/><w:spacing w:val="0"/><w:w w:val="100"/></w:rPr><w:t>yn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-1"/><w:w w:val="100"/></w:rPr><w:t>c</w:t></w:r><w:r><w:rPr><w:rFonts w:ascii="Gotham Book" w:hAnsi="Gotham Book" w:cs="Gotham Book" w:eastAsia="Gotham Book"/><w:sz w:val="19"/><w:szCs w:val="19"/><w:spacing w:val="0"/><w:w w:val="100"/></w:rPr><w:t>yfl</w:t></w:r><w:r><w:rPr><w:rFonts w:ascii="Gotham Book" w:hAnsi="Gotham Book" w:cs="Gotham Book" w:eastAsia="Gotham Book"/><w:sz w:val="19"/><w:szCs w:val="19"/><w:spacing w:val="-2"/><w:w w:val="100"/></w:rPr><w:t>w</w:t></w:r><w:r><w:rPr><w:rFonts w:ascii="Gotham Book" w:hAnsi="Gotham Book" w:cs="Gotham Book" w:eastAsia="Gotham Book"/><w:sz w:val="19"/><w:szCs w:val="19"/><w:spacing w:val="0"/><w:w w:val="100"/></w:rPr><w:t>yno</w:t></w:r></w:p><w:p><w:pPr><w:spacing w:before="3" w:after="0" w:line="110" w:lineRule="exact"/><w:jc w:val="left"/><w:rPr><w:sz w:val="11"/><w:szCs w:val="11"/></w:rPr></w:pPr><w:rPr/><w:r><w:rPr><w:sz w:val="11"/><w:szCs w:val="11"/></w:rPr></w:r></w:p><w:p><w:pPr><w:spacing w:before="0" w:after="0" w:line="240" w:lineRule="auto"/><w:ind w:left="480" w:right="-20"/><w:jc w:val="left"/><w:rPr><w:rFonts w:ascii="Gotham" w:hAnsi="Gotham" w:cs="Gotham" w:eastAsia="Gotham"/><w:sz w:val="19"/><w:szCs w:val="19"/></w:rPr></w:pPr><w:rPr/><w:r><w:rPr><w:rFonts w:ascii="Gotham Book" w:hAnsi="Gotham Book" w:cs="Gotham Book" w:eastAsia="Gotham Book"/><w:sz w:val="19"/><w:szCs w:val="19"/><w:spacing w:val="0"/><w:w w:val="100"/></w:rPr><w:t>h)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46"/><w:w w:val="100"/></w:rPr><w:t> </w:t></w:r><w:r><w:rPr><w:rFonts w:ascii="Gotham" w:hAnsi="Gotham" w:cs="Gotham" w:eastAsia="Gotham"/><w:sz w:val="19"/><w:szCs w:val="19"/><w:spacing w:val="0"/><w:w w:val="100"/><w:b/><w:bCs/></w:rPr><w:t>Ni</w:t></w:r><w:r><w:rPr><w:rFonts w:ascii="Gotham" w:hAnsi="Gotham" w:cs="Gotham" w:eastAsia="Gotham"/><w:sz w:val="19"/><w:szCs w:val="19"/><w:spacing w:val="0"/><w:w w:val="100"/><w:b/><w:bCs/></w:rPr><w:t> </w:t></w:r><w:r><w:rPr><w:rFonts w:ascii="Gotham" w:hAnsi="Gotham" w:cs="Gotham" w:eastAsia="Gotham"/><w:sz w:val="19"/><w:szCs w:val="19"/><w:spacing w:val="-4"/><w:w w:val="100"/><w:b/><w:bCs/></w:rPr><w:t>y</w:t></w:r><w:r><w:rPr><w:rFonts w:ascii="Gotham" w:hAnsi="Gotham" w:cs="Gotham" w:eastAsia="Gotham"/><w:sz w:val="19"/><w:szCs w:val="19"/><w:spacing w:val="-2"/><w:w w:val="100"/><w:b/><w:bCs/></w:rPr><w:t>s</w:t></w:r><w:r><w:rPr><w:rFonts w:ascii="Gotham" w:hAnsi="Gotham" w:cs="Gotham" w:eastAsia="Gotham"/><w:sz w:val="19"/><w:szCs w:val="19"/><w:spacing w:val="0"/><w:w w:val="100"/><w:b/><w:bCs/></w:rPr><w:t>tyrir</w:t></w:r><w:r><w:rPr><w:rFonts w:ascii="Gotham" w:hAnsi="Gotham" w:cs="Gotham" w:eastAsia="Gotham"/><w:sz w:val="19"/><w:szCs w:val="19"/><w:spacing w:val="0"/><w:w w:val="100"/><w:b/><w:bCs/></w:rPr><w:t> </w:t></w:r><w:r><w:rPr><w:rFonts w:ascii="Gotham" w:hAnsi="Gotham" w:cs="Gotham" w:eastAsia="Gotham"/><w:sz w:val="19"/><w:szCs w:val="19"/><w:spacing w:val="-3"/><w:w w:val="100"/><w:b/><w:bCs/></w:rPr><w:t>c</w:t></w:r><w:r><w:rPr><w:rFonts w:ascii="Gotham" w:hAnsi="Gotham" w:cs="Gotham" w:eastAsia="Gotham"/><w:sz w:val="19"/><w:szCs w:val="19"/><w:spacing w:val="0"/><w:w w:val="100"/><w:b/><w:bCs/></w:rPr><w:t>eisiadau</w:t></w:r><w:r><w:rPr><w:rFonts w:ascii="Gotham" w:hAnsi="Gotham" w:cs="Gotham" w:eastAsia="Gotham"/><w:sz w:val="19"/><w:szCs w:val="19"/><w:spacing w:val="0"/><w:w w:val="100"/><w:b/><w:bCs/></w:rPr><w:t> </w:t></w:r><w:r><w:rPr><w:rFonts w:ascii="Gotham" w:hAnsi="Gotham" w:cs="Gotham" w:eastAsia="Gotham"/><w:sz w:val="19"/><w:szCs w:val="19"/><w:spacing w:val="0"/><w:w w:val="100"/><w:b/><w:bCs/></w:rPr><w:t>am</w:t></w:r><w:r><w:rPr><w:rFonts w:ascii="Gotham" w:hAnsi="Gotham" w:cs="Gotham" w:eastAsia="Gotham"/><w:sz w:val="19"/><w:szCs w:val="19"/><w:spacing w:val="0"/><w:w w:val="100"/><w:b/><w:bCs/></w:rPr><w:t> </w:t></w:r><w:r><w:rPr><w:rFonts w:ascii="Gotham" w:hAnsi="Gotham" w:cs="Gotham" w:eastAsia="Gotham"/><w:sz w:val="19"/><w:szCs w:val="19"/><w:spacing w:val="-4"/><w:w w:val="100"/><w:b/><w:bCs/></w:rPr><w:t>C</w:t></w:r><w:r><w:rPr><w:rFonts w:ascii="Gotham" w:hAnsi="Gotham" w:cs="Gotham" w:eastAsia="Gotham"/><w:sz w:val="19"/><w:szCs w:val="19"/><w:spacing w:val="-4"/><w:w w:val="100"/><w:b/><w:bCs/></w:rPr><w:t>C</w:t></w:r><w:r><w:rPr><w:rFonts w:ascii="Gotham" w:hAnsi="Gotham" w:cs="Gotham" w:eastAsia="Gotham"/><w:sz w:val="19"/><w:szCs w:val="19"/><w:spacing w:val="0"/><w:w w:val="100"/><w:b/><w:bCs/></w:rPr><w:t>C</w:t></w:r><w:r><w:rPr><w:rFonts w:ascii="Gotham" w:hAnsi="Gotham" w:cs="Gotham" w:eastAsia="Gotham"/><w:sz w:val="19"/><w:szCs w:val="19"/><w:spacing w:val="0"/><w:w w:val="100"/></w:rPr></w:r></w:p><w:p><w:pPr><w:spacing w:before="3" w:after="0" w:line="110" w:lineRule="exact"/><w:jc w:val="left"/><w:rPr><w:sz w:val="11"/><w:szCs w:val="11"/></w:rPr></w:pPr><w:rPr/><w:r><w:rPr><w:sz w:val="11"/><w:szCs w:val="11"/></w:rPr></w:r></w:p><w:p><w:pPr><w:spacing w:before="0" w:after="0" w:line="240" w:lineRule="auto"/><w:ind w:left="480" w:right="174" w:firstLine="-360"/><w:jc w:val="both"/><w:tabs><w:tab w:pos="520" w:val="left"/></w:tabs><w:rPr><w:rFonts w:ascii="Gotham Book" w:hAnsi="Gotham Book" w:cs="Gotham Book" w:eastAsia="Gotham Book"/><w:sz w:val="19"/><w:szCs w:val="19"/></w:rPr></w:pPr><w:rPr/><w:r><w:rPr><w:rFonts w:ascii="Gotham Book" w:hAnsi="Gotham Book" w:cs="Gotham Book" w:eastAsia="Gotham Book"/><w:sz w:val="19"/><w:szCs w:val="19"/><w:spacing w:val="0"/><w:w w:val="100"/></w:rPr><w:t>5.</w:t><w:tab/><w:tab/></w:r><w:r><w:rPr><w:rFonts w:ascii="Gotham Book" w:hAnsi="Gotham Book" w:cs="Gotham Book" w:eastAsia="Gotham Book"/><w:sz w:val="19"/><w:szCs w:val="19"/><w:spacing w:val="0"/><w:w w:val="100"/></w:rPr><w:t>Mae’n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rhaid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i’r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-3"/><w:w w:val="100"/></w:rPr><w:t>c</w:t></w:r><w:r><w:rPr><w:rFonts w:ascii="Gotham Book" w:hAnsi="Gotham Book" w:cs="Gotham Book" w:eastAsia="Gotham Book"/><w:sz w:val="19"/><w:szCs w:val="19"/><w:spacing w:val="0"/><w:w w:val="100"/></w:rPr><w:t>eisiadau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gyn</w:t></w:r><w:r><w:rPr><w:rFonts w:ascii="Gotham Book" w:hAnsi="Gotham Book" w:cs="Gotham Book" w:eastAsia="Gotham Book"/><w:sz w:val="19"/><w:szCs w:val="19"/><w:spacing w:val="-3"/><w:w w:val="100"/></w:rPr><w:t>n</w:t></w:r><w:r><w:rPr><w:rFonts w:ascii="Gotham Book" w:hAnsi="Gotham Book" w:cs="Gotham Book" w:eastAsia="Gotham Book"/><w:sz w:val="19"/><w:szCs w:val="19"/><w:spacing w:val="-2"/><w:w w:val="100"/></w:rPr><w:t>w</w:t></w:r><w:r><w:rPr><w:rFonts w:ascii="Gotham Book" w:hAnsi="Gotham Book" w:cs="Gotham Book" w:eastAsia="Gotham Book"/><w:sz w:val="19"/><w:szCs w:val="19"/><w:spacing w:val="-4"/><w:w w:val="100"/></w:rPr><w:t>y</w:t></w:r><w:r><w:rPr><w:rFonts w:ascii="Gotham Book" w:hAnsi="Gotham Book" w:cs="Gotham Book" w:eastAsia="Gotham Book"/><w:sz w:val="19"/><w:szCs w:val="19"/><w:spacing w:val="0"/><w:w w:val="100"/></w:rPr><w:t>s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dadansoddiad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ariannol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ll</w:t></w:r><w:r><w:rPr><w:rFonts w:ascii="Gotham Book" w:hAnsi="Gotham Book" w:cs="Gotham Book" w:eastAsia="Gotham Book"/><w:sz w:val="19"/><w:szCs w:val="19"/><w:spacing w:val="-4"/><w:w w:val="100"/></w:rPr><w:t>a</w:t></w:r><w:r><w:rPr><w:rFonts w:ascii="Gotham Book" w:hAnsi="Gotham Book" w:cs="Gotham Book" w:eastAsia="Gotham Book"/><w:sz w:val="19"/><w:szCs w:val="19"/><w:spacing w:val="0"/><w:w w:val="100"/></w:rPr><w:t>wn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-3"/><w:w w:val="100"/></w:rPr><w:t>s</w:t></w:r><w:r><w:rPr><w:rFonts w:ascii="Gotham Book" w:hAnsi="Gotham Book" w:cs="Gotham Book" w:eastAsia="Gotham Book"/><w:sz w:val="19"/><w:szCs w:val="19"/><w:spacing w:val="0"/><w:w w:val="100"/></w:rPr><w:t>y’n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-1"/><w:w w:val="100"/></w:rPr><w:t>c</w:t></w:r><w:r><w:rPr><w:rFonts w:ascii="Gotham Book" w:hAnsi="Gotham Book" w:cs="Gotham Book" w:eastAsia="Gotham Book"/><w:sz w:val="19"/><w:szCs w:val="19"/><w:spacing w:val="0"/><w:w w:val="100"/></w:rPr><w:t>yn</w:t></w:r><w:r><w:rPr><w:rFonts w:ascii="Gotham Book" w:hAnsi="Gotham Book" w:cs="Gotham Book" w:eastAsia="Gotham Book"/><w:sz w:val="19"/><w:szCs w:val="19"/><w:spacing w:val="-3"/><w:w w:val="100"/></w:rPr><w:t>n</w:t></w:r><w:r><w:rPr><w:rFonts w:ascii="Gotham Book" w:hAnsi="Gotham Book" w:cs="Gotham Book" w:eastAsia="Gotham Book"/><w:sz w:val="19"/><w:szCs w:val="19"/><w:spacing w:val="-2"/><w:w w:val="100"/></w:rPr><w:t>w</w:t></w:r><w:r><w:rPr><w:rFonts w:ascii="Gotham Book" w:hAnsi="Gotham Book" w:cs="Gotham Book" w:eastAsia="Gotham Book"/><w:sz w:val="19"/><w:szCs w:val="19"/><w:spacing w:val="-4"/><w:w w:val="100"/></w:rPr><w:t>y</w:t></w:r><w:r><w:rPr><w:rFonts w:ascii="Gotham Book" w:hAnsi="Gotham Book" w:cs="Gotham Book" w:eastAsia="Gotham Book"/><w:sz w:val="19"/><w:szCs w:val="19"/><w:spacing w:val="0"/><w:w w:val="100"/></w:rPr><w:t>s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ma</w:t></w:r><w:r><w:rPr><w:rFonts w:ascii="Gotham Book" w:hAnsi="Gotham Book" w:cs="Gotham Book" w:eastAsia="Gotham Book"/><w:sz w:val="19"/><w:szCs w:val="19"/><w:spacing w:val="-3"/><w:w w:val="100"/></w:rPr><w:t>n</w:t></w:r><w:r><w:rPr><w:rFonts w:ascii="Gotham Book" w:hAnsi="Gotham Book" w:cs="Gotham Book" w:eastAsia="Gotham Book"/><w:sz w:val="19"/><w:szCs w:val="19"/><w:spacing w:val="0"/><w:w w:val="100"/></w:rPr><w:t>ylion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yng</w:t></w:r><w:r><w:rPr><w:rFonts w:ascii="Gotham Book" w:hAnsi="Gotham Book" w:cs="Gotham Book" w:eastAsia="Gotham Book"/><w:sz w:val="19"/><w:szCs w:val="19"/><w:spacing w:val="-3"/><w:w w:val="100"/></w:rPr><w:t>h</w:t></w:r><w:r><w:rPr><w:rFonts w:ascii="Gotham Book" w:hAnsi="Gotham Book" w:cs="Gotham Book" w:eastAsia="Gotham Book"/><w:sz w:val="19"/><w:szCs w:val="19"/><w:spacing w:val="0"/><w:w w:val="100"/></w:rPr><w:t>ylch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sut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-5"/><w:w w:val="100"/></w:rPr><w:t>b</w:t></w:r><w:r><w:rPr><w:rFonts w:ascii="Gotham Book" w:hAnsi="Gotham Book" w:cs="Gotham Book" w:eastAsia="Gotham Book"/><w:sz w:val="19"/><w:szCs w:val="19"/><w:spacing w:val="-5"/><w:w w:val="100"/></w:rPr><w:t>y</w:t></w:r><w:r><w:rPr><w:rFonts w:ascii="Gotham Book" w:hAnsi="Gotham Book" w:cs="Gotham Book" w:eastAsia="Gotham Book"/><w:sz w:val="19"/><w:szCs w:val="19"/><w:spacing w:val="0"/><w:w w:val="100"/></w:rPr><w:t>dd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yr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arian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yn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cael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ei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-4"/><w:w w:val="100"/></w:rPr><w:t>w</w:t></w:r><w:r><w:rPr><w:rFonts w:ascii="Gotham Book" w:hAnsi="Gotham Book" w:cs="Gotham Book" w:eastAsia="Gotham Book"/><w:sz w:val="19"/><w:szCs w:val="19"/><w:spacing w:val="0"/><w:w w:val="100"/></w:rPr><w:t>ario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-2"/><w:w w:val="100"/></w:rPr><w:t>e</w:t></w:r><w:r><w:rPr><w:rFonts w:ascii="Gotham Book" w:hAnsi="Gotham Book" w:cs="Gotham Book" w:eastAsia="Gotham Book"/><w:sz w:val="19"/><w:szCs w:val="19"/><w:spacing w:val="-4"/><w:w w:val="100"/></w:rPr><w:t>.</w:t></w:r><w:r><w:rPr><w:rFonts w:ascii="Gotham Book" w:hAnsi="Gotham Book" w:cs="Gotham Book" w:eastAsia="Gotham Book"/><w:sz w:val="19"/><w:szCs w:val="19"/><w:spacing w:val="-2"/><w:w w:val="100"/></w:rPr><w:t>e</w:t></w:r><w:r><w:rPr><w:rFonts w:ascii="Gotham Book" w:hAnsi="Gotham Book" w:cs="Gotham Book" w:eastAsia="Gotham Book"/><w:sz w:val="19"/><w:szCs w:val="19"/><w:spacing w:val="0"/><w:w w:val="100"/></w:rPr><w:t>.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o</w:t></w:r><w:r><w:rPr><w:rFonts w:ascii="Gotham Book" w:hAnsi="Gotham Book" w:cs="Gotham Book" w:eastAsia="Gotham Book"/><w:sz w:val="19"/><w:szCs w:val="19"/><w:spacing w:val="-2"/><w:w w:val="100"/></w:rPr><w:t>ﬀ</w:t></w:r><w:r><w:rPr><w:rFonts w:ascii="Gotham Book" w:hAnsi="Gotham Book" w:cs="Gotham Book" w:eastAsia="Gotham Book"/><w:sz w:val="19"/><w:szCs w:val="19"/><w:spacing w:val="0"/><w:w w:val="100"/></w:rPr><w:t>e</w:t></w:r><w:r><w:rPr><w:rFonts w:ascii="Gotham Book" w:hAnsi="Gotham Book" w:cs="Gotham Book" w:eastAsia="Gotham Book"/><w:sz w:val="19"/><w:szCs w:val="19"/><w:spacing w:val="-17"/><w:w w:val="100"/></w:rPr><w:t>r</w:t></w:r><w:r><w:rPr><w:rFonts w:ascii="Gotham Book" w:hAnsi="Gotham Book" w:cs="Gotham Book" w:eastAsia="Gotham Book"/><w:sz w:val="19"/><w:szCs w:val="19"/><w:spacing w:val="0"/><w:w w:val="100"/></w:rPr><w:t>,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-3"/><w:w w:val="100"/></w:rPr><w:t>t</w:t></w:r><w:r><w:rPr><w:rFonts w:ascii="Gotham Book" w:hAnsi="Gotham Book" w:cs="Gotham Book" w:eastAsia="Gotham Book"/><w:sz w:val="19"/><w:szCs w:val="19"/><w:spacing w:val="0"/><w:w w:val="100"/></w:rPr><w:t>eithi</w:t></w:r><w:r><w:rPr><w:rFonts w:ascii="Gotham Book" w:hAnsi="Gotham Book" w:cs="Gotham Book" w:eastAsia="Gotham Book"/><w:sz w:val="19"/><w:szCs w:val="19"/><w:spacing w:val="-4"/><w:w w:val="100"/></w:rPr><w:t>o</w:t></w:r><w:r><w:rPr><w:rFonts w:ascii="Gotham Book" w:hAnsi="Gotham Book" w:cs="Gotham Book" w:eastAsia="Gotham Book"/><w:sz w:val="19"/><w:szCs w:val="19"/><w:spacing w:val="0"/><w:w w:val="100"/></w:rPr><w:t>,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-3"/><w:w w:val="100"/></w:rPr><w:t>c</w:t></w:r><w:r><w:rPr><w:rFonts w:ascii="Gotham Book" w:hAnsi="Gotham Book" w:cs="Gotham Book" w:eastAsia="Gotham Book"/><w:sz w:val="19"/><w:szCs w:val="19"/><w:spacing w:val="0"/><w:w w:val="100"/></w:rPr><w:t>o</w:t></w:r><w:r><w:rPr><w:rFonts w:ascii="Gotham Book" w:hAnsi="Gotham Book" w:cs="Gotham Book" w:eastAsia="Gotham Book"/><w:sz w:val="19"/><w:szCs w:val="19"/><w:spacing w:val="-2"/><w:w w:val="100"/></w:rPr><w:t>s</w:t></w:r><w:r><w:rPr><w:rFonts w:ascii="Gotham Book" w:hAnsi="Gotham Book" w:cs="Gotham Book" w:eastAsia="Gotham Book"/><w:sz w:val="19"/><w:szCs w:val="19"/><w:spacing w:val="0"/><w:w w:val="100"/></w:rPr><w:t>tau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-2"/><w:w w:val="100"/></w:rPr><w:t>s</w:t></w:r><w:r><w:rPr><w:rFonts w:ascii="Gotham Book" w:hAnsi="Gotham Book" w:cs="Gotham Book" w:eastAsia="Gotham Book"/><w:sz w:val="19"/><w:szCs w:val="19"/><w:spacing w:val="0"/><w:w w:val="100"/></w:rPr><w:t>taﬀ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-4"/><w:w w:val="100"/></w:rPr><w:t>a</w:t></w:r><w:r><w:rPr><w:rFonts w:ascii="Gotham Book" w:hAnsi="Gotham Book" w:cs="Gotham Book" w:eastAsia="Gotham Book"/><w:sz w:val="19"/><w:szCs w:val="19"/><w:spacing w:val="-2"/><w:w w:val="100"/></w:rPr><w:t>y</w:t></w:r><w:r><w:rPr><w:rFonts w:ascii="Gotham Book" w:hAnsi="Gotham Book" w:cs="Gotham Book" w:eastAsia="Gotham Book"/><w:sz w:val="19"/><w:szCs w:val="19"/><w:spacing w:val="0"/><w:w w:val="100"/></w:rPr><w:t>y</w:t></w:r><w:r><w:rPr><w:rFonts w:ascii="Gotham Book" w:hAnsi="Gotham Book" w:cs="Gotham Book" w:eastAsia="Gotham Book"/><w:sz w:val="19"/><w:szCs w:val="19"/><w:spacing w:val="-2"/><w:w w:val="100"/></w:rPr><w:t>b</w:t></w:r><w:r><w:rPr><w:rFonts w:ascii="Gotham Book" w:hAnsi="Gotham Book" w:cs="Gotham Book" w:eastAsia="Gotham Book"/><w:sz w:val="19"/><w:szCs w:val="19"/><w:spacing w:val="0"/><w:w w:val="100"/></w:rPr><w:t>.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Nod</w:t></w:r><w:r><w:rPr><w:rFonts w:ascii="Gotham Book" w:hAnsi="Gotham Book" w:cs="Gotham Book" w:eastAsia="Gotham Book"/><w:sz w:val="19"/><w:szCs w:val="19"/><w:spacing w:val="-5"/><w:w w:val="100"/></w:rPr><w:t>w</w:t></w:r><w:r><w:rPr><w:rFonts w:ascii="Gotham Book" w:hAnsi="Gotham Book" w:cs="Gotham Book" w:eastAsia="Gotham Book"/><w:sz w:val="19"/><w:szCs w:val="19"/><w:spacing w:val="0"/><w:w w:val="100"/></w:rPr><w:t>ch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os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-5"/><w:w w:val="100"/></w:rPr><w:t>y</w:t></w:r><w:r><w:rPr><w:rFonts w:ascii="Gotham Book" w:hAnsi="Gotham Book" w:cs="Gotham Book" w:eastAsia="Gotham Book"/><w:sz w:val="19"/><w:szCs w:val="19"/><w:spacing w:val="0"/><w:w w:val="100"/></w:rPr><w:t>d</w:t></w:r><w:r><w:rPr><w:rFonts w:ascii="Gotham Book" w:hAnsi="Gotham Book" w:cs="Gotham Book" w:eastAsia="Gotham Book"/><w:sz w:val="19"/><w:szCs w:val="19"/><w:spacing w:val="-6"/><w:w w:val="100"/></w:rPr><w:t>y</w:t></w:r><w:r><w:rPr><w:rFonts w:ascii="Gotham Book" w:hAnsi="Gotham Book" w:cs="Gotham Book" w:eastAsia="Gotham Book"/><w:sz w:val="19"/><w:szCs w:val="19"/><w:spacing w:val="0"/><w:w w:val="100"/></w:rPr><w:t>ch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-5"/><w:w w:val="100"/></w:rPr><w:t>w</w:t></w:r><w:r><w:rPr><w:rFonts w:ascii="Gotham Book" w:hAnsi="Gotham Book" w:cs="Gotham Book" w:eastAsia="Gotham Book"/><w:sz w:val="19"/><w:szCs w:val="19"/><w:spacing w:val="0"/><w:w w:val="100"/></w:rPr><w:t>edi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cael,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neu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yn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y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b</w:t></w:r><w:r><w:rPr><w:rFonts w:ascii="Gotham Book" w:hAnsi="Gotham Book" w:cs="Gotham Book" w:eastAsia="Gotham Book"/><w:sz w:val="19"/><w:szCs w:val="19"/><w:spacing w:val="-4"/><w:w w:val="100"/></w:rPr><w:t>r</w:t></w:r><w:r><w:rPr><w:rFonts w:ascii="Gotham Book" w:hAnsi="Gotham Book" w:cs="Gotham Book" w:eastAsia="Gotham Book"/><w:sz w:val="19"/><w:szCs w:val="19"/><w:spacing w:val="0"/><w:w w:val="100"/></w:rPr><w:t>oses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o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gael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unr</w:t></w:r><w:r><w:rPr><w:rFonts w:ascii="Gotham Book" w:hAnsi="Gotham Book" w:cs="Gotham Book" w:eastAsia="Gotham Book"/><w:sz w:val="19"/><w:szCs w:val="19"/><w:spacing w:val="-3"/><w:w w:val="100"/></w:rPr><w:t>h</w:t></w:r><w:r><w:rPr><w:rFonts w:ascii="Gotham Book" w:hAnsi="Gotham Book" w:cs="Gotham Book" w:eastAsia="Gotham Book"/><w:sz w:val="19"/><w:szCs w:val="19"/><w:spacing w:val="-2"/><w:w w:val="100"/></w:rPr><w:t>y</w:t></w:r><w:r><w:rPr><w:rFonts w:ascii="Gotham Book" w:hAnsi="Gotham Book" w:cs="Gotham Book" w:eastAsia="Gotham Book"/><w:sz w:val="19"/><w:szCs w:val="19"/><w:spacing w:val="0"/><w:w w:val="100"/></w:rPr><w:t>w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n</w:t></w:r><w:r><w:rPr><w:rFonts w:ascii="Gotham Book" w:hAnsi="Gotham Book" w:cs="Gotham Book" w:eastAsia="Gotham Book"/><w:sz w:val="19"/><w:szCs w:val="19"/><w:spacing w:val="-4"/><w:w w:val="100"/></w:rPr><w:t>a</w:t></w:r><w:r><w:rPr><w:rFonts w:ascii="Gotham Book" w:hAnsi="Gotham Book" w:cs="Gotham Book" w:eastAsia="Gotham Book"/><w:sz w:val="19"/><w:szCs w:val="19"/><w:spacing w:val="-4"/><w:w w:val="100"/></w:rPr><w:t>w</w:t></w:r><w:r><w:rPr><w:rFonts w:ascii="Gotham Book" w:hAnsi="Gotham Book" w:cs="Gotham Book" w:eastAsia="Gotham Book"/><w:sz w:val="19"/><w:szCs w:val="19"/><w:spacing w:val="0"/><w:w w:val="100"/></w:rPr><w:t>dd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-1"/><w:w w:val="100"/></w:rPr><w:t>c</w:t></w:r><w:r><w:rPr><w:rFonts w:ascii="Gotham Book" w:hAnsi="Gotham Book" w:cs="Gotham Book" w:eastAsia="Gotham Book"/><w:sz w:val="19"/><w:szCs w:val="19"/><w:spacing w:val="0"/><w:w w:val="100"/></w:rPr><w:t>y</w:t></w:r><w:r><w:rPr><w:rFonts w:ascii="Gotham Book" w:hAnsi="Gotham Book" w:cs="Gotham Book" w:eastAsia="Gotham Book"/><w:sz w:val="19"/><w:szCs w:val="19"/><w:spacing w:val="-3"/><w:w w:val="100"/></w:rPr><w:t>f</w:t></w:r><w:r><w:rPr><w:rFonts w:ascii="Gotham Book" w:hAnsi="Gotham Book" w:cs="Gotham Book" w:eastAsia="Gotham Book"/><w:sz w:val="19"/><w:szCs w:val="19"/><w:spacing w:val="-1"/><w:w w:val="100"/></w:rPr><w:t>a</w:t></w:r><w:r><w:rPr><w:rFonts w:ascii="Gotham Book" w:hAnsi="Gotham Book" w:cs="Gotham Book" w:eastAsia="Gotham Book"/><w:sz w:val="19"/><w:szCs w:val="19"/><w:spacing w:val="-3"/><w:w w:val="100"/></w:rPr><w:t>t</w:t></w:r><w:r><w:rPr><w:rFonts w:ascii="Gotham Book" w:hAnsi="Gotham Book" w:cs="Gotham Book" w:eastAsia="Gotham Book"/><w:sz w:val="19"/><w:szCs w:val="19"/><w:spacing w:val="0"/><w:w w:val="100"/></w:rPr><w:t>ebol.</w:t></w:r></w:p><w:p><w:pPr><w:spacing w:before="3" w:after="0" w:line="110" w:lineRule="exact"/><w:jc w:val="left"/><w:rPr><w:sz w:val="11"/><w:szCs w:val="11"/></w:rPr></w:pPr><w:rPr/><w:r><w:rPr><w:sz w:val="11"/><w:szCs w:val="11"/></w:rPr></w:r></w:p><w:p><w:pPr><w:spacing w:before="0" w:after="0" w:line="240" w:lineRule="auto"/><w:ind w:left="480" w:right="223" w:firstLine="-360"/><w:jc w:val="left"/><w:rPr><w:rFonts w:ascii="Gotham Book" w:hAnsi="Gotham Book" w:cs="Gotham Book" w:eastAsia="Gotham Book"/><w:sz w:val="19"/><w:szCs w:val="19"/></w:rPr></w:pPr><w:rPr/><w:r><w:rPr><w:rFonts w:ascii="Gotham Book" w:hAnsi="Gotham Book" w:cs="Gotham Book" w:eastAsia="Gotham Book"/><w:sz w:val="19"/><w:szCs w:val="19"/><w:spacing w:val="0"/><w:w w:val="100"/></w:rPr><w:t>6.</w:t></w:r><w:r><w:rPr><w:rFonts w:ascii="Gotham Book" w:hAnsi="Gotham Book" w:cs="Gotham Book" w:eastAsia="Gotham Book"/><w:sz w:val="19"/><w:szCs w:val="19"/><w:spacing w:val="0"/><w:w w:val="100"/></w:rPr><w:t>  </w:t></w:r><w:r><w:rPr><w:rFonts w:ascii="Gotham Book" w:hAnsi="Gotham Book" w:cs="Gotham Book" w:eastAsia="Gotham Book"/><w:sz w:val="19"/><w:szCs w:val="19"/><w:spacing w:val="20"/><w:w w:val="100"/></w:rPr><w:t> </w:t></w:r><w:r><w:rPr><w:rFonts w:ascii="Gotham Book" w:hAnsi="Gotham Book" w:cs="Gotham Book" w:eastAsia="Gotham Book"/><w:sz w:val="19"/><w:szCs w:val="19"/><w:spacing w:val="0"/><w:w w:val="100"/></w:rPr><w:t>Os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oes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unr</w:t></w:r><w:r><w:rPr><w:rFonts w:ascii="Gotham Book" w:hAnsi="Gotham Book" w:cs="Gotham Book" w:eastAsia="Gotham Book"/><w:sz w:val="19"/><w:szCs w:val="19"/><w:spacing w:val="-3"/><w:w w:val="100"/></w:rPr><w:t>h</w:t></w:r><w:r><w:rPr><w:rFonts w:ascii="Gotham Book" w:hAnsi="Gotham Book" w:cs="Gotham Book" w:eastAsia="Gotham Book"/><w:sz w:val="19"/><w:szCs w:val="19"/><w:spacing w:val="-2"/><w:w w:val="100"/></w:rPr><w:t>y</w:t></w:r><w:r><w:rPr><w:rFonts w:ascii="Gotham Book" w:hAnsi="Gotham Book" w:cs="Gotham Book" w:eastAsia="Gotham Book"/><w:sz w:val="19"/><w:szCs w:val="19"/><w:spacing w:val="0"/><w:w w:val="100"/></w:rPr><w:t>w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unigolyn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-3"/><w:w w:val="100"/></w:rPr><w:t>s</w:t></w:r><w:r><w:rPr><w:rFonts w:ascii="Gotham Book" w:hAnsi="Gotham Book" w:cs="Gotham Book" w:eastAsia="Gotham Book"/><w:sz w:val="19"/><w:szCs w:val="19"/><w:spacing w:val="0"/><w:w w:val="100"/></w:rPr><w:t>y’n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g</w:t></w:r><w:r><w:rPr><w:rFonts w:ascii="Gotham Book" w:hAnsi="Gotham Book" w:cs="Gotham Book" w:eastAsia="Gotham Book"/><w:sz w:val="19"/><w:szCs w:val="19"/><w:spacing w:val="-4"/><w:w w:val="100"/></w:rPr><w:t>y</w:t></w:r><w:r><w:rPr><w:rFonts w:ascii="Gotham Book" w:hAnsi="Gotham Book" w:cs="Gotham Book" w:eastAsia="Gotham Book"/><w:sz w:val="19"/><w:szCs w:val="19"/><w:spacing w:val="-3"/><w:w w:val="100"/></w:rPr><w:t>s</w:t></w:r><w:r><w:rPr><w:rFonts w:ascii="Gotham Book" w:hAnsi="Gotham Book" w:cs="Gotham Book" w:eastAsia="Gotham Book"/><w:sz w:val="19"/><w:szCs w:val="19"/><w:spacing w:val="0"/><w:w w:val="100"/></w:rPr><w:t>ylltiedig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â’r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p</w:t></w:r><w:r><w:rPr><w:rFonts w:ascii="Gotham Book" w:hAnsi="Gotham Book" w:cs="Gotham Book" w:eastAsia="Gotham Book"/><w:sz w:val="19"/><w:szCs w:val="19"/><w:spacing w:val="-4"/><w:w w:val="100"/></w:rPr><w:t>r</w:t></w:r><w:r><w:rPr><w:rFonts w:ascii="Gotham Book" w:hAnsi="Gotham Book" w:cs="Gotham Book" w:eastAsia="Gotham Book"/><w:sz w:val="19"/><w:szCs w:val="19"/><w:spacing w:val="0"/><w:w w:val="100"/></w:rPr><w:t>osiect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yn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iau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na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deun</w:t></w:r><w:r><w:rPr><w:rFonts w:ascii="Gotham Book" w:hAnsi="Gotham Book" w:cs="Gotham Book" w:eastAsia="Gotham Book"/><w:sz w:val="19"/><w:szCs w:val="19"/><w:spacing w:val="-4"/><w:w w:val="100"/></w:rPr><w:t>a</w:t></w:r><w:r><w:rPr><w:rFonts w:ascii="Gotham Book" w:hAnsi="Gotham Book" w:cs="Gotham Book" w:eastAsia="Gotham Book"/><w:sz w:val="19"/><w:szCs w:val="19"/><w:spacing w:val="0"/><w:w w:val="100"/></w:rPr><w:t>w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oed,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-5"/><w:w w:val="100"/></w:rPr><w:t>b</w:t></w:r><w:r><w:rPr><w:rFonts w:ascii="Gotham Book" w:hAnsi="Gotham Book" w:cs="Gotham Book" w:eastAsia="Gotham Book"/><w:sz w:val="19"/><w:szCs w:val="19"/><w:spacing w:val="-5"/><w:w w:val="100"/></w:rPr><w:t>y</w:t></w:r><w:r><w:rPr><w:rFonts w:ascii="Gotham Book" w:hAnsi="Gotham Book" w:cs="Gotham Book" w:eastAsia="Gotham Book"/><w:sz w:val="19"/><w:szCs w:val="19"/><w:spacing w:val="0"/><w:w w:val="100"/></w:rPr><w:t>dd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rhaid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i’r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grŵp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gael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-3"/><w:w w:val="100"/></w:rPr><w:t>c</w:t></w:r><w:r><w:rPr><w:rFonts w:ascii="Gotham Book" w:hAnsi="Gotham Book" w:cs="Gotham Book" w:eastAsia="Gotham Book"/><w:sz w:val="19"/><w:szCs w:val="19"/><w:spacing w:val="0"/><w:w w:val="100"/></w:rPr><w:t>efnogaeth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oedolion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-3"/><w:w w:val="100"/></w:rPr><w:t>s</w:t></w:r><w:r><w:rPr><w:rFonts w:ascii="Gotham Book" w:hAnsi="Gotham Book" w:cs="Gotham Book" w:eastAsia="Gotham Book"/><w:sz w:val="19"/><w:szCs w:val="19"/><w:spacing w:val="-5"/><w:w w:val="100"/></w:rPr><w:t>y</w:t></w:r><w:r><w:rPr><w:rFonts w:ascii="Gotham Book" w:hAnsi="Gotham Book" w:cs="Gotham Book" w:eastAsia="Gotham Book"/><w:sz w:val="19"/><w:szCs w:val="19"/><w:spacing w:val="0"/><w:w w:val="100"/></w:rPr><w:t>dd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-5"/><w:w w:val="100"/></w:rPr><w:t>w</w:t></w:r><w:r><w:rPr><w:rFonts w:ascii="Gotham Book" w:hAnsi="Gotham Book" w:cs="Gotham Book" w:eastAsia="Gotham Book"/><w:sz w:val="19"/><w:szCs w:val="19"/><w:spacing w:val="0"/><w:w w:val="100"/></w:rPr><w:t>edi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cael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eu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gwirio’n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briodol.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Cadarnh</w:t></w:r><w:r><w:rPr><w:rFonts w:ascii="Gotham Book" w:hAnsi="Gotham Book" w:cs="Gotham Book" w:eastAsia="Gotham Book"/><w:sz w:val="19"/><w:szCs w:val="19"/><w:spacing w:val="-5"/><w:w w:val="100"/></w:rPr><w:t>e</w:t></w:r><w:r><w:rPr><w:rFonts w:ascii="Gotham Book" w:hAnsi="Gotham Book" w:cs="Gotham Book" w:eastAsia="Gotham Book"/><w:sz w:val="19"/><w:szCs w:val="19"/><w:spacing w:val="-5"/><w:w w:val="100"/></w:rPr><w:t>w</w:t></w:r><w:r><w:rPr><w:rFonts w:ascii="Gotham Book" w:hAnsi="Gotham Book" w:cs="Gotham Book" w:eastAsia="Gotham Book"/><w:sz w:val="19"/><w:szCs w:val="19"/><w:spacing w:val="0"/><w:w w:val="100"/></w:rPr><w:t>ch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yn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eich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cais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bod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-3"/><w:w w:val="100"/></w:rPr><w:t>h</w:t></w:r><w:r><w:rPr><w:rFonts w:ascii="Gotham Book" w:hAnsi="Gotham Book" w:cs="Gotham Book" w:eastAsia="Gotham Book"/><w:sz w:val="19"/><w:szCs w:val="19"/><w:spacing w:val="0"/><w:w w:val="100"/></w:rPr><w:t>yn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-5"/><w:w w:val="100"/></w:rPr><w:t>w</w:t></w:r><w:r><w:rPr><w:rFonts w:ascii="Gotham Book" w:hAnsi="Gotham Book" w:cs="Gotham Book" w:eastAsia="Gotham Book"/><w:sz w:val="19"/><w:szCs w:val="19"/><w:spacing w:val="0"/><w:w w:val="100"/></w:rPr><w:t>edi’i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wneud.</w:t></w:r></w:p><w:p><w:pPr><w:spacing w:before="3" w:after="0" w:line="110" w:lineRule="exact"/><w:jc w:val="left"/><w:rPr><w:sz w:val="11"/><w:szCs w:val="11"/></w:rPr></w:pPr><w:rPr/><w:r><w:rPr><w:sz w:val="11"/><w:szCs w:val="11"/></w:rPr></w:r></w:p><w:p><w:pPr><w:spacing w:before="0" w:after="0" w:line="240" w:lineRule="auto"/><w:ind w:left="480" w:right="1264" w:firstLine="-360"/><w:jc w:val="left"/><w:tabs><w:tab w:pos="480" w:val="left"/></w:tabs><w:rPr><w:rFonts w:ascii="Gotham" w:hAnsi="Gotham" w:cs="Gotham" w:eastAsia="Gotham"/><w:sz w:val="19"/><w:szCs w:val="19"/></w:rPr></w:pPr><w:rPr/><w:r><w:rPr><w:rFonts w:ascii="Gotham Book" w:hAnsi="Gotham Book" w:cs="Gotham Book" w:eastAsia="Gotham Book"/><w:sz w:val="19"/><w:szCs w:val="19"/><w:spacing w:val="-19"/><w:w w:val="100"/></w:rPr><w:t>7</w:t></w:r><w:r><w:rPr><w:rFonts w:ascii="Gotham Book" w:hAnsi="Gotham Book" w:cs="Gotham Book" w:eastAsia="Gotham Book"/><w:sz w:val="19"/><w:szCs w:val="19"/><w:spacing w:val="0"/><w:w w:val="100"/></w:rPr><w:t>.</w:t><w:tab/></w:r><w:r><w:rPr><w:rFonts w:ascii="Gotham Book" w:hAnsi="Gotham Book" w:cs="Gotham Book" w:eastAsia="Gotham Book"/><w:sz w:val="19"/><w:szCs w:val="19"/><w:spacing w:val="0"/><w:w w:val="100"/></w:rPr></w:r><w:r><w:rPr><w:rFonts w:ascii="Gotham" w:hAnsi="Gotham" w:cs="Gotham" w:eastAsia="Gotham"/><w:sz w:val="19"/><w:szCs w:val="19"/><w:spacing w:val="2"/><w:w w:val="100"/><w:b/><w:bCs/></w:rPr><w:t>G</w:t></w:r><w:r><w:rPr><w:rFonts w:ascii="Gotham" w:hAnsi="Gotham" w:cs="Gotham" w:eastAsia="Gotham"/><w:sz w:val="19"/><w:szCs w:val="19"/><w:spacing w:val="0"/><w:w w:val="100"/><w:b/><w:bCs/></w:rPr><w:t>all</w:t></w:r><w:r><w:rPr><w:rFonts w:ascii="Gotham" w:hAnsi="Gotham" w:cs="Gotham" w:eastAsia="Gotham"/><w:sz w:val="19"/><w:szCs w:val="19"/><w:spacing w:val="0"/><w:w w:val="100"/><w:b/><w:bCs/></w:rPr><w:t> </w:t></w:r><w:r><w:rPr><w:rFonts w:ascii="Gotham" w:hAnsi="Gotham" w:cs="Gotham" w:eastAsia="Gotham"/><w:sz w:val="19"/><w:szCs w:val="19"/><w:spacing w:val="0"/><w:w w:val="100"/><w:b/><w:bCs/></w:rPr><w:t>rhai</w:t></w:r><w:r><w:rPr><w:rFonts w:ascii="Gotham" w:hAnsi="Gotham" w:cs="Gotham" w:eastAsia="Gotham"/><w:sz w:val="19"/><w:szCs w:val="19"/><w:spacing w:val="0"/><w:w w:val="100"/><w:b/><w:bCs/></w:rPr><w:t> </w:t></w:r><w:r><w:rPr><w:rFonts w:ascii="Gotham" w:hAnsi="Gotham" w:cs="Gotham" w:eastAsia="Gotham"/><w:sz w:val="19"/><w:szCs w:val="19"/><w:spacing w:val="-3"/><w:w w:val="100"/><w:b/><w:bCs/></w:rPr><w:t>s</w:t></w:r><w:r><w:rPr><w:rFonts w:ascii="Gotham" w:hAnsi="Gotham" w:cs="Gotham" w:eastAsia="Gotham"/><w:sz w:val="19"/><w:szCs w:val="19"/><w:spacing w:val="-5"/><w:w w:val="100"/><w:b/><w:bCs/></w:rPr><w:t>y</w:t></w:r><w:r><w:rPr><w:rFonts w:ascii="Gotham" w:hAnsi="Gotham" w:cs="Gotham" w:eastAsia="Gotham"/><w:sz w:val="19"/><w:szCs w:val="19"/><w:spacing w:val="0"/><w:w w:val="100"/><w:b/><w:bCs/></w:rPr><w:t>dd</w:t></w:r><w:r><w:rPr><w:rFonts w:ascii="Gotham" w:hAnsi="Gotham" w:cs="Gotham" w:eastAsia="Gotham"/><w:sz w:val="19"/><w:szCs w:val="19"/><w:spacing w:val="0"/><w:w w:val="100"/><w:b/><w:bCs/></w:rPr><w:t> </w:t></w:r><w:r><w:rPr><w:rFonts w:ascii="Gotham" w:hAnsi="Gotham" w:cs="Gotham" w:eastAsia="Gotham"/><w:sz w:val="19"/><w:szCs w:val="19"/><w:spacing w:val="-5"/><w:w w:val="100"/><w:b/><w:bCs/></w:rPr><w:t>w</w:t></w:r><w:r><w:rPr><w:rFonts w:ascii="Gotham" w:hAnsi="Gotham" w:cs="Gotham" w:eastAsia="Gotham"/><w:sz w:val="19"/><w:szCs w:val="19"/><w:spacing w:val="0"/><w:w w:val="100"/><w:b/><w:bCs/></w:rPr><w:t>edi</w:t></w:r><w:r><w:rPr><w:rFonts w:ascii="Gotham" w:hAnsi="Gotham" w:cs="Gotham" w:eastAsia="Gotham"/><w:sz w:val="19"/><w:szCs w:val="19"/><w:spacing w:val="0"/><w:w w:val="100"/><w:b/><w:bCs/></w:rPr><w:t> </w:t></w:r><w:r><w:rPr><w:rFonts w:ascii="Gotham" w:hAnsi="Gotham" w:cs="Gotham" w:eastAsia="Gotham"/><w:sz w:val="19"/><w:szCs w:val="19"/><w:spacing w:val="0"/><w:w w:val="100"/><w:b/><w:bCs/></w:rPr><w:t>ymgeisio</w:t></w:r><w:r><w:rPr><w:rFonts w:ascii="Gotham" w:hAnsi="Gotham" w:cs="Gotham" w:eastAsia="Gotham"/><w:sz w:val="19"/><w:szCs w:val="19"/><w:spacing w:val="0"/><w:w w:val="100"/><w:b/><w:bCs/></w:rPr><w:t> </w:t></w:r><w:r><w:rPr><w:rFonts w:ascii="Gotham" w:hAnsi="Gotham" w:cs="Gotham" w:eastAsia="Gotham"/><w:sz w:val="19"/><w:szCs w:val="19"/><w:spacing w:val="0"/><w:w w:val="100"/><w:b/><w:bCs/></w:rPr><w:t>o’r</w:t></w:r><w:r><w:rPr><w:rFonts w:ascii="Gotham" w:hAnsi="Gotham" w:cs="Gotham" w:eastAsia="Gotham"/><w:sz w:val="19"/><w:szCs w:val="19"/><w:spacing w:val="0"/><w:w w:val="100"/><w:b/><w:bCs/></w:rPr><w:t> </w:t></w:r><w:r><w:rPr><w:rFonts w:ascii="Gotham" w:hAnsi="Gotham" w:cs="Gotham" w:eastAsia="Gotham"/><w:sz w:val="19"/><w:szCs w:val="19"/><w:spacing w:val="0"/><w:w w:val="100"/><w:b/><w:bCs/></w:rPr><w:t>blaen</w:t></w:r><w:r><w:rPr><w:rFonts w:ascii="Gotham" w:hAnsi="Gotham" w:cs="Gotham" w:eastAsia="Gotham"/><w:sz w:val="19"/><w:szCs w:val="19"/><w:spacing w:val="0"/><w:w w:val="100"/><w:b/><w:bCs/></w:rPr><w:t> </w:t></w:r><w:r><w:rPr><w:rFonts w:ascii="Gotham" w:hAnsi="Gotham" w:cs="Gotham" w:eastAsia="Gotham"/><w:sz w:val="19"/><w:szCs w:val="19"/><w:spacing w:val="0"/><w:w w:val="100"/><w:b/><w:bCs/></w:rPr><w:t>wneud,</w:t></w:r><w:r><w:rPr><w:rFonts w:ascii="Gotham" w:hAnsi="Gotham" w:cs="Gotham" w:eastAsia="Gotham"/><w:sz w:val="19"/><w:szCs w:val="19"/><w:spacing w:val="0"/><w:w w:val="100"/><w:b/><w:bCs/></w:rPr><w:t> </w:t></w:r><w:r><w:rPr><w:rFonts w:ascii="Gotham" w:hAnsi="Gotham" w:cs="Gotham" w:eastAsia="Gotham"/><w:sz w:val="19"/><w:szCs w:val="19"/><w:spacing w:val="0"/><w:w w:val="100"/><w:b/><w:bCs/></w:rPr><w:t>ond</w:t></w:r><w:r><w:rPr><w:rFonts w:ascii="Gotham" w:hAnsi="Gotham" w:cs="Gotham" w:eastAsia="Gotham"/><w:sz w:val="19"/><w:szCs w:val="19"/><w:spacing w:val="0"/><w:w w:val="100"/><w:b/><w:bCs/></w:rPr><w:t> </w:t></w:r><w:r><w:rPr><w:rFonts w:ascii="Gotham" w:hAnsi="Gotham" w:cs="Gotham" w:eastAsia="Gotham"/><w:sz w:val="19"/><w:szCs w:val="19"/><w:spacing w:val="0"/><w:w w:val="100"/><w:b/><w:bCs/></w:rPr><w:t>rhaid</w:t></w:r><w:r><w:rPr><w:rFonts w:ascii="Gotham" w:hAnsi="Gotham" w:cs="Gotham" w:eastAsia="Gotham"/><w:sz w:val="19"/><w:szCs w:val="19"/><w:spacing w:val="0"/><w:w w:val="100"/><w:b/><w:bCs/></w:rPr><w:t> </w:t></w:r><w:r><w:rPr><w:rFonts w:ascii="Gotham" w:hAnsi="Gotham" w:cs="Gotham" w:eastAsia="Gotham"/><w:sz w:val="19"/><w:szCs w:val="19"/><w:spacing w:val="0"/><w:w w:val="100"/><w:b/><w:bCs/></w:rPr><w:t>i’w</w:t></w:r><w:r><w:rPr><w:rFonts w:ascii="Gotham" w:hAnsi="Gotham" w:cs="Gotham" w:eastAsia="Gotham"/><w:sz w:val="19"/><w:szCs w:val="19"/><w:spacing w:val="0"/><w:w w:val="100"/><w:b/><w:bCs/></w:rPr><w:t> </w:t></w:r><w:r><w:rPr><w:rFonts w:ascii="Gotham" w:hAnsi="Gotham" w:cs="Gotham" w:eastAsia="Gotham"/><w:sz w:val="19"/><w:szCs w:val="19"/><w:spacing w:val="-1"/><w:w w:val="100"/><w:b/><w:bCs/></w:rPr><w:t>c</w:t></w:r><w:r><w:rPr><w:rFonts w:ascii="Gotham" w:hAnsi="Gotham" w:cs="Gotham" w:eastAsia="Gotham"/><w:sz w:val="19"/><w:szCs w:val="19"/><w:spacing w:val="0"/><w:w w:val="100"/><w:b/><w:bCs/></w:rPr><w:t>ynnig</w:t></w:r><w:r><w:rPr><w:rFonts w:ascii="Gotham" w:hAnsi="Gotham" w:cs="Gotham" w:eastAsia="Gotham"/><w:sz w:val="19"/><w:szCs w:val="19"/><w:spacing w:val="0"/><w:w w:val="100"/><w:b/><w:bCs/></w:rPr><w:t> </w:t></w:r><w:r><w:rPr><w:rFonts w:ascii="Gotham" w:hAnsi="Gotham" w:cs="Gotham" w:eastAsia="Gotham"/><w:sz w:val="19"/><w:szCs w:val="19"/><w:spacing w:val="-2"/><w:w w:val="100"/><w:b/><w:bCs/></w:rPr><w:t>f</w:t></w:r><w:r><w:rPr><w:rFonts w:ascii="Gotham" w:hAnsi="Gotham" w:cs="Gotham" w:eastAsia="Gotham"/><w:sz w:val="19"/><w:szCs w:val="19"/><w:spacing w:val="0"/><w:w w:val="100"/><w:b/><w:bCs/></w:rPr><w:t>od</w:t></w:r><w:r><w:rPr><w:rFonts w:ascii="Gotham" w:hAnsi="Gotham" w:cs="Gotham" w:eastAsia="Gotham"/><w:sz w:val="19"/><w:szCs w:val="19"/><w:spacing w:val="0"/><w:w w:val="100"/><w:b/><w:bCs/></w:rPr><w:t> </w:t></w:r><w:r><w:rPr><w:rFonts w:ascii="Gotham" w:hAnsi="Gotham" w:cs="Gotham" w:eastAsia="Gotham"/><w:sz w:val="19"/><w:szCs w:val="19"/><w:spacing w:val="0"/><w:w w:val="100"/><w:b/><w:bCs/></w:rPr><w:t>ar</w:t></w:r><w:r><w:rPr><w:rFonts w:ascii="Gotham" w:hAnsi="Gotham" w:cs="Gotham" w:eastAsia="Gotham"/><w:sz w:val="19"/><w:szCs w:val="19"/><w:spacing w:val="0"/><w:w w:val="100"/><w:b/><w:bCs/></w:rPr><w:t> </w:t></w:r><w:r><w:rPr><w:rFonts w:ascii="Gotham" w:hAnsi="Gotham" w:cs="Gotham" w:eastAsia="Gotham"/><w:sz w:val="19"/><w:szCs w:val="19"/><w:spacing w:val="0"/><w:w w:val="100"/><w:b/><w:bCs/></w:rPr><w:t>gy</w:t></w:r><w:r><w:rPr><w:rFonts w:ascii="Gotham" w:hAnsi="Gotham" w:cs="Gotham" w:eastAsia="Gotham"/><w:sz w:val="19"/><w:szCs w:val="19"/><w:spacing w:val="-2"/><w:w w:val="100"/><w:b/><w:bCs/></w:rPr><w:t>f</w:t></w:r><w:r><w:rPr><w:rFonts w:ascii="Gotham" w:hAnsi="Gotham" w:cs="Gotham" w:eastAsia="Gotham"/><w:sz w:val="19"/><w:szCs w:val="19"/><w:spacing w:val="0"/><w:w w:val="100"/><w:b/><w:bCs/></w:rPr><w:t>er</w:t></w:r><w:r><w:rPr><w:rFonts w:ascii="Gotham" w:hAnsi="Gotham" w:cs="Gotham" w:eastAsia="Gotham"/><w:sz w:val="19"/><w:szCs w:val="19"/><w:spacing w:val="0"/><w:w w:val="100"/><w:b/><w:bCs/></w:rPr><w:t> </w:t></w:r><w:r><w:rPr><w:rFonts w:ascii="Gotham" w:hAnsi="Gotham" w:cs="Gotham" w:eastAsia="Gotham"/><w:sz w:val="19"/><w:szCs w:val="19"/><w:spacing w:val="0"/><w:w w:val="100"/><w:b/><w:bCs/></w:rPr><w:t>darn</w:t></w:r><w:r><w:rPr><w:rFonts w:ascii="Gotham" w:hAnsi="Gotham" w:cs="Gotham" w:eastAsia="Gotham"/><w:sz w:val="19"/><w:szCs w:val="19"/><w:spacing w:val="0"/><w:w w:val="100"/><w:b/><w:bCs/></w:rPr><w:t> </w:t></w:r><w:r><w:rPr><w:rFonts w:ascii="Gotham" w:hAnsi="Gotham" w:cs="Gotham" w:eastAsia="Gotham"/><w:sz w:val="19"/><w:szCs w:val="19"/><w:spacing w:val="0"/><w:w w:val="100"/><w:b/><w:bCs/></w:rPr><w:t>o</w:t></w:r><w:r><w:rPr><w:rFonts w:ascii="Gotham" w:hAnsi="Gotham" w:cs="Gotham" w:eastAsia="Gotham"/><w:sz w:val="19"/><w:szCs w:val="19"/><w:spacing w:val="0"/><w:w w:val="100"/><w:b/><w:bCs/></w:rPr><w:t> </w:t></w:r><w:r><w:rPr><w:rFonts w:ascii="Gotham" w:hAnsi="Gotham" w:cs="Gotham" w:eastAsia="Gotham"/><w:sz w:val="19"/><w:szCs w:val="19"/><w:spacing w:val="-4"/><w:w w:val="100"/><w:b/><w:bCs/></w:rPr><w:t>w</w:t></w:r><w:r><w:rPr><w:rFonts w:ascii="Gotham" w:hAnsi="Gotham" w:cs="Gotham" w:eastAsia="Gotham"/><w:sz w:val="19"/><w:szCs w:val="19"/><w:spacing w:val="0"/><w:w w:val="100"/><w:b/><w:bCs/></w:rPr><w:t>aith</w:t></w:r><w:r><w:rPr><w:rFonts w:ascii="Gotham" w:hAnsi="Gotham" w:cs="Gotham" w:eastAsia="Gotham"/><w:sz w:val="19"/><w:szCs w:val="19"/><w:spacing w:val="0"/><w:w w:val="100"/><w:b/><w:bCs/></w:rPr><w:t> </w:t></w:r><w:r><w:rPr><w:rFonts w:ascii="Gotham" w:hAnsi="Gotham" w:cs="Gotham" w:eastAsia="Gotham"/><w:sz w:val="19"/><w:szCs w:val="19"/><w:spacing w:val="0"/><w:w w:val="100"/><w:b/><w:bCs/></w:rPr><w:t>n</w:t></w:r><w:r><w:rPr><w:rFonts w:ascii="Gotham" w:hAnsi="Gotham" w:cs="Gotham" w:eastAsia="Gotham"/><w:sz w:val="19"/><w:szCs w:val="19"/><w:spacing w:val="-5"/><w:w w:val="100"/><w:b/><w:bCs/></w:rPr><w:t>e</w:t></w:r><w:r><w:rPr><w:rFonts w:ascii="Gotham" w:hAnsi="Gotham" w:cs="Gotham" w:eastAsia="Gotham"/><w:sz w:val="19"/><w:szCs w:val="19"/><w:spacing w:val="-2"/><w:w w:val="100"/><w:b/><w:bCs/></w:rPr><w:t>w</w:t></w:r><w:r><w:rPr><w:rFonts w:ascii="Gotham" w:hAnsi="Gotham" w:cs="Gotham" w:eastAsia="Gotham"/><w:sz w:val="19"/><w:szCs w:val="19"/><w:spacing w:val="-5"/><w:w w:val="100"/><w:b/><w:bCs/></w:rPr><w:t>y</w:t></w:r><w:r><w:rPr><w:rFonts w:ascii="Gotham" w:hAnsi="Gotham" w:cs="Gotham" w:eastAsia="Gotham"/><w:sz w:val="19"/><w:szCs w:val="19"/><w:spacing w:val="0"/><w:w w:val="100"/><w:b/><w:bCs/></w:rPr><w:t>dd</w:t></w:r><w:r><w:rPr><w:rFonts w:ascii="Gotham" w:hAnsi="Gotham" w:cs="Gotham" w:eastAsia="Gotham"/><w:sz w:val="19"/><w:szCs w:val="19"/><w:spacing w:val="0"/><w:w w:val="100"/><w:b/><w:bCs/></w:rPr><w:t> </w:t></w:r><w:r><w:rPr><w:rFonts w:ascii="Gotham" w:hAnsi="Gotham" w:cs="Gotham" w:eastAsia="Gotham"/><w:sz w:val="19"/><w:szCs w:val="19"/><w:spacing w:val="0"/><w:w w:val="100"/><w:b/><w:bCs/></w:rPr><w:t>ac</w:t></w:r><w:r><w:rPr><w:rFonts w:ascii="Gotham" w:hAnsi="Gotham" w:cs="Gotham" w:eastAsia="Gotham"/><w:sz w:val="19"/><w:szCs w:val="19"/><w:spacing w:val="0"/><w:w w:val="100"/><w:b/><w:bCs/></w:rPr><w:t> </w:t></w:r><w:r><w:rPr><w:rFonts w:ascii="Gotham" w:hAnsi="Gotham" w:cs="Gotham" w:eastAsia="Gotham"/><w:sz w:val="19"/><w:szCs w:val="19"/><w:spacing w:val="0"/><w:w w:val="100"/><w:b/><w:bCs/></w:rPr><w:t>arloesol.</w:t></w:r><w:r><w:rPr><w:rFonts w:ascii="Gotham" w:hAnsi="Gotham" w:cs="Gotham" w:eastAsia="Gotham"/><w:sz w:val="19"/><w:szCs w:val="19"/><w:spacing w:val="0"/><w:w w:val="100"/></w:rPr></w:r></w:p><w:p><w:pPr><w:spacing w:before="3" w:after="0" w:line="110" w:lineRule="exact"/><w:jc w:val="left"/><w:rPr><w:sz w:val="11"/><w:szCs w:val="11"/></w:rPr></w:pPr><w:rPr/><w:r><w:rPr><w:sz w:val="11"/><w:szCs w:val="11"/></w:rPr></w:r></w:p><w:p><w:pPr><w:spacing w:before="0" w:after="0" w:line="240" w:lineRule="auto"/><w:ind w:left="480" w:right="717" w:firstLine="-360"/><w:jc w:val="left"/><w:rPr><w:rFonts w:ascii="Gotham Book" w:hAnsi="Gotham Book" w:cs="Gotham Book" w:eastAsia="Gotham Book"/><w:sz w:val="19"/><w:szCs w:val="19"/></w:rPr></w:pPr><w:rPr/><w:r><w:rPr><w:rFonts w:ascii="Gotham Book" w:hAnsi="Gotham Book" w:cs="Gotham Book" w:eastAsia="Gotham Book"/><w:sz w:val="19"/><w:szCs w:val="19"/><w:spacing w:val="0"/><w:w w:val="100"/></w:rPr><w:t>8.</w:t></w:r><w:r><w:rPr><w:rFonts w:ascii="Gotham Book" w:hAnsi="Gotham Book" w:cs="Gotham Book" w:eastAsia="Gotham Book"/><w:sz w:val="19"/><w:szCs w:val="19"/><w:spacing w:val="0"/><w:w w:val="100"/></w:rPr><w:t>  </w:t></w:r><w:r><w:rPr><w:rFonts w:ascii="Gotham Book" w:hAnsi="Gotham Book" w:cs="Gotham Book" w:eastAsia="Gotham Book"/><w:sz w:val="19"/><w:szCs w:val="19"/><w:spacing w:val="23"/><w:w w:val="100"/></w:rPr><w:t> </w:t></w:r><w:r><w:rPr><w:rFonts w:ascii="Gotham Book" w:hAnsi="Gotham Book" w:cs="Gotham Book" w:eastAsia="Gotham Book"/><w:sz w:val="19"/><w:szCs w:val="19"/><w:spacing w:val="0"/><w:w w:val="100"/></w:rPr><w:t>Os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-5"/><w:w w:val="100"/></w:rPr><w:t>y</w:t></w:r><w:r><w:rPr><w:rFonts w:ascii="Gotham Book" w:hAnsi="Gotham Book" w:cs="Gotham Book" w:eastAsia="Gotham Book"/><w:sz w:val="19"/><w:szCs w:val="19"/><w:spacing w:val="0"/><w:w w:val="100"/></w:rPr><w:t>d</w:t></w:r><w:r><w:rPr><w:rFonts w:ascii="Gotham Book" w:hAnsi="Gotham Book" w:cs="Gotham Book" w:eastAsia="Gotham Book"/><w:sz w:val="19"/><w:szCs w:val="19"/><w:spacing w:val="-6"/><w:w w:val="100"/></w:rPr><w:t>y</w:t></w:r><w:r><w:rPr><w:rFonts w:ascii="Gotham Book" w:hAnsi="Gotham Book" w:cs="Gotham Book" w:eastAsia="Gotham Book"/><w:sz w:val="19"/><w:szCs w:val="19"/><w:spacing w:val="0"/><w:w w:val="100"/></w:rPr><w:t>ch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eisiau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t</w:t></w:r><w:r><w:rPr><w:rFonts w:ascii="Gotham Book" w:hAnsi="Gotham Book" w:cs="Gotham Book" w:eastAsia="Gotham Book"/><w:sz w:val="19"/><w:szCs w:val="19"/><w:spacing w:val="-5"/><w:w w:val="100"/></w:rPr><w:t>r</w:t></w:r><w:r><w:rPr><w:rFonts w:ascii="Gotham Book" w:hAnsi="Gotham Book" w:cs="Gotham Book" w:eastAsia="Gotham Book"/><w:sz w:val="19"/><w:szCs w:val="19"/><w:spacing w:val="0"/><w:w w:val="100"/></w:rPr><w:t>a</w:t></w:r><w:r><w:rPr><w:rFonts w:ascii="Gotham Book" w:hAnsi="Gotham Book" w:cs="Gotham Book" w:eastAsia="Gotham Book"/><w:sz w:val="19"/><w:szCs w:val="19"/><w:spacing w:val="-2"/><w:w w:val="100"/></w:rPr><w:t>f</w:t></w:r><w:r><w:rPr><w:rFonts w:ascii="Gotham Book" w:hAnsi="Gotham Book" w:cs="Gotham Book" w:eastAsia="Gotham Book"/><w:sz w:val="19"/><w:szCs w:val="19"/><w:spacing w:val="0"/><w:w w:val="100"/></w:rPr><w:t>od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eich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-3"/><w:w w:val="100"/></w:rPr><w:t>s</w:t></w:r><w:r><w:rPr><w:rFonts w:ascii="Gotham Book" w:hAnsi="Gotham Book" w:cs="Gotham Book" w:eastAsia="Gotham Book"/><w:sz w:val="19"/><w:szCs w:val="19"/><w:spacing w:val="0"/><w:w w:val="100"/></w:rPr><w:t>yniad,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-1"/><w:w w:val="100"/></w:rPr><w:t>c</w:t></w:r><w:r><w:rPr><w:rFonts w:ascii="Gotham Book" w:hAnsi="Gotham Book" w:cs="Gotham Book" w:eastAsia="Gotham Book"/><w:sz w:val="19"/><w:szCs w:val="19"/><w:spacing w:val="-4"/><w:w w:val="100"/></w:rPr><w:t>y</w:t></w:r><w:r><w:rPr><w:rFonts w:ascii="Gotham Book" w:hAnsi="Gotham Book" w:cs="Gotham Book" w:eastAsia="Gotham Book"/><w:sz w:val="19"/><w:szCs w:val="19"/><w:spacing w:val="-3"/><w:w w:val="100"/></w:rPr><w:t>s</w:t></w:r><w:r><w:rPr><w:rFonts w:ascii="Gotham Book" w:hAnsi="Gotham Book" w:cs="Gotham Book" w:eastAsia="Gotham Book"/><w:sz w:val="19"/><w:szCs w:val="19"/><w:spacing w:val="0"/><w:w w:val="100"/></w:rPr><w:t>yllt</w:t></w:r><w:r><w:rPr><w:rFonts w:ascii="Gotham Book" w:hAnsi="Gotham Book" w:cs="Gotham Book" w:eastAsia="Gotham Book"/><w:sz w:val="19"/><w:szCs w:val="19"/><w:spacing w:val="-5"/><w:w w:val="100"/></w:rPr><w:t>w</w:t></w:r><w:r><w:rPr><w:rFonts w:ascii="Gotham Book" w:hAnsi="Gotham Book" w:cs="Gotham Book" w:eastAsia="Gotham Book"/><w:sz w:val="19"/><w:szCs w:val="19"/><w:spacing w:val="0"/><w:w w:val="100"/></w:rPr><w:t>ch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â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D</w:t></w:r><w:r><w:rPr><w:rFonts w:ascii="Gotham Book" w:hAnsi="Gotham Book" w:cs="Gotham Book" w:eastAsia="Gotham Book"/><w:sz w:val="19"/><w:szCs w:val="19"/><w:spacing w:val="-4"/><w:w w:val="100"/></w:rPr><w:t>a</w:t></w:r><w:r><w:rPr><w:rFonts w:ascii="Gotham Book" w:hAnsi="Gotham Book" w:cs="Gotham Book" w:eastAsia="Gotham Book"/><w:sz w:val="19"/><w:szCs w:val="19"/><w:spacing w:val="-6"/><w:w w:val="100"/></w:rPr><w:t>v</w:t></w:r><w:r><w:rPr><w:rFonts w:ascii="Gotham Book" w:hAnsi="Gotham Book" w:cs="Gotham Book" w:eastAsia="Gotham Book"/><w:sz w:val="19"/><w:szCs w:val="19"/><w:spacing w:val="0"/><w:w w:val="100"/></w:rPr><w:t>e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-2"/><w:w w:val="100"/></w:rPr><w:t>E</w:t></w:r><w:r><w:rPr><w:rFonts w:ascii="Gotham Book" w:hAnsi="Gotham Book" w:cs="Gotham Book" w:eastAsia="Gotham Book"/><w:sz w:val="19"/><w:szCs w:val="19"/><w:spacing w:val="-5"/><w:w w:val="100"/></w:rPr><w:t>v</w:t></w:r><w:r><w:rPr><w:rFonts w:ascii="Gotham Book" w:hAnsi="Gotham Book" w:cs="Gotham Book" w:eastAsia="Gotham Book"/><w:sz w:val="19"/><w:szCs w:val="19"/><w:spacing w:val="0"/><w:w w:val="100"/></w:rPr><w:t>ans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ar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-1"/><w:w w:val="100"/></w:rPr><w:t>0</w:t></w:r><w:r><w:rPr><w:rFonts w:ascii="Gotham Book" w:hAnsi="Gotham Book" w:cs="Gotham Book" w:eastAsia="Gotham Book"/><w:sz w:val="19"/><w:szCs w:val="19"/><w:spacing w:val="0"/><w:w w:val="100"/></w:rPr><w:t>1</w:t></w:r><w:r><w:rPr><w:rFonts w:ascii="Gotham Book" w:hAnsi="Gotham Book" w:cs="Gotham Book" w:eastAsia="Gotham Book"/><w:sz w:val="19"/><w:szCs w:val="19"/><w:spacing w:val="-16"/><w:w w:val="100"/></w:rPr><w:t>7</w:t></w:r><w:r><w:rPr><w:rFonts w:ascii="Gotham Book" w:hAnsi="Gotham Book" w:cs="Gotham Book" w:eastAsia="Gotham Book"/><w:sz w:val="19"/><w:szCs w:val="19"/><w:spacing w:val="0"/><w:w w:val="100"/></w:rPr><w:t>45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588516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neu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an</w:t></w:r><w:r><w:rPr><w:rFonts w:ascii="Gotham Book" w:hAnsi="Gotham Book" w:cs="Gotham Book" w:eastAsia="Gotham Book"/><w:sz w:val="19"/><w:szCs w:val="19"/><w:spacing w:val="-2"/><w:w w:val="100"/></w:rPr><w:t>f</w:t></w:r><w:r><w:rPr><w:rFonts w:ascii="Gotham Book" w:hAnsi="Gotham Book" w:cs="Gotham Book" w:eastAsia="Gotham Book"/><w:sz w:val="19"/><w:szCs w:val="19"/><w:spacing w:val="0"/><w:w w:val="100"/></w:rPr><w:t>o</w:t></w:r><w:r><w:rPr><w:rFonts w:ascii="Gotham Book" w:hAnsi="Gotham Book" w:cs="Gotham Book" w:eastAsia="Gotham Book"/><w:sz w:val="19"/><w:szCs w:val="19"/><w:spacing w:val="-3"/><w:w w:val="100"/></w:rPr><w:t>n</w:t></w:r><w:r><w:rPr><w:rFonts w:ascii="Gotham Book" w:hAnsi="Gotham Book" w:cs="Gotham Book" w:eastAsia="Gotham Book"/><w:sz w:val="19"/><w:szCs w:val="19"/><w:spacing w:val="-5"/><w:w w:val="100"/></w:rPr><w:t>w</w:t></w:r><w:r><w:rPr><w:rFonts w:ascii="Gotham Book" w:hAnsi="Gotham Book" w:cs="Gotham Book" w:eastAsia="Gotham Book"/><w:sz w:val="19"/><w:szCs w:val="19"/><w:spacing w:val="0"/><w:w w:val="100"/></w:rPr><w:t>ch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e-bo</w:t></w:r><w:r><w:rPr><w:rFonts w:ascii="Gotham Book" w:hAnsi="Gotham Book" w:cs="Gotham Book" w:eastAsia="Gotham Book"/><w:sz w:val="19"/><w:szCs w:val="19"/><w:spacing w:val="-2"/><w:w w:val="100"/></w:rPr><w:t>s</w:t></w:r><w:r><w:rPr><w:rFonts w:ascii="Gotham Book" w:hAnsi="Gotham Book" w:cs="Gotham Book" w:eastAsia="Gotham Book"/><w:sz w:val="19"/><w:szCs w:val="19"/><w:spacing w:val="0"/><w:w w:val="100"/></w:rPr><w:t>t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-1"/><w:w w:val="100"/></w:rPr><w:t>a</w:t></w:r><w:r><w:rPr><w:rFonts w:ascii="Gotham Book" w:hAnsi="Gotham Book" w:cs="Gotham Book" w:eastAsia="Gotham Book"/><w:sz w:val="19"/><w:szCs w:val="19"/><w:spacing w:val="0"/><w:w w:val="100"/></w:rPr><w:t>t</w:t></w:r><w:r><w:rPr><w:rFonts w:ascii="Gotham Book" w:hAnsi="Gotham Book" w:cs="Gotham Book" w:eastAsia="Gotham Book"/><w:sz w:val="19"/><w:szCs w:val="19"/><w:spacing w:val="0"/><w:w w:val="100"/></w:rPr><w:t> </w:t></w:r><w:hyperlink r:id="rId19"><w:r><w:rPr><w:rFonts w:ascii="Gotham Book" w:hAnsi="Gotham Book" w:cs="Gotham Book" w:eastAsia="Gotham Book"/><w:sz w:val="19"/><w:szCs w:val="19"/><w:color w:val="804197"/><w:spacing w:val="-6"/><w:w w:val="100"/></w:rPr><w:t>y</w:t></w:r><w:r><w:rPr><w:rFonts w:ascii="Gotham Book" w:hAnsi="Gotham Book" w:cs="Gotham Book" w:eastAsia="Gotham Book"/><w:sz w:val="19"/><w:szCs w:val="19"/><w:color w:val="804197"/><w:spacing w:val="0"/><w:w w:val="100"/></w:rPr><w:t>ou</w:t></w:r><w:r><w:rPr><w:rFonts w:ascii="Gotham Book" w:hAnsi="Gotham Book" w:cs="Gotham Book" w:eastAsia="Gotham Book"/><w:sz w:val="19"/><w:szCs w:val="19"/><w:color w:val="804197"/><w:spacing w:val="-4"/><w:w w:val="100"/></w:rPr><w:t>r</w:t></w:r><w:r><w:rPr><w:rFonts w:ascii="Gotham Book" w:hAnsi="Gotham Book" w:cs="Gotham Book" w:eastAsia="Gotham Book"/><w:sz w:val="19"/><w:szCs w:val="19"/><w:color w:val="804197"/><w:spacing w:val="-3"/><w:w w:val="100"/></w:rPr><w:t>c</w:t></w:r><w:r><w:rPr><w:rFonts w:ascii="Gotham Book" w:hAnsi="Gotham Book" w:cs="Gotham Book" w:eastAsia="Gotham Book"/><w:sz w:val="19"/><w:szCs w:val="19"/><w:color w:val="804197"/><w:spacing w:val="0"/><w:w w:val="100"/></w:rPr><w:t>ommunit</w:t></w:r><w:r><w:rPr><w:rFonts w:ascii="Gotham Book" w:hAnsi="Gotham Book" w:cs="Gotham Book" w:eastAsia="Gotham Book"/><w:sz w:val="19"/><w:szCs w:val="19"/><w:color w:val="804197"/><w:spacing w:val="-2"/><w:w w:val="100"/></w:rPr><w:t>y</w:t></w:r><w:r><w:rPr><w:rFonts w:ascii="Gotham Book" w:hAnsi="Gotham Book" w:cs="Gotham Book" w:eastAsia="Gotham Book"/><w:sz w:val="19"/><w:szCs w:val="19"/><w:color w:val="804197"/><w:spacing w:val="-6"/><w:w w:val="100"/></w:rPr><w:t>y</w:t></w:r><w:r><w:rPr><w:rFonts w:ascii="Gotham Book" w:hAnsi="Gotham Book" w:cs="Gotham Book" w:eastAsia="Gotham Book"/><w:sz w:val="19"/><w:szCs w:val="19"/><w:color w:val="804197"/><w:spacing w:val="0"/><w:w w:val="100"/></w:rPr><w:t>ou</w:t></w:r><w:r><w:rPr><w:rFonts w:ascii="Gotham Book" w:hAnsi="Gotham Book" w:cs="Gotham Book" w:eastAsia="Gotham Book"/><w:sz w:val="19"/><w:szCs w:val="19"/><w:color w:val="804197"/><w:spacing w:val="-4"/><w:w w:val="100"/></w:rPr><w:t>r</w:t></w:r><w:r><w:rPr><w:rFonts w:ascii="Gotham Book" w:hAnsi="Gotham Book" w:cs="Gotham Book" w:eastAsia="Gotham Book"/><w:sz w:val="19"/><w:szCs w:val="19"/><w:color w:val="804197"/><w:spacing w:val="0"/><w:w w:val="100"/></w:rPr><w:t>choi</w:t></w:r><w:r><w:rPr><w:rFonts w:ascii="Gotham Book" w:hAnsi="Gotham Book" w:cs="Gotham Book" w:eastAsia="Gotham Book"/><w:sz w:val="19"/><w:szCs w:val="19"/><w:color w:val="804197"/><w:spacing w:val="-3"/><w:w w:val="100"/></w:rPr><w:t>c</w:t></w:r><w:r><w:rPr><w:rFonts w:ascii="Gotham Book" w:hAnsi="Gotham Book" w:cs="Gotham Book" w:eastAsia="Gotham Book"/><w:sz w:val="19"/><w:szCs w:val="19"/><w:color w:val="804197"/><w:spacing w:val="0"/><w:w w:val="100"/></w:rPr><w:t>e@nt</w:t></w:r><w:r><w:rPr><w:rFonts w:ascii="Gotham Book" w:hAnsi="Gotham Book" w:cs="Gotham Book" w:eastAsia="Gotham Book"/><w:sz w:val="19"/><w:szCs w:val="19"/><w:color w:val="804197"/><w:spacing w:val="-3"/><w:w w:val="100"/></w:rPr><w:t>h</w:t></w:r><w:r><w:rPr><w:rFonts w:ascii="Gotham Book" w:hAnsi="Gotham Book" w:cs="Gotham Book" w:eastAsia="Gotham Book"/><w:sz w:val="19"/><w:szCs w:val="19"/><w:color w:val="804197"/><w:spacing w:val="-4"/><w:w w:val="100"/></w:rPr><w:t>w</w:t></w:r><w:r><w:rPr><w:rFonts w:ascii="Gotham Book" w:hAnsi="Gotham Book" w:cs="Gotham Book" w:eastAsia="Gotham Book"/><w:sz w:val="19"/><w:szCs w:val="19"/><w:color w:val="804197"/><w:spacing w:val="0"/><w:w w:val="100"/></w:rPr><w:t>ales.pnn.poli</w:t></w:r><w:r><w:rPr><w:rFonts w:ascii="Gotham Book" w:hAnsi="Gotham Book" w:cs="Gotham Book" w:eastAsia="Gotham Book"/><w:sz w:val="19"/><w:szCs w:val="19"/><w:color w:val="804197"/><w:spacing w:val="-3"/><w:w w:val="100"/></w:rPr><w:t>c</w:t></w:r><w:r><w:rPr><w:rFonts w:ascii="Gotham Book" w:hAnsi="Gotham Book" w:cs="Gotham Book" w:eastAsia="Gotham Book"/><w:sz w:val="19"/><w:szCs w:val="19"/><w:color w:val="804197"/><w:spacing w:val="-2"/><w:w w:val="100"/></w:rPr><w:t>e</w:t></w:r><w:r><w:rPr><w:rFonts w:ascii="Gotham Book" w:hAnsi="Gotham Book" w:cs="Gotham Book" w:eastAsia="Gotham Book"/><w:sz w:val="19"/><w:szCs w:val="19"/><w:color w:val="804197"/><w:spacing w:val="0"/><w:w w:val="100"/></w:rPr><w:t>.uk</w:t></w:r><w:r><w:rPr><w:rFonts w:ascii="Gotham Book" w:hAnsi="Gotham Book" w:cs="Gotham Book" w:eastAsia="Gotham Book"/><w:sz w:val="19"/><w:szCs w:val="19"/><w:color w:val="000000"/><w:spacing w:val="0"/><w:w w:val="100"/></w:rPr></w:r></w:hyperlink></w:p><w:p><w:pPr><w:spacing w:before="3" w:after="0" w:line="110" w:lineRule="exact"/><w:jc w:val="left"/><w:rPr><w:sz w:val="11"/><w:szCs w:val="11"/></w:rPr></w:pPr><w:rPr/><w:r><w:rPr><w:sz w:val="11"/><w:szCs w:val="11"/></w:rPr></w:r></w:p><w:p><w:pPr><w:spacing w:before="0" w:after="0" w:line="240" w:lineRule="auto"/><w:ind w:left="480" w:right="1446" w:firstLine="-360"/><w:jc w:val="left"/><w:rPr><w:rFonts w:ascii="Gotham Book" w:hAnsi="Gotham Book" w:cs="Gotham Book" w:eastAsia="Gotham Book"/><w:sz w:val="19"/><w:szCs w:val="19"/></w:rPr></w:pPr><w:rPr/><w:r><w:rPr><w:rFonts w:ascii="Gotham Book" w:hAnsi="Gotham Book" w:cs="Gotham Book" w:eastAsia="Gotham Book"/><w:sz w:val="19"/><w:szCs w:val="19"/><w:spacing w:val="-2"/><w:w w:val="100"/></w:rPr><w:t>9</w:t></w:r><w:r><w:rPr><w:rFonts w:ascii="Gotham Book" w:hAnsi="Gotham Book" w:cs="Gotham Book" w:eastAsia="Gotham Book"/><w:sz w:val="19"/><w:szCs w:val="19"/><w:spacing w:val="0"/><w:w w:val="100"/></w:rPr><w:t>.</w:t></w:r><w:r><w:rPr><w:rFonts w:ascii="Gotham Book" w:hAnsi="Gotham Book" w:cs="Gotham Book" w:eastAsia="Gotham Book"/><w:sz w:val="19"/><w:szCs w:val="19"/><w:spacing w:val="0"/><w:w w:val="100"/></w:rPr><w:t>  </w:t></w:r><w:r><w:rPr><w:rFonts w:ascii="Gotham Book" w:hAnsi="Gotham Book" w:cs="Gotham Book" w:eastAsia="Gotham Book"/><w:sz w:val="19"/><w:szCs w:val="19"/><w:spacing w:val="21"/><w:w w:val="100"/></w:rPr><w:t> </w:t></w:r><w:r><w:rPr><w:rFonts w:ascii="Gotham Book" w:hAnsi="Gotham Book" w:cs="Gotham Book" w:eastAsia="Gotham Book"/><w:sz w:val="19"/><w:szCs w:val="19"/><w:spacing w:val="-2"/><w:w w:val="100"/></w:rPr><w:t>B</w:t></w:r><w:r><w:rPr><w:rFonts w:ascii="Gotham Book" w:hAnsi="Gotham Book" w:cs="Gotham Book" w:eastAsia="Gotham Book"/><w:sz w:val="19"/><w:szCs w:val="19"/><w:spacing w:val="-5"/><w:w w:val="100"/></w:rPr><w:t>y</w:t></w:r><w:r><w:rPr><w:rFonts w:ascii="Gotham Book" w:hAnsi="Gotham Book" w:cs="Gotham Book" w:eastAsia="Gotham Book"/><w:sz w:val="19"/><w:szCs w:val="19"/><w:spacing w:val="0"/><w:w w:val="100"/></w:rPr><w:t>dd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penderfyniadau’r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-2"/><w:w w:val="100"/></w:rPr><w:t>P</w:t></w:r><w:r><w:rPr><w:rFonts w:ascii="Gotham Book" w:hAnsi="Gotham Book" w:cs="Gotham Book" w:eastAsia="Gotham Book"/><w:sz w:val="19"/><w:szCs w:val="19"/><w:spacing w:val="0"/><w:w w:val="100"/></w:rPr><w:t>anel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a’r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-1"/><w:w w:val="100"/></w:rPr><w:t>c</w:t></w:r><w:r><w:rPr><w:rFonts w:ascii="Gotham Book" w:hAnsi="Gotham Book" w:cs="Gotham Book" w:eastAsia="Gotham Book"/><w:sz w:val="19"/><w:szCs w:val="19"/><w:spacing w:val="0"/><w:w w:val="100"/></w:rPr><w:t>yhoedd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-3"/><w:w w:val="100"/></w:rPr><w:t>s</w:t></w:r><w:r><w:rPr><w:rFonts w:ascii="Gotham Book" w:hAnsi="Gotham Book" w:cs="Gotham Book" w:eastAsia="Gotham Book"/><w:sz w:val="19"/><w:szCs w:val="19"/><w:spacing w:val="0"/><w:w w:val="100"/></w:rPr><w:t>y’n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pleidleisio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yn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derfynol.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Ni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ellir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t</w:t></w:r><w:r><w:rPr><w:rFonts w:ascii="Gotham Book" w:hAnsi="Gotham Book" w:cs="Gotham Book" w:eastAsia="Gotham Book"/><w:sz w:val="19"/><w:szCs w:val="19"/><w:spacing w:val="-5"/><w:w w:val="100"/></w:rPr><w:t>r</w:t></w:r><w:r><w:rPr><w:rFonts w:ascii="Gotham Book" w:hAnsi="Gotham Book" w:cs="Gotham Book" w:eastAsia="Gotham Book"/><w:sz w:val="19"/><w:szCs w:val="19"/><w:spacing w:val="0"/><w:w w:val="100"/></w:rPr><w:t>a</w:t></w:r><w:r><w:rPr><w:rFonts w:ascii="Gotham Book" w:hAnsi="Gotham Book" w:cs="Gotham Book" w:eastAsia="Gotham Book"/><w:sz w:val="19"/><w:szCs w:val="19"/><w:spacing w:val="-2"/><w:w w:val="100"/></w:rPr><w:t>f</w:t></w:r><w:r><w:rPr><w:rFonts w:ascii="Gotham Book" w:hAnsi="Gotham Book" w:cs="Gotham Book" w:eastAsia="Gotham Book"/><w:sz w:val="19"/><w:szCs w:val="19"/><w:spacing w:val="0"/><w:w w:val="100"/></w:rPr><w:t>od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-3"/><w:w w:val="100"/></w:rPr><w:t>c</w:t></w:r><w:r><w:rPr><w:rFonts w:ascii="Gotham Book" w:hAnsi="Gotham Book" w:cs="Gotham Book" w:eastAsia="Gotham Book"/><w:sz w:val="19"/><w:szCs w:val="19"/><w:spacing w:val="0"/><w:w w:val="100"/></w:rPr><w:t>eisiadau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afl</w:t></w:r><w:r><w:rPr><w:rFonts w:ascii="Gotham Book" w:hAnsi="Gotham Book" w:cs="Gotham Book" w:eastAsia="Gotham Book"/><w:sz w:val="19"/><w:szCs w:val="19"/><w:spacing w:val="-2"/><w:w w:val="100"/></w:rPr><w:t>w</w:t></w:r><w:r><w:rPr><w:rFonts w:ascii="Gotham Book" w:hAnsi="Gotham Book" w:cs="Gotham Book" w:eastAsia="Gotham Book"/><w:sz w:val="19"/><w:szCs w:val="19"/><w:spacing w:val="-5"/><w:w w:val="100"/></w:rPr><w:t>y</w:t></w:r><w:r><w:rPr><w:rFonts w:ascii="Gotham Book" w:hAnsi="Gotham Book" w:cs="Gotham Book" w:eastAsia="Gotham Book"/><w:sz w:val="19"/><w:szCs w:val="19"/><w:spacing w:val="0"/><w:w w:val="100"/></w:rPr><w:t>ddiannus.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Cani</w:t></w:r><w:r><w:rPr><w:rFonts w:ascii="Gotham Book" w:hAnsi="Gotham Book" w:cs="Gotham Book" w:eastAsia="Gotham Book"/><w:sz w:val="19"/><w:szCs w:val="19"/><w:spacing w:val="-1"/><w:w w:val="100"/></w:rPr><w:t>a</w:t></w:r><w:r><w:rPr><w:rFonts w:ascii="Gotham Book" w:hAnsi="Gotham Book" w:cs="Gotham Book" w:eastAsia="Gotham Book"/><w:sz w:val="19"/><w:szCs w:val="19"/><w:spacing w:val="-3"/><w:w w:val="100"/></w:rPr><w:t>t</w:t></w:r><w:r><w:rPr><w:rFonts w:ascii="Gotham Book" w:hAnsi="Gotham Book" w:cs="Gotham Book" w:eastAsia="Gotham Book"/><w:sz w:val="19"/><w:szCs w:val="19"/><w:spacing w:val="0"/><w:w w:val="100"/></w:rPr><w:t>eir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uchaf</w:t></w:r><w:r><w:rPr><w:rFonts w:ascii="Gotham Book" w:hAnsi="Gotham Book" w:cs="Gotham Book" w:eastAsia="Gotham Book"/><w:sz w:val="19"/><w:szCs w:val="19"/><w:spacing w:val="-3"/><w:w w:val="100"/></w:rPr><w:t>s</w:t></w:r><w:r><w:rPr><w:rFonts w:ascii="Gotham Book" w:hAnsi="Gotham Book" w:cs="Gotham Book" w:eastAsia="Gotham Book"/><w:sz w:val="19"/><w:szCs w:val="19"/><w:spacing w:val="0"/><w:w w:val="100"/></w:rPr><w:t>wm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o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bedair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pleidlais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am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bob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t</w:t></w:r><w:r><w:rPr><w:rFonts w:ascii="Gotham Book" w:hAnsi="Gotham Book" w:cs="Gotham Book" w:eastAsia="Gotham Book"/><w:sz w:val="19"/><w:szCs w:val="19"/><w:spacing w:val="-13"/><w:w w:val="100"/></w:rPr><w:t>ŷ</w:t></w:r><w:r><w:rPr><w:rFonts w:ascii="Gotham Book" w:hAnsi="Gotham Book" w:cs="Gotham Book" w:eastAsia="Gotham Book"/><w:sz w:val="19"/><w:szCs w:val="19"/><w:spacing w:val="-15"/><w:w w:val="100"/></w:rPr><w:t>/</w:t></w:r><w:r><w:rPr><w:rFonts w:ascii="Gotham Book" w:hAnsi="Gotham Book" w:cs="Gotham Book" w:eastAsia="Gotham Book"/><w:sz w:val="19"/><w:szCs w:val="19"/><w:spacing w:val="-1"/><w:w w:val="100"/></w:rPr><w:t>c</w:t></w:r><w:r><w:rPr><w:rFonts w:ascii="Gotham Book" w:hAnsi="Gotham Book" w:cs="Gotham Book" w:eastAsia="Gotham Book"/><w:sz w:val="19"/><w:szCs w:val="19"/><w:spacing w:val="0"/><w:w w:val="100"/></w:rPr><w:t>y</w:t></w:r><w:r><w:rPr><w:rFonts w:ascii="Gotham Book" w:hAnsi="Gotham Book" w:cs="Gotham Book" w:eastAsia="Gotham Book"/><w:sz w:val="19"/><w:szCs w:val="19"/><w:spacing w:val="-2"/><w:w w:val="100"/></w:rPr><w:t>f</w:t></w:r><w:r><w:rPr><w:rFonts w:ascii="Gotham Book" w:hAnsi="Gotham Book" w:cs="Gotham Book" w:eastAsia="Gotham Book"/><w:sz w:val="19"/><w:szCs w:val="19"/><w:spacing w:val="0"/><w:w w:val="100"/></w:rPr><w:t>eiriad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ISP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i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bob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cart</w:t></w:r><w:r><w:rPr><w:rFonts w:ascii="Gotham Book" w:hAnsi="Gotham Book" w:cs="Gotham Book" w:eastAsia="Gotham Book"/><w:sz w:val="19"/><w:szCs w:val="19"/><w:spacing w:val="-4"/><w:w w:val="100"/></w:rPr><w:t>r</w:t></w:r><w:r><w:rPr><w:rFonts w:ascii="Gotham Book" w:hAnsi="Gotham Book" w:cs="Gotham Book" w:eastAsia="Gotham Book"/><w:sz w:val="19"/><w:szCs w:val="19"/><w:spacing w:val="0"/><w:w w:val="100"/></w:rPr><w:t>e</w:t></w:r><w:r><w:rPr><w:rFonts w:ascii="Gotham Book" w:hAnsi="Gotham Book" w:cs="Gotham Book" w:eastAsia="Gotham Book"/><w:sz w:val="19"/><w:szCs w:val="19"/><w:spacing w:val="-9"/><w:w w:val="100"/></w:rPr><w:t>f</w:t></w:r><w:r><w:rPr><w:rFonts w:ascii="Gotham Book" w:hAnsi="Gotham Book" w:cs="Gotham Book" w:eastAsia="Gotham Book"/><w:sz w:val="19"/><w:szCs w:val="19"/><w:spacing w:val="0"/><w:w w:val="100"/></w:rPr><w:t>.</w:t></w:r></w:p><w:p><w:pPr><w:spacing w:before="3" w:after="0" w:line="110" w:lineRule="exact"/><w:jc w:val="left"/><w:rPr><w:sz w:val="11"/><w:szCs w:val="11"/></w:rPr></w:pPr><w:rPr/><w:r><w:rPr><w:sz w:val="11"/><w:szCs w:val="11"/></w:rPr></w:r></w:p><w:p><w:pPr><w:spacing w:before="0" w:after="0" w:line="240" w:lineRule="auto"/><w:ind w:left="120" w:right="-20"/><w:jc w:val="left"/><w:rPr><w:rFonts w:ascii="Gotham Book" w:hAnsi="Gotham Book" w:cs="Gotham Book" w:eastAsia="Gotham Book"/><w:sz w:val="19"/><w:szCs w:val="19"/></w:rPr></w:pPr><w:rPr/><w:r><w:rPr><w:rFonts w:ascii="Gotham Book" w:hAnsi="Gotham Book" w:cs="Gotham Book" w:eastAsia="Gotham Book"/><w:sz w:val="19"/><w:szCs w:val="19"/><w:spacing w:val="0"/><w:w w:val="100"/></w:rPr><w:t>1</w:t></w:r><w:r><w:rPr><w:rFonts w:ascii="Gotham Book" w:hAnsi="Gotham Book" w:cs="Gotham Book" w:eastAsia="Gotham Book"/><w:sz w:val="19"/><w:szCs w:val="19"/><w:spacing w:val="-4"/><w:w w:val="100"/></w:rPr><w:t>0</w:t></w:r><w:r><w:rPr><w:rFonts w:ascii="Gotham Book" w:hAnsi="Gotham Book" w:cs="Gotham Book" w:eastAsia="Gotham Book"/><w:sz w:val="19"/><w:szCs w:val="19"/><w:spacing w:val="0"/><w:w w:val="100"/></w:rPr><w:t>.</w:t></w:r><w:r><w:rPr><w:rFonts w:ascii="Gotham Book" w:hAnsi="Gotham Book" w:cs="Gotham Book" w:eastAsia="Gotham Book"/><w:sz w:val="19"/><w:szCs w:val="19"/><w:spacing w:val="56"/><w:w w:val="100"/></w:rPr><w:t> </w:t></w:r><w:r><w:rPr><w:rFonts w:ascii="Gotham Book" w:hAnsi="Gotham Book" w:cs="Gotham Book" w:eastAsia="Gotham Book"/><w:sz w:val="19"/><w:szCs w:val="19"/><w:spacing w:val="0"/><w:w w:val="100"/></w:rPr><w:t>Y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d</w:t></w:r><w:r><w:rPr><w:rFonts w:ascii="Gotham Book" w:hAnsi="Gotham Book" w:cs="Gotham Book" w:eastAsia="Gotham Book"/><w:sz w:val="19"/><w:szCs w:val="19"/><w:spacing w:val="-5"/><w:w w:val="100"/></w:rPr><w:t>y</w:t></w:r><w:r><w:rPr><w:rFonts w:ascii="Gotham Book" w:hAnsi="Gotham Book" w:cs="Gotham Book" w:eastAsia="Gotham Book"/><w:sz w:val="19"/><w:szCs w:val="19"/><w:spacing w:val="0"/><w:w w:val="100"/></w:rPr><w:t>ddiad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cau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ar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gy</w:t></w:r><w:r><w:rPr><w:rFonts w:ascii="Gotham Book" w:hAnsi="Gotham Book" w:cs="Gotham Book" w:eastAsia="Gotham Book"/><w:sz w:val="19"/><w:szCs w:val="19"/><w:spacing w:val="-2"/><w:w w:val="100"/></w:rPr><w:t>f</w:t></w:r><w:r><w:rPr><w:rFonts w:ascii="Gotham Book" w:hAnsi="Gotham Book" w:cs="Gotham Book" w:eastAsia="Gotham Book"/><w:sz w:val="19"/><w:szCs w:val="19"/><w:spacing w:val="0"/><w:w w:val="100"/></w:rPr><w:t>er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der</w:t></w:r><w:r><w:rPr><w:rFonts w:ascii="Gotham Book" w:hAnsi="Gotham Book" w:cs="Gotham Book" w:eastAsia="Gotham Book"/><w:sz w:val="19"/><w:szCs w:val="19"/><w:spacing w:val="-5"/><w:w w:val="100"/></w:rPr><w:t>b</w:t></w:r><w:r><w:rPr><w:rFonts w:ascii="Gotham Book" w:hAnsi="Gotham Book" w:cs="Gotham Book" w:eastAsia="Gotham Book"/><w:sz w:val="19"/><w:szCs w:val="19"/><w:spacing w:val="0"/><w:w w:val="100"/></w:rPr><w:t>yn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ﬀurflenni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cais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-2"/><w:w w:val="100"/></w:rPr><w:t>y</w:t></w:r><w:r><w:rPr><w:rFonts w:ascii="Gotham Book" w:hAnsi="Gotham Book" w:cs="Gotham Book" w:eastAsia="Gotham Book"/><w:sz w:val="19"/><w:szCs w:val="19"/><w:spacing w:val="0"/><w:w w:val="100"/></w:rPr><w:t>w: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12</w:t></w:r><w:r><w:rPr><w:rFonts w:ascii="Gotham Book" w:hAnsi="Gotham Book" w:cs="Gotham Book" w:eastAsia="Gotham Book"/><w:sz w:val="19"/><w:szCs w:val="19"/><w:spacing w:val="-4"/><w:w w:val="100"/></w:rPr><w:t>.</w:t></w:r><w:r><w:rPr><w:rFonts w:ascii="Gotham Book" w:hAnsi="Gotham Book" w:cs="Gotham Book" w:eastAsia="Gotham Book"/><w:sz w:val="19"/><w:szCs w:val="19"/><w:spacing w:val="0"/><w:w w:val="100"/></w:rPr><w:t>00yh,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11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Rhagfyr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2</w:t></w:r><w:r><w:rPr><w:rFonts w:ascii="Gotham Book" w:hAnsi="Gotham Book" w:cs="Gotham Book" w:eastAsia="Gotham Book"/><w:sz w:val="19"/><w:szCs w:val="19"/><w:spacing w:val="-2"/><w:w w:val="100"/></w:rPr><w:t>0</w:t></w:r><w:r><w:rPr><w:rFonts w:ascii="Gotham Book" w:hAnsi="Gotham Book" w:cs="Gotham Book" w:eastAsia="Gotham Book"/><w:sz w:val="19"/><w:szCs w:val="19"/><w:spacing w:val="0"/><w:w w:val="100"/></w:rPr><w:t>21.</w:t></w:r></w:p><w:p><w:pPr><w:spacing w:before="3" w:after="0" w:line="110" w:lineRule="exact"/><w:jc w:val="left"/><w:rPr><w:sz w:val="11"/><w:szCs w:val="11"/></w:rPr></w:pPr><w:rPr/><w:r><w:rPr><w:sz w:val="11"/><w:szCs w:val="11"/></w:rPr></w:r></w:p><w:p><w:pPr><w:spacing w:before="0" w:after="0" w:line="240" w:lineRule="auto"/><w:ind w:left="120" w:right="-20"/><w:jc w:val="left"/><w:rPr><w:rFonts w:ascii="Gotham Book" w:hAnsi="Gotham Book" w:cs="Gotham Book" w:eastAsia="Gotham Book"/><w:sz w:val="19"/><w:szCs w:val="19"/></w:rPr></w:pPr><w:rPr/><w:r><w:rPr><w:rFonts w:ascii="Gotham Book" w:hAnsi="Gotham Book" w:cs="Gotham Book" w:eastAsia="Gotham Book"/><w:sz w:val="19"/><w:szCs w:val="19"/><w:spacing w:val="0"/><w:w w:val="100"/></w:rPr><w:t>11.</w:t></w:r><w:r><w:rPr><w:rFonts w:ascii="Gotham Book" w:hAnsi="Gotham Book" w:cs="Gotham Book" w:eastAsia="Gotham Book"/><w:sz w:val="19"/><w:szCs w:val="19"/><w:spacing w:val="0"/><w:w w:val="100"/></w:rPr><w:t>  </w:t></w:r><w:r><w:rPr><w:rFonts w:ascii="Gotham Book" w:hAnsi="Gotham Book" w:cs="Gotham Book" w:eastAsia="Gotham Book"/><w:sz w:val="19"/><w:szCs w:val="19"/><w:spacing w:val="6"/><w:w w:val="100"/></w:rPr><w:t> </w:t></w:r><w:r><w:rPr><w:rFonts w:ascii="Gotham Book" w:hAnsi="Gotham Book" w:cs="Gotham Book" w:eastAsia="Gotham Book"/><w:sz w:val="19"/><w:szCs w:val="19"/><w:spacing w:val="0"/><w:w w:val="100"/></w:rPr><w:t>Rhaid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i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b</w:t></w:r><w:r><w:rPr><w:rFonts w:ascii="Gotham Book" w:hAnsi="Gotham Book" w:cs="Gotham Book" w:eastAsia="Gotham Book"/><w:sz w:val="19"/><w:szCs w:val="19"/><w:spacing w:val="-4"/><w:w w:val="100"/></w:rPr><w:t>r</w:t></w:r><w:r><w:rPr><w:rFonts w:ascii="Gotham Book" w:hAnsi="Gotham Book" w:cs="Gotham Book" w:eastAsia="Gotham Book"/><w:sz w:val="19"/><w:szCs w:val="19"/><w:spacing w:val="0"/><w:w w:val="100"/></w:rPr><w:t>osiectau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gael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eu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-1"/><w:w w:val="100"/></w:rPr><w:t>c</w:t></w:r><w:r><w:rPr><w:rFonts w:ascii="Gotham Book" w:hAnsi="Gotham Book" w:cs="Gotham Book" w:eastAsia="Gotham Book"/><w:sz w:val="19"/><w:szCs w:val="19"/><w:spacing w:val="0"/><w:w w:val="100"/></w:rPr><w:t>wblhau,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ac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arian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g</w:t></w:r><w:r><w:rPr><w:rFonts w:ascii="Gotham Book" w:hAnsi="Gotham Book" w:cs="Gotham Book" w:eastAsia="Gotham Book"/><w:sz w:val="19"/><w:szCs w:val="19"/><w:spacing w:val="-5"/><w:w w:val="100"/></w:rPr><w:t>r</w:t></w:r><w:r><w:rPr><w:rFonts w:ascii="Gotham Book" w:hAnsi="Gotham Book" w:cs="Gotham Book" w:eastAsia="Gotham Book"/><w:sz w:val="19"/><w:szCs w:val="19"/><w:spacing w:val="0"/><w:w w:val="100"/></w:rPr><w:t>ant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-5"/><w:w w:val="100"/></w:rPr><w:t>w</w:t></w:r><w:r><w:rPr><w:rFonts w:ascii="Gotham Book" w:hAnsi="Gotham Book" w:cs="Gotham Book" w:eastAsia="Gotham Book"/><w:sz w:val="19"/><w:szCs w:val="19"/><w:spacing w:val="0"/><w:w w:val="100"/></w:rPr><w:t>edi’i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-4"/><w:w w:val="100"/></w:rPr><w:t>w</w:t></w:r><w:r><w:rPr><w:rFonts w:ascii="Gotham Book" w:hAnsi="Gotham Book" w:cs="Gotham Book" w:eastAsia="Gotham Book"/><w:sz w:val="19"/><w:szCs w:val="19"/><w:spacing w:val="0"/><w:w w:val="100"/></w:rPr><w:t>ari</w:t></w:r><w:r><w:rPr><w:rFonts w:ascii="Gotham Book" w:hAnsi="Gotham Book" w:cs="Gotham Book" w:eastAsia="Gotham Book"/><w:sz w:val="19"/><w:szCs w:val="19"/><w:spacing w:val="-4"/><w:w w:val="100"/></w:rPr><w:t>o</w:t></w:r><w:r><w:rPr><w:rFonts w:ascii="Gotham Book" w:hAnsi="Gotham Book" w:cs="Gotham Book" w:eastAsia="Gotham Book"/><w:sz w:val="19"/><w:szCs w:val="19"/><w:spacing w:val="0"/><w:w w:val="100"/></w:rPr><w:t>,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er</w:t></w:r><w:r><w:rPr><w:rFonts w:ascii="Gotham Book" w:hAnsi="Gotham Book" w:cs="Gotham Book" w:eastAsia="Gotham Book"/><w:sz w:val="19"/><w:szCs w:val="19"/><w:spacing w:val="-5"/><w:w w:val="100"/></w:rPr><w:t>b</w:t></w:r><w:r><w:rPr><w:rFonts w:ascii="Gotham Book" w:hAnsi="Gotham Book" w:cs="Gotham Book" w:eastAsia="Gotham Book"/><w:sz w:val="19"/><w:szCs w:val="19"/><w:spacing w:val="0"/><w:w w:val="100"/></w:rPr><w:t>yn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30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Medi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2</w:t></w:r><w:r><w:rPr><w:rFonts w:ascii="Gotham Book" w:hAnsi="Gotham Book" w:cs="Gotham Book" w:eastAsia="Gotham Book"/><w:sz w:val="19"/><w:szCs w:val="19"/><w:spacing w:val="-2"/><w:w w:val="100"/></w:rPr><w:t>0</w:t></w:r><w:r><w:rPr><w:rFonts w:ascii="Gotham Book" w:hAnsi="Gotham Book" w:cs="Gotham Book" w:eastAsia="Gotham Book"/><w:sz w:val="19"/><w:szCs w:val="19"/><w:spacing w:val="0"/><w:w w:val="100"/></w:rPr><w:t>22.</w:t></w:r></w:p><w:p><w:pPr><w:spacing w:before="3" w:after="0" w:line="110" w:lineRule="exact"/><w:jc w:val="left"/><w:rPr><w:sz w:val="11"/><w:szCs w:val="11"/></w:rPr></w:pPr><w:rPr/><w:r><w:rPr><w:sz w:val="11"/><w:szCs w:val="11"/></w:rPr></w:r></w:p><w:p><w:pPr><w:spacing w:before="0" w:after="0" w:line="240" w:lineRule="auto"/><w:ind w:left="120" w:right="-20"/><w:jc w:val="left"/><w:rPr><w:rFonts w:ascii="Gotham Book" w:hAnsi="Gotham Book" w:cs="Gotham Book" w:eastAsia="Gotham Book"/><w:sz w:val="19"/><w:szCs w:val="19"/></w:rPr></w:pPr><w:rPr/><w:r><w:rPr><w:rFonts w:ascii="Gotham Book" w:hAnsi="Gotham Book" w:cs="Gotham Book" w:eastAsia="Gotham Book"/><w:sz w:val="19"/><w:szCs w:val="19"/><w:spacing w:val="0"/><w:w w:val="100"/></w:rPr><w:t>12.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18"/><w:w w:val="100"/></w:rPr><w:t> </w:t></w:r><w:r><w:rPr><w:rFonts w:ascii="Gotham Book" w:hAnsi="Gotham Book" w:cs="Gotham Book" w:eastAsia="Gotham Book"/><w:sz w:val="19"/><w:szCs w:val="19"/><w:spacing w:val="-2"/><w:w w:val="100"/></w:rPr><w:t>B</w:t></w:r><w:r><w:rPr><w:rFonts w:ascii="Gotham Book" w:hAnsi="Gotham Book" w:cs="Gotham Book" w:eastAsia="Gotham Book"/><w:sz w:val="19"/><w:szCs w:val="19"/><w:spacing w:val="-5"/><w:w w:val="100"/></w:rPr><w:t>y</w:t></w:r><w:r><w:rPr><w:rFonts w:ascii="Gotham Book" w:hAnsi="Gotham Book" w:cs="Gotham Book" w:eastAsia="Gotham Book"/><w:sz w:val="19"/><w:szCs w:val="19"/><w:spacing w:val="0"/><w:w w:val="100"/></w:rPr><w:t>dd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rhaid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i’r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ymgei</w:t></w:r><w:r><w:rPr><w:rFonts w:ascii="Gotham Book" w:hAnsi="Gotham Book" w:cs="Gotham Book" w:eastAsia="Gotham Book"/><w:sz w:val="19"/><w:szCs w:val="19"/><w:spacing w:val="-3"/><w:w w:val="100"/></w:rPr><w:t>s</w:t></w:r><w:r><w:rPr><w:rFonts w:ascii="Gotham Book" w:hAnsi="Gotham Book" w:cs="Gotham Book" w:eastAsia="Gotham Book"/><w:sz w:val="19"/><w:szCs w:val="19"/><w:spacing w:val="-2"/><w:w w:val="100"/></w:rPr><w:t>w</w:t></w:r><w:r><w:rPr><w:rFonts w:ascii="Gotham Book" w:hAnsi="Gotham Book" w:cs="Gotham Book" w:eastAsia="Gotham Book"/><w:sz w:val="19"/><w:szCs w:val="19"/><w:spacing w:val="0"/><w:w w:val="100"/></w:rPr><w:t>yr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ll</w:t></w:r><w:r><w:rPr><w:rFonts w:ascii="Gotham Book" w:hAnsi="Gotham Book" w:cs="Gotham Book" w:eastAsia="Gotham Book"/><w:sz w:val="19"/><w:szCs w:val="19"/><w:spacing w:val="-2"/><w:w w:val="100"/></w:rPr><w:t>w</w:t></w:r><w:r><w:rPr><w:rFonts w:ascii="Gotham Book" w:hAnsi="Gotham Book" w:cs="Gotham Book" w:eastAsia="Gotham Book"/><w:sz w:val="19"/><w:szCs w:val="19"/><w:spacing w:val="-5"/><w:w w:val="100"/></w:rPr><w:t>y</w:t></w:r><w:r><w:rPr><w:rFonts w:ascii="Gotham Book" w:hAnsi="Gotham Book" w:cs="Gotham Book" w:eastAsia="Gotham Book"/><w:sz w:val="19"/><w:szCs w:val="19"/><w:spacing w:val="0"/><w:w w:val="100"/></w:rPr><w:t>ddiannus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ar</w:t></w:r><w:r><w:rPr><w:rFonts w:ascii="Gotham Book" w:hAnsi="Gotham Book" w:cs="Gotham Book" w:eastAsia="Gotham Book"/><w:sz w:val="19"/><w:szCs w:val="19"/><w:spacing w:val="-2"/><w:w w:val="100"/></w:rPr><w:t>w</w:t></w:r><w:r><w:rPr><w:rFonts w:ascii="Gotham Book" w:hAnsi="Gotham Book" w:cs="Gotham Book" w:eastAsia="Gotham Book"/><w:sz w:val="19"/><w:szCs w:val="19"/><w:spacing w:val="-5"/><w:w w:val="100"/></w:rPr><w:t>y</w:t></w:r><w:r><w:rPr><w:rFonts w:ascii="Gotham Book" w:hAnsi="Gotham Book" w:cs="Gotham Book" w:eastAsia="Gotham Book"/><w:sz w:val="19"/><w:szCs w:val="19"/><w:spacing w:val="0"/><w:w w:val="100"/></w:rPr><w:t>ddo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a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d</w:t></w:r><w:r><w:rPr><w:rFonts w:ascii="Gotham Book" w:hAnsi="Gotham Book" w:cs="Gotham Book" w:eastAsia="Gotham Book"/><w:sz w:val="19"/><w:szCs w:val="19"/><w:spacing w:val="-6"/><w:w w:val="100"/></w:rPr><w:t>y</w:t></w:r><w:r><w:rPr><w:rFonts w:ascii="Gotham Book" w:hAnsi="Gotham Book" w:cs="Gotham Book" w:eastAsia="Gotham Book"/><w:sz w:val="19"/><w:szCs w:val="19"/><w:spacing w:val="0"/><w:w w:val="100"/></w:rPr><w:t>c</w:t></w:r><w:r><w:rPr><w:rFonts w:ascii="Gotham Book" w:hAnsi="Gotham Book" w:cs="Gotham Book" w:eastAsia="Gotham Book"/><w:sz w:val="19"/><w:szCs w:val="19"/><w:spacing w:val="-3"/><w:w w:val="100"/></w:rPr><w:t>h</w:t></w:r><w:r><w:rPr><w:rFonts w:ascii="Gotham Book" w:hAnsi="Gotham Book" w:cs="Gotham Book" w:eastAsia="Gotham Book"/><w:sz w:val="19"/><w:szCs w:val="19"/><w:spacing w:val="-5"/><w:w w:val="100"/></w:rPr><w:t>w</w:t></w:r><w:r><w:rPr><w:rFonts w:ascii="Gotham Book" w:hAnsi="Gotham Book" w:cs="Gotham Book" w:eastAsia="Gotham Book"/><w:sz w:val="19"/><w:szCs w:val="19"/><w:spacing w:val="0"/><w:w w:val="100"/></w:rPr><w:t>el</w:t></w:r><w:r><w:rPr><w:rFonts w:ascii="Gotham Book" w:hAnsi="Gotham Book" w:cs="Gotham Book" w:eastAsia="Gotham Book"/><w:sz w:val="19"/><w:szCs w:val="19"/><w:spacing w:val="-5"/><w:w w:val="100"/></w:rPr><w:t>y</w:t></w:r><w:r><w:rPr><w:rFonts w:ascii="Gotham Book" w:hAnsi="Gotham Book" w:cs="Gotham Book" w:eastAsia="Gotham Book"/><w:sz w:val="19"/><w:szCs w:val="19"/><w:spacing w:val="0"/><w:w w:val="100"/></w:rPr><w:t>d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ein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taflen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-24"/><w:w w:val="100"/></w:rPr><w:t>T</w:t></w:r><w:r><w:rPr><w:rFonts w:ascii="Gotham Book" w:hAnsi="Gotham Book" w:cs="Gotham Book" w:eastAsia="Gotham Book"/><w:sz w:val="19"/><w:szCs w:val="19"/><w:spacing w:val="0"/><w:w w:val="100"/></w:rPr><w:t>ele</w:t></w:r><w:r><w:rPr><w:rFonts w:ascii="Gotham Book" w:hAnsi="Gotham Book" w:cs="Gotham Book" w:eastAsia="Gotham Book"/><w:sz w:val="19"/><w:szCs w:val="19"/><w:spacing w:val="-5"/><w:w w:val="100"/></w:rPr><w:t>r</w:t></w:r><w:r><w:rPr><w:rFonts w:ascii="Gotham Book" w:hAnsi="Gotham Book" w:cs="Gotham Book" w:eastAsia="Gotham Book"/><w:sz w:val="19"/><w:szCs w:val="19"/><w:spacing w:val="0"/><w:w w:val="100"/></w:rPr><w:t>au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ac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Amodau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sa</w:t></w:r><w:r><w:rPr><w:rFonts w:ascii="Gotham Book" w:hAnsi="Gotham Book" w:cs="Gotham Book" w:eastAsia="Gotham Book"/><w:sz w:val="19"/><w:szCs w:val="19"/><w:spacing w:val="-2"/><w:w w:val="100"/></w:rPr><w:t>f</w:t></w:r><w:r><w:rPr><w:rFonts w:ascii="Gotham Book" w:hAnsi="Gotham Book" w:cs="Gotham Book" w:eastAsia="Gotham Book"/><w:sz w:val="19"/><w:szCs w:val="19"/><w:spacing w:val="0"/><w:w w:val="100"/></w:rPr><w:t>onol</w:t></w:r></w:p><w:p><w:pPr><w:spacing w:before="0" w:after="0" w:line="240" w:lineRule="auto"/><w:ind w:left="480" w:right="-20"/><w:jc w:val="left"/><w:rPr><w:rFonts w:ascii="Gotham Book" w:hAnsi="Gotham Book" w:cs="Gotham Book" w:eastAsia="Gotham Book"/><w:sz w:val="19"/><w:szCs w:val="19"/></w:rPr></w:pPr><w:rPr/><w:r><w:rPr><w:rFonts w:ascii="Gotham Book" w:hAnsi="Gotham Book" w:cs="Gotham Book" w:eastAsia="Gotham Book"/><w:sz w:val="19"/><w:szCs w:val="19"/><w:spacing w:val="0"/><w:w w:val="100"/></w:rPr><w:t>(</w:t></w:r><w:r><w:rPr><w:rFonts w:ascii="Gotham Book" w:hAnsi="Gotham Book" w:cs="Gotham Book" w:eastAsia="Gotham Book"/><w:sz w:val="19"/><w:szCs w:val="19"/><w:spacing w:val="-6"/><w:w w:val="100"/></w:rPr><w:t>A</w:t></w:r><w:r><w:rPr><w:rFonts w:ascii="Gotham Book" w:hAnsi="Gotham Book" w:cs="Gotham Book" w:eastAsia="Gotham Book"/><w:sz w:val="19"/><w:szCs w:val="19"/><w:spacing w:val="-3"/><w:w w:val="100"/></w:rPr><w:t>t</w:t></w:r><w:r><w:rPr><w:rFonts w:ascii="Gotham Book" w:hAnsi="Gotham Book" w:cs="Gotham Book" w:eastAsia="Gotham Book"/><w:sz w:val="19"/><w:szCs w:val="19"/><w:spacing w:val="0"/><w:w w:val="100"/></w:rPr><w:t>odiad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A).</w:t></w:r></w:p><w:p><w:pPr><w:spacing w:before="3" w:after="0" w:line="110" w:lineRule="exact"/><w:jc w:val="left"/><w:rPr><w:sz w:val="11"/><w:szCs w:val="11"/></w:rPr></w:pPr><w:rPr/><w:r><w:rPr><w:sz w:val="11"/><w:szCs w:val="11"/></w:rPr></w:r></w:p><w:p><w:pPr><w:spacing w:before="0" w:after="0" w:line="240" w:lineRule="auto"/><w:ind w:left="120" w:right="-20"/><w:jc w:val="left"/><w:rPr><w:rFonts w:ascii="Gotham Book" w:hAnsi="Gotham Book" w:cs="Gotham Book" w:eastAsia="Gotham Book"/><w:sz w:val="19"/><w:szCs w:val="19"/></w:rPr></w:pPr><w:rPr/><w:r><w:rPr><w:rFonts w:ascii="Gotham Book" w:hAnsi="Gotham Book" w:cs="Gotham Book" w:eastAsia="Gotham Book"/><w:sz w:val="19"/><w:szCs w:val="19"/><w:spacing w:val="0"/><w:w w:val="100"/></w:rPr><w:t>13.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15"/><w:w w:val="100"/></w:rPr><w:t> </w:t></w:r><w:r><w:rPr><w:rFonts w:ascii="Gotham Book" w:hAnsi="Gotham Book" w:cs="Gotham Book" w:eastAsia="Gotham Book"/><w:sz w:val="19"/><w:szCs w:val="19"/><w:spacing w:val="0"/><w:w w:val="100"/></w:rPr><w:t>Dylech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dd</w:t></w:r><w:r><w:rPr><w:rFonts w:ascii="Gotham Book" w:hAnsi="Gotham Book" w:cs="Gotham Book" w:eastAsia="Gotham Book"/><w:sz w:val="19"/><w:szCs w:val="19"/><w:spacing w:val="-6"/><w:w w:val="100"/></w:rPr><w:t>y</w:t></w:r><w:r><w:rPr><w:rFonts w:ascii="Gotham Book" w:hAnsi="Gotham Book" w:cs="Gotham Book" w:eastAsia="Gotham Book"/><w:sz w:val="19"/><w:szCs w:val="19"/><w:spacing w:val="0"/><w:w w:val="100"/></w:rPr><w:t>c</w:t></w:r><w:r><w:rPr><w:rFonts w:ascii="Gotham Book" w:hAnsi="Gotham Book" w:cs="Gotham Book" w:eastAsia="Gotham Book"/><w:sz w:val="19"/><w:szCs w:val="19"/><w:spacing w:val="-3"/><w:w w:val="100"/></w:rPr><w:t>h</w:t></w:r><w:r><w:rPr><w:rFonts w:ascii="Gotham Book" w:hAnsi="Gotham Book" w:cs="Gotham Book" w:eastAsia="Gotham Book"/><w:sz w:val="19"/><w:szCs w:val="19"/><w:spacing w:val="-5"/><w:w w:val="100"/></w:rPr><w:t>w</w:t></w:r><w:r><w:rPr><w:rFonts w:ascii="Gotham Book" w:hAnsi="Gotham Book" w:cs="Gotham Book" w:eastAsia="Gotham Book"/><w:sz w:val="19"/><w:szCs w:val="19"/><w:spacing w:val="0"/><w:w w:val="100"/></w:rPr><w:t>el</w:t></w:r><w:r><w:rPr><w:rFonts w:ascii="Gotham Book" w:hAnsi="Gotham Book" w:cs="Gotham Book" w:eastAsia="Gotham Book"/><w:sz w:val="19"/><w:szCs w:val="19"/><w:spacing w:val="-5"/><w:w w:val="100"/></w:rPr><w:t>y</w:t></w:r><w:r><w:rPr><w:rFonts w:ascii="Gotham Book" w:hAnsi="Gotham Book" w:cs="Gotham Book" w:eastAsia="Gotham Book"/><w:sz w:val="19"/><w:szCs w:val="19"/><w:spacing w:val="0"/><w:w w:val="100"/></w:rPr><w:t>d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y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ﬀurflen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gais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dr</w:t></w:r><w:r><w:rPr><w:rFonts w:ascii="Gotham Book" w:hAnsi="Gotham Book" w:cs="Gotham Book" w:eastAsia="Gotham Book"/><w:sz w:val="19"/><w:szCs w:val="19"/><w:spacing w:val="-2"/><w:w w:val="100"/></w:rPr><w:t>w</w:t></w:r><w:r><w:rPr><w:rFonts w:ascii="Gotham Book" w:hAnsi="Gotham Book" w:cs="Gotham Book" w:eastAsia="Gotham Book"/><w:sz w:val="19"/><w:szCs w:val="19"/><w:spacing w:val="0"/><w:w w:val="100"/></w:rPr><w:t>y</w:t></w:r><w:r><w:rPr><w:rFonts w:ascii="Gotham Book" w:hAnsi="Gotham Book" w:cs="Gotham Book" w:eastAsia="Gotham Book"/><w:sz w:val="19"/><w:szCs w:val="19"/><w:spacing w:val="0"/><w:w w:val="100"/></w:rPr><w:t> </w:t></w:r><w:r><w:rPr><w:rFonts w:ascii="Gotham" w:hAnsi="Gotham" w:cs="Gotham" w:eastAsia="Gotham"/><w:sz w:val="19"/><w:szCs w:val="19"/><w:spacing w:val="0"/><w:w w:val="100"/><w:b/><w:bCs/></w:rPr><w:t>e-bo</w:t></w:r><w:r><w:rPr><w:rFonts w:ascii="Gotham" w:hAnsi="Gotham" w:cs="Gotham" w:eastAsia="Gotham"/><w:sz w:val="19"/><w:szCs w:val="19"/><w:spacing w:val="-2"/><w:w w:val="100"/><w:b/><w:bCs/></w:rPr><w:t>s</w:t></w:r><w:r><w:rPr><w:rFonts w:ascii="Gotham" w:hAnsi="Gotham" w:cs="Gotham" w:eastAsia="Gotham"/><w:sz w:val="19"/><w:szCs w:val="19"/><w:spacing w:val="0"/><w:w w:val="100"/><w:b/><w:bCs/></w:rPr><w:t>t</w:t></w:r><w:r><w:rPr><w:rFonts w:ascii="Gotham" w:hAnsi="Gotham" w:cs="Gotham" w:eastAsia="Gotham"/><w:sz w:val="19"/><w:szCs w:val="19"/><w:spacing w:val="0"/><w:w w:val="100"/><w:b/><w:bCs/></w:rPr><w:t> </w:t></w:r><w:r><w:rPr><w:rFonts w:ascii="Gotham" w:hAnsi="Gotham" w:cs="Gotham" w:eastAsia="Gotham"/><w:sz w:val="19"/><w:szCs w:val="19"/><w:spacing w:val="-1"/><w:w w:val="100"/><w:b/><w:bCs/></w:rPr><w:t>a</w:t></w:r><w:r><w:rPr><w:rFonts w:ascii="Gotham" w:hAnsi="Gotham" w:cs="Gotham" w:eastAsia="Gotham"/><w:sz w:val="19"/><w:szCs w:val="19"/><w:spacing w:val="0"/><w:w w:val="100"/><w:b/><w:bCs/></w:rPr><w:t>t</w:t></w:r><w:r><w:rPr><w:rFonts w:ascii="Gotham Book" w:hAnsi="Gotham Book" w:cs="Gotham Book" w:eastAsia="Gotham Book"/><w:sz w:val="19"/><w:szCs w:val="19"/><w:spacing w:val="0"/><w:w w:val="100"/></w:rPr><w:t>:</w:t></w:r></w:p><w:p><w:pPr><w:spacing w:before="0" w:after="0" w:line="240" w:lineRule="auto"/><w:ind w:left="480" w:right="-20"/><w:jc w:val="left"/><w:rPr><w:rFonts w:ascii="Gotham Book" w:hAnsi="Gotham Book" w:cs="Gotham Book" w:eastAsia="Gotham Book"/><w:sz w:val="19"/><w:szCs w:val="19"/></w:rPr></w:pPr><w:rPr/><w:hyperlink r:id="rId20"><w:r><w:rPr><w:rFonts w:ascii="Gotham Book" w:hAnsi="Gotham Book" w:cs="Gotham Book" w:eastAsia="Gotham Book"/><w:sz w:val="19"/><w:szCs w:val="19"/><w:color w:val="804197"/><w:spacing w:val="-6"/><w:w w:val="100"/></w:rPr><w:t>y</w:t></w:r><w:r><w:rPr><w:rFonts w:ascii="Gotham Book" w:hAnsi="Gotham Book" w:cs="Gotham Book" w:eastAsia="Gotham Book"/><w:sz w:val="19"/><w:szCs w:val="19"/><w:color w:val="804197"/><w:spacing w:val="0"/><w:w w:val="100"/></w:rPr><w:t>ou</w:t></w:r><w:r><w:rPr><w:rFonts w:ascii="Gotham Book" w:hAnsi="Gotham Book" w:cs="Gotham Book" w:eastAsia="Gotham Book"/><w:sz w:val="19"/><w:szCs w:val="19"/><w:color w:val="804197"/><w:spacing w:val="-4"/><w:w w:val="100"/></w:rPr><w:t>r</w:t></w:r><w:r><w:rPr><w:rFonts w:ascii="Gotham Book" w:hAnsi="Gotham Book" w:cs="Gotham Book" w:eastAsia="Gotham Book"/><w:sz w:val="19"/><w:szCs w:val="19"/><w:color w:val="804197"/><w:spacing w:val="-3"/><w:w w:val="100"/></w:rPr><w:t>c</w:t></w:r><w:r><w:rPr><w:rFonts w:ascii="Gotham Book" w:hAnsi="Gotham Book" w:cs="Gotham Book" w:eastAsia="Gotham Book"/><w:sz w:val="19"/><w:szCs w:val="19"/><w:color w:val="804197"/><w:spacing w:val="0"/><w:w w:val="100"/></w:rPr><w:t>ommunit</w:t></w:r><w:r><w:rPr><w:rFonts w:ascii="Gotham Book" w:hAnsi="Gotham Book" w:cs="Gotham Book" w:eastAsia="Gotham Book"/><w:sz w:val="19"/><w:szCs w:val="19"/><w:color w:val="804197"/><w:spacing w:val="-2"/><w:w w:val="100"/></w:rPr><w:t>y</w:t></w:r><w:r><w:rPr><w:rFonts w:ascii="Gotham Book" w:hAnsi="Gotham Book" w:cs="Gotham Book" w:eastAsia="Gotham Book"/><w:sz w:val="19"/><w:szCs w:val="19"/><w:color w:val="804197"/><w:spacing w:val="-6"/><w:w w:val="100"/></w:rPr><w:t>y</w:t></w:r><w:r><w:rPr><w:rFonts w:ascii="Gotham Book" w:hAnsi="Gotham Book" w:cs="Gotham Book" w:eastAsia="Gotham Book"/><w:sz w:val="19"/><w:szCs w:val="19"/><w:color w:val="804197"/><w:spacing w:val="0"/><w:w w:val="100"/></w:rPr><w:t>ou</w:t></w:r><w:r><w:rPr><w:rFonts w:ascii="Gotham Book" w:hAnsi="Gotham Book" w:cs="Gotham Book" w:eastAsia="Gotham Book"/><w:sz w:val="19"/><w:szCs w:val="19"/><w:color w:val="804197"/><w:spacing w:val="-4"/><w:w w:val="100"/></w:rPr><w:t>r</w:t></w:r><w:r><w:rPr><w:rFonts w:ascii="Gotham Book" w:hAnsi="Gotham Book" w:cs="Gotham Book" w:eastAsia="Gotham Book"/><w:sz w:val="19"/><w:szCs w:val="19"/><w:color w:val="804197"/><w:spacing w:val="0"/><w:w w:val="100"/></w:rPr><w:t>choi</w:t></w:r><w:r><w:rPr><w:rFonts w:ascii="Gotham Book" w:hAnsi="Gotham Book" w:cs="Gotham Book" w:eastAsia="Gotham Book"/><w:sz w:val="19"/><w:szCs w:val="19"/><w:color w:val="804197"/><w:spacing w:val="-3"/><w:w w:val="100"/></w:rPr><w:t>c</w:t></w:r><w:r><w:rPr><w:rFonts w:ascii="Gotham Book" w:hAnsi="Gotham Book" w:cs="Gotham Book" w:eastAsia="Gotham Book"/><w:sz w:val="19"/><w:szCs w:val="19"/><w:color w:val="804197"/><w:spacing w:val="0"/><w:w w:val="100"/></w:rPr><w:t>e@nt</w:t></w:r><w:r><w:rPr><w:rFonts w:ascii="Gotham Book" w:hAnsi="Gotham Book" w:cs="Gotham Book" w:eastAsia="Gotham Book"/><w:sz w:val="19"/><w:szCs w:val="19"/><w:color w:val="804197"/><w:spacing w:val="-3"/><w:w w:val="100"/></w:rPr><w:t>h</w:t></w:r><w:r><w:rPr><w:rFonts w:ascii="Gotham Book" w:hAnsi="Gotham Book" w:cs="Gotham Book" w:eastAsia="Gotham Book"/><w:sz w:val="19"/><w:szCs w:val="19"/><w:color w:val="804197"/><w:spacing w:val="-4"/><w:w w:val="100"/></w:rPr><w:t>w</w:t></w:r><w:r><w:rPr><w:rFonts w:ascii="Gotham Book" w:hAnsi="Gotham Book" w:cs="Gotham Book" w:eastAsia="Gotham Book"/><w:sz w:val="19"/><w:szCs w:val="19"/><w:color w:val="804197"/><w:spacing w:val="0"/><w:w w:val="100"/></w:rPr><w:t>ales.pnn.poli</w:t></w:r><w:r><w:rPr><w:rFonts w:ascii="Gotham Book" w:hAnsi="Gotham Book" w:cs="Gotham Book" w:eastAsia="Gotham Book"/><w:sz w:val="19"/><w:szCs w:val="19"/><w:color w:val="804197"/><w:spacing w:val="-3"/><w:w w:val="100"/></w:rPr><w:t>c</w:t></w:r><w:r><w:rPr><w:rFonts w:ascii="Gotham Book" w:hAnsi="Gotham Book" w:cs="Gotham Book" w:eastAsia="Gotham Book"/><w:sz w:val="19"/><w:szCs w:val="19"/><w:color w:val="804197"/><w:spacing w:val="-2"/><w:w w:val="100"/></w:rPr><w:t>e</w:t></w:r><w:r><w:rPr><w:rFonts w:ascii="Gotham Book" w:hAnsi="Gotham Book" w:cs="Gotham Book" w:eastAsia="Gotham Book"/><w:sz w:val="19"/><w:szCs w:val="19"/><w:color w:val="804197"/><w:spacing w:val="0"/><w:w w:val="100"/></w:rPr><w:t>.uk</w:t></w:r><w:r><w:rPr><w:rFonts w:ascii="Gotham Book" w:hAnsi="Gotham Book" w:cs="Gotham Book" w:eastAsia="Gotham Book"/><w:sz w:val="19"/><w:szCs w:val="19"/><w:color w:val="000000"/><w:spacing w:val="0"/><w:w w:val="100"/></w:rPr></w:r></w:hyperlink></w:p><w:p><w:pPr><w:spacing w:before="1" w:after="0" w:line="140" w:lineRule="exact"/><w:jc w:val="left"/><w:rPr><w:sz w:val="14"/><w:szCs w:val="14"/></w:rPr></w:pPr><w:rPr/><w:r><w:rPr><w:sz w:val="14"/><w:szCs w:val="14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40" w:lineRule="auto"/><w:ind w:left="480" w:right="-20"/><w:jc w:val="left"/><w:rPr><w:rFonts w:ascii="Gotham Book" w:hAnsi="Gotham Book" w:cs="Gotham Book" w:eastAsia="Gotham Book"/><w:sz w:val="19"/><w:szCs w:val="19"/></w:rPr></w:pPr><w:rPr/><w:r><w:rPr><w:rFonts w:ascii="Gotham Book" w:hAnsi="Gotham Book" w:cs="Gotham Book" w:eastAsia="Gotham Book"/><w:sz w:val="19"/><w:szCs w:val="19"/><w:spacing w:val="0"/><w:w w:val="100"/></w:rPr><w:t>Neu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dr</w:t></w:r><w:r><w:rPr><w:rFonts w:ascii="Gotham Book" w:hAnsi="Gotham Book" w:cs="Gotham Book" w:eastAsia="Gotham Book"/><w:sz w:val="19"/><w:szCs w:val="19"/><w:spacing w:val="-2"/><w:w w:val="100"/></w:rPr><w:t>w</w:t></w:r><w:r><w:rPr><w:rFonts w:ascii="Gotham Book" w:hAnsi="Gotham Book" w:cs="Gotham Book" w:eastAsia="Gotham Book"/><w:sz w:val="19"/><w:szCs w:val="19"/><w:spacing w:val="0"/><w:w w:val="100"/></w:rPr><w:t>y’r</w:t></w:r><w:r><w:rPr><w:rFonts w:ascii="Gotham Book" w:hAnsi="Gotham Book" w:cs="Gotham Book" w:eastAsia="Gotham Book"/><w:sz w:val="19"/><w:szCs w:val="19"/><w:spacing w:val="0"/><w:w w:val="100"/></w:rPr><w:t> </w:t></w:r><w:r><w:rPr><w:rFonts w:ascii="Gotham" w:hAnsi="Gotham" w:cs="Gotham" w:eastAsia="Gotham"/><w:sz w:val="19"/><w:szCs w:val="19"/><w:spacing w:val="-1"/><w:w w:val="100"/><w:b/><w:bCs/></w:rPr><w:t>P</w:t></w:r><w:r><w:rPr><w:rFonts w:ascii="Gotham" w:hAnsi="Gotham" w:cs="Gotham" w:eastAsia="Gotham"/><w:sz w:val="19"/><w:szCs w:val="19"/><w:spacing w:val="0"/><w:w w:val="100"/><w:b/><w:bCs/></w:rPr><w:t>o</w:t></w:r><w:r><w:rPr><w:rFonts w:ascii="Gotham" w:hAnsi="Gotham" w:cs="Gotham" w:eastAsia="Gotham"/><w:sz w:val="19"/><w:szCs w:val="19"/><w:spacing w:val="-2"/><w:w w:val="100"/><w:b/><w:bCs/></w:rPr><w:t>s</w:t></w:r><w:r><w:rPr><w:rFonts w:ascii="Gotham" w:hAnsi="Gotham" w:cs="Gotham" w:eastAsia="Gotham"/><w:sz w:val="19"/><w:szCs w:val="19"/><w:spacing w:val="0"/><w:w w:val="100"/><w:b/><w:bCs/></w:rPr><w:t>t</w:t></w:r><w:r><w:rPr><w:rFonts w:ascii="Gotham" w:hAnsi="Gotham" w:cs="Gotham" w:eastAsia="Gotham"/><w:sz w:val="19"/><w:szCs w:val="19"/><w:spacing w:val="0"/><w:w w:val="100"/><w:b/><w:bCs/></w:rPr><w:t> </w:t></w:r><w:r><w:rPr><w:rFonts w:ascii="Gotham Book" w:hAnsi="Gotham Book" w:cs="Gotham Book" w:eastAsia="Gotham Book"/><w:sz w:val="19"/><w:szCs w:val="19"/><w:spacing w:val="-1"/><w:w w:val="100"/></w:rPr><w:t>a</w:t></w:r><w:r><w:rPr><w:rFonts w:ascii="Gotham Book" w:hAnsi="Gotham Book" w:cs="Gotham Book" w:eastAsia="Gotham Book"/><w:sz w:val="19"/><w:szCs w:val="19"/><w:spacing w:val="0"/><w:w w:val="100"/></w:rPr><w:t>t:</w:t></w:r></w:p><w:p><w:pPr><w:spacing w:before="3" w:after="0" w:line="110" w:lineRule="exact"/><w:jc w:val="left"/><w:rPr><w:sz w:val="11"/><w:szCs w:val="11"/></w:rPr></w:pPr><w:rPr/><w:r><w:rPr><w:sz w:val="11"/><w:szCs w:val="11"/></w:rPr></w:r></w:p><w:p><w:pPr><w:spacing w:before="0" w:after="0" w:line="240" w:lineRule="auto"/><w:ind w:left="480" w:right="-20"/><w:jc w:val="left"/><w:rPr><w:rFonts w:ascii="Gotham Book" w:hAnsi="Gotham Book" w:cs="Gotham Book" w:eastAsia="Gotham Book"/><w:sz w:val="19"/><w:szCs w:val="19"/></w:rPr></w:pPr><w:rPr/><w:r><w:rPr><w:rFonts w:ascii="Gotham Book" w:hAnsi="Gotham Book" w:cs="Gotham Book" w:eastAsia="Gotham Book"/><w:sz w:val="19"/><w:szCs w:val="19"/><w:spacing w:val="-14"/><w:w w:val="100"/></w:rPr><w:t>Y</w:t></w:r><w:r><w:rPr><w:rFonts w:ascii="Gotham Book" w:hAnsi="Gotham Book" w:cs="Gotham Book" w:eastAsia="Gotham Book"/><w:sz w:val="19"/><w:szCs w:val="19"/><w:spacing w:val="0"/><w:w w:val="100"/></w:rPr><w:t>mddiriedolaeth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Heddlu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Gogledd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-2"/><w:w w:val="100"/></w:rPr><w:t>C</w:t></w:r><w:r><w:rPr><w:rFonts w:ascii="Gotham Book" w:hAnsi="Gotham Book" w:cs="Gotham Book" w:eastAsia="Gotham Book"/><w:sz w:val="19"/><w:szCs w:val="19"/><w:spacing w:val="0"/><w:w w:val="100"/></w:rPr><w:t>ymru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a’r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-1"/><w:w w:val="100"/></w:rPr><w:t>G</w:t></w:r><w:r><w:rPr><w:rFonts w:ascii="Gotham Book" w:hAnsi="Gotham Book" w:cs="Gotham Book" w:eastAsia="Gotham Book"/><w:sz w:val="19"/><w:szCs w:val="19"/><w:spacing w:val="0"/><w:w w:val="100"/></w:rPr><w:t>ymuned</w:t></w:r></w:p><w:p><w:pPr><w:spacing w:before="0" w:after="0" w:line="240" w:lineRule="auto"/><w:ind w:left="480" w:right="-20"/><w:jc w:val="left"/><w:rPr><w:rFonts w:ascii="Gotham Book" w:hAnsi="Gotham Book" w:cs="Gotham Book" w:eastAsia="Gotham Book"/><w:sz w:val="19"/><w:szCs w:val="19"/></w:rPr></w:pPr><w:rPr/><w:r><w:rPr><w:rFonts w:ascii="Gotham Book" w:hAnsi="Gotham Book" w:cs="Gotham Book" w:eastAsia="Gotham Book"/><w:sz w:val="19"/><w:szCs w:val="19"/><w:spacing w:val="-2"/><w:w w:val="100"/></w:rPr><w:t>S</w:t></w:r><w:r><w:rPr><w:rFonts w:ascii="Gotham Book" w:hAnsi="Gotham Book" w:cs="Gotham Book" w:eastAsia="Gotham Book"/><w:sz w:val="19"/><w:szCs w:val="19"/><w:spacing w:val="-2"/><w:w w:val="100"/></w:rPr><w:t>w</w:t></w:r><w:r><w:rPr><w:rFonts w:ascii="Gotham Book" w:hAnsi="Gotham Book" w:cs="Gotham Book" w:eastAsia="Gotham Book"/><w:sz w:val="19"/><w:szCs w:val="19"/><w:spacing w:val="-5"/><w:w w:val="100"/></w:rPr><w:t>y</w:t></w:r><w:r><w:rPr><w:rFonts w:ascii="Gotham Book" w:hAnsi="Gotham Book" w:cs="Gotham Book" w:eastAsia="Gotham Book"/><w:sz w:val="19"/><w:szCs w:val="19"/><w:spacing w:val="0"/><w:w w:val="100"/></w:rPr><w:t>dd</w:t></w:r><w:r><w:rPr><w:rFonts w:ascii="Gotham Book" w:hAnsi="Gotham Book" w:cs="Gotham Book" w:eastAsia="Gotham Book"/><w:sz w:val="19"/><w:szCs w:val="19"/><w:spacing w:val="-3"/><w:w w:val="100"/></w:rPr><w:t>f</w:t></w:r><w:r><w:rPr><w:rFonts w:ascii="Gotham Book" w:hAnsi="Gotham Book" w:cs="Gotham Book" w:eastAsia="Gotham Book"/><w:sz w:val="19"/><w:szCs w:val="19"/><w:spacing w:val="0"/><w:w w:val="100"/></w:rPr><w:t>a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-13"/><w:w w:val="100"/></w:rPr><w:t>P</w:t></w:r><w:r><w:rPr><w:rFonts w:ascii="Gotham Book" w:hAnsi="Gotham Book" w:cs="Gotham Book" w:eastAsia="Gotham Book"/><w:sz w:val="19"/><w:szCs w:val="19"/><w:spacing w:val="-8"/><w:w w:val="100"/></w:rPr><w:t>A</w:t></w:r><w:r><w:rPr><w:rFonts w:ascii="Gotham Book" w:hAnsi="Gotham Book" w:cs="Gotham Book" w:eastAsia="Gotham Book"/><w:sz w:val="19"/><w:szCs w:val="19"/><w:spacing w:val="0"/><w:w w:val="100"/></w:rPr><w:t>C</w:t></w:r><w:r><w:rPr><w:rFonts w:ascii="Gotham Book" w:hAnsi="Gotham Book" w:cs="Gotham Book" w:eastAsia="Gotham Book"/><w:sz w:val="19"/><w:szCs w:val="19"/><w:spacing w:val="-19"/><w:w w:val="100"/></w:rPr><w:t>T</w:t></w:r><w:r><w:rPr><w:rFonts w:ascii="Gotham Book" w:hAnsi="Gotham Book" w:cs="Gotham Book" w:eastAsia="Gotham Book"/><w:sz w:val="19"/><w:szCs w:val="19"/><w:spacing w:val="0"/><w:w w:val="100"/></w:rPr><w:t>,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F</w:t></w:r><w:r><w:rPr><w:rFonts w:ascii="Gotham Book" w:hAnsi="Gotham Book" w:cs="Gotham Book" w:eastAsia="Gotham Book"/><w:sz w:val="19"/><w:szCs w:val="19"/><w:spacing w:val="-2"/><w:w w:val="100"/></w:rPr><w:t>f</w:t></w:r><w:r><w:rPr><w:rFonts w:ascii="Gotham Book" w:hAnsi="Gotham Book" w:cs="Gotham Book" w:eastAsia="Gotham Book"/><w:sz w:val="19"/><w:szCs w:val="19"/><w:spacing w:val="0"/><w:w w:val="100"/></w:rPr><w:t>o</w:t></w:r><w:r><w:rPr><w:rFonts w:ascii="Gotham Book" w:hAnsi="Gotham Book" w:cs="Gotham Book" w:eastAsia="Gotham Book"/><w:sz w:val="19"/><w:szCs w:val="19"/><w:spacing w:val="-4"/><w:w w:val="100"/></w:rPr><w:t>r</w:t></w:r><w:r><w:rPr><w:rFonts w:ascii="Gotham Book" w:hAnsi="Gotham Book" w:cs="Gotham Book" w:eastAsia="Gotham Book"/><w:sz w:val="19"/><w:szCs w:val="19"/><w:spacing w:val="0"/><w:w w:val="100"/></w:rPr><w:t>dd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-3"/><w:w w:val="100"/></w:rPr><w:t>W</w:t></w:r><w:r><w:rPr><w:rFonts w:ascii="Gotham Book" w:hAnsi="Gotham Book" w:cs="Gotham Book" w:eastAsia="Gotham Book"/><w:sz w:val="19"/><w:szCs w:val="19"/><w:spacing w:val="0"/><w:w w:val="100"/></w:rPr><w:t>illiam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Mo</w:t></w:r><w:r><w:rPr><w:rFonts w:ascii="Gotham Book" w:hAnsi="Gotham Book" w:cs="Gotham Book" w:eastAsia="Gotham Book"/><w:sz w:val="19"/><w:szCs w:val="19"/><w:spacing w:val="-4"/><w:w w:val="100"/></w:rPr><w:t>r</w:t></w:r><w:r><w:rPr><w:rFonts w:ascii="Gotham Book" w:hAnsi="Gotham Book" w:cs="Gotham Book" w:eastAsia="Gotham Book"/><w:sz w:val="19"/><w:szCs w:val="19"/><w:spacing w:val="0"/><w:w w:val="100"/></w:rPr><w:t>gan</w:t></w:r></w:p><w:p><w:pPr><w:spacing w:before="0" w:after="0" w:line="240" w:lineRule="auto"/><w:ind w:left="480" w:right="-20"/><w:jc w:val="left"/><w:rPr><w:rFonts w:ascii="Gotham Book" w:hAnsi="Gotham Book" w:cs="Gotham Book" w:eastAsia="Gotham Book"/><w:sz w:val="19"/><w:szCs w:val="19"/></w:rPr></w:pPr><w:rPr/><w:r><w:rPr><w:rFonts w:ascii="Gotham Book" w:hAnsi="Gotham Book" w:cs="Gotham Book" w:eastAsia="Gotham Book"/><w:sz w:val="19"/><w:szCs w:val="19"/><w:spacing w:val="-2"/><w:w w:val="100"/></w:rPr><w:t>P</w:t></w:r><w:r><w:rPr><w:rFonts w:ascii="Gotham Book" w:hAnsi="Gotham Book" w:cs="Gotham Book" w:eastAsia="Gotham Book"/><w:sz w:val="19"/><w:szCs w:val="19"/><w:spacing w:val="0"/><w:w w:val="100"/></w:rPr><w:t>a</w:t></w:r><w:r><w:rPr><w:rFonts w:ascii="Gotham Book" w:hAnsi="Gotham Book" w:cs="Gotham Book" w:eastAsia="Gotham Book"/><w:sz w:val="19"/><w:szCs w:val="19"/><w:spacing w:val="-4"/><w:w w:val="100"/></w:rPr><w:t>r</w:t></w:r><w:r><w:rPr><w:rFonts w:ascii="Gotham Book" w:hAnsi="Gotham Book" w:cs="Gotham Book" w:eastAsia="Gotham Book"/><w:sz w:val="19"/><w:szCs w:val="19"/><w:spacing w:val="0"/><w:w w:val="100"/></w:rPr><w:t>c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Busnes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Llanel</w:t></w:r><w:r><w:rPr><w:rFonts w:ascii="Gotham Book" w:hAnsi="Gotham Book" w:cs="Gotham Book" w:eastAsia="Gotham Book"/><w:sz w:val="19"/><w:szCs w:val="19"/><w:spacing w:val="-2"/><w:w w:val="100"/></w:rPr><w:t>w</w:t></w:r><w:r><w:rPr><w:rFonts w:ascii="Gotham Book" w:hAnsi="Gotham Book" w:cs="Gotham Book" w:eastAsia="Gotham Book"/><w:sz w:val="19"/><w:szCs w:val="19"/><w:spacing w:val="-16"/><w:w w:val="100"/></w:rPr><w:t>y</w:t></w:r><w:r><w:rPr><w:rFonts w:ascii="Gotham Book" w:hAnsi="Gotham Book" w:cs="Gotham Book" w:eastAsia="Gotham Book"/><w:sz w:val="19"/><w:szCs w:val="19"/><w:spacing w:val="0"/><w:w w:val="100"/></w:rPr><w:t>,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Llanel</w:t></w:r><w:r><w:rPr><w:rFonts w:ascii="Gotham Book" w:hAnsi="Gotham Book" w:cs="Gotham Book" w:eastAsia="Gotham Book"/><w:sz w:val="19"/><w:szCs w:val="19"/><w:spacing w:val="-2"/><w:w w:val="100"/></w:rPr><w:t>w</w:t></w:r><w:r><w:rPr><w:rFonts w:ascii="Gotham Book" w:hAnsi="Gotham Book" w:cs="Gotham Book" w:eastAsia="Gotham Book"/><w:sz w:val="19"/><w:szCs w:val="19"/><w:spacing w:val="0"/><w:w w:val="100"/></w:rPr><w:t>y</w:t></w:r></w:p><w:p><w:pPr><w:spacing w:before="0" w:after="0" w:line="240" w:lineRule="auto"/><w:ind w:left="480" w:right="-20"/><w:jc w:val="left"/><w:rPr><w:rFonts w:ascii="Gotham Book" w:hAnsi="Gotham Book" w:cs="Gotham Book" w:eastAsia="Gotham Book"/><w:sz w:val="19"/><w:szCs w:val="19"/></w:rPr></w:pPr><w:rPr/><w:r><w:rPr><w:rFonts w:ascii="Gotham Book" w:hAnsi="Gotham Book" w:cs="Gotham Book" w:eastAsia="Gotham Book"/><w:sz w:val="19"/><w:szCs w:val="19"/><w:spacing w:val="0"/><w:w w:val="100"/></w:rPr><w:t>Sir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Ddin</w:t></w:r><w:r><w:rPr><w:rFonts w:ascii="Gotham Book" w:hAnsi="Gotham Book" w:cs="Gotham Book" w:eastAsia="Gotham Book"/><w:sz w:val="19"/><w:szCs w:val="19"/><w:spacing w:val="-5"/><w:w w:val="100"/></w:rPr><w:t>b</w:t></w:r><w:r><w:rPr><w:rFonts w:ascii="Gotham Book" w:hAnsi="Gotham Book" w:cs="Gotham Book" w:eastAsia="Gotham Book"/><w:sz w:val="19"/><w:szCs w:val="19"/><w:spacing w:val="-6"/><w:w w:val="100"/></w:rPr><w:t>y</w:t></w:r><w:r><w:rPr><w:rFonts w:ascii="Gotham Book" w:hAnsi="Gotham Book" w:cs="Gotham Book" w:eastAsia="Gotham Book"/><w:sz w:val="19"/><w:szCs w:val="19"/><w:spacing w:val="0"/><w:w w:val="100"/></w:rPr><w:t>ch</w:t></w:r></w:p><w:p><w:pPr><w:spacing w:before="0" w:after="0" w:line="240" w:lineRule="auto"/><w:ind w:left="480" w:right="-20"/><w:jc w:val="left"/><w:rPr><w:rFonts w:ascii="Gotham Book" w:hAnsi="Gotham Book" w:cs="Gotham Book" w:eastAsia="Gotham Book"/><w:sz w:val="19"/><w:szCs w:val="19"/></w:rPr></w:pPr><w:rPr/><w:r><w:rPr><w:rFonts w:ascii="Gotham Book" w:hAnsi="Gotham Book" w:cs="Gotham Book" w:eastAsia="Gotham Book"/><w:sz w:val="19"/><w:szCs w:val="19"/><w:spacing w:val="0"/><w:w w:val="100"/></w:rPr><w:t>LL17</w:t></w:r><w:r><w:rPr><w:rFonts w:ascii="Gotham Book" w:hAnsi="Gotham Book" w:cs="Gotham Book" w:eastAsia="Gotham Book"/><w:sz w:val="19"/><w:szCs w:val="19"/><w:spacing w:val="0"/><w:w w:val="100"/></w:rPr><w:t> </w:t></w:r><w:r><w:rPr><w:rFonts w:ascii="Gotham Book" w:hAnsi="Gotham Book" w:cs="Gotham Book" w:eastAsia="Gotham Book"/><w:sz w:val="19"/><w:szCs w:val="19"/><w:spacing w:val="0"/><w:w w:val="100"/></w:rPr><w:t>0HQ</w:t></w:r></w:p><w:p><w:pPr><w:jc w:val="left"/><w:spacing w:after="0"/><w:sectPr><w:pgNumType w:start="2"/><w:pgMar w:footer="283" w:header="0" w:top="640" w:bottom="480" w:left="600" w:right="600"/><w:footerReference w:type="default" r:id="rId17"/><w:pgSz w:w="11920" w:h="16840"/></w:sectPr></w:pPr><w:rPr/></w:p><w:p><w:pPr><w:spacing w:before="10" w:after="0" w:line="240" w:lineRule="auto"/><w:ind w:left="120" w:right="-20"/><w:jc w:val="left"/><w:rPr><w:rFonts w:ascii="Gotham Black" w:hAnsi="Gotham Black" w:cs="Gotham Black" w:eastAsia="Gotham Black"/><w:sz w:val="36"/><w:szCs w:val="36"/></w:rPr></w:pPr><w:rPr/><w:r><w:rPr><w:rFonts w:ascii="Gotham Black" w:hAnsi="Gotham Black" w:cs="Gotham Black" w:eastAsia="Gotham Black"/><w:sz w:val="36"/><w:szCs w:val="36"/><w:spacing w:val="0"/><w:w w:val="100"/><w:b/><w:bCs/></w:rPr><w:t>Eich</w:t></w:r><w:r><w:rPr><w:rFonts w:ascii="Gotham Black" w:hAnsi="Gotham Black" w:cs="Gotham Black" w:eastAsia="Gotham Black"/><w:sz w:val="36"/><w:szCs w:val="36"/><w:spacing w:val="0"/><w:w w:val="100"/><w:b/><w:bCs/></w:rPr><w:t> </w:t></w:r><w:r><w:rPr><w:rFonts w:ascii="Gotham Black" w:hAnsi="Gotham Black" w:cs="Gotham Black" w:eastAsia="Gotham Black"/><w:sz w:val="36"/><w:szCs w:val="36"/><w:spacing w:val="-7"/><w:w w:val="100"/><w:b/><w:bCs/></w:rPr><w:t>C</w:t></w:r><w:r><w:rPr><w:rFonts w:ascii="Gotham Black" w:hAnsi="Gotham Black" w:cs="Gotham Black" w:eastAsia="Gotham Black"/><w:sz w:val="36"/><w:szCs w:val="36"/><w:spacing w:val="0"/><w:w w:val="100"/><w:b/><w:bCs/></w:rPr><w:t>ymuned,</w:t></w:r><w:r><w:rPr><w:rFonts w:ascii="Gotham Black" w:hAnsi="Gotham Black" w:cs="Gotham Black" w:eastAsia="Gotham Black"/><w:sz w:val="36"/><w:szCs w:val="36"/><w:spacing w:val="0"/><w:w w:val="100"/><w:b/><w:bCs/></w:rPr><w:t> </w:t></w:r><w:r><w:rPr><w:rFonts w:ascii="Gotham Black" w:hAnsi="Gotham Black" w:cs="Gotham Black" w:eastAsia="Gotham Black"/><w:sz w:val="36"/><w:szCs w:val="36"/><w:spacing w:val="0"/><w:w w:val="100"/><w:b/><w:bCs/></w:rPr><w:t>Eich</w:t></w:r><w:r><w:rPr><w:rFonts w:ascii="Gotham Black" w:hAnsi="Gotham Black" w:cs="Gotham Black" w:eastAsia="Gotham Black"/><w:sz w:val="36"/><w:szCs w:val="36"/><w:spacing w:val="0"/><w:w w:val="100"/><w:b/><w:bCs/></w:rPr><w:t> </w:t></w:r><w:r><w:rPr><w:rFonts w:ascii="Gotham Black" w:hAnsi="Gotham Black" w:cs="Gotham Black" w:eastAsia="Gotham Black"/><w:sz w:val="36"/><w:szCs w:val="36"/><w:spacing w:val="0"/><w:w w:val="100"/><w:b/><w:bCs/></w:rPr><w:t>D</w:t></w:r><w:r><w:rPr><w:rFonts w:ascii="Gotham Black" w:hAnsi="Gotham Black" w:cs="Gotham Black" w:eastAsia="Gotham Black"/><w:sz w:val="36"/><w:szCs w:val="36"/><w:spacing w:val="-9"/><w:w w:val="100"/><w:b/><w:bCs/></w:rPr><w:t>e</w:t></w:r><w:r><w:rPr><w:rFonts w:ascii="Gotham Black" w:hAnsi="Gotham Black" w:cs="Gotham Black" w:eastAsia="Gotham Black"/><w:sz w:val="36"/><w:szCs w:val="36"/><w:spacing w:val="0"/><w:w w:val="100"/><w:b/><w:bCs/></w:rPr><w:t>wis</w:t></w:r><w:r><w:rPr><w:rFonts w:ascii="Gotham Black" w:hAnsi="Gotham Black" w:cs="Gotham Black" w:eastAsia="Gotham Black"/><w:sz w:val="36"/><w:szCs w:val="36"/><w:spacing w:val="0"/><w:w w:val="100"/><w:b/><w:bCs/></w:rPr><w:t> </w:t></w:r><w:r><w:rPr><w:rFonts w:ascii="Gotham Black" w:hAnsi="Gotham Black" w:cs="Gotham Black" w:eastAsia="Gotham Black"/><w:sz w:val="36"/><w:szCs w:val="36"/><w:spacing w:val="0"/><w:w w:val="100"/><w:b/><w:bCs/></w:rPr><w:t>2</w:t></w:r><w:r><w:rPr><w:rFonts w:ascii="Gotham Black" w:hAnsi="Gotham Black" w:cs="Gotham Black" w:eastAsia="Gotham Black"/><w:sz w:val="36"/><w:szCs w:val="36"/><w:spacing w:val="-4"/><w:w w:val="100"/><w:b/><w:bCs/></w:rPr><w:t>0</w:t></w:r><w:r><w:rPr><w:rFonts w:ascii="Gotham Black" w:hAnsi="Gotham Black" w:cs="Gotham Black" w:eastAsia="Gotham Black"/><w:sz w:val="36"/><w:szCs w:val="36"/><w:spacing w:val="0"/><w:w w:val="100"/><w:b/><w:bCs/></w:rPr><w:t>21</w:t></w:r><w:r><w:rPr><w:rFonts w:ascii="Gotham Black" w:hAnsi="Gotham Black" w:cs="Gotham Black" w:eastAsia="Gotham Black"/><w:sz w:val="36"/><w:szCs w:val="36"/><w:spacing w:val="-7"/><w:w w:val="100"/><w:b/><w:bCs/></w:rPr><w:t>/</w:t></w:r><w:r><w:rPr><w:rFonts w:ascii="Gotham Black" w:hAnsi="Gotham Black" w:cs="Gotham Black" w:eastAsia="Gotham Black"/><w:sz w:val="36"/><w:szCs w:val="36"/><w:spacing w:val="0"/><w:w w:val="100"/><w:b/><w:bCs/></w:rPr><w:t>22</w:t></w:r><w:r><w:rPr><w:rFonts w:ascii="Gotham Black" w:hAnsi="Gotham Black" w:cs="Gotham Black" w:eastAsia="Gotham Black"/><w:sz w:val="36"/><w:szCs w:val="36"/><w:spacing w:val="0"/><w:w w:val="100"/></w:rPr></w:r></w:p><w:p><w:pPr><w:spacing w:before="16" w:after="0" w:line="724" w:lineRule="exact"/><w:ind w:left="120" w:right="7850"/><w:jc w:val="left"/><w:rPr><w:rFonts w:ascii="Gotham" w:hAnsi="Gotham" w:cs="Gotham" w:eastAsia="Gotham"/><w:sz w:val="32"/><w:szCs w:val="32"/></w:rPr></w:pPr><w:rPr/><w:r><w:rPr><w:rFonts w:ascii="Gotham" w:hAnsi="Gotham" w:cs="Gotham" w:eastAsia="Gotham"/><w:sz w:val="32"/><w:szCs w:val="32"/><w:spacing w:val="0"/><w:w w:val="100"/><w:b/><w:bCs/></w:rPr><w:t>G</w:t></w:r><w:r><w:rPr><w:rFonts w:ascii="Gotham" w:hAnsi="Gotham" w:cs="Gotham" w:eastAsia="Gotham"/><w:sz w:val="32"/><w:szCs w:val="32"/><w:spacing w:val="-8"/><w:w w:val="100"/><w:b/><w:bCs/></w:rPr><w:t>r</w:t></w:r><w:r><w:rPr><w:rFonts w:ascii="Gotham" w:hAnsi="Gotham" w:cs="Gotham" w:eastAsia="Gotham"/><w:sz w:val="32"/><w:szCs w:val="32"/><w:spacing w:val="0"/><w:w w:val="100"/><w:b/><w:bCs/></w:rPr><w:t>antiau:</w:t></w:r><w:r><w:rPr><w:rFonts w:ascii="Gotham" w:hAnsi="Gotham" w:cs="Gotham" w:eastAsia="Gotham"/><w:sz w:val="32"/><w:szCs w:val="32"/><w:spacing w:val="0"/><w:w w:val="100"/><w:b/><w:bCs/></w:rPr><w:t> </w:t></w:r><w:r><w:rPr><w:rFonts w:ascii="Gotham" w:hAnsi="Gotham" w:cs="Gotham" w:eastAsia="Gotham"/><w:sz w:val="32"/><w:szCs w:val="32"/><w:spacing w:val="-24"/><w:w w:val="100"/><w:b/><w:bCs/></w:rPr><w:t>Y</w:t></w:r><w:r><w:rPr><w:rFonts w:ascii="Gotham" w:hAnsi="Gotham" w:cs="Gotham" w:eastAsia="Gotham"/><w:sz w:val="32"/><w:szCs w:val="32"/><w:spacing w:val="0"/><w:w w:val="100"/><w:b/><w:bCs/></w:rPr><w:t>mgei</w:t></w:r><w:r><w:rPr><w:rFonts w:ascii="Gotham" w:hAnsi="Gotham" w:cs="Gotham" w:eastAsia="Gotham"/><w:sz w:val="32"/><w:szCs w:val="32"/><w:spacing w:val="-5"/><w:w w:val="100"/><w:b/><w:bCs/></w:rPr><w:t>s</w:t></w:r><w:r><w:rPr><w:rFonts w:ascii="Gotham" w:hAnsi="Gotham" w:cs="Gotham" w:eastAsia="Gotham"/><w:sz w:val="32"/><w:szCs w:val="32"/><w:spacing w:val="-3"/><w:w w:val="100"/><w:b/><w:bCs/></w:rPr><w:t>w</w:t></w:r><w:r><w:rPr><w:rFonts w:ascii="Gotham" w:hAnsi="Gotham" w:cs="Gotham" w:eastAsia="Gotham"/><w:sz w:val="32"/><w:szCs w:val="32"/><w:spacing w:val="0"/><w:w w:val="100"/><w:b/><w:bCs/></w:rPr><w:t>yr</w:t></w:r><w:r><w:rPr><w:rFonts w:ascii="Gotham" w:hAnsi="Gotham" w:cs="Gotham" w:eastAsia="Gotham"/><w:sz w:val="32"/><w:szCs w:val="32"/><w:spacing w:val="0"/><w:w w:val="100"/><w:b/><w:bCs/></w:rPr><w:t> </w:t></w:r><w:r><w:rPr><w:rFonts w:ascii="Gotham" w:hAnsi="Gotham" w:cs="Gotham" w:eastAsia="Gotham"/><w:sz w:val="32"/><w:szCs w:val="32"/><w:spacing w:val="0"/><w:w w:val="100"/><w:b/><w:bCs/></w:rPr><w:t>si</w:t></w:r><w:r><w:rPr><w:rFonts w:ascii="Gotham" w:hAnsi="Gotham" w:cs="Gotham" w:eastAsia="Gotham"/><w:sz w:val="32"/><w:szCs w:val="32"/><w:spacing w:val="-5"/><w:w w:val="100"/><w:b/><w:bCs/></w:rPr><w:t>r</w:t></w:r><w:r><w:rPr><w:rFonts w:ascii="Gotham" w:hAnsi="Gotham" w:cs="Gotham" w:eastAsia="Gotham"/><w:sz w:val="32"/><w:szCs w:val="32"/><w:spacing w:val="0"/><w:w w:val="100"/><w:b/><w:bCs/></w:rPr><w:t>ol:</w:t></w:r><w:r><w:rPr><w:rFonts w:ascii="Gotham" w:hAnsi="Gotham" w:cs="Gotham" w:eastAsia="Gotham"/><w:sz w:val="32"/><w:szCs w:val="32"/><w:spacing w:val="0"/><w:w w:val="100"/></w:rPr></w:r></w:p><w:p><w:pPr><w:spacing w:before="12" w:after="0" w:line="240" w:lineRule="auto"/><w:ind w:left="120" w:right="-20"/><w:jc w:val="left"/><w:rPr><w:rFonts w:ascii="Gotham Book" w:hAnsi="Gotham Book" w:cs="Gotham Book" w:eastAsia="Gotham Book"/><w:sz w:val="22"/><w:szCs w:val="22"/></w:rPr></w:pPr><w:rPr/><w:r><w:rPr><w:rFonts w:ascii="Gotham Book" w:hAnsi="Gotham Book" w:cs="Gotham Book" w:eastAsia="Gotham Book"/><w:sz w:val="22"/><w:szCs w:val="22"/><w:spacing w:val="-17"/><w:w w:val="100"/></w:rPr><w:t>Y</w:t></w:r><w:r><w:rPr><w:rFonts w:ascii="Gotham Book" w:hAnsi="Gotham Book" w:cs="Gotham Book" w:eastAsia="Gotham Book"/><w:sz w:val="22"/><w:szCs w:val="22"/><w:spacing w:val="0"/><w:w w:val="100"/></w:rPr><w:t>r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uchaf</w:t></w:r><w:r><w:rPr><w:rFonts w:ascii="Gotham Book" w:hAnsi="Gotham Book" w:cs="Gotham Book" w:eastAsia="Gotham Book"/><w:sz w:val="22"/><w:szCs w:val="22"/><w:spacing w:val="-3"/><w:w w:val="100"/></w:rPr><w:t>s</w:t></w:r><w:r><w:rPr><w:rFonts w:ascii="Gotham Book" w:hAnsi="Gotham Book" w:cs="Gotham Book" w:eastAsia="Gotham Book"/><w:sz w:val="22"/><w:szCs w:val="22"/><w:spacing w:val="0"/><w:w w:val="100"/></w:rPr><w:t>wm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cais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g</w:t></w:r><w:r><w:rPr><w:rFonts w:ascii="Gotham Book" w:hAnsi="Gotham Book" w:cs="Gotham Book" w:eastAsia="Gotham Book"/><w:sz w:val="22"/><w:szCs w:val="22"/><w:spacing w:val="-6"/><w:w w:val="100"/></w:rPr><w:t>r</w:t></w:r><w:r><w:rPr><w:rFonts w:ascii="Gotham Book" w:hAnsi="Gotham Book" w:cs="Gotham Book" w:eastAsia="Gotham Book"/><w:sz w:val="22"/><w:szCs w:val="22"/><w:spacing w:val="0"/><w:w w:val="100"/></w:rPr><w:t>ant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-2"/><w:w w:val="100"/></w:rPr><w:t>y</w:t></w:r><w:r><w:rPr><w:rFonts w:ascii="Gotham Book" w:hAnsi="Gotham Book" w:cs="Gotham Book" w:eastAsia="Gotham Book"/><w:sz w:val="22"/><w:szCs w:val="22"/><w:spacing w:val="0"/><w:w w:val="100"/></w:rPr><w:t>w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£2,50</w:t></w:r><w:r><w:rPr><w:rFonts w:ascii="Gotham Book" w:hAnsi="Gotham Book" w:cs="Gotham Book" w:eastAsia="Gotham Book"/><w:sz w:val="22"/><w:szCs w:val="22"/><w:spacing w:val="-4"/><w:w w:val="100"/></w:rPr><w:t>0</w:t></w:r><w:r><w:rPr><w:rFonts w:ascii="Gotham Book" w:hAnsi="Gotham Book" w:cs="Gotham Book" w:eastAsia="Gotham Book"/><w:sz w:val="22"/><w:szCs w:val="22"/><w:spacing w:val="-4"/><w:w w:val="100"/></w:rPr><w:t>.</w:t></w:r><w:r><w:rPr><w:rFonts w:ascii="Gotham Book" w:hAnsi="Gotham Book" w:cs="Gotham Book" w:eastAsia="Gotham Book"/><w:sz w:val="22"/><w:szCs w:val="22"/><w:spacing w:val="0"/><w:w w:val="100"/></w:rPr><w:t>00</w:t></w:r></w:p><w:p><w:pPr><w:spacing w:before="56" w:after="0" w:line="240" w:lineRule="auto"/><w:ind w:left="120" w:right="-20"/><w:jc w:val="left"/><w:rPr><w:rFonts w:ascii="Gotham Book" w:hAnsi="Gotham Book" w:cs="Gotham Book" w:eastAsia="Gotham Book"/><w:sz w:val="22"/><w:szCs w:val="22"/></w:rPr></w:pPr><w:rPr/><w:r><w:rPr><w:rFonts w:ascii="Gotham Book" w:hAnsi="Gotham Book" w:cs="Gotham Book" w:eastAsia="Gotham Book"/><w:sz w:val="22"/><w:szCs w:val="22"/><w:spacing w:val="-2"/><w:w w:val="100"/></w:rPr><w:t>B</w:t></w:r><w:r><w:rPr><w:rFonts w:ascii="Gotham Book" w:hAnsi="Gotham Book" w:cs="Gotham Book" w:eastAsia="Gotham Book"/><w:sz w:val="22"/><w:szCs w:val="22"/><w:spacing w:val="-5"/><w:w w:val="100"/></w:rPr><w:t>y</w:t></w:r><w:r><w:rPr><w:rFonts w:ascii="Gotham Book" w:hAnsi="Gotham Book" w:cs="Gotham Book" w:eastAsia="Gotham Book"/><w:sz w:val="22"/><w:szCs w:val="22"/><w:spacing w:val="0"/><w:w w:val="100"/></w:rPr><w:t>dd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y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tri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grŵp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ym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mhob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sir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g</w:t></w:r><w:r><w:rPr><w:rFonts w:ascii="Gotham Book" w:hAnsi="Gotham Book" w:cs="Gotham Book" w:eastAsia="Gotham Book"/><w:sz w:val="22"/><w:szCs w:val="22"/><w:spacing w:val="-6"/><w:w w:val="100"/></w:rPr><w:t>y</w:t></w:r><w:r><w:rPr><w:rFonts w:ascii="Gotham Book" w:hAnsi="Gotham Book" w:cs="Gotham Book" w:eastAsia="Gotham Book"/><w:sz w:val="22"/><w:szCs w:val="22"/><w:spacing w:val="0"/><w:w w:val="100"/></w:rPr><w:t>da’r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-3"/><w:w w:val="100"/></w:rPr><w:t>m</w:t></w:r><w:r><w:rPr><w:rFonts w:ascii="Gotham Book" w:hAnsi="Gotham Book" w:cs="Gotham Book" w:eastAsia="Gotham Book"/><w:sz w:val="22"/><w:szCs w:val="22"/><w:spacing w:val="-2"/><w:w w:val="100"/></w:rPr><w:t>w</w:t></w:r><w:r><w:rPr><w:rFonts w:ascii="Gotham Book" w:hAnsi="Gotham Book" w:cs="Gotham Book" w:eastAsia="Gotham Book"/><w:sz w:val="22"/><w:szCs w:val="22"/><w:spacing w:val="-5"/><w:w w:val="100"/></w:rPr><w:t>y</w:t></w:r><w:r><w:rPr><w:rFonts w:ascii="Gotham Book" w:hAnsi="Gotham Book" w:cs="Gotham Book" w:eastAsia="Gotham Book"/><w:sz w:val="22"/><w:szCs w:val="22"/><w:spacing w:val="0"/><w:w w:val="100"/></w:rPr><w:t>af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o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bleidleisiau’n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ll</w:t></w:r><w:r><w:rPr><w:rFonts w:ascii="Gotham Book" w:hAnsi="Gotham Book" w:cs="Gotham Book" w:eastAsia="Gotham Book"/><w:sz w:val="22"/><w:szCs w:val="22"/><w:spacing w:val="-2"/><w:w w:val="100"/></w:rPr><w:t>w</w:t></w:r><w:r><w:rPr><w:rFonts w:ascii="Gotham Book" w:hAnsi="Gotham Book" w:cs="Gotham Book" w:eastAsia="Gotham Book"/><w:sz w:val="22"/><w:szCs w:val="22"/><w:spacing w:val="-5"/><w:w w:val="100"/></w:rPr><w:t>y</w:t></w:r><w:r><w:rPr><w:rFonts w:ascii="Gotham Book" w:hAnsi="Gotham Book" w:cs="Gotham Book" w:eastAsia="Gotham Book"/><w:sz w:val="22"/><w:szCs w:val="22"/><w:spacing w:val="0"/><w:w w:val="100"/></w:rPr><w:t>ddiannus</w:t></w:r></w:p><w:p><w:pPr><w:spacing w:before="0" w:after="0" w:line="160" w:lineRule="exact"/><w:jc w:val="left"/><w:rPr><w:sz w:val="16"/><w:szCs w:val="16"/></w:rPr></w:pPr><w:rPr/><w:r><w:rPr><w:sz w:val="16"/><w:szCs w:val="16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40" w:lineRule="auto"/><w:ind w:left="120" w:right="-20"/><w:jc w:val="left"/><w:rPr><w:rFonts w:ascii="Gotham" w:hAnsi="Gotham" w:cs="Gotham" w:eastAsia="Gotham"/><w:sz w:val="32"/><w:szCs w:val="32"/></w:rPr></w:pPr><w:rPr/><w:r><w:rPr><w:rFonts w:ascii="Gotham" w:hAnsi="Gotham" w:cs="Gotham" w:eastAsia="Gotham"/><w:sz w:val="32"/><w:szCs w:val="32"/><w:spacing w:val="-24"/><w:w w:val="100"/><w:b/><w:bCs/></w:rPr><w:t>Y</w:t></w:r><w:r><w:rPr><w:rFonts w:ascii="Gotham" w:hAnsi="Gotham" w:cs="Gotham" w:eastAsia="Gotham"/><w:sz w:val="32"/><w:szCs w:val="32"/><w:spacing w:val="0"/><w:w w:val="100"/><w:b/><w:bCs/></w:rPr><w:t>mgei</w:t></w:r><w:r><w:rPr><w:rFonts w:ascii="Gotham" w:hAnsi="Gotham" w:cs="Gotham" w:eastAsia="Gotham"/><w:sz w:val="32"/><w:szCs w:val="32"/><w:spacing w:val="-5"/><w:w w:val="100"/><w:b/><w:bCs/></w:rPr><w:t>s</w:t></w:r><w:r><w:rPr><w:rFonts w:ascii="Gotham" w:hAnsi="Gotham" w:cs="Gotham" w:eastAsia="Gotham"/><w:sz w:val="32"/><w:szCs w:val="32"/><w:spacing w:val="-3"/><w:w w:val="100"/><w:b/><w:bCs/></w:rPr><w:t>w</w:t></w:r><w:r><w:rPr><w:rFonts w:ascii="Gotham" w:hAnsi="Gotham" w:cs="Gotham" w:eastAsia="Gotham"/><w:sz w:val="32"/><w:szCs w:val="32"/><w:spacing w:val="0"/><w:w w:val="100"/><w:b/><w:bCs/></w:rPr><w:t>yr</w:t></w:r><w:r><w:rPr><w:rFonts w:ascii="Gotham" w:hAnsi="Gotham" w:cs="Gotham" w:eastAsia="Gotham"/><w:sz w:val="32"/><w:szCs w:val="32"/><w:spacing w:val="0"/><w:w w:val="100"/><w:b/><w:bCs/></w:rPr><w:t> </w:t></w:r><w:r><w:rPr><w:rFonts w:ascii="Gotham" w:hAnsi="Gotham" w:cs="Gotham" w:eastAsia="Gotham"/><w:sz w:val="32"/><w:szCs w:val="32"/><w:spacing w:val="0"/><w:w w:val="100"/><w:b/><w:bCs/></w:rPr><w:t>ledled</w:t></w:r><w:r><w:rPr><w:rFonts w:ascii="Gotham" w:hAnsi="Gotham" w:cs="Gotham" w:eastAsia="Gotham"/><w:sz w:val="32"/><w:szCs w:val="32"/><w:spacing w:val="0"/><w:w w:val="100"/><w:b/><w:bCs/></w:rPr><w:t> </w:t></w:r><w:r><w:rPr><w:rFonts w:ascii="Gotham" w:hAnsi="Gotham" w:cs="Gotham" w:eastAsia="Gotham"/><w:sz w:val="32"/><w:szCs w:val="32"/><w:spacing w:val="0"/><w:w w:val="100"/><w:b/><w:bCs/></w:rPr><w:t>Gogledd</w:t></w:r><w:r><w:rPr><w:rFonts w:ascii="Gotham" w:hAnsi="Gotham" w:cs="Gotham" w:eastAsia="Gotham"/><w:sz w:val="32"/><w:szCs w:val="32"/><w:spacing w:val="0"/><w:w w:val="100"/><w:b/><w:bCs/></w:rPr><w:t> </w:t></w:r><w:r><w:rPr><w:rFonts w:ascii="Gotham" w:hAnsi="Gotham" w:cs="Gotham" w:eastAsia="Gotham"/><w:sz w:val="32"/><w:szCs w:val="32"/><w:spacing w:val="-3"/><w:w w:val="100"/><w:b/><w:bCs/></w:rPr><w:t>C</w:t></w:r><w:r><w:rPr><w:rFonts w:ascii="Gotham" w:hAnsi="Gotham" w:cs="Gotham" w:eastAsia="Gotham"/><w:sz w:val="32"/><w:szCs w:val="32"/><w:spacing w:val="0"/><w:w w:val="100"/><w:b/><w:bCs/></w:rPr><w:t>ymru:</w:t></w:r><w:r><w:rPr><w:rFonts w:ascii="Gotham" w:hAnsi="Gotham" w:cs="Gotham" w:eastAsia="Gotham"/><w:sz w:val="32"/><w:szCs w:val="32"/><w:spacing w:val="0"/><w:w w:val="100"/></w:rPr></w:r></w:p><w:p><w:pPr><w:spacing w:before="93" w:after="0" w:line="240" w:lineRule="auto"/><w:ind w:left="120" w:right="-20"/><w:jc w:val="left"/><w:rPr><w:rFonts w:ascii="Gotham Book" w:hAnsi="Gotham Book" w:cs="Gotham Book" w:eastAsia="Gotham Book"/><w:sz w:val="22"/><w:szCs w:val="22"/></w:rPr></w:pPr><w:rPr/><w:r><w:rPr><w:rFonts w:ascii="Gotham Book" w:hAnsi="Gotham Book" w:cs="Gotham Book" w:eastAsia="Gotham Book"/><w:sz w:val="22"/><w:szCs w:val="22"/><w:spacing w:val="-17"/><w:w w:val="100"/></w:rPr><w:t>Y</w:t></w:r><w:r><w:rPr><w:rFonts w:ascii="Gotham Book" w:hAnsi="Gotham Book" w:cs="Gotham Book" w:eastAsia="Gotham Book"/><w:sz w:val="22"/><w:szCs w:val="22"/><w:spacing w:val="0"/><w:w w:val="100"/></w:rPr><w:t>r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uchaf</w:t></w:r><w:r><w:rPr><w:rFonts w:ascii="Gotham Book" w:hAnsi="Gotham Book" w:cs="Gotham Book" w:eastAsia="Gotham Book"/><w:sz w:val="22"/><w:szCs w:val="22"/><w:spacing w:val="-3"/><w:w w:val="100"/></w:rPr><w:t>s</w:t></w:r><w:r><w:rPr><w:rFonts w:ascii="Gotham Book" w:hAnsi="Gotham Book" w:cs="Gotham Book" w:eastAsia="Gotham Book"/><w:sz w:val="22"/><w:szCs w:val="22"/><w:spacing w:val="0"/><w:w w:val="100"/></w:rPr><w:t>wm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cais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g</w:t></w:r><w:r><w:rPr><w:rFonts w:ascii="Gotham Book" w:hAnsi="Gotham Book" w:cs="Gotham Book" w:eastAsia="Gotham Book"/><w:sz w:val="22"/><w:szCs w:val="22"/><w:spacing w:val="-6"/><w:w w:val="100"/></w:rPr><w:t>r</w:t></w:r><w:r><w:rPr><w:rFonts w:ascii="Gotham Book" w:hAnsi="Gotham Book" w:cs="Gotham Book" w:eastAsia="Gotham Book"/><w:sz w:val="22"/><w:szCs w:val="22"/><w:spacing w:val="0"/><w:w w:val="100"/></w:rPr><w:t>ant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-2"/><w:w w:val="100"/></w:rPr><w:t>y</w:t></w:r><w:r><w:rPr><w:rFonts w:ascii="Gotham Book" w:hAnsi="Gotham Book" w:cs="Gotham Book" w:eastAsia="Gotham Book"/><w:sz w:val="22"/><w:szCs w:val="22"/><w:spacing w:val="0"/><w:w w:val="100"/></w:rPr><w:t>w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£5</w:t></w:r><w:r><w:rPr><w:rFonts w:ascii="Gotham Book" w:hAnsi="Gotham Book" w:cs="Gotham Book" w:eastAsia="Gotham Book"/><w:sz w:val="22"/><w:szCs w:val="22"/><w:spacing w:val="-4"/><w:w w:val="100"/></w:rPr><w:t>,</w:t></w:r><w:r><w:rPr><w:rFonts w:ascii="Gotham Book" w:hAnsi="Gotham Book" w:cs="Gotham Book" w:eastAsia="Gotham Book"/><w:sz w:val="22"/><w:szCs w:val="22"/><w:spacing w:val="0"/><w:w w:val="100"/></w:rPr><w:t>00</w:t></w:r><w:r><w:rPr><w:rFonts w:ascii="Gotham Book" w:hAnsi="Gotham Book" w:cs="Gotham Book" w:eastAsia="Gotham Book"/><w:sz w:val="22"/><w:szCs w:val="22"/><w:spacing w:val="-4"/><w:w w:val="100"/></w:rPr><w:t>0</w:t></w:r><w:r><w:rPr><w:rFonts w:ascii="Gotham Book" w:hAnsi="Gotham Book" w:cs="Gotham Book" w:eastAsia="Gotham Book"/><w:sz w:val="22"/><w:szCs w:val="22"/><w:spacing w:val="-4"/><w:w w:val="100"/></w:rPr><w:t>.</w:t></w:r><w:r><w:rPr><w:rFonts w:ascii="Gotham Book" w:hAnsi="Gotham Book" w:cs="Gotham Book" w:eastAsia="Gotham Book"/><w:sz w:val="22"/><w:szCs w:val="22"/><w:spacing w:val="0"/><w:w w:val="100"/></w:rPr><w:t>00</w:t></w:r></w:p><w:p><w:pPr><w:spacing w:before="56" w:after="0" w:line="240" w:lineRule="auto"/><w:ind w:left="120" w:right="-20"/><w:jc w:val="left"/><w:rPr><w:rFonts w:ascii="Gotham Book" w:hAnsi="Gotham Book" w:cs="Gotham Book" w:eastAsia="Gotham Book"/><w:sz w:val="22"/><w:szCs w:val="22"/></w:rPr></w:pPr><w:rPr/><w:r><w:rPr><w:rFonts w:ascii="Gotham Book" w:hAnsi="Gotham Book" w:cs="Gotham Book" w:eastAsia="Gotham Book"/><w:sz w:val="22"/><w:szCs w:val="22"/><w:spacing w:val="-2"/><w:w w:val="100"/></w:rPr><w:t>B</w:t></w:r><w:r><w:rPr><w:rFonts w:ascii="Gotham Book" w:hAnsi="Gotham Book" w:cs="Gotham Book" w:eastAsia="Gotham Book"/><w:sz w:val="22"/><w:szCs w:val="22"/><w:spacing w:val="-5"/><w:w w:val="100"/></w:rPr><w:t>y</w:t></w:r><w:r><w:rPr><w:rFonts w:ascii="Gotham Book" w:hAnsi="Gotham Book" w:cs="Gotham Book" w:eastAsia="Gotham Book"/><w:sz w:val="22"/><w:szCs w:val="22"/><w:spacing w:val="0"/><w:w w:val="100"/></w:rPr><w:t>dd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y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tri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grŵp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g</w:t></w:r><w:r><w:rPr><w:rFonts w:ascii="Gotham Book" w:hAnsi="Gotham Book" w:cs="Gotham Book" w:eastAsia="Gotham Book"/><w:sz w:val="22"/><w:szCs w:val="22"/><w:spacing w:val="-6"/><w:w w:val="100"/></w:rPr><w:t>y</w:t></w:r><w:r><w:rPr><w:rFonts w:ascii="Gotham Book" w:hAnsi="Gotham Book" w:cs="Gotham Book" w:eastAsia="Gotham Book"/><w:sz w:val="22"/><w:szCs w:val="22"/><w:spacing w:val="0"/><w:w w:val="100"/></w:rPr><w:t>da’r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-3"/><w:w w:val="100"/></w:rPr><w:t>m</w:t></w:r><w:r><w:rPr><w:rFonts w:ascii="Gotham Book" w:hAnsi="Gotham Book" w:cs="Gotham Book" w:eastAsia="Gotham Book"/><w:sz w:val="22"/><w:szCs w:val="22"/><w:spacing w:val="-2"/><w:w w:val="100"/></w:rPr><w:t>w</w:t></w:r><w:r><w:rPr><w:rFonts w:ascii="Gotham Book" w:hAnsi="Gotham Book" w:cs="Gotham Book" w:eastAsia="Gotham Book"/><w:sz w:val="22"/><w:szCs w:val="22"/><w:spacing w:val="-6"/><w:w w:val="100"/></w:rPr><w:t>y</w:t></w:r><w:r><w:rPr><w:rFonts w:ascii="Gotham Book" w:hAnsi="Gotham Book" w:cs="Gotham Book" w:eastAsia="Gotham Book"/><w:sz w:val="22"/><w:szCs w:val="22"/><w:spacing w:val="0"/><w:w w:val="100"/></w:rPr><w:t>af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o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bleidleisiau’n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ll</w:t></w:r><w:r><w:rPr><w:rFonts w:ascii="Gotham Book" w:hAnsi="Gotham Book" w:cs="Gotham Book" w:eastAsia="Gotham Book"/><w:sz w:val="22"/><w:szCs w:val="22"/><w:spacing w:val="-2"/><w:w w:val="100"/></w:rPr><w:t>w</w:t></w:r><w:r><w:rPr><w:rFonts w:ascii="Gotham Book" w:hAnsi="Gotham Book" w:cs="Gotham Book" w:eastAsia="Gotham Book"/><w:sz w:val="22"/><w:szCs w:val="22"/><w:spacing w:val="-5"/><w:w w:val="100"/></w:rPr><w:t>y</w:t></w:r><w:r><w:rPr><w:rFonts w:ascii="Gotham Book" w:hAnsi="Gotham Book" w:cs="Gotham Book" w:eastAsia="Gotham Book"/><w:sz w:val="22"/><w:szCs w:val="22"/><w:spacing w:val="0"/><w:w w:val="100"/></w:rPr><w:t>ddiannus</w:t></w:r></w:p><w:p><w:pPr><w:spacing w:before="0" w:after="0" w:line="160" w:lineRule="exact"/><w:jc w:val="left"/><w:rPr><w:sz w:val="16"/><w:szCs w:val="16"/></w:rPr></w:pPr><w:rPr/><w:r><w:rPr><w:sz w:val="16"/><w:szCs w:val="16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40" w:lineRule="auto"/><w:ind w:left="120" w:right="-20"/><w:jc w:val="left"/><w:rPr><w:rFonts w:ascii="Gotham" w:hAnsi="Gotham" w:cs="Gotham" w:eastAsia="Gotham"/><w:sz w:val="32"/><w:szCs w:val="32"/></w:rPr></w:pPr><w:rPr/><w:r><w:rPr><w:rFonts w:ascii="Gotham" w:hAnsi="Gotham" w:cs="Gotham" w:eastAsia="Gotham"/><w:sz w:val="32"/><w:szCs w:val="32"/><w:spacing w:val="0"/><w:w w:val="100"/><w:b/><w:bCs/></w:rPr><w:t>Amserlen</w:t></w:r><w:r><w:rPr><w:rFonts w:ascii="Gotham" w:hAnsi="Gotham" w:cs="Gotham" w:eastAsia="Gotham"/><w:sz w:val="32"/><w:szCs w:val="32"/><w:spacing w:val="0"/><w:w w:val="100"/></w:rPr></w:r></w:p><w:p><w:pPr><w:spacing w:before="93" w:after="0" w:line="240" w:lineRule="auto"/><w:ind w:left="120" w:right="-20"/><w:jc w:val="left"/><w:rPr><w:rFonts w:ascii="Gotham Book" w:hAnsi="Gotham Book" w:cs="Gotham Book" w:eastAsia="Gotham Book"/><w:sz w:val="22"/><w:szCs w:val="22"/></w:rPr></w:pPr><w:rPr/><w:r><w:rPr><w:rFonts w:ascii="Gotham Book" w:hAnsi="Gotham Book" w:cs="Gotham Book" w:eastAsia="Gotham Book"/><w:sz w:val="22"/><w:szCs w:val="22"/><w:spacing w:val="-4"/><w:w w:val="100"/></w:rPr><w:t>(</w:t></w:r><w:r><w:rPr><w:rFonts w:ascii="Gotham Book" w:hAnsi="Gotham Book" w:cs="Gotham Book" w:eastAsia="Gotham Book"/><w:sz w:val="22"/><w:szCs w:val="22"/><w:spacing w:val="0"/><w:w w:val="100"/></w:rPr><w:t>gall</w:t></w:r><w:r><w:rPr><w:rFonts w:ascii="Gotham Book" w:hAnsi="Gotham Book" w:cs="Gotham Book" w:eastAsia="Gotham Book"/><w:sz w:val="22"/><w:szCs w:val="22"/><w:spacing w:val="-5"/><w:w w:val="100"/></w:rPr><w:t> </w:t></w:r><w:r><w:rPr><w:rFonts w:ascii="Gotham Book" w:hAnsi="Gotham Book" w:cs="Gotham Book" w:eastAsia="Gotham Book"/><w:sz w:val="22"/><w:szCs w:val="22"/><w:spacing w:val="0"/><w:w w:val="100"/></w:rPr><w:t>d</w:t></w:r><w:r><w:rPr><w:rFonts w:ascii="Gotham Book" w:hAnsi="Gotham Book" w:cs="Gotham Book" w:eastAsia="Gotham Book"/><w:sz w:val="22"/><w:szCs w:val="22"/><w:spacing w:val="-5"/><w:w w:val="100"/></w:rPr><w:t>y</w:t></w:r><w:r><w:rPr><w:rFonts w:ascii="Gotham Book" w:hAnsi="Gotham Book" w:cs="Gotham Book" w:eastAsia="Gotham Book"/><w:sz w:val="22"/><w:szCs w:val="22"/><w:spacing w:val="0"/><w:w w:val="100"/></w:rPr><w:t>ddiadau</w:t></w:r><w:r><w:rPr><w:rFonts w:ascii="Gotham Book" w:hAnsi="Gotham Book" w:cs="Gotham Book" w:eastAsia="Gotham Book"/><w:sz w:val="22"/><w:szCs w:val="22"/><w:spacing w:val="-12"/><w:w w:val="100"/></w:rPr><w:t> </w:t></w:r><w:r><w:rPr><w:rFonts w:ascii="Gotham Book" w:hAnsi="Gotham Book" w:cs="Gotham Book" w:eastAsia="Gotham Book"/><w:sz w:val="22"/><w:szCs w:val="22"/><w:spacing w:val="0"/><w:w w:val="100"/></w:rPr><w:t>n</w:t></w:r><w:r><w:rPr><w:rFonts w:ascii="Gotham Book" w:hAnsi="Gotham Book" w:cs="Gotham Book" w:eastAsia="Gotham Book"/><w:sz w:val="22"/><w:szCs w:val="22"/><w:spacing w:val="-6"/><w:w w:val="100"/></w:rPr><w:t>e</w:t></w:r><w:r><w:rPr><w:rFonts w:ascii="Gotham Book" w:hAnsi="Gotham Book" w:cs="Gotham Book" w:eastAsia="Gotham Book"/><w:sz w:val="22"/><w:szCs w:val="22"/><w:spacing w:val="0"/><w:w w:val="100"/></w:rPr><w:t>wid)</w:t></w:r><w:r><w:rPr><w:rFonts w:ascii="Gotham Book" w:hAnsi="Gotham Book" w:cs="Gotham Book" w:eastAsia="Gotham Book"/><w:sz w:val="22"/><w:szCs w:val="22"/><w:spacing w:val="0"/><w:w w:val="100"/></w:rPr></w:r></w:p><w:p><w:pPr><w:spacing w:before="4" w:after="0" w:line="120" w:lineRule="exact"/><w:jc w:val="left"/><w:rPr><w:sz w:val="12"/><w:szCs w:val="12"/></w:rPr></w:pPr><w:rPr/><w:r><w:rPr><w:sz w:val="12"/><w:szCs w:val="12"/></w:rPr></w:r></w:p><w:p><w:pPr><w:spacing w:before="0" w:after="0" w:line="200" w:lineRule="exact"/><w:jc w:val="left"/><w:rPr><w:sz w:val="20"/><w:szCs w:val="20"/></w:rPr></w:pPr><w:rPr/><w:r><w:rPr><w:sz w:val="20"/><w:szCs w:val="20"/></w:rPr></w:r></w:p><w:tbl><w:tblPr><w:tblW w:w="0" w:type="auto"/><w:tblLook w:val="01E0"/><w:tblLayout w:type="fixed"/><w:tblCellMar><w:left w:w="0" w:type="dxa"/><w:right w:w="0" w:type="dxa"/><w:bottom w:w="0" w:type="dxa"/><w:top w:w="0" w:type="dxa"/></w:tblCellMar><w:jc w:val="left"/><w:tblInd w:w="95.819998" w:type="dxa"/></w:tblPr><w:tblGrid/><w:tr><w:trPr><w:trHeight w:val="1663" w:hRule="exact"/></w:trPr><w:tc><w:tcPr><w:tcW w:w="6253" w:type="dxa"/><w:tcBorders><w:top w:val="single" w:sz="8" w:space="0" w:color="000000"/><w:bottom w:val="single" w:sz="8" w:space="0" w:color="000000"/><w:left w:val="single" w:sz="8" w:space="0" w:color="000000"/><w:right w:val="single" w:sz="8" w:space="0" w:color="000000"/></w:tcBorders><w:shd w:val="clear" w:color="auto" w:fill="000000"/></w:tcPr><w:p><w:pPr><w:spacing w:before="2" w:after="0" w:line="120" w:lineRule="exact"/><w:jc w:val="left"/><w:rPr><w:sz w:val="12"/><w:szCs w:val="12"/></w:rPr></w:pPr><w:rPr/><w:r><w:rPr><w:sz w:val="12"/><w:szCs w:val="12"/></w:rPr></w:r></w:p><w:p><w:pPr><w:spacing w:before="0" w:after="0" w:line="240" w:lineRule="auto"/><w:ind w:left="163" w:right="-20"/><w:jc w:val="left"/><w:rPr><w:rFonts w:ascii="Gotham" w:hAnsi="Gotham" w:cs="Gotham" w:eastAsia="Gotham"/><w:sz w:val="24"/><w:szCs w:val="24"/></w:rPr></w:pPr><w:rPr/><w:r><w:rPr><w:rFonts w:ascii="Gotham" w:hAnsi="Gotham" w:cs="Gotham" w:eastAsia="Gotham"/><w:sz w:val="24"/><w:szCs w:val="24"/><w:spacing w:val="-2"/><w:w w:val="100"/><w:b/><w:bCs/></w:rPr><w:t>C</w:t></w:r><w:r><w:rPr><w:rFonts w:ascii="Gotham" w:hAnsi="Gotham" w:cs="Gotham" w:eastAsia="Gotham"/><w:sz w:val="24"/><w:szCs w:val="24"/><w:spacing w:val="0"/><w:w w:val="100"/><w:b/><w:bCs/></w:rPr><w:t>yfnod</w:t></w:r><w:r><w:rPr><w:rFonts w:ascii="Gotham" w:hAnsi="Gotham" w:cs="Gotham" w:eastAsia="Gotham"/><w:sz w:val="24"/><w:szCs w:val="24"/><w:spacing w:val="0"/><w:w w:val="100"/><w:b/><w:bCs/></w:rPr><w:t> </w:t></w:r><w:r><w:rPr><w:rFonts w:ascii="Gotham" w:hAnsi="Gotham" w:cs="Gotham" w:eastAsia="Gotham"/><w:sz w:val="24"/><w:szCs w:val="24"/><w:spacing w:val="0"/><w:w w:val="100"/><w:b/><w:bCs/></w:rPr><w:t>der</w:t></w:r><w:r><w:rPr><w:rFonts w:ascii="Gotham" w:hAnsi="Gotham" w:cs="Gotham" w:eastAsia="Gotham"/><w:sz w:val="24"/><w:szCs w:val="24"/><w:spacing w:val="-6"/><w:w w:val="100"/><w:b/><w:bCs/></w:rPr><w:t>b</w:t></w:r><w:r><w:rPr><w:rFonts w:ascii="Gotham" w:hAnsi="Gotham" w:cs="Gotham" w:eastAsia="Gotham"/><w:sz w:val="24"/><w:szCs w:val="24"/><w:spacing w:val="0"/><w:w w:val="100"/><w:b/><w:bCs/></w:rPr><w:t>yn</w:t></w:r><w:r><w:rPr><w:rFonts w:ascii="Gotham" w:hAnsi="Gotham" w:cs="Gotham" w:eastAsia="Gotham"/><w:sz w:val="24"/><w:szCs w:val="24"/><w:spacing w:val="0"/><w:w w:val="100"/><w:b/><w:bCs/></w:rPr><w:t> </w:t></w:r><w:r><w:rPr><w:rFonts w:ascii="Gotham" w:hAnsi="Gotham" w:cs="Gotham" w:eastAsia="Gotham"/><w:sz w:val="24"/><w:szCs w:val="24"/><w:spacing w:val="-4"/><w:w w:val="100"/><w:b/><w:bCs/></w:rPr><w:t>c</w:t></w:r><w:r><w:rPr><w:rFonts w:ascii="Gotham" w:hAnsi="Gotham" w:cs="Gotham" w:eastAsia="Gotham"/><w:sz w:val="24"/><w:szCs w:val="24"/><w:spacing w:val="0"/><w:w w:val="100"/><w:b/><w:bCs/></w:rPr><w:t>eisiadau:</w:t></w:r><w:r><w:rPr><w:rFonts w:ascii="Gotham" w:hAnsi="Gotham" w:cs="Gotham" w:eastAsia="Gotham"/><w:sz w:val="24"/><w:szCs w:val="24"/><w:spacing w:val="0"/><w:w w:val="100"/></w:rPr></w:r></w:p><w:p><w:pPr><w:spacing w:before="6" w:after="0" w:line="160" w:lineRule="exact"/><w:jc w:val="left"/><w:rPr><w:sz w:val="16"/><w:szCs w:val="16"/></w:rPr></w:pPr><w:rPr/><w:r><w:rPr><w:sz w:val="16"/><w:szCs w:val="16"/></w:rPr></w:r></w:p><w:p><w:pPr><w:spacing w:before="0" w:after="0" w:line="240" w:lineRule="auto"/><w:ind w:left="1603" w:right="-20"/><w:jc w:val="left"/><w:rPr><w:rFonts w:ascii="Gotham Book" w:hAnsi="Gotham Book" w:cs="Gotham Book" w:eastAsia="Gotham Book"/><w:sz w:val="22"/><w:szCs w:val="22"/></w:rPr></w:pPr><w:rPr/><w:r><w:rPr><w:rFonts w:ascii="Gotham Book" w:hAnsi="Gotham Book" w:cs="Gotham Book" w:eastAsia="Gotham Book"/><w:sz w:val="22"/><w:szCs w:val="22"/><w:spacing w:val="-6"/><w:w w:val="100"/></w:rPr><w:t>A</w:t></w:r><w:r><w:rPr><w:rFonts w:ascii="Gotham Book" w:hAnsi="Gotham Book" w:cs="Gotham Book" w:eastAsia="Gotham Book"/><w:sz w:val="22"/><w:szCs w:val="22"/><w:spacing w:val="0"/><w:w w:val="100"/></w:rPr><w:t>gor</w:t></w:r></w:p><w:p><w:pPr><w:spacing w:before="7" w:after="0" w:line="220" w:lineRule="exact"/><w:jc w:val="left"/><w:rPr><w:sz w:val="22"/><w:szCs w:val="22"/></w:rPr></w:pPr><w:rPr/><w:r><w:rPr><w:sz w:val="22"/><w:szCs w:val="22"/></w:rPr></w:r></w:p><w:p><w:pPr><w:spacing w:before="0" w:after="0" w:line="240" w:lineRule="auto"/><w:ind w:left="1603" w:right="-20"/><w:jc w:val="left"/><w:rPr><w:rFonts w:ascii="Gotham Book" w:hAnsi="Gotham Book" w:cs="Gotham Book" w:eastAsia="Gotham Book"/><w:sz w:val="22"/><w:szCs w:val="22"/></w:rPr></w:pPr><w:rPr/><w:r><w:rPr><w:rFonts w:ascii="Gotham Book" w:hAnsi="Gotham Book" w:cs="Gotham Book" w:eastAsia="Gotham Book"/><w:sz w:val="22"/><w:szCs w:val="22"/><w:spacing w:val="0"/><w:w w:val="100"/></w:rPr><w:t>Cau</w:t></w:r></w:p></w:tc><w:tc><w:tcPr><w:tcW w:w="4212" w:type="dxa"/><w:tcBorders><w:top w:val="single" w:sz="8" w:space="0" w:color="000000"/><w:bottom w:val="single" w:sz="8" w:space="0" w:color="000000"/><w:left w:val="single" w:sz="8" w:space="0" w:color="000000"/><w:right w:val="single" w:sz="8" w:space="0" w:color="000000"/></w:tcBorders></w:tcPr><w:p><w:pPr><w:spacing w:before="6" w:after="0" w:line="170" w:lineRule="exact"/><w:jc w:val="left"/><w:rPr><w:sz w:val="17"/><w:szCs w:val="17"/></w:rPr></w:pPr><w:rPr/><w:r><w:rPr><w:sz w:val="17"/><w:szCs w:val="17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40" w:lineRule="auto"/><w:ind w:left="390" w:right="-20"/><w:jc w:val="left"/><w:rPr><w:rFonts w:ascii="Gotham Book" w:hAnsi="Gotham Book" w:cs="Gotham Book" w:eastAsia="Gotham Book"/><w:sz w:val="22"/><w:szCs w:val="22"/></w:rPr></w:pPr><w:rPr/><w:r><w:rPr><w:rFonts w:ascii="Gotham Book" w:hAnsi="Gotham Book" w:cs="Gotham Book" w:eastAsia="Gotham Book"/><w:sz w:val="22"/><w:szCs w:val="22"/><w:spacing w:val="0"/><w:w w:val="100"/></w:rPr><w:t>15</w:t></w:r><w:r><w:rPr><w:rFonts w:ascii="Gotham Book" w:hAnsi="Gotham Book" w:cs="Gotham Book" w:eastAsia="Gotham Book"/><w:sz w:val="22"/><w:szCs w:val="22"/><w:spacing w:val="-11"/><w:w w:val="100"/></w:rPr><w:t>.</w:t></w:r><w:r><w:rPr><w:rFonts w:ascii="Gotham Book" w:hAnsi="Gotham Book" w:cs="Gotham Book" w:eastAsia="Gotham Book"/><w:sz w:val="22"/><w:szCs w:val="22"/><w:spacing w:val="0"/><w:w w:val="100"/></w:rPr><w:t>11.21</w:t></w:r></w:p><w:p><w:pPr><w:spacing w:before="7" w:after="0" w:line="220" w:lineRule="exact"/><w:jc w:val="left"/><w:rPr><w:sz w:val="22"/><w:szCs w:val="22"/></w:rPr></w:pPr><w:rPr/><w:r><w:rPr><w:sz w:val="22"/><w:szCs w:val="22"/></w:rPr></w:r></w:p><w:p><w:pPr><w:spacing w:before="0" w:after="0" w:line="240" w:lineRule="auto"/><w:ind w:left="390" w:right="-20"/><w:jc w:val="left"/><w:rPr><w:rFonts w:ascii="Gotham Book" w:hAnsi="Gotham Book" w:cs="Gotham Book" w:eastAsia="Gotham Book"/><w:sz w:val="22"/><w:szCs w:val="22"/></w:rPr></w:pPr><w:rPr/><w:r><w:rPr><w:rFonts w:ascii="Gotham Book" w:hAnsi="Gotham Book" w:cs="Gotham Book" w:eastAsia="Gotham Book"/><w:sz w:val="22"/><w:szCs w:val="22"/><w:spacing w:val="0"/><w:w w:val="100"/></w:rPr><w:t>1</w:t></w:r><w:r><w:rPr><w:rFonts w:ascii="Gotham Book" w:hAnsi="Gotham Book" w:cs="Gotham Book" w:eastAsia="Gotham Book"/><w:sz w:val="22"/><w:szCs w:val="22"/><w:spacing w:val="-4"/><w:w w:val="100"/></w:rPr><w:t>0</w:t></w:r><w:r><w:rPr><w:rFonts w:ascii="Gotham Book" w:hAnsi="Gotham Book" w:cs="Gotham Book" w:eastAsia="Gotham Book"/><w:sz w:val="22"/><w:szCs w:val="22"/><w:spacing w:val="-11"/><w:w w:val="100"/></w:rPr><w:t>.</w:t></w:r><w:r><w:rPr><w:rFonts w:ascii="Gotham Book" w:hAnsi="Gotham Book" w:cs="Gotham Book" w:eastAsia="Gotham Book"/><w:sz w:val="22"/><w:szCs w:val="22"/><w:spacing w:val="0"/><w:w w:val="100"/></w:rPr><w:t>12.21</w:t></w:r></w:p></w:tc></w:tr><w:tr><w:trPr><w:trHeight w:val="808" w:hRule="exact"/></w:trPr><w:tc><w:tcPr><w:tcW w:w="6253" w:type="dxa"/><w:tcBorders><w:top w:val="single" w:sz="8" w:space="0" w:color="000000"/><w:bottom w:val="single" w:sz="8" w:space="0" w:color="000000"/><w:left w:val="single" w:sz="8" w:space="0" w:color="000000"/><w:right w:val="single" w:sz="8" w:space="0" w:color="000000"/></w:tcBorders><w:shd w:val="clear" w:color="auto" w:fill="000000"/></w:tcPr><w:p><w:pPr><w:spacing w:before="18" w:after="0" w:line="220" w:lineRule="exact"/><w:jc w:val="left"/><w:rPr><w:sz w:val="22"/><w:szCs w:val="22"/></w:rPr></w:pPr><w:rPr/><w:r><w:rPr><w:sz w:val="22"/><w:szCs w:val="22"/></w:rPr></w:r></w:p><w:p><w:pPr><w:spacing w:before="0" w:after="0" w:line="240" w:lineRule="auto"/><w:ind w:left="163" w:right="-20"/><w:jc w:val="left"/><w:rPr><w:rFonts w:ascii="Gotham" w:hAnsi="Gotham" w:cs="Gotham" w:eastAsia="Gotham"/><w:sz w:val="24"/><w:szCs w:val="24"/></w:rPr></w:pPr><w:rPr/><w:r><w:rPr><w:rFonts w:ascii="Gotham" w:hAnsi="Gotham" w:cs="Gotham" w:eastAsia="Gotham"/><w:sz w:val="24"/><w:szCs w:val="24"/><w:spacing w:val="0"/><w:w w:val="100"/><w:b/><w:bCs/></w:rPr><w:t>Asesiadau</w:t></w:r><w:r><w:rPr><w:rFonts w:ascii="Gotham" w:hAnsi="Gotham" w:cs="Gotham" w:eastAsia="Gotham"/><w:sz w:val="24"/><w:szCs w:val="24"/><w:spacing w:val="0"/><w:w w:val="100"/><w:b/><w:bCs/></w:rPr><w:t> </w:t></w:r><w:r><w:rPr><w:rFonts w:ascii="Gotham" w:hAnsi="Gotham" w:cs="Gotham" w:eastAsia="Gotham"/><w:sz w:val="24"/><w:szCs w:val="24"/><w:spacing w:val="-4"/><w:w w:val="100"/><w:b/><w:bCs/></w:rPr><w:t>c</w:t></w:r><w:r><w:rPr><w:rFonts w:ascii="Gotham" w:hAnsi="Gotham" w:cs="Gotham" w:eastAsia="Gotham"/><w:sz w:val="24"/><w:szCs w:val="24"/><w:spacing w:val="0"/><w:w w:val="100"/><w:b/><w:bCs/></w:rPr><w:t>eisiadau:</w:t></w:r><w:r><w:rPr><w:rFonts w:ascii="Gotham" w:hAnsi="Gotham" w:cs="Gotham" w:eastAsia="Gotham"/><w:sz w:val="24"/><w:szCs w:val="24"/><w:spacing w:val="0"/><w:w w:val="100"/></w:rPr></w:r></w:p></w:tc><w:tc><w:tcPr><w:tcW w:w="4212" w:type="dxa"/><w:tcBorders><w:top w:val="single" w:sz="8" w:space="0" w:color="000000"/><w:bottom w:val="single" w:sz="8" w:space="0" w:color="000000"/><w:left w:val="single" w:sz="8" w:space="0" w:color="000000"/><w:right w:val="single" w:sz="8" w:space="0" w:color="000000"/></w:tcBorders></w:tcPr><w:p><w:pPr><w:spacing w:before="18" w:after="0" w:line="240" w:lineRule="exact"/><w:jc w:val="left"/><w:rPr><w:sz w:val="24"/><w:szCs w:val="24"/></w:rPr></w:pPr><w:rPr/><w:r><w:rPr><w:sz w:val="24"/><w:szCs w:val="24"/></w:rPr></w:r></w:p><w:p><w:pPr><w:spacing w:before="0" w:after="0" w:line="240" w:lineRule="auto"/><w:ind w:left="390" w:right="-20"/><w:jc w:val="left"/><w:rPr><w:rFonts w:ascii="Gotham Book" w:hAnsi="Gotham Book" w:cs="Gotham Book" w:eastAsia="Gotham Book"/><w:sz w:val="22"/><w:szCs w:val="22"/></w:rPr></w:pPr><w:rPr/><w:r><w:rPr><w:rFonts w:ascii="Gotham Book" w:hAnsi="Gotham Book" w:cs="Gotham Book" w:eastAsia="Gotham Book"/><w:sz w:val="22"/><w:szCs w:val="22"/><w:spacing w:val="-8"/><w:w w:val="100"/></w:rPr><w:t>W</w:t></w:r><w:r><w:rPr><w:rFonts w:ascii="Gotham Book" w:hAnsi="Gotham Book" w:cs="Gotham Book" w:eastAsia="Gotham Book"/><w:sz w:val="22"/><w:szCs w:val="22"/><w:spacing w:val="0"/><w:w w:val="100"/></w:rPr><w:t>ythnos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yn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-1"/><w:w w:val="100"/></w:rPr><w:t>c</w:t></w:r><w:r><w:rPr><w:rFonts w:ascii="Gotham Book" w:hAnsi="Gotham Book" w:cs="Gotham Book" w:eastAsia="Gotham Book"/><w:sz w:val="22"/><w:szCs w:val="22"/><w:spacing w:val="-7"/><w:w w:val="100"/></w:rPr><w:t>y</w:t></w:r><w:r><w:rPr><w:rFonts w:ascii="Gotham Book" w:hAnsi="Gotham Book" w:cs="Gotham Book" w:eastAsia="Gotham Book"/><w:sz w:val="22"/><w:szCs w:val="22"/><w:spacing w:val="0"/><w:w w:val="100"/></w:rPr><w:t>c</w:t></w:r><w:r><w:rPr><w:rFonts w:ascii="Gotham Book" w:hAnsi="Gotham Book" w:cs="Gotham Book" w:eastAsia="Gotham Book"/><w:sz w:val="22"/><w:szCs w:val="22"/><w:spacing w:val="-3"/><w:w w:val="100"/></w:rPr><w:t>h</w:t></w:r><w:r><w:rPr><w:rFonts w:ascii="Gotham Book" w:hAnsi="Gotham Book" w:cs="Gotham Book" w:eastAsia="Gotham Book"/><w:sz w:val="22"/><w:szCs w:val="22"/><w:spacing w:val="-2"/><w:w w:val="100"/></w:rPr><w:t>w</w:t></w:r><w:r><w:rPr><w:rFonts w:ascii="Gotham Book" w:hAnsi="Gotham Book" w:cs="Gotham Book" w:eastAsia="Gotham Book"/><w:sz w:val="22"/><w:szCs w:val="22"/><w:spacing w:val="0"/><w:w w:val="100"/></w:rPr><w:t>yn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13</w:t></w:r><w:r><w:rPr><w:rFonts w:ascii="Gotham Book" w:hAnsi="Gotham Book" w:cs="Gotham Book" w:eastAsia="Gotham Book"/><w:sz w:val="22"/><w:szCs w:val="22"/><w:spacing w:val="-11"/><w:w w:val="100"/></w:rPr><w:t>.</w:t></w:r><w:r><w:rPr><w:rFonts w:ascii="Gotham Book" w:hAnsi="Gotham Book" w:cs="Gotham Book" w:eastAsia="Gotham Book"/><w:sz w:val="22"/><w:szCs w:val="22"/><w:spacing w:val="0"/><w:w w:val="100"/></w:rPr><w:t>12.21</w:t></w:r></w:p></w:tc></w:tr><w:tr><w:trPr><w:trHeight w:val="893" w:hRule="exact"/></w:trPr><w:tc><w:tcPr><w:tcW w:w="6253" w:type="dxa"/><w:tcBorders><w:top w:val="single" w:sz="8" w:space="0" w:color="000000"/><w:bottom w:val="single" w:sz="8" w:space="0" w:color="000000"/><w:left w:val="single" w:sz="8" w:space="0" w:color="000000"/><w:right w:val="single" w:sz="8" w:space="0" w:color="000000"/></w:tcBorders><w:shd w:val="clear" w:color="auto" w:fill="000000"/></w:tcPr><w:p><w:pPr><w:spacing w:before="5" w:after="0" w:line="280" w:lineRule="exact"/><w:jc w:val="left"/><w:rPr><w:sz w:val="28"/><w:szCs w:val="28"/></w:rPr></w:pPr><w:rPr/><w:r><w:rPr><w:sz w:val="28"/><w:szCs w:val="28"/></w:rPr></w:r></w:p><w:p><w:pPr><w:spacing w:before="0" w:after="0" w:line="240" w:lineRule="auto"/><w:ind w:left="163" w:right="-20"/><w:jc w:val="left"/><w:rPr><w:rFonts w:ascii="Gotham" w:hAnsi="Gotham" w:cs="Gotham" w:eastAsia="Gotham"/><w:sz w:val="24"/><w:szCs w:val="24"/></w:rPr></w:pPr><w:rPr/><w:r><w:rPr><w:rFonts w:ascii="Gotham" w:hAnsi="Gotham" w:cs="Gotham" w:eastAsia="Gotham"/><w:sz w:val="24"/><w:szCs w:val="24"/><w:spacing w:val="0"/><w:w w:val="100"/><w:b/><w:bCs/></w:rPr><w:t>H</w:t></w:r><w:r><w:rPr><w:rFonts w:ascii="Gotham" w:hAnsi="Gotham" w:cs="Gotham" w:eastAsia="Gotham"/><w:sz w:val="24"/><w:szCs w:val="24"/><w:spacing w:val="-5"/><w:w w:val="100"/><w:b/><w:bCs/></w:rPr><w:t>y</w:t></w:r><w:r><w:rPr><w:rFonts w:ascii="Gotham" w:hAnsi="Gotham" w:cs="Gotham" w:eastAsia="Gotham"/><w:sz w:val="24"/><w:szCs w:val="24"/><w:spacing w:val="0"/><w:w w:val="100"/><w:b/><w:bCs/></w:rPr><w:t>s</w:t></w:r><w:r><w:rPr><w:rFonts w:ascii="Gotham" w:hAnsi="Gotham" w:cs="Gotham" w:eastAsia="Gotham"/><w:sz w:val="24"/><w:szCs w:val="24"/><w:spacing w:val="-6"/><w:w w:val="100"/><w:b/><w:bCs/></w:rPr><w:t>b</w:t></w:r><w:r><w:rPr><w:rFonts w:ascii="Gotham" w:hAnsi="Gotham" w:cs="Gotham" w:eastAsia="Gotham"/><w:sz w:val="24"/><w:szCs w:val="24"/><w:spacing w:val="-5"/><w:w w:val="100"/><w:b/><w:bCs/></w:rPr><w:t>y</w:t></w:r><w:r><w:rPr><w:rFonts w:ascii="Gotham" w:hAnsi="Gotham" w:cs="Gotham" w:eastAsia="Gotham"/><w:sz w:val="24"/><w:szCs w:val="24"/><w:spacing w:val="0"/><w:w w:val="100"/><w:b/><w:bCs/></w:rPr><w:t>su</w:t></w:r><w:r><w:rPr><w:rFonts w:ascii="Gotham" w:hAnsi="Gotham" w:cs="Gotham" w:eastAsia="Gotham"/><w:sz w:val="24"/><w:szCs w:val="24"/><w:spacing w:val="0"/><w:w w:val="100"/><w:b/><w:bCs/></w:rPr><w:t> </w:t></w:r><w:r><w:rPr><w:rFonts w:ascii="Gotham" w:hAnsi="Gotham" w:cs="Gotham" w:eastAsia="Gotham"/><w:sz w:val="24"/><w:szCs w:val="24"/><w:spacing w:val="0"/><w:w w:val="100"/><w:b/><w:bCs/></w:rPr><w:t>ymgei</w:t></w:r><w:r><w:rPr><w:rFonts w:ascii="Gotham" w:hAnsi="Gotham" w:cs="Gotham" w:eastAsia="Gotham"/><w:sz w:val="24"/><w:szCs w:val="24"/><w:spacing w:val="-4"/><w:w w:val="100"/><w:b/><w:bCs/></w:rPr><w:t>s</w:t></w:r><w:r><w:rPr><w:rFonts w:ascii="Gotham" w:hAnsi="Gotham" w:cs="Gotham" w:eastAsia="Gotham"/><w:sz w:val="24"/><w:szCs w:val="24"/><w:spacing w:val="-2"/><w:w w:val="100"/><w:b/><w:bCs/></w:rPr><w:t>w</w:t></w:r><w:r><w:rPr><w:rFonts w:ascii="Gotham" w:hAnsi="Gotham" w:cs="Gotham" w:eastAsia="Gotham"/><w:sz w:val="24"/><w:szCs w:val="24"/><w:spacing w:val="0"/><w:w w:val="100"/><w:b/><w:bCs/></w:rPr><w:t>yr</w:t></w:r><w:r><w:rPr><w:rFonts w:ascii="Gotham" w:hAnsi="Gotham" w:cs="Gotham" w:eastAsia="Gotham"/><w:sz w:val="24"/><w:szCs w:val="24"/><w:spacing w:val="0"/><w:w w:val="100"/><w:b/><w:bCs/></w:rPr><w:t> </w:t></w:r><w:r><w:rPr><w:rFonts w:ascii="Gotham" w:hAnsi="Gotham" w:cs="Gotham" w:eastAsia="Gotham"/><w:sz w:val="24"/><w:szCs w:val="24"/><w:spacing w:val="0"/><w:w w:val="100"/><w:b/><w:bCs/></w:rPr><w:t>yng</w:t></w:r><w:r><w:rPr><w:rFonts w:ascii="Gotham" w:hAnsi="Gotham" w:cs="Gotham" w:eastAsia="Gotham"/><w:sz w:val="24"/><w:szCs w:val="24"/><w:spacing w:val="-4"/><w:w w:val="100"/><w:b/><w:bCs/></w:rPr><w:t>h</w:t></w:r><w:r><w:rPr><w:rFonts w:ascii="Gotham" w:hAnsi="Gotham" w:cs="Gotham" w:eastAsia="Gotham"/><w:sz w:val="24"/><w:szCs w:val="24"/><w:spacing w:val="0"/><w:w w:val="100"/><w:b/><w:bCs/></w:rPr><w:t>ylch</w:t></w:r><w:r><w:rPr><w:rFonts w:ascii="Gotham" w:hAnsi="Gotham" w:cs="Gotham" w:eastAsia="Gotham"/><w:sz w:val="24"/><w:szCs w:val="24"/><w:spacing w:val="0"/><w:w w:val="100"/><w:b/><w:bCs/></w:rPr><w:t> </w:t></w:r><w:r><w:rPr><w:rFonts w:ascii="Gotham" w:hAnsi="Gotham" w:cs="Gotham" w:eastAsia="Gotham"/><w:sz w:val="24"/><w:szCs w:val="24"/><w:spacing w:val="0"/><w:w w:val="100"/><w:b/><w:bCs/></w:rPr><w:t>penderfyniadau:</w:t></w:r><w:r><w:rPr><w:rFonts w:ascii="Gotham" w:hAnsi="Gotham" w:cs="Gotham" w:eastAsia="Gotham"/><w:sz w:val="24"/><w:szCs w:val="24"/><w:spacing w:val="0"/><w:w w:val="100"/></w:rPr></w:r></w:p></w:tc><w:tc><w:tcPr><w:tcW w:w="4212" w:type="dxa"/><w:tcBorders><w:top w:val="single" w:sz="8" w:space="0" w:color="000000"/><w:bottom w:val="single" w:sz="8" w:space="0" w:color="000000"/><w:left w:val="single" w:sz="8" w:space="0" w:color="000000"/><w:right w:val="single" w:sz="8" w:space="0" w:color="000000"/></w:tcBorders></w:tcPr><w:p><w:pPr><w:spacing w:before="5" w:after="0" w:line="100" w:lineRule="exact"/><w:jc w:val="left"/><w:rPr><w:sz w:val="10"/><w:szCs w:val="10"/></w:rPr></w:pPr><w:rPr/><w:r><w:rPr><w:sz w:val="10"/><w:szCs w:val="1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40" w:lineRule="auto"/><w:ind w:left="390" w:right="-20"/><w:jc w:val="left"/><w:rPr><w:rFonts w:ascii="Gotham Book" w:hAnsi="Gotham Book" w:cs="Gotham Book" w:eastAsia="Gotham Book"/><w:sz w:val="22"/><w:szCs w:val="22"/></w:rPr></w:pPr><w:rPr/><w:r><w:rPr><w:rFonts w:ascii="Gotham Book" w:hAnsi="Gotham Book" w:cs="Gotham Book" w:eastAsia="Gotham Book"/><w:sz w:val="22"/><w:szCs w:val="22"/><w:spacing w:val="-8"/><w:w w:val="100"/></w:rPr><w:t>W</w:t></w:r><w:r><w:rPr><w:rFonts w:ascii="Gotham Book" w:hAnsi="Gotham Book" w:cs="Gotham Book" w:eastAsia="Gotham Book"/><w:sz w:val="22"/><w:szCs w:val="22"/><w:spacing w:val="0"/><w:w w:val="100"/></w:rPr><w:t>ythnos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yn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-1"/><w:w w:val="100"/></w:rPr><w:t>c</w:t></w:r><w:r><w:rPr><w:rFonts w:ascii="Gotham Book" w:hAnsi="Gotham Book" w:cs="Gotham Book" w:eastAsia="Gotham Book"/><w:sz w:val="22"/><w:szCs w:val="22"/><w:spacing w:val="-7"/><w:w w:val="100"/></w:rPr><w:t>y</w:t></w:r><w:r><w:rPr><w:rFonts w:ascii="Gotham Book" w:hAnsi="Gotham Book" w:cs="Gotham Book" w:eastAsia="Gotham Book"/><w:sz w:val="22"/><w:szCs w:val="22"/><w:spacing w:val="0"/><w:w w:val="100"/></w:rPr><w:t>c</w:t></w:r><w:r><w:rPr><w:rFonts w:ascii="Gotham Book" w:hAnsi="Gotham Book" w:cs="Gotham Book" w:eastAsia="Gotham Book"/><w:sz w:val="22"/><w:szCs w:val="22"/><w:spacing w:val="-3"/><w:w w:val="100"/></w:rPr><w:t>h</w:t></w:r><w:r><w:rPr><w:rFonts w:ascii="Gotham Book" w:hAnsi="Gotham Book" w:cs="Gotham Book" w:eastAsia="Gotham Book"/><w:sz w:val="22"/><w:szCs w:val="22"/><w:spacing w:val="-2"/><w:w w:val="100"/></w:rPr><w:t>w</w:t></w:r><w:r><w:rPr><w:rFonts w:ascii="Gotham Book" w:hAnsi="Gotham Book" w:cs="Gotham Book" w:eastAsia="Gotham Book"/><w:sz w:val="22"/><w:szCs w:val="22"/><w:spacing w:val="0"/><w:w w:val="100"/></w:rPr><w:t>yn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2</w:t></w:r><w:r><w:rPr><w:rFonts w:ascii="Gotham Book" w:hAnsi="Gotham Book" w:cs="Gotham Book" w:eastAsia="Gotham Book"/><w:sz w:val="22"/><w:szCs w:val="22"/><w:spacing w:val="-4"/><w:w w:val="100"/></w:rPr><w:t>0</w:t></w:r><w:r><w:rPr><w:rFonts w:ascii="Gotham Book" w:hAnsi="Gotham Book" w:cs="Gotham Book" w:eastAsia="Gotham Book"/><w:sz w:val="22"/><w:szCs w:val="22"/><w:spacing w:val="-11"/><w:w w:val="100"/></w:rPr><w:t>.</w:t></w:r><w:r><w:rPr><w:rFonts w:ascii="Gotham Book" w:hAnsi="Gotham Book" w:cs="Gotham Book" w:eastAsia="Gotham Book"/><w:sz w:val="22"/><w:szCs w:val="22"/><w:spacing w:val="0"/><w:w w:val="100"/></w:rPr><w:t>12.21</w:t></w:r></w:p></w:tc></w:tr><w:tr><w:trPr><w:trHeight w:val="2537" w:hRule="exact"/></w:trPr><w:tc><w:tcPr><w:tcW w:w="6253" w:type="dxa"/><w:tcBorders><w:top w:val="single" w:sz="8" w:space="0" w:color="000000"/><w:bottom w:val="single" w:sz="8" w:space="0" w:color="000000"/><w:left w:val="single" w:sz="8" w:space="0" w:color="000000"/><w:right w:val="single" w:sz="8" w:space="0" w:color="000000"/></w:tcBorders><w:shd w:val="clear" w:color="auto" w:fill="000000"/></w:tcPr><w:p><w:pPr><w:spacing w:before="7" w:after="0" w:line="240" w:lineRule="exact"/><w:jc w:val="left"/><w:rPr><w:sz w:val="24"/><w:szCs w:val="24"/></w:rPr></w:pPr><w:rPr/><w:r><w:rPr><w:sz w:val="24"/><w:szCs w:val="24"/></w:rPr></w:r></w:p><w:p><w:pPr><w:spacing w:before="0" w:after="0" w:line="240" w:lineRule="auto"/><w:ind w:left="163" w:right="-20"/><w:jc w:val="left"/><w:rPr><w:rFonts w:ascii="Gotham" w:hAnsi="Gotham" w:cs="Gotham" w:eastAsia="Gotham"/><w:sz w:val="24"/><w:szCs w:val="24"/></w:rPr></w:pPr><w:rPr/><w:r><w:rPr><w:rFonts w:ascii="Gotham" w:hAnsi="Gotham" w:cs="Gotham" w:eastAsia="Gotham"/><w:sz w:val="24"/><w:szCs w:val="24"/><w:spacing w:val="-2"/><w:w w:val="100"/><w:b/><w:bCs/></w:rPr><w:t>C</w:t></w:r><w:r><w:rPr><w:rFonts w:ascii="Gotham" w:hAnsi="Gotham" w:cs="Gotham" w:eastAsia="Gotham"/><w:sz w:val="24"/><w:szCs w:val="24"/><w:spacing w:val="0"/><w:w w:val="100"/><w:b/><w:bCs/></w:rPr><w:t>yfnod</w:t></w:r><w:r><w:rPr><w:rFonts w:ascii="Gotham" w:hAnsi="Gotham" w:cs="Gotham" w:eastAsia="Gotham"/><w:sz w:val="24"/><w:szCs w:val="24"/><w:spacing w:val="0"/><w:w w:val="100"/><w:b/><w:bCs/></w:rPr><w:t> </w:t></w:r><w:r><w:rPr><w:rFonts w:ascii="Gotham" w:hAnsi="Gotham" w:cs="Gotham" w:eastAsia="Gotham"/><w:sz w:val="24"/><w:szCs w:val="24"/><w:spacing w:val="0"/><w:w w:val="100"/><w:b/><w:bCs/></w:rPr><w:t>pleidleisio</w:t></w:r><w:r><w:rPr><w:rFonts w:ascii="Gotham" w:hAnsi="Gotham" w:cs="Gotham" w:eastAsia="Gotham"/><w:sz w:val="24"/><w:szCs w:val="24"/><w:spacing w:val="0"/><w:w w:val="100"/><w:b/><w:bCs/></w:rPr><w:t> </w:t></w:r><w:r><w:rPr><w:rFonts w:ascii="Gotham" w:hAnsi="Gotham" w:cs="Gotham" w:eastAsia="Gotham"/><w:sz w:val="24"/><w:szCs w:val="24"/><w:spacing w:val="-1"/><w:w w:val="100"/><w:b/><w:bCs/></w:rPr><w:t>c</w:t></w:r><w:r><w:rPr><w:rFonts w:ascii="Gotham" w:hAnsi="Gotham" w:cs="Gotham" w:eastAsia="Gotham"/><w:sz w:val="24"/><w:szCs w:val="24"/><w:spacing w:val="0"/><w:w w:val="100"/><w:b/><w:bCs/></w:rPr><w:t>yhoeddus</w:t></w:r><w:r><w:rPr><w:rFonts w:ascii="Gotham" w:hAnsi="Gotham" w:cs="Gotham" w:eastAsia="Gotham"/><w:sz w:val="24"/><w:szCs w:val="24"/><w:spacing w:val="0"/><w:w w:val="100"/><w:b/><w:bCs/></w:rPr><w:t> </w:t></w:r><w:r><w:rPr><w:rFonts w:ascii="Gotham" w:hAnsi="Gotham" w:cs="Gotham" w:eastAsia="Gotham"/><w:sz w:val="24"/><w:szCs w:val="24"/><w:spacing w:val="0"/><w:w w:val="100"/><w:b/><w:bCs/></w:rPr><w:t>ar</w:t></w:r><w:r><w:rPr><w:rFonts w:ascii="Gotham" w:hAnsi="Gotham" w:cs="Gotham" w:eastAsia="Gotham"/><w:sz w:val="24"/><w:szCs w:val="24"/><w:spacing w:val="0"/><w:w w:val="100"/><w:b/><w:bCs/></w:rPr><w:t> </w:t></w:r><w:r><w:rPr><w:rFonts w:ascii="Gotham" w:hAnsi="Gotham" w:cs="Gotham" w:eastAsia="Gotham"/><w:sz w:val="24"/><w:szCs w:val="24"/><w:spacing w:val="0"/><w:w w:val="100"/><w:b/><w:bCs/></w:rPr><w:t>y</w:t></w:r><w:r><w:rPr><w:rFonts w:ascii="Gotham" w:hAnsi="Gotham" w:cs="Gotham" w:eastAsia="Gotham"/><w:sz w:val="24"/><w:szCs w:val="24"/><w:spacing w:val="0"/><w:w w:val="100"/><w:b/><w:bCs/></w:rPr><w:t> </w:t></w:r><w:r><w:rPr><w:rFonts w:ascii="Gotham" w:hAnsi="Gotham" w:cs="Gotham" w:eastAsia="Gotham"/><w:sz w:val="24"/><w:szCs w:val="24"/><w:spacing w:val="0"/><w:w w:val="100"/><w:b/><w:bCs/></w:rPr><w:t>r</w:t></w:r><w:r><w:rPr><w:rFonts w:ascii="Gotham" w:hAnsi="Gotham" w:cs="Gotham" w:eastAsia="Gotham"/><w:sz w:val="24"/><w:szCs w:val="24"/><w:spacing w:val="-4"/><w:w w:val="100"/><w:b/><w:bCs/></w:rPr><w:t>h</w:t></w:r><w:r><w:rPr><w:rFonts w:ascii="Gotham" w:hAnsi="Gotham" w:cs="Gotham" w:eastAsia="Gotham"/><w:sz w:val="24"/><w:szCs w:val="24"/><w:spacing w:val="0"/><w:w w:val="100"/><w:b/><w:bCs/></w:rPr><w:t>yngr</w:t></w:r><w:r><w:rPr><w:rFonts w:ascii="Gotham" w:hAnsi="Gotham" w:cs="Gotham" w:eastAsia="Gotham"/><w:sz w:val="24"/><w:szCs w:val="24"/><w:spacing w:val="-2"/><w:w w:val="100"/><w:b/><w:bCs/></w:rPr><w:t>w</w:t></w:r><w:r><w:rPr><w:rFonts w:ascii="Gotham" w:hAnsi="Gotham" w:cs="Gotham" w:eastAsia="Gotham"/><w:sz w:val="24"/><w:szCs w:val="24"/><w:spacing w:val="-6"/><w:w w:val="100"/><w:b/><w:bCs/></w:rPr><w:t>y</w:t></w:r><w:r><w:rPr><w:rFonts w:ascii="Gotham" w:hAnsi="Gotham" w:cs="Gotham" w:eastAsia="Gotham"/><w:sz w:val="24"/><w:szCs w:val="24"/><w:spacing w:val="0"/><w:w w:val="100"/><w:b/><w:bCs/></w:rPr><w:t>d:</w:t></w:r><w:r><w:rPr><w:rFonts w:ascii="Gotham" w:hAnsi="Gotham" w:cs="Gotham" w:eastAsia="Gotham"/><w:sz w:val="24"/><w:szCs w:val="24"/><w:spacing w:val="0"/><w:w w:val="100"/></w:rPr></w:r></w:p><w:p><w:pPr><w:spacing w:before="6" w:after="0" w:line="160" w:lineRule="exact"/><w:jc w:val="left"/><w:rPr><w:sz w:val="16"/><w:szCs w:val="16"/></w:rPr></w:pPr><w:rPr/><w:r><w:rPr><w:sz w:val="16"/><w:szCs w:val="16"/></w:rPr></w:r></w:p><w:p><w:pPr><w:spacing w:before="0" w:after="0" w:line="240" w:lineRule="auto"/><w:ind w:left="1603" w:right="-20"/><w:jc w:val="left"/><w:rPr><w:rFonts w:ascii="Gotham Book" w:hAnsi="Gotham Book" w:cs="Gotham Book" w:eastAsia="Gotham Book"/><w:sz w:val="22"/><w:szCs w:val="22"/></w:rPr></w:pPr><w:rPr/><w:r><w:rPr><w:rFonts w:ascii="Gotham Book" w:hAnsi="Gotham Book" w:cs="Gotham Book" w:eastAsia="Gotham Book"/><w:sz w:val="22"/><w:szCs w:val="22"/><w:spacing w:val="-6"/><w:w w:val="100"/></w:rPr><w:t>A</w:t></w:r><w:r><w:rPr><w:rFonts w:ascii="Gotham Book" w:hAnsi="Gotham Book" w:cs="Gotham Book" w:eastAsia="Gotham Book"/><w:sz w:val="22"/><w:szCs w:val="22"/><w:spacing w:val="0"/><w:w w:val="100"/></w:rPr><w:t>gor</w:t></w:r></w:p><w:p><w:pPr><w:spacing w:before="7" w:after="0" w:line="220" w:lineRule="exact"/><w:jc w:val="left"/><w:rPr><w:sz w:val="22"/><w:szCs w:val="22"/></w:rPr></w:pPr><w:rPr/><w:r><w:rPr><w:sz w:val="22"/><w:szCs w:val="22"/></w:rPr></w:r></w:p><w:p><w:pPr><w:spacing w:before="0" w:after="0" w:line="240" w:lineRule="auto"/><w:ind w:left="1567" w:right="4148"/><w:jc w:val="center"/><w:rPr><w:rFonts w:ascii="Gotham Book" w:hAnsi="Gotham Book" w:cs="Gotham Book" w:eastAsia="Gotham Book"/><w:sz w:val="22"/><w:szCs w:val="22"/></w:rPr></w:pPr><w:rPr/><w:r><w:rPr><w:rFonts w:ascii="Gotham Book" w:hAnsi="Gotham Book" w:cs="Gotham Book" w:eastAsia="Gotham Book"/><w:sz w:val="22"/><w:szCs w:val="22"/><w:spacing w:val="0"/><w:w w:val="100"/></w:rPr><w:t>Cau</w:t></w:r></w:p><w:p><w:pPr><w:spacing w:before="3" w:after="0" w:line="220" w:lineRule="exact"/><w:jc w:val="left"/><w:rPr><w:sz w:val="22"/><w:szCs w:val="22"/></w:rPr></w:pPr><w:rPr/><w:r><w:rPr><w:sz w:val="22"/><w:szCs w:val="22"/></w:rPr></w:r></w:p><w:p><w:pPr><w:spacing w:before="0" w:after="0" w:line="240" w:lineRule="auto"/><w:ind w:left="163" w:right="-20"/><w:jc w:val="left"/><w:rPr><w:rFonts w:ascii="Gotham Book" w:hAnsi="Gotham Book" w:cs="Gotham Book" w:eastAsia="Gotham Book"/><w:sz w:val="20"/><w:szCs w:val="20"/></w:rPr></w:pPr><w:rPr/><w:r><w:rPr><w:rFonts w:ascii="Gotham Book" w:hAnsi="Gotham Book" w:cs="Gotham Book" w:eastAsia="Gotham Book"/><w:sz w:val="20"/><w:szCs w:val="20"/><w:spacing w:val="0"/><w:w w:val="100"/></w:rPr><w:t>Cani</w:t></w:r><w:r><w:rPr><w:rFonts w:ascii="Gotham Book" w:hAnsi="Gotham Book" w:cs="Gotham Book" w:eastAsia="Gotham Book"/><w:sz w:val="20"/><w:szCs w:val="20"/><w:spacing w:val="-1"/><w:w w:val="100"/></w:rPr><w:t>a</w:t></w:r><w:r><w:rPr><w:rFonts w:ascii="Gotham Book" w:hAnsi="Gotham Book" w:cs="Gotham Book" w:eastAsia="Gotham Book"/><w:sz w:val="20"/><w:szCs w:val="20"/><w:spacing w:val="-3"/><w:w w:val="100"/></w:rPr><w:t>t</w:t></w:r><w:r><w:rPr><w:rFonts w:ascii="Gotham Book" w:hAnsi="Gotham Book" w:cs="Gotham Book" w:eastAsia="Gotham Book"/><w:sz w:val="20"/><w:szCs w:val="20"/><w:spacing w:val="0"/><w:w w:val="100"/></w:rPr><w:t>eir</w:t></w:r><w:r><w:rPr><w:rFonts w:ascii="Gotham Book" w:hAnsi="Gotham Book" w:cs="Gotham Book" w:eastAsia="Gotham Book"/><w:sz w:val="20"/><w:szCs w:val="20"/><w:spacing w:val="0"/><w:w w:val="100"/></w:rPr><w:t> </w:t></w:r><w:r><w:rPr><w:rFonts w:ascii="Gotham Book" w:hAnsi="Gotham Book" w:cs="Gotham Book" w:eastAsia="Gotham Book"/><w:sz w:val="20"/><w:szCs w:val="20"/><w:spacing w:val="0"/><w:w w:val="100"/></w:rPr><w:t>uchaf</w:t></w:r><w:r><w:rPr><w:rFonts w:ascii="Gotham Book" w:hAnsi="Gotham Book" w:cs="Gotham Book" w:eastAsia="Gotham Book"/><w:sz w:val="20"/><w:szCs w:val="20"/><w:spacing w:val="-3"/><w:w w:val="100"/></w:rPr><w:t>s</w:t></w:r><w:r><w:rPr><w:rFonts w:ascii="Gotham Book" w:hAnsi="Gotham Book" w:cs="Gotham Book" w:eastAsia="Gotham Book"/><w:sz w:val="20"/><w:szCs w:val="20"/><w:spacing w:val="0"/><w:w w:val="100"/></w:rPr><w:t>wm</w:t></w:r><w:r><w:rPr><w:rFonts w:ascii="Gotham Book" w:hAnsi="Gotham Book" w:cs="Gotham Book" w:eastAsia="Gotham Book"/><w:sz w:val="20"/><w:szCs w:val="20"/><w:spacing w:val="0"/><w:w w:val="100"/></w:rPr><w:t> </w:t></w:r><w:r><w:rPr><w:rFonts w:ascii="Gotham Book" w:hAnsi="Gotham Book" w:cs="Gotham Book" w:eastAsia="Gotham Book"/><w:sz w:val="20"/><w:szCs w:val="20"/><w:spacing w:val="0"/><w:w w:val="100"/></w:rPr><w:t>o</w:t></w:r><w:r><w:rPr><w:rFonts w:ascii="Gotham Book" w:hAnsi="Gotham Book" w:cs="Gotham Book" w:eastAsia="Gotham Book"/><w:sz w:val="20"/><w:szCs w:val="20"/><w:spacing w:val="0"/><w:w w:val="100"/></w:rPr><w:t> </w:t></w:r><w:r><w:rPr><w:rFonts w:ascii="Gotham Book" w:hAnsi="Gotham Book" w:cs="Gotham Book" w:eastAsia="Gotham Book"/><w:sz w:val="20"/><w:szCs w:val="20"/><w:spacing w:val="0"/><w:w w:val="100"/></w:rPr><w:t>bedair</w:t></w:r><w:r><w:rPr><w:rFonts w:ascii="Gotham Book" w:hAnsi="Gotham Book" w:cs="Gotham Book" w:eastAsia="Gotham Book"/><w:sz w:val="20"/><w:szCs w:val="20"/><w:spacing w:val="0"/><w:w w:val="100"/></w:rPr><w:t> </w:t></w:r><w:r><w:rPr><w:rFonts w:ascii="Gotham Book" w:hAnsi="Gotham Book" w:cs="Gotham Book" w:eastAsia="Gotham Book"/><w:sz w:val="20"/><w:szCs w:val="20"/><w:spacing w:val="0"/><w:w w:val="100"/></w:rPr><w:t>pleidlais</w:t></w:r><w:r><w:rPr><w:rFonts w:ascii="Gotham Book" w:hAnsi="Gotham Book" w:cs="Gotham Book" w:eastAsia="Gotham Book"/><w:sz w:val="20"/><w:szCs w:val="20"/><w:spacing w:val="0"/><w:w w:val="100"/></w:rPr><w:t> </w:t></w:r><w:r><w:rPr><w:rFonts w:ascii="Gotham Book" w:hAnsi="Gotham Book" w:cs="Gotham Book" w:eastAsia="Gotham Book"/><w:sz w:val="20"/><w:szCs w:val="20"/><w:spacing w:val="0"/><w:w w:val="100"/></w:rPr><w:t>y</w:t></w:r><w:r><w:rPr><w:rFonts w:ascii="Gotham Book" w:hAnsi="Gotham Book" w:cs="Gotham Book" w:eastAsia="Gotham Book"/><w:sz w:val="20"/><w:szCs w:val="20"/><w:spacing w:val="0"/><w:w w:val="100"/></w:rPr><w:t> </w:t></w:r><w:r><w:rPr><w:rFonts w:ascii="Gotham Book" w:hAnsi="Gotham Book" w:cs="Gotham Book" w:eastAsia="Gotham Book"/><w:sz w:val="20"/><w:szCs w:val="20"/><w:spacing w:val="0"/><w:w w:val="100"/></w:rPr><w:t>cart</w:t></w:r><w:r><w:rPr><w:rFonts w:ascii="Gotham Book" w:hAnsi="Gotham Book" w:cs="Gotham Book" w:eastAsia="Gotham Book"/><w:sz w:val="20"/><w:szCs w:val="20"/><w:spacing w:val="-4"/><w:w w:val="100"/></w:rPr><w:t>r</w:t></w:r><w:r><w:rPr><w:rFonts w:ascii="Gotham Book" w:hAnsi="Gotham Book" w:cs="Gotham Book" w:eastAsia="Gotham Book"/><w:sz w:val="20"/><w:szCs w:val="20"/><w:spacing w:val="0"/><w:w w:val="100"/></w:rPr><w:t>e</w:t></w:r><w:r><w:rPr><w:rFonts w:ascii="Gotham Book" w:hAnsi="Gotham Book" w:cs="Gotham Book" w:eastAsia="Gotham Book"/><w:sz w:val="20"/><w:szCs w:val="20"/><w:spacing w:val="-9"/><w:w w:val="100"/></w:rPr><w:t>f</w:t></w:r><w:r><w:rPr><w:rFonts w:ascii="Gotham Book" w:hAnsi="Gotham Book" w:cs="Gotham Book" w:eastAsia="Gotham Book"/><w:sz w:val="20"/><w:szCs w:val="20"/><w:spacing w:val="0"/><w:w w:val="100"/></w:rPr><w:t>/</w:t></w:r></w:p><w:p><w:pPr><w:spacing w:before="24" w:after="0" w:line="240" w:lineRule="auto"/><w:ind w:left="163" w:right="-20"/><w:jc w:val="left"/><w:rPr><w:rFonts w:ascii="Gotham Book" w:hAnsi="Gotham Book" w:cs="Gotham Book" w:eastAsia="Gotham Book"/><w:sz w:val="20"/><w:szCs w:val="20"/></w:rPr></w:pPr><w:rPr/><w:r><w:rPr><w:rFonts w:ascii="Gotham Book" w:hAnsi="Gotham Book" w:cs="Gotham Book" w:eastAsia="Gotham Book"/><w:sz w:val="20"/><w:szCs w:val="20"/><w:spacing w:val="-1"/><w:w w:val="100"/></w:rPr><w:t>c</w:t></w:r><w:r><w:rPr><w:rFonts w:ascii="Gotham Book" w:hAnsi="Gotham Book" w:cs="Gotham Book" w:eastAsia="Gotham Book"/><w:sz w:val="20"/><w:szCs w:val="20"/><w:spacing w:val="0"/><w:w w:val="100"/></w:rPr><w:t>y</w:t></w:r><w:r><w:rPr><w:rFonts w:ascii="Gotham Book" w:hAnsi="Gotham Book" w:cs="Gotham Book" w:eastAsia="Gotham Book"/><w:sz w:val="20"/><w:szCs w:val="20"/><w:spacing w:val="-2"/><w:w w:val="100"/></w:rPr><w:t>f</w:t></w:r><w:r><w:rPr><w:rFonts w:ascii="Gotham Book" w:hAnsi="Gotham Book" w:cs="Gotham Book" w:eastAsia="Gotham Book"/><w:sz w:val="20"/><w:szCs w:val="20"/><w:spacing w:val="0"/><w:w w:val="100"/></w:rPr><w:t>eiriad</w:t></w:r><w:r><w:rPr><w:rFonts w:ascii="Gotham Book" w:hAnsi="Gotham Book" w:cs="Gotham Book" w:eastAsia="Gotham Book"/><w:sz w:val="20"/><w:szCs w:val="20"/><w:spacing w:val="0"/><w:w w:val="100"/></w:rPr><w:t> </w:t></w:r><w:r><w:rPr><w:rFonts w:ascii="Gotham Book" w:hAnsi="Gotham Book" w:cs="Gotham Book" w:eastAsia="Gotham Book"/><w:sz w:val="20"/><w:szCs w:val="20"/><w:spacing w:val="0"/><w:w w:val="100"/></w:rPr><w:t>ISP</w:t></w:r><w:r><w:rPr><w:rFonts w:ascii="Gotham Book" w:hAnsi="Gotham Book" w:cs="Gotham Book" w:eastAsia="Gotham Book"/><w:sz w:val="20"/><w:szCs w:val="20"/><w:spacing w:val="0"/><w:w w:val="100"/></w:rPr><w:t> </w:t></w:r><w:r><w:rPr><w:rFonts w:ascii="Gotham Book" w:hAnsi="Gotham Book" w:cs="Gotham Book" w:eastAsia="Gotham Book"/><w:sz w:val="20"/><w:szCs w:val="20"/><w:spacing w:val="0"/><w:w w:val="100"/></w:rPr><w:t>ar</w:t></w:r><w:r><w:rPr><w:rFonts w:ascii="Gotham Book" w:hAnsi="Gotham Book" w:cs="Gotham Book" w:eastAsia="Gotham Book"/><w:sz w:val="20"/><w:szCs w:val="20"/><w:spacing w:val="0"/><w:w w:val="100"/></w:rPr><w:t> </w:t></w:r><w:r><w:rPr><w:rFonts w:ascii="Gotham Book" w:hAnsi="Gotham Book" w:cs="Gotham Book" w:eastAsia="Gotham Book"/><w:sz w:val="20"/><w:szCs w:val="20"/><w:spacing w:val="0"/><w:w w:val="100"/></w:rPr><w:t>gy</w:t></w:r><w:r><w:rPr><w:rFonts w:ascii="Gotham Book" w:hAnsi="Gotham Book" w:cs="Gotham Book" w:eastAsia="Gotham Book"/><w:sz w:val="20"/><w:szCs w:val="20"/><w:spacing w:val="-2"/><w:w w:val="100"/></w:rPr><w:t>f</w:t></w:r><w:r><w:rPr><w:rFonts w:ascii="Gotham Book" w:hAnsi="Gotham Book" w:cs="Gotham Book" w:eastAsia="Gotham Book"/><w:sz w:val="20"/><w:szCs w:val="20"/><w:spacing w:val="0"/><w:w w:val="100"/></w:rPr><w:t>er</w:t></w:r><w:r><w:rPr><w:rFonts w:ascii="Gotham Book" w:hAnsi="Gotham Book" w:cs="Gotham Book" w:eastAsia="Gotham Book"/><w:sz w:val="20"/><w:szCs w:val="20"/><w:spacing w:val="0"/><w:w w:val="100"/></w:rPr><w:t> </w:t></w:r><w:r><w:rPr><w:rFonts w:ascii="Gotham Book" w:hAnsi="Gotham Book" w:cs="Gotham Book" w:eastAsia="Gotham Book"/><w:sz w:val="20"/><w:szCs w:val="20"/><w:spacing w:val="0"/><w:w w:val="100"/></w:rPr><w:t>p</w:t></w:r><w:r><w:rPr><w:rFonts w:ascii="Gotham Book" w:hAnsi="Gotham Book" w:cs="Gotham Book" w:eastAsia="Gotham Book"/><w:sz w:val="20"/><w:szCs w:val="20"/><w:spacing w:val="-4"/><w:w w:val="100"/></w:rPr><w:t>r</w:t></w:r><w:r><w:rPr><w:rFonts w:ascii="Gotham Book" w:hAnsi="Gotham Book" w:cs="Gotham Book" w:eastAsia="Gotham Book"/><w:sz w:val="20"/><w:szCs w:val="20"/><w:spacing w:val="0"/><w:w w:val="100"/></w:rPr><w:t>osiectau</w:t></w:r></w:p></w:tc><w:tc><w:tcPr><w:tcW w:w="4212" w:type="dxa"/><w:tcBorders><w:top w:val="single" w:sz="8" w:space="0" w:color="000000"/><w:bottom w:val="single" w:sz="8" w:space="0" w:color="000000"/><w:left w:val="single" w:sz="8" w:space="0" w:color="000000"/><w:right w:val="single" w:sz="8" w:space="0" w:color="000000"/></w:tcBorders></w:tcPr><w:p><w:pPr><w:spacing w:before="1" w:after="0" w:line="100" w:lineRule="exact"/><w:jc w:val="left"/><w:rPr><w:sz w:val="10"/><w:szCs w:val="10"/></w:rPr></w:pPr><w:rPr/><w:r><w:rPr><w:sz w:val="10"/><w:szCs w:val="1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40" w:lineRule="auto"/><w:ind w:left="390" w:right="-20"/><w:jc w:val="left"/><w:rPr><w:rFonts w:ascii="Gotham Book" w:hAnsi="Gotham Book" w:cs="Gotham Book" w:eastAsia="Gotham Book"/><w:sz w:val="22"/><w:szCs w:val="22"/></w:rPr></w:pPr><w:rPr/><w:r><w:rPr><w:rFonts w:ascii="Gotham Book" w:hAnsi="Gotham Book" w:cs="Gotham Book" w:eastAsia="Gotham Book"/><w:sz w:val="22"/><w:szCs w:val="22"/><w:spacing w:val="0"/><w:w w:val="100"/></w:rPr><w:t>1</w:t></w:r><w:r><w:rPr><w:rFonts w:ascii="Gotham Book" w:hAnsi="Gotham Book" w:cs="Gotham Book" w:eastAsia="Gotham Book"/><w:sz w:val="22"/><w:szCs w:val="22"/><w:spacing w:val="-4"/><w:w w:val="100"/></w:rPr><w:t>0</w:t></w:r><w:r><w:rPr><w:rFonts w:ascii="Gotham Book" w:hAnsi="Gotham Book" w:cs="Gotham Book" w:eastAsia="Gotham Book"/><w:sz w:val="22"/><w:szCs w:val="22"/><w:spacing w:val="-4"/><w:w w:val="100"/></w:rPr><w:t>.</w:t></w:r><w:r><w:rPr><w:rFonts w:ascii="Gotham Book" w:hAnsi="Gotham Book" w:cs="Gotham Book" w:eastAsia="Gotham Book"/><w:sz w:val="22"/><w:szCs w:val="22"/><w:spacing w:val="-1"/><w:w w:val="100"/></w:rPr><w:t>0</w:t></w:r><w:r><w:rPr><w:rFonts w:ascii="Gotham Book" w:hAnsi="Gotham Book" w:cs="Gotham Book" w:eastAsia="Gotham Book"/><w:sz w:val="22"/><w:szCs w:val="22"/><w:spacing w:val="0"/><w:w w:val="100"/></w:rPr><w:t>1.22</w:t></w:r></w:p><w:p><w:pPr><w:spacing w:before="7" w:after="0" w:line="220" w:lineRule="exact"/><w:jc w:val="left"/><w:rPr><w:sz w:val="22"/><w:szCs w:val="22"/></w:rPr></w:pPr><w:rPr/><w:r><w:rPr><w:sz w:val="22"/><w:szCs w:val="22"/></w:rPr></w:r></w:p><w:p><w:pPr><w:spacing w:before="0" w:after="0" w:line="240" w:lineRule="auto"/><w:ind w:left="390" w:right="-20"/><w:jc w:val="left"/><w:rPr><w:rFonts w:ascii="Gotham Book" w:hAnsi="Gotham Book" w:cs="Gotham Book" w:eastAsia="Gotham Book"/><w:sz w:val="22"/><w:szCs w:val="22"/></w:rPr></w:pPr><w:rPr/><w:r><w:rPr><w:rFonts w:ascii="Gotham Book" w:hAnsi="Gotham Book" w:cs="Gotham Book" w:eastAsia="Gotham Book"/><w:sz w:val="22"/><w:szCs w:val="22"/><w:spacing w:val="0"/><w:w w:val="100"/></w:rPr><w:t>04</w:t></w:r><w:r><w:rPr><w:rFonts w:ascii="Gotham Book" w:hAnsi="Gotham Book" w:cs="Gotham Book" w:eastAsia="Gotham Book"/><w:sz w:val="22"/><w:szCs w:val="22"/><w:spacing w:val="-4"/><w:w w:val="100"/></w:rPr><w:t>.</w:t></w:r><w:r><w:rPr><w:rFonts w:ascii="Gotham Book" w:hAnsi="Gotham Book" w:cs="Gotham Book" w:eastAsia="Gotham Book"/><w:sz w:val="22"/><w:szCs w:val="22"/><w:spacing w:val="-2"/><w:w w:val="100"/></w:rPr><w:t>0</w:t></w:r><w:r><w:rPr><w:rFonts w:ascii="Gotham Book" w:hAnsi="Gotham Book" w:cs="Gotham Book" w:eastAsia="Gotham Book"/><w:sz w:val="22"/><w:szCs w:val="22"/><w:spacing w:val="0"/><w:w w:val="100"/></w:rPr><w:t>2.22</w:t></w:r></w:p></w:tc></w:tr><w:tr><w:trPr><w:trHeight w:val="1978" w:hRule="exact"/></w:trPr><w:tc><w:tcPr><w:tcW w:w="6253" w:type="dxa"/><w:tcBorders><w:top w:val="single" w:sz="8" w:space="0" w:color="000000"/><w:bottom w:val="single" w:sz="8" w:space="0" w:color="000000"/><w:left w:val="single" w:sz="8" w:space="0" w:color="000000"/><w:right w:val="single" w:sz="8" w:space="0" w:color="000000"/></w:tcBorders><w:shd w:val="clear" w:color="auto" w:fill="000000"/></w:tcPr><w:p><w:pPr><w:spacing w:before="1" w:after="0" w:line="220" w:lineRule="exact"/><w:jc w:val="left"/><w:rPr><w:sz w:val="22"/><w:szCs w:val="22"/></w:rPr></w:pPr><w:rPr/><w:r><w:rPr><w:sz w:val="22"/><w:szCs w:val="22"/></w:rPr></w:r></w:p><w:p><w:pPr><w:spacing w:before="0" w:after="0" w:line="240" w:lineRule="auto"/><w:ind w:left="163" w:right="-20"/><w:jc w:val="left"/><w:rPr><w:rFonts w:ascii="Gotham" w:hAnsi="Gotham" w:cs="Gotham" w:eastAsia="Gotham"/><w:sz w:val="24"/><w:szCs w:val="24"/></w:rPr></w:pPr><w:rPr/><w:r><w:rPr><w:rFonts w:ascii="Gotham" w:hAnsi="Gotham" w:cs="Gotham" w:eastAsia="Gotham"/><w:sz w:val="24"/><w:szCs w:val="24"/><w:spacing w:val="-2"/><w:w w:val="100"/><w:b/><w:bCs/></w:rPr><w:t>C</w:t></w:r><w:r><w:rPr><w:rFonts w:ascii="Gotham" w:hAnsi="Gotham" w:cs="Gotham" w:eastAsia="Gotham"/><w:sz w:val="24"/><w:szCs w:val="24"/><w:spacing w:val="0"/><w:w w:val="100"/><w:b/><w:bCs/></w:rPr><w:t>yhoeddi’r</w:t></w:r><w:r><w:rPr><w:rFonts w:ascii="Gotham" w:hAnsi="Gotham" w:cs="Gotham" w:eastAsia="Gotham"/><w:sz w:val="24"/><w:szCs w:val="24"/><w:spacing w:val="0"/><w:w w:val="100"/><w:b/><w:bCs/></w:rPr><w:t> </w:t></w:r><w:r><w:rPr><w:rFonts w:ascii="Gotham" w:hAnsi="Gotham" w:cs="Gotham" w:eastAsia="Gotham"/><w:sz w:val="24"/><w:szCs w:val="24"/><w:spacing w:val="-18"/><w:w w:val="100"/><w:b/><w:bCs/></w:rPr><w:t>Y</w:t></w:r><w:r><w:rPr><w:rFonts w:ascii="Gotham" w:hAnsi="Gotham" w:cs="Gotham" w:eastAsia="Gotham"/><w:sz w:val="24"/><w:szCs w:val="24"/><w:spacing w:val="0"/><w:w w:val="100"/><w:b/><w:bCs/></w:rPr><w:t>mgei</w:t></w:r><w:r><w:rPr><w:rFonts w:ascii="Gotham" w:hAnsi="Gotham" w:cs="Gotham" w:eastAsia="Gotham"/><w:sz w:val="24"/><w:szCs w:val="24"/><w:spacing w:val="-4"/><w:w w:val="100"/><w:b/><w:bCs/></w:rPr><w:t>s</w:t></w:r><w:r><w:rPr><w:rFonts w:ascii="Gotham" w:hAnsi="Gotham" w:cs="Gotham" w:eastAsia="Gotham"/><w:sz w:val="24"/><w:szCs w:val="24"/><w:spacing w:val="-2"/><w:w w:val="100"/><w:b/><w:bCs/></w:rPr><w:t>w</w:t></w:r><w:r><w:rPr><w:rFonts w:ascii="Gotham" w:hAnsi="Gotham" w:cs="Gotham" w:eastAsia="Gotham"/><w:sz w:val="24"/><w:szCs w:val="24"/><w:spacing w:val="0"/><w:w w:val="100"/><w:b/><w:bCs/></w:rPr><w:t>yr</w:t></w:r><w:r><w:rPr><w:rFonts w:ascii="Gotham" w:hAnsi="Gotham" w:cs="Gotham" w:eastAsia="Gotham"/><w:sz w:val="24"/><w:szCs w:val="24"/><w:spacing w:val="0"/><w:w w:val="100"/><w:b/><w:bCs/></w:rPr><w:t> </w:t></w:r><w:r><w:rPr><w:rFonts w:ascii="Gotham" w:hAnsi="Gotham" w:cs="Gotham" w:eastAsia="Gotham"/><w:sz w:val="24"/><w:szCs w:val="24"/><w:spacing w:val="0"/><w:w w:val="100"/><w:b/><w:bCs/></w:rPr><w:t>Ll</w:t></w:r><w:r><w:rPr><w:rFonts w:ascii="Gotham" w:hAnsi="Gotham" w:cs="Gotham" w:eastAsia="Gotham"/><w:sz w:val="24"/><w:szCs w:val="24"/><w:spacing w:val="-2"/><w:w w:val="100"/><w:b/><w:bCs/></w:rPr><w:t>w</w:t></w:r><w:r><w:rPr><w:rFonts w:ascii="Gotham" w:hAnsi="Gotham" w:cs="Gotham" w:eastAsia="Gotham"/><w:sz w:val="24"/><w:szCs w:val="24"/><w:spacing w:val="-6"/><w:w w:val="100"/><w:b/><w:bCs/></w:rPr><w:t>y</w:t></w:r><w:r><w:rPr><w:rFonts w:ascii="Gotham" w:hAnsi="Gotham" w:cs="Gotham" w:eastAsia="Gotham"/><w:sz w:val="24"/><w:szCs w:val="24"/><w:spacing w:val="0"/><w:w w:val="100"/><w:b/><w:bCs/></w:rPr><w:t>ddiannus:</w:t></w:r><w:r><w:rPr><w:rFonts w:ascii="Gotham" w:hAnsi="Gotham" w:cs="Gotham" w:eastAsia="Gotham"/><w:sz w:val="24"/><w:szCs w:val="24"/><w:spacing w:val="0"/><w:w w:val="100"/></w:rPr></w:r></w:p><w:p><w:pPr><w:spacing w:before="6" w:after="0" w:line="160" w:lineRule="exact"/><w:jc w:val="left"/><w:rPr><w:sz w:val="16"/><w:szCs w:val="16"/></w:rPr></w:pPr><w:rPr/><w:r><w:rPr><w:sz w:val="16"/><w:szCs w:val="16"/></w:rPr></w:r></w:p><w:p><w:pPr><w:spacing w:before="0" w:after="0" w:line="240" w:lineRule="auto"/><w:ind w:left="163" w:right="2604"/><w:jc w:val="left"/><w:rPr><w:rFonts w:ascii="Gotham Medium" w:hAnsi="Gotham Medium" w:cs="Gotham Medium" w:eastAsia="Gotham Medium"/><w:sz w:val="22"/><w:szCs w:val="22"/></w:rPr></w:pPr><w:rPr/><w:r><w:rPr><w:rFonts w:ascii="Gotham Medium" w:hAnsi="Gotham Medium" w:cs="Gotham Medium" w:eastAsia="Gotham Medium"/><w:sz w:val="22"/><w:szCs w:val="22"/><w:spacing w:val="-2"/><w:w w:val="100"/></w:rPr><w:t>C</w:t></w:r><w:r><w:rPr><w:rFonts w:ascii="Gotham Medium" w:hAnsi="Gotham Medium" w:cs="Gotham Medium" w:eastAsia="Gotham Medium"/><w:sz w:val="22"/><w:szCs w:val="22"/><w:spacing w:val="0"/><w:w w:val="100"/></w:rPr><w:t>yﬂ</w:t></w:r><w:r><w:rPr><w:rFonts w:ascii="Gotham Medium" w:hAnsi="Gotham Medium" w:cs="Gotham Medium" w:eastAsia="Gotham Medium"/><w:sz w:val="22"/><w:szCs w:val="22"/><w:spacing w:val="-2"/><w:w w:val="100"/></w:rPr><w:t>w</w:t></w:r><w:r><w:rPr><w:rFonts w:ascii="Gotham Medium" w:hAnsi="Gotham Medium" w:cs="Gotham Medium" w:eastAsia="Gotham Medium"/><w:sz w:val="22"/><w:szCs w:val="22"/><w:spacing w:val="0"/><w:w w:val="100"/></w:rPr><w:t>yno</w:t></w:r><w:r><w:rPr><w:rFonts w:ascii="Gotham Medium" w:hAnsi="Gotham Medium" w:cs="Gotham Medium" w:eastAsia="Gotham Medium"/><w:sz w:val="22"/><w:szCs w:val="22"/><w:spacing w:val="0"/><w:w w:val="100"/></w:rPr><w:t> </w:t></w:r><w:r><w:rPr><w:rFonts w:ascii="Gotham Medium" w:hAnsi="Gotham Medium" w:cs="Gotham Medium" w:eastAsia="Gotham Medium"/><w:sz w:val="22"/><w:szCs w:val="22"/><w:spacing w:val="0"/><w:w w:val="100"/></w:rPr><w:t>sieciau</w:t></w:r><w:r><w:rPr><w:rFonts w:ascii="Gotham Medium" w:hAnsi="Gotham Medium" w:cs="Gotham Medium" w:eastAsia="Gotham Medium"/><w:sz w:val="22"/><w:szCs w:val="22"/><w:spacing w:val="0"/><w:w w:val="100"/></w:rPr><w:t> </w:t></w:r><w:r><w:rPr><w:rFonts w:ascii="Gotham Medium" w:hAnsi="Gotham Medium" w:cs="Gotham Medium" w:eastAsia="Gotham Medium"/><w:sz w:val="22"/><w:szCs w:val="22"/><w:spacing w:val="0"/><w:w w:val="100"/></w:rPr><w:t>i’r</w:t></w:r><w:r><w:rPr><w:rFonts w:ascii="Gotham Medium" w:hAnsi="Gotham Medium" w:cs="Gotham Medium" w:eastAsia="Gotham Medium"/><w:sz w:val="22"/><w:szCs w:val="22"/><w:spacing w:val="0"/><w:w w:val="100"/></w:rPr><w:t> </w:t></w:r><w:r><w:rPr><w:rFonts w:ascii="Gotham Medium" w:hAnsi="Gotham Medium" w:cs="Gotham Medium" w:eastAsia="Gotham Medium"/><w:sz w:val="22"/><w:szCs w:val="22"/><w:spacing w:val="0"/><w:w w:val="100"/></w:rPr><w:t>ymgei</w:t></w:r><w:r><w:rPr><w:rFonts w:ascii="Gotham Medium" w:hAnsi="Gotham Medium" w:cs="Gotham Medium" w:eastAsia="Gotham Medium"/><w:sz w:val="22"/><w:szCs w:val="22"/><w:spacing w:val="-3"/><w:w w:val="100"/></w:rPr><w:t>s</w:t></w:r><w:r><w:rPr><w:rFonts w:ascii="Gotham Medium" w:hAnsi="Gotham Medium" w:cs="Gotham Medium" w:eastAsia="Gotham Medium"/><w:sz w:val="22"/><w:szCs w:val="22"/><w:spacing w:val="-2"/><w:w w:val="100"/></w:rPr><w:t>w</w:t></w:r><w:r><w:rPr><w:rFonts w:ascii="Gotham Medium" w:hAnsi="Gotham Medium" w:cs="Gotham Medium" w:eastAsia="Gotham Medium"/><w:sz w:val="22"/><w:szCs w:val="22"/><w:spacing w:val="0"/><w:w w:val="100"/></w:rPr><w:t>yr</w:t></w:r><w:r><w:rPr><w:rFonts w:ascii="Gotham Medium" w:hAnsi="Gotham Medium" w:cs="Gotham Medium" w:eastAsia="Gotham Medium"/><w:sz w:val="22"/><w:szCs w:val="22"/><w:spacing w:val="0"/><w:w w:val="100"/></w:rPr><w:t> </w:t></w:r><w:r><w:rPr><w:rFonts w:ascii="Gotham Medium" w:hAnsi="Gotham Medium" w:cs="Gotham Medium" w:eastAsia="Gotham Medium"/><w:sz w:val="22"/><w:szCs w:val="22"/><w:spacing w:val="0"/><w:w w:val="100"/></w:rPr><w:t>ll</w:t></w:r><w:r><w:rPr><w:rFonts w:ascii="Gotham Medium" w:hAnsi="Gotham Medium" w:cs="Gotham Medium" w:eastAsia="Gotham Medium"/><w:sz w:val="22"/><w:szCs w:val="22"/><w:spacing w:val="-2"/><w:w w:val="100"/></w:rPr><w:t>w</w:t></w:r><w:r><w:rPr><w:rFonts w:ascii="Gotham Medium" w:hAnsi="Gotham Medium" w:cs="Gotham Medium" w:eastAsia="Gotham Medium"/><w:sz w:val="22"/><w:szCs w:val="22"/><w:spacing w:val="-6"/><w:w w:val="100"/></w:rPr><w:t>y</w:t></w:r><w:r><w:rPr><w:rFonts w:ascii="Gotham Medium" w:hAnsi="Gotham Medium" w:cs="Gotham Medium" w:eastAsia="Gotham Medium"/><w:sz w:val="22"/><w:szCs w:val="22"/><w:spacing w:val="0"/><w:w w:val="100"/></w:rPr><w:t>ddiannus</w:t></w:r><w:r><w:rPr><w:rFonts w:ascii="Gotham Medium" w:hAnsi="Gotham Medium" w:cs="Gotham Medium" w:eastAsia="Gotham Medium"/><w:sz w:val="22"/><w:szCs w:val="22"/><w:spacing w:val="0"/><w:w w:val="100"/></w:rPr><w:t> </w:t></w:r><w:r><w:rPr><w:rFonts w:ascii="Gotham Medium" w:hAnsi="Gotham Medium" w:cs="Gotham Medium" w:eastAsia="Gotham Medium"/><w:sz w:val="22"/><w:szCs w:val="22"/><w:spacing w:val="0"/><w:w w:val="100"/></w:rPr><w:t>ym.</w:t></w:r></w:p><w:p><w:pPr><w:spacing w:before="7" w:after="0" w:line="240" w:lineRule="exact"/><w:jc w:val="left"/><w:rPr><w:sz w:val="24"/><w:szCs w:val="24"/></w:rPr></w:pPr><w:rPr/><w:r><w:rPr><w:sz w:val="24"/><w:szCs w:val="24"/></w:rPr></w:r></w:p><w:p><w:pPr><w:spacing w:before="0" w:after="0" w:line="240" w:lineRule="auto"/><w:ind w:left="163" w:right="-20"/><w:jc w:val="left"/><w:rPr><w:rFonts w:ascii="Gotham Book" w:hAnsi="Gotham Book" w:cs="Gotham Book" w:eastAsia="Gotham Book"/><w:sz w:val="20"/><w:szCs w:val="20"/></w:rPr></w:pPr><w:rPr/><w:r><w:rPr><w:rFonts w:ascii="Gotham Book" w:hAnsi="Gotham Book" w:cs="Gotham Book" w:eastAsia="Gotham Book"/><w:sz w:val="20"/><w:szCs w:val="20"/><w:spacing w:val="0"/><w:w w:val="100"/></w:rPr><w:t>Mhencadl</w:t></w:r><w:r><w:rPr><w:rFonts w:ascii="Gotham Book" w:hAnsi="Gotham Book" w:cs="Gotham Book" w:eastAsia="Gotham Book"/><w:sz w:val="20"/><w:szCs w:val="20"/><w:spacing w:val="-4"/><w:w w:val="100"/></w:rPr><w:t>y</w:t></w:r><w:r><w:rPr><w:rFonts w:ascii="Gotham Book" w:hAnsi="Gotham Book" w:cs="Gotham Book" w:eastAsia="Gotham Book"/><w:sz w:val="20"/><w:szCs w:val="20"/><w:spacing w:val="0"/><w:w w:val="100"/></w:rPr><w:t>s</w:t></w:r><w:r><w:rPr><w:rFonts w:ascii="Gotham Book" w:hAnsi="Gotham Book" w:cs="Gotham Book" w:eastAsia="Gotham Book"/><w:sz w:val="20"/><w:szCs w:val="20"/><w:spacing w:val="0"/><w:w w:val="100"/></w:rPr><w:t> </w:t></w:r><w:r><w:rPr><w:rFonts w:ascii="Gotham Book" w:hAnsi="Gotham Book" w:cs="Gotham Book" w:eastAsia="Gotham Book"/><w:sz w:val="20"/><w:szCs w:val="20"/><w:spacing w:val="0"/><w:w w:val="100"/></w:rPr><w:t>yr</w:t></w:r><w:r><w:rPr><w:rFonts w:ascii="Gotham Book" w:hAnsi="Gotham Book" w:cs="Gotham Book" w:eastAsia="Gotham Book"/><w:sz w:val="20"/><w:szCs w:val="20"/><w:spacing w:val="0"/><w:w w:val="100"/></w:rPr><w:t> </w:t></w:r><w:r><w:rPr><w:rFonts w:ascii="Gotham Book" w:hAnsi="Gotham Book" w:cs="Gotham Book" w:eastAsia="Gotham Book"/><w:sz w:val="20"/><w:szCs w:val="20"/><w:spacing w:val="0"/><w:w w:val="100"/></w:rPr><w:t>Heddlu,</w:t></w:r><w:r><w:rPr><w:rFonts w:ascii="Gotham Book" w:hAnsi="Gotham Book" w:cs="Gotham Book" w:eastAsia="Gotham Book"/><w:sz w:val="20"/><w:szCs w:val="20"/><w:spacing w:val="0"/><w:w w:val="100"/></w:rPr><w:t> </w:t></w:r><w:r><w:rPr><w:rFonts w:ascii="Gotham Book" w:hAnsi="Gotham Book" w:cs="Gotham Book" w:eastAsia="Gotham Book"/><w:sz w:val="20"/><w:szCs w:val="20"/><w:spacing w:val="0"/><w:w w:val="100"/></w:rPr><w:t>Bae</w:t></w:r><w:r><w:rPr><w:rFonts w:ascii="Gotham Book" w:hAnsi="Gotham Book" w:cs="Gotham Book" w:eastAsia="Gotham Book"/><w:sz w:val="20"/><w:szCs w:val="20"/><w:spacing w:val="0"/><w:w w:val="100"/></w:rPr><w:t> </w:t></w:r><w:r><w:rPr><w:rFonts w:ascii="Gotham Book" w:hAnsi="Gotham Book" w:cs="Gotham Book" w:eastAsia="Gotham Book"/><w:sz w:val="20"/><w:szCs w:val="20"/><w:spacing w:val="-2"/><w:w w:val="100"/></w:rPr><w:t>C</w:t></w:r><w:r><w:rPr><w:rFonts w:ascii="Gotham Book" w:hAnsi="Gotham Book" w:cs="Gotham Book" w:eastAsia="Gotham Book"/><w:sz w:val="20"/><w:szCs w:val="20"/><w:spacing w:val="0"/><w:w w:val="100"/></w:rPr><w:t>ol</w:t></w:r><w:r><w:rPr><w:rFonts w:ascii="Gotham Book" w:hAnsi="Gotham Book" w:cs="Gotham Book" w:eastAsia="Gotham Book"/><w:sz w:val="20"/><w:szCs w:val="20"/><w:spacing w:val="-2"/><w:w w:val="100"/></w:rPr><w:t>w</w:t></w:r><w:r><w:rPr><w:rFonts w:ascii="Gotham Book" w:hAnsi="Gotham Book" w:cs="Gotham Book" w:eastAsia="Gotham Book"/><w:sz w:val="20"/><w:szCs w:val="20"/><w:spacing w:val="0"/><w:w w:val="100"/></w:rPr><w:t>yn</w:t></w:r></w:p></w:tc><w:tc><w:tcPr><w:tcW w:w="4212" w:type="dxa"/><w:tcBorders><w:top w:val="single" w:sz="8" w:space="0" w:color="000000"/><w:bottom w:val="single" w:sz="8" w:space="0" w:color="000000"/><w:left w:val="single" w:sz="8" w:space="0" w:color="000000"/><w:right w:val="single" w:sz="8" w:space="0" w:color="000000"/></w:tcBorders></w:tcPr><w:p><w:pPr><w:spacing w:before="1" w:after="0" w:line="220" w:lineRule="exact"/><w:jc w:val="left"/><w:rPr><w:sz w:val="22"/><w:szCs w:val="22"/></w:rPr></w:pPr><w:rPr/><w:r><w:rPr><w:sz w:val="22"/><w:szCs w:val="22"/></w:rPr></w:r></w:p><w:p><w:pPr><w:spacing w:before="0" w:after="0" w:line="240" w:lineRule="auto"/><w:ind w:left="390" w:right="-20"/><w:jc w:val="left"/><w:rPr><w:rFonts w:ascii="Gotham Book" w:hAnsi="Gotham Book" w:cs="Gotham Book" w:eastAsia="Gotham Book"/><w:sz w:val="24"/><w:szCs w:val="24"/></w:rPr></w:pPr><w:rPr/><w:r><w:rPr><w:rFonts w:ascii="Gotham Book" w:hAnsi="Gotham Book" w:cs="Gotham Book" w:eastAsia="Gotham Book"/><w:sz w:val="24"/><w:szCs w:val="24"/><w:spacing w:val="-8"/><w:w w:val="100"/></w:rPr><w:t>W</w:t></w:r><w:r><w:rPr><w:rFonts w:ascii="Gotham Book" w:hAnsi="Gotham Book" w:cs="Gotham Book" w:eastAsia="Gotham Book"/><w:sz w:val="24"/><w:szCs w:val="24"/><w:spacing w:val="0"/><w:w w:val="100"/></w:rPr><w:t>ythnos</w:t></w:r><w:r><w:rPr><w:rFonts w:ascii="Gotham Book" w:hAnsi="Gotham Book" w:cs="Gotham Book" w:eastAsia="Gotham Book"/><w:sz w:val="24"/><w:szCs w:val="24"/><w:spacing w:val="0"/><w:w w:val="100"/></w:rPr><w:t> </w:t></w:r><w:r><w:rPr><w:rFonts w:ascii="Gotham Book" w:hAnsi="Gotham Book" w:cs="Gotham Book" w:eastAsia="Gotham Book"/><w:sz w:val="24"/><w:szCs w:val="24"/><w:spacing w:val="0"/><w:w w:val="100"/></w:rPr><w:t>yn</w:t></w:r><w:r><w:rPr><w:rFonts w:ascii="Gotham Book" w:hAnsi="Gotham Book" w:cs="Gotham Book" w:eastAsia="Gotham Book"/><w:sz w:val="24"/><w:szCs w:val="24"/><w:spacing w:val="0"/><w:w w:val="100"/></w:rPr><w:t> </w:t></w:r><w:r><w:rPr><w:rFonts w:ascii="Gotham Book" w:hAnsi="Gotham Book" w:cs="Gotham Book" w:eastAsia="Gotham Book"/><w:sz w:val="24"/><w:szCs w:val="24"/><w:spacing w:val="-1"/><w:w w:val="100"/></w:rPr><w:t>c</w:t></w:r><w:r><w:rPr><w:rFonts w:ascii="Gotham Book" w:hAnsi="Gotham Book" w:cs="Gotham Book" w:eastAsia="Gotham Book"/><w:sz w:val="24"/><w:szCs w:val="24"/><w:spacing w:val="-7"/><w:w w:val="100"/></w:rPr><w:t>y</w:t></w:r><w:r><w:rPr><w:rFonts w:ascii="Gotham Book" w:hAnsi="Gotham Book" w:cs="Gotham Book" w:eastAsia="Gotham Book"/><w:sz w:val="24"/><w:szCs w:val="24"/><w:spacing w:val="0"/><w:w w:val="100"/></w:rPr><w:t>c</w:t></w:r><w:r><w:rPr><w:rFonts w:ascii="Gotham Book" w:hAnsi="Gotham Book" w:cs="Gotham Book" w:eastAsia="Gotham Book"/><w:sz w:val="24"/><w:szCs w:val="24"/><w:spacing w:val="-4"/><w:w w:val="100"/></w:rPr><w:t>h</w:t></w:r><w:r><w:rPr><w:rFonts w:ascii="Gotham Book" w:hAnsi="Gotham Book" w:cs="Gotham Book" w:eastAsia="Gotham Book"/><w:sz w:val="24"/><w:szCs w:val="24"/><w:spacing w:val="-2"/><w:w w:val="100"/></w:rPr><w:t>w</w:t></w:r><w:r><w:rPr><w:rFonts w:ascii="Gotham Book" w:hAnsi="Gotham Book" w:cs="Gotham Book" w:eastAsia="Gotham Book"/><w:sz w:val="24"/><w:szCs w:val="24"/><w:spacing w:val="0"/><w:w w:val="100"/></w:rPr><w:t>yn</w:t></w:r><w:r><w:rPr><w:rFonts w:ascii="Gotham Book" w:hAnsi="Gotham Book" w:cs="Gotham Book" w:eastAsia="Gotham Book"/><w:sz w:val="24"/><w:szCs w:val="24"/><w:spacing w:val="0"/><w:w w:val="100"/></w:rPr><w:t> </w:t></w:r><w:r><w:rPr><w:rFonts w:ascii="Gotham Book" w:hAnsi="Gotham Book" w:cs="Gotham Book" w:eastAsia="Gotham Book"/><w:sz w:val="24"/><w:szCs w:val="24"/><w:spacing w:val="0"/><w:w w:val="100"/></w:rPr><w:t>21</w:t></w:r><w:r><w:rPr><w:rFonts w:ascii="Gotham Book" w:hAnsi="Gotham Book" w:cs="Gotham Book" w:eastAsia="Gotham Book"/><w:sz w:val="24"/><w:szCs w:val="24"/><w:spacing w:val="-5"/><w:w w:val="100"/></w:rPr><w:t>.</w:t></w:r><w:r><w:rPr><w:rFonts w:ascii="Gotham Book" w:hAnsi="Gotham Book" w:cs="Gotham Book" w:eastAsia="Gotham Book"/><w:sz w:val="24"/><w:szCs w:val="24"/><w:spacing w:val="-2"/><w:w w:val="100"/></w:rPr><w:t>0</w:t></w:r><w:r><w:rPr><w:rFonts w:ascii="Gotham Book" w:hAnsi="Gotham Book" w:cs="Gotham Book" w:eastAsia="Gotham Book"/><w:sz w:val="24"/><w:szCs w:val="24"/><w:spacing w:val="0"/><w:w w:val="100"/></w:rPr><w:t>2.22</w:t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10" w:after="0" w:line="220" w:lineRule="exact"/><w:jc w:val="left"/><w:rPr><w:sz w:val="22"/><w:szCs w:val="22"/></w:rPr></w:pPr><w:rPr/><w:r><w:rPr><w:sz w:val="22"/><w:szCs w:val="22"/></w:rPr></w:r></w:p><w:p><w:pPr><w:spacing w:before="0" w:after="0" w:line="240" w:lineRule="auto"/><w:ind w:left="390" w:right="-20"/><w:jc w:val="left"/><w:rPr><w:rFonts w:ascii="Gotham Book" w:hAnsi="Gotham Book" w:cs="Gotham Book" w:eastAsia="Gotham Book"/><w:sz w:val="22"/><w:szCs w:val="22"/></w:rPr></w:pPr><w:rPr/><w:r><w:rPr><w:rFonts w:ascii="Gotham Book" w:hAnsi="Gotham Book" w:cs="Gotham Book" w:eastAsia="Gotham Book"/><w:sz w:val="22"/><w:szCs w:val="22"/><w:spacing w:val="0"/><w:w w:val="100"/></w:rPr><w:t>M</w:t></w:r><w:r><w:rPr><w:rFonts w:ascii="Gotham Book" w:hAnsi="Gotham Book" w:cs="Gotham Book" w:eastAsia="Gotham Book"/><w:sz w:val="22"/><w:szCs w:val="22"/><w:spacing w:val="-4"/><w:w w:val="100"/></w:rPr><w:t>a</w:t></w:r><w:r><w:rPr><w:rFonts w:ascii="Gotham Book" w:hAnsi="Gotham Book" w:cs="Gotham Book" w:eastAsia="Gotham Book"/><w:sz w:val="22"/><w:szCs w:val="22"/><w:spacing w:val="0"/><w:w w:val="100"/></w:rPr><w:t>wrth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2</w:t></w:r><w:r><w:rPr><w:rFonts w:ascii="Gotham Book" w:hAnsi="Gotham Book" w:cs="Gotham Book" w:eastAsia="Gotham Book"/><w:sz w:val="22"/><w:szCs w:val="22"/><w:spacing w:val="-2"/><w:w w:val="100"/></w:rPr><w:t>0</w:t></w:r><w:r><w:rPr><w:rFonts w:ascii="Gotham Book" w:hAnsi="Gotham Book" w:cs="Gotham Book" w:eastAsia="Gotham Book"/><w:sz w:val="22"/><w:szCs w:val="22"/><w:spacing w:val="0"/><w:w w:val="100"/></w:rPr><w:t>22</w:t></w:r></w:p></w:tc></w:tr></w:tbl><w:p><w:pPr><w:spacing w:before="0" w:after="0" w:line="260" w:lineRule="exact"/><w:jc w:val="left"/><w:rPr><w:sz w:val="26"/><w:szCs w:val="26"/></w:rPr></w:pPr><w:rPr/><w:r><w:rPr><w:sz w:val="26"/><w:szCs w:val="26"/></w:rPr></w:r></w:p><w:p><w:pPr><w:spacing w:before="0" w:after="0" w:line="240" w:lineRule="auto"/><w:ind w:left="120" w:right="-20"/><w:jc w:val="left"/><w:rPr><w:rFonts w:ascii="Gotham Book" w:hAnsi="Gotham Book" w:cs="Gotham Book" w:eastAsia="Gotham Book"/><w:sz w:val="22"/><w:szCs w:val="22"/></w:rPr></w:pPr><w:rPr/><w:r><w:rPr><w:rFonts w:ascii="Gotham" w:hAnsi="Gotham" w:cs="Gotham" w:eastAsia="Gotham"/><w:sz w:val="22"/><w:szCs w:val="22"/><w:spacing w:val="0"/><w:w w:val="100"/><w:b/><w:bCs/></w:rPr><w:t>Noder:</w:t></w:r><w:r><w:rPr><w:rFonts w:ascii="Gotham" w:hAnsi="Gotham" w:cs="Gotham" w:eastAsia="Gotham"/><w:sz w:val="22"/><w:szCs w:val="22"/><w:spacing w:val="0"/><w:w w:val="100"/><w:b/><w:bCs/></w:rPr><w:t> </w:t></w:r><w:r><w:rPr><w:rFonts w:ascii="Gotham Book" w:hAnsi="Gotham Book" w:cs="Gotham Book" w:eastAsia="Gotham Book"/><w:sz w:val="22"/><w:szCs w:val="22"/><w:spacing w:val="-2"/><w:w w:val="100"/></w:rPr><w:t>B</w:t></w:r><w:r><w:rPr><w:rFonts w:ascii="Gotham Book" w:hAnsi="Gotham Book" w:cs="Gotham Book" w:eastAsia="Gotham Book"/><w:sz w:val="22"/><w:szCs w:val="22"/><w:spacing w:val="-6"/><w:w w:val="100"/></w:rPr><w:t>y</w:t></w:r><w:r><w:rPr><w:rFonts w:ascii="Gotham Book" w:hAnsi="Gotham Book" w:cs="Gotham Book" w:eastAsia="Gotham Book"/><w:sz w:val="22"/><w:szCs w:val="22"/><w:spacing w:val="0"/><w:w w:val="100"/></w:rPr><w:t>ddwn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yn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-3"/><w:w w:val="100"/></w:rPr><w:t>h</w:t></w:r><w:r><w:rPr><w:rFonts w:ascii="Gotham Book" w:hAnsi="Gotham Book" w:cs="Gotham Book" w:eastAsia="Gotham Book"/><w:sz w:val="22"/><w:szCs w:val="22"/><w:spacing w:val="-4"/><w:w w:val="100"/></w:rPr><w:t>y</w:t></w:r><w:r><w:rPr><w:rFonts w:ascii="Gotham Book" w:hAnsi="Gotham Book" w:cs="Gotham Book" w:eastAsia="Gotham Book"/><w:sz w:val="22"/><w:szCs w:val="22"/><w:spacing w:val="0"/><w:w w:val="100"/></w:rPr><w:t>s</w:t></w:r><w:r><w:rPr><w:rFonts w:ascii="Gotham Book" w:hAnsi="Gotham Book" w:cs="Gotham Book" w:eastAsia="Gotham Book"/><w:sz w:val="22"/><w:szCs w:val="22"/><w:spacing w:val="-6"/><w:w w:val="100"/></w:rPr><w:t>b</w:t></w:r><w:r><w:rPr><w:rFonts w:ascii="Gotham Book" w:hAnsi="Gotham Book" w:cs="Gotham Book" w:eastAsia="Gotham Book"/><w:sz w:val="22"/><w:szCs w:val="22"/><w:spacing w:val="-4"/><w:w w:val="100"/></w:rPr><w:t>y</w:t></w:r><w:r><w:rPr><w:rFonts w:ascii="Gotham Book" w:hAnsi="Gotham Book" w:cs="Gotham Book" w:eastAsia="Gotham Book"/><w:sz w:val="22"/><w:szCs w:val="22"/><w:spacing w:val="0"/><w:w w:val="100"/></w:rPr><w:t>su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ymgei</w:t></w:r><w:r><w:rPr><w:rFonts w:ascii="Gotham Book" w:hAnsi="Gotham Book" w:cs="Gotham Book" w:eastAsia="Gotham Book"/><w:sz w:val="22"/><w:szCs w:val="22"/><w:spacing w:val="-3"/><w:w w:val="100"/></w:rPr><w:t>s</w:t></w:r><w:r><w:rPr><w:rFonts w:ascii="Gotham Book" w:hAnsi="Gotham Book" w:cs="Gotham Book" w:eastAsia="Gotham Book"/><w:sz w:val="22"/><w:szCs w:val="22"/><w:spacing w:val="-2"/><w:w w:val="100"/></w:rPr><w:t>w</w:t></w:r><w:r><w:rPr><w:rFonts w:ascii="Gotham Book" w:hAnsi="Gotham Book" w:cs="Gotham Book" w:eastAsia="Gotham Book"/><w:sz w:val="22"/><w:szCs w:val="22"/><w:spacing w:val="0"/><w:w w:val="100"/></w:rPr><w:t>yr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os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-6"/><w:w w:val="100"/></w:rPr><w:t>b</w:t></w:r><w:r><w:rPr><w:rFonts w:ascii="Gotham Book" w:hAnsi="Gotham Book" w:cs="Gotham Book" w:eastAsia="Gotham Book"/><w:sz w:val="22"/><w:szCs w:val="22"/><w:spacing w:val="-5"/><w:w w:val="100"/></w:rPr><w:t>y</w:t></w:r><w:r><w:rPr><w:rFonts w:ascii="Gotham Book" w:hAnsi="Gotham Book" w:cs="Gotham Book" w:eastAsia="Gotham Book"/><w:sz w:val="22"/><w:szCs w:val="22"/><w:spacing w:val="0"/><w:w w:val="100"/></w:rPr><w:t>dd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unr</w:t></w:r><w:r><w:rPr><w:rFonts w:ascii="Gotham Book" w:hAnsi="Gotham Book" w:cs="Gotham Book" w:eastAsia="Gotham Book"/><w:sz w:val="22"/><w:szCs w:val="22"/><w:spacing w:val="-3"/><w:w w:val="100"/></w:rPr><w:t>h</w:t></w:r><w:r><w:rPr><w:rFonts w:ascii="Gotham Book" w:hAnsi="Gotham Book" w:cs="Gotham Book" w:eastAsia="Gotham Book"/><w:sz w:val="22"/><w:szCs w:val="22"/><w:spacing w:val="-2"/><w:w w:val="100"/></w:rPr><w:t>y</w:t></w:r><w:r><w:rPr><w:rFonts w:ascii="Gotham Book" w:hAnsi="Gotham Book" w:cs="Gotham Book" w:eastAsia="Gotham Book"/><w:sz w:val="22"/><w:szCs w:val="22"/><w:spacing w:val="0"/><w:w w:val="100"/></w:rPr><w:t>w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dd</w:t></w:r><w:r><w:rPr><w:rFonts w:ascii="Gotham Book" w:hAnsi="Gotham Book" w:cs="Gotham Book" w:eastAsia="Gotham Book"/><w:sz w:val="22"/><w:szCs w:val="22"/><w:spacing w:val="-5"/><w:w w:val="100"/></w:rPr><w:t>y</w:t></w:r><w:r><w:rPr><w:rFonts w:ascii="Gotham Book" w:hAnsi="Gotham Book" w:cs="Gotham Book" w:eastAsia="Gotham Book"/><w:sz w:val="22"/><w:szCs w:val="22"/><w:spacing w:val="0"/><w:w w:val="100"/></w:rPr><w:t>ddiadau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yn</w:t></w:r><w:r><w:rPr><w:rFonts w:ascii="Gotham Book" w:hAnsi="Gotham Book" w:cs="Gotham Book" w:eastAsia="Gotham Book"/><w:sz w:val="22"/><w:szCs w:val="22"/><w:spacing w:val="0"/><w:w w:val="100"/></w:rPr><w:t> </w:t></w:r><w:r><w:rPr><w:rFonts w:ascii="Gotham Book" w:hAnsi="Gotham Book" w:cs="Gotham Book" w:eastAsia="Gotham Book"/><w:sz w:val="22"/><w:szCs w:val="22"/><w:spacing w:val="0"/><w:w w:val="100"/></w:rPr><w:t>n</w:t></w:r><w:r><w:rPr><w:rFonts w:ascii="Gotham Book" w:hAnsi="Gotham Book" w:cs="Gotham Book" w:eastAsia="Gotham Book"/><w:sz w:val="22"/><w:szCs w:val="22"/><w:spacing w:val="-5"/><w:w w:val="100"/></w:rPr><w:t>e</w:t></w:r><w:r><w:rPr><w:rFonts w:ascii="Gotham Book" w:hAnsi="Gotham Book" w:cs="Gotham Book" w:eastAsia="Gotham Book"/><w:sz w:val="22"/><w:szCs w:val="22"/><w:spacing w:val="0"/><w:w w:val="100"/></w:rPr><w:t>wid</w:t></w:r></w:p><w:p><w:pPr><w:jc w:val="left"/><w:spacing w:after="0"/><w:sectPr><w:pgMar w:header="0" w:footer="283" w:top="620" w:bottom="480" w:left="600" w:right="600"/><w:pgSz w:w="11920" w:h="16840"/></w:sectPr></w:pPr><w:rPr/></w:p><w:p><w:pPr><w:spacing w:before="10" w:after="0" w:line="240" w:lineRule="auto"/><w:ind w:left="120" w:right="-20"/><w:jc w:val="left"/><w:rPr><w:rFonts w:ascii="Gotham Black" w:hAnsi="Gotham Black" w:cs="Gotham Black" w:eastAsia="Gotham Black"/><w:sz w:val="36"/><w:szCs w:val="36"/></w:rPr></w:pPr><w:rPr/><w:r><w:rPr><w:rFonts w:ascii="Gotham Black" w:hAnsi="Gotham Black" w:cs="Gotham Black" w:eastAsia="Gotham Black"/><w:sz w:val="36"/><w:szCs w:val="36"/><w:spacing w:val="0"/><w:w w:val="100"/><w:b/><w:bCs/></w:rPr><w:t>MANYLION</w:t></w:r><w:r><w:rPr><w:rFonts w:ascii="Gotham Black" w:hAnsi="Gotham Black" w:cs="Gotham Black" w:eastAsia="Gotham Black"/><w:sz w:val="36"/><w:szCs w:val="36"/><w:spacing w:val="0"/><w:w w:val="100"/><w:b/><w:bCs/></w:rPr><w:t> </w:t></w:r><w:r><w:rPr><w:rFonts w:ascii="Gotham Black" w:hAnsi="Gotham Black" w:cs="Gotham Black" w:eastAsia="Gotham Black"/><w:sz w:val="36"/><w:szCs w:val="36"/><w:spacing w:val="0"/><w:w w:val="100"/><w:b/><w:bCs/></w:rPr><w:t>Y</w:t></w:r><w:r><w:rPr><w:rFonts w:ascii="Gotham Black" w:hAnsi="Gotham Black" w:cs="Gotham Black" w:eastAsia="Gotham Black"/><w:sz w:val="36"/><w:szCs w:val="36"/><w:spacing w:val="0"/><w:w w:val="100"/><w:b/><w:bCs/></w:rPr><w:t> </w:t></w:r><w:r><w:rPr><w:rFonts w:ascii="Gotham Black" w:hAnsi="Gotham Black" w:cs="Gotham Black" w:eastAsia="Gotham Black"/><w:sz w:val="36"/><w:szCs w:val="36"/><w:spacing w:val="-2"/><w:w w:val="100"/><w:b/><w:bCs/></w:rPr><w:t>C</w:t></w:r><w:r><w:rPr><w:rFonts w:ascii="Gotham Black" w:hAnsi="Gotham Black" w:cs="Gotham Black" w:eastAsia="Gotham Black"/><w:sz w:val="36"/><w:szCs w:val="36"/><w:spacing w:val="0"/><w:w w:val="100"/><w:b/><w:bCs/></w:rPr><w:t>AIS</w:t></w:r><w:r><w:rPr><w:rFonts w:ascii="Gotham Black" w:hAnsi="Gotham Black" w:cs="Gotham Black" w:eastAsia="Gotham Black"/><w:sz w:val="36"/><w:szCs w:val="36"/><w:spacing w:val="0"/><w:w w:val="100"/></w:rPr></w:r></w:p><w:p><w:pPr><w:spacing w:before="62" w:after="0" w:line="240" w:lineRule="auto"/><w:ind w:left="120" w:right="-20"/><w:jc w:val="left"/><w:rPr><w:rFonts w:ascii="Gotham" w:hAnsi="Gotham" w:cs="Gotham" w:eastAsia="Gotham"/><w:sz w:val="24"/><w:szCs w:val="24"/></w:rPr></w:pPr><w:rPr/><w:r><w:rPr/><w:pict><v:group style="position:absolute;margin-left:36.5pt;margin-top:23.925354pt;width:522.7760pt;height:26.362pt;mso-position-horizontal-relative:page;mso-position-vertical-relative:paragraph;z-index:-937" coordorigin="730,479" coordsize="10456,527"><v:shape style="position:absolute;left:730;top:479;width:10456;height:527" coordorigin="730,479" coordsize="10456,527" path="m730,1006l11186,1006,11186,479,730,479,730,1006xe" filled="f" stroked="t" strokeweight="1.0pt" strokecolor="#000000"><v:path arrowok="t"/></v:shape></v:group><w10:wrap type="none"/></w:pict></w:r><w:r><w:rPr><w:rFonts w:ascii="Gotham" w:hAnsi="Gotham" w:cs="Gotham" w:eastAsia="Gotham"/><w:sz w:val="24"/><w:szCs w:val="24"/><w:spacing w:val="0"/><w:w w:val="100"/><w:b/><w:bCs/></w:rPr><w:t>1.</w:t></w:r><w:r><w:rPr><w:rFonts w:ascii="Gotham" w:hAnsi="Gotham" w:cs="Gotham" w:eastAsia="Gotham"/><w:sz w:val="24"/><w:szCs w:val="24"/><w:spacing w:val="0"/><w:w w:val="100"/><w:b/><w:bCs/></w:rPr><w:t> </w:t></w:r><w:r><w:rPr><w:rFonts w:ascii="Gotham" w:hAnsi="Gotham" w:cs="Gotham" w:eastAsia="Gotham"/><w:sz w:val="24"/><w:szCs w:val="24"/><w:spacing w:val="0"/><w:w w:val="100"/><w:b/><w:bCs/></w:rPr><w:t>Sef</w:t></w:r><w:r><w:rPr><w:rFonts w:ascii="Gotham" w:hAnsi="Gotham" w:cs="Gotham" w:eastAsia="Gotham"/><w:sz w:val="24"/><w:szCs w:val="24"/><w:spacing w:val="-6"/><w:w w:val="100"/><w:b/><w:bCs/></w:rPr><w:t>y</w:t></w:r><w:r><w:rPr><w:rFonts w:ascii="Gotham" w:hAnsi="Gotham" w:cs="Gotham" w:eastAsia="Gotham"/><w:sz w:val="24"/><w:szCs w:val="24"/><w:spacing w:val="0"/><w:w w:val="100"/><w:b/><w:bCs/></w:rPr><w:t>dliad:</w:t></w:r><w:r><w:rPr><w:rFonts w:ascii="Gotham" w:hAnsi="Gotham" w:cs="Gotham" w:eastAsia="Gotham"/><w:sz w:val="24"/><w:szCs w:val="24"/><w:spacing w:val="0"/><w:w w:val="100"/></w:rPr></w:r></w:p><w:p><w:pPr><w:spacing w:before="5" w:after="0" w:line="170" w:lineRule="exact"/><w:jc w:val="left"/><w:rPr><w:sz w:val="17"/><w:szCs w:val="17"/></w:rPr></w:pPr><w:rPr/><w:r><w:rPr><w:sz w:val="17"/><w:szCs w:val="17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40" w:lineRule="auto"/><w:ind w:left="124" w:right="-20"/><w:jc w:val="left"/><w:rPr><w:rFonts w:ascii="Gotham Book" w:hAnsi="Gotham Book" w:cs="Gotham Book" w:eastAsia="Gotham Book"/><w:sz w:val="24"/><w:szCs w:val="24"/></w:rPr></w:pPr><w:rPr/><w:r><w:rPr/><w:pict><v:group style="position:absolute;margin-left:36.674999pt;margin-top:20.825695pt;width:522.7760pt;height:56.665pt;mso-position-horizontal-relative:page;mso-position-vertical-relative:paragraph;z-index:-936" coordorigin="733,417" coordsize="10456,1133"><v:shape style="position:absolute;left:733;top:417;width:10456;height:1133" coordorigin="733,417" coordsize="10456,1133" path="m733,1550l11189,1550,11189,417,733,417,733,1550xe" filled="f" stroked="t" strokeweight="1pt" strokecolor="#000000"><v:path arrowok="t"/></v:shape></v:group><w10:wrap type="none"/></w:pict></w:r><w:r><w:rPr><w:rFonts w:ascii="Gotham" w:hAnsi="Gotham" w:cs="Gotham" w:eastAsia="Gotham"/><w:sz w:val="24"/><w:szCs w:val="24"/><w:spacing w:val="0"/><w:w w:val="100"/><w:b/><w:bCs/></w:rPr><w:t>2.</w:t></w:r><w:r><w:rPr><w:rFonts w:ascii="Gotham" w:hAnsi="Gotham" w:cs="Gotham" w:eastAsia="Gotham"/><w:sz w:val="24"/><w:szCs w:val="24"/><w:spacing w:val="0"/><w:w w:val="100"/><w:b/><w:bCs/></w:rPr><w:t> </w:t></w:r><w:r><w:rPr><w:rFonts w:ascii="Gotham" w:hAnsi="Gotham" w:cs="Gotham" w:eastAsia="Gotham"/><w:sz w:val="24"/><w:szCs w:val="24"/><w:spacing w:val="-2"/><w:w w:val="100"/><w:b/><w:bCs/></w:rPr><w:t>C</w:t></w:r><w:r><w:rPr><w:rFonts w:ascii="Gotham" w:hAnsi="Gotham" w:cs="Gotham" w:eastAsia="Gotham"/><w:sz w:val="24"/><w:szCs w:val="24"/><w:spacing w:val="0"/><w:w w:val="100"/><w:b/><w:bCs/></w:rPr><w:t>y</w:t></w:r><w:r><w:rPr><w:rFonts w:ascii="Gotham" w:hAnsi="Gotham" w:cs="Gotham" w:eastAsia="Gotham"/><w:sz w:val="24"/><w:szCs w:val="24"/><w:spacing w:val="-2"/><w:w w:val="100"/><w:b/><w:bCs/></w:rPr><w:t>f</w:t></w:r><w:r><w:rPr><w:rFonts w:ascii="Gotham" w:hAnsi="Gotham" w:cs="Gotham" w:eastAsia="Gotham"/><w:sz w:val="24"/><w:szCs w:val="24"/><w:spacing w:val="0"/><w:w w:val="100"/><w:b/><w:bCs/></w:rPr><w:t>eiriad</w:t></w:r><w:r><w:rPr><w:rFonts w:ascii="Gotham" w:hAnsi="Gotham" w:cs="Gotham" w:eastAsia="Gotham"/><w:sz w:val="24"/><w:szCs w:val="24"/><w:spacing w:val="0"/><w:w w:val="100"/><w:b/><w:bCs/></w:rPr><w:t> </w:t></w:r><w:r><w:rPr><w:rFonts w:ascii="Gotham Book" w:hAnsi="Gotham Book" w:cs="Gotham Book" w:eastAsia="Gotham Book"/><w:sz w:val="24"/><w:szCs w:val="24"/><w:spacing w:val="-5"/><w:w w:val="100"/></w:rPr><w:t>(</w:t></w:r><w:r><w:rPr><w:rFonts w:ascii="Gotham Book" w:hAnsi="Gotham Book" w:cs="Gotham Book" w:eastAsia="Gotham Book"/><w:sz w:val="24"/><w:szCs w:val="24"/><w:spacing w:val="0"/><w:w w:val="100"/></w:rPr><w:t>gan</w:t></w:r><w:r><w:rPr><w:rFonts w:ascii="Gotham Book" w:hAnsi="Gotham Book" w:cs="Gotham Book" w:eastAsia="Gotham Book"/><w:sz w:val="24"/><w:szCs w:val="24"/><w:spacing w:val="0"/><w:w w:val="100"/></w:rPr><w:t> </w:t></w:r><w:r><w:rPr><w:rFonts w:ascii="Gotham Book" w:hAnsi="Gotham Book" w:cs="Gotham Book" w:eastAsia="Gotham Book"/><w:sz w:val="24"/><w:szCs w:val="24"/><w:spacing w:val="0"/><w:w w:val="100"/></w:rPr><w:t>gyn</w:t></w:r><w:r><w:rPr><w:rFonts w:ascii="Gotham Book" w:hAnsi="Gotham Book" w:cs="Gotham Book" w:eastAsia="Gotham Book"/><w:sz w:val="24"/><w:szCs w:val="24"/><w:spacing w:val="-4"/><w:w w:val="100"/></w:rPr><w:t>n</w:t></w:r><w:r><w:rPr><w:rFonts w:ascii="Gotham Book" w:hAnsi="Gotham Book" w:cs="Gotham Book" w:eastAsia="Gotham Book"/><w:sz w:val="24"/><w:szCs w:val="24"/><w:spacing w:val="-2"/><w:w w:val="100"/></w:rPr><w:t>w</w:t></w:r><w:r><w:rPr><w:rFonts w:ascii="Gotham Book" w:hAnsi="Gotham Book" w:cs="Gotham Book" w:eastAsia="Gotham Book"/><w:sz w:val="24"/><w:szCs w:val="24"/><w:spacing w:val="-5"/><w:w w:val="100"/></w:rPr><w:t>y</w:t></w:r><w:r><w:rPr><w:rFonts w:ascii="Gotham Book" w:hAnsi="Gotham Book" w:cs="Gotham Book" w:eastAsia="Gotham Book"/><w:sz w:val="24"/><w:szCs w:val="24"/><w:spacing w:val="0"/><w:w w:val="100"/></w:rPr><w:t>s</w:t></w:r><w:r><w:rPr><w:rFonts w:ascii="Gotham Book" w:hAnsi="Gotham Book" w:cs="Gotham Book" w:eastAsia="Gotham Book"/><w:sz w:val="24"/><w:szCs w:val="24"/><w:spacing w:val="0"/><w:w w:val="100"/></w:rPr><w:t> </w:t></w:r><w:r><w:rPr><w:rFonts w:ascii="Gotham Book" w:hAnsi="Gotham Book" w:cs="Gotham Book" w:eastAsia="Gotham Book"/><w:sz w:val="24"/><w:szCs w:val="24"/><w:spacing w:val="-4"/><w:w w:val="100"/></w:rPr><w:t>c</w:t></w:r><w:r><w:rPr><w:rFonts w:ascii="Gotham Book" w:hAnsi="Gotham Book" w:cs="Gotham Book" w:eastAsia="Gotham Book"/><w:sz w:val="24"/><w:szCs w:val="24"/><w:spacing w:val="0"/><w:w w:val="100"/></w:rPr><w:t>od</w:t></w:r><w:r><w:rPr><w:rFonts w:ascii="Gotham Book" w:hAnsi="Gotham Book" w:cs="Gotham Book" w:eastAsia="Gotham Book"/><w:sz w:val="24"/><w:szCs w:val="24"/><w:spacing w:val="0"/><w:w w:val="100"/></w:rPr><w:t> </w:t></w:r><w:r><w:rPr><w:rFonts w:ascii="Gotham Book" w:hAnsi="Gotham Book" w:cs="Gotham Book" w:eastAsia="Gotham Book"/><w:sz w:val="24"/><w:szCs w:val="24"/><w:spacing w:val="0"/><w:w w:val="100"/></w:rPr><w:t>po</w:t></w:r><w:r><w:rPr><w:rFonts w:ascii="Gotham Book" w:hAnsi="Gotham Book" w:cs="Gotham Book" w:eastAsia="Gotham Book"/><w:sz w:val="24"/><w:szCs w:val="24"/><w:spacing w:val="-2"/><w:w w:val="100"/></w:rPr><w:t>s</w:t></w:r><w:r><w:rPr><w:rFonts w:ascii="Gotham Book" w:hAnsi="Gotham Book" w:cs="Gotham Book" w:eastAsia="Gotham Book"/><w:sz w:val="24"/><w:szCs w:val="24"/><w:spacing w:val="0"/><w:w w:val="100"/></w:rPr><w:t>t):</w:t></w:r></w:p><w:p><w:pPr><w:spacing w:before="3" w:after="0" w:line="190" w:lineRule="exact"/><w:jc w:val="left"/><w:rPr><w:sz w:val="19"/><w:szCs w:val="19"/></w:rPr></w:pPr><w:rPr/><w:r><w:rPr><w:sz w:val="19"/><w:szCs w:val="19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5" w:after="0" w:line="240" w:lineRule="auto"/><w:ind w:left="124" w:right="-20"/><w:jc w:val="left"/><w:rPr><w:rFonts w:ascii="Gotham" w:hAnsi="Gotham" w:cs="Gotham" w:eastAsia="Gotham"/><w:sz w:val="24"/><w:szCs w:val="24"/></w:rPr></w:pPr><w:rPr/><w:r><w:rPr><w:rFonts w:ascii="Gotham" w:hAnsi="Gotham" w:cs="Gotham" w:eastAsia="Gotham"/><w:sz w:val="24"/><w:szCs w:val="24"/><w:spacing w:val="0"/><w:w w:val="100"/><w:b/><w:bCs/></w:rPr><w:t>3.</w:t></w:r><w:r><w:rPr><w:rFonts w:ascii="Gotham" w:hAnsi="Gotham" w:cs="Gotham" w:eastAsia="Gotham"/><w:sz w:val="24"/><w:szCs w:val="24"/><w:spacing w:val="0"/><w:w w:val="100"/><w:b/><w:bCs/></w:rPr><w:t> </w:t></w:r><w:r><w:rPr><w:rFonts w:ascii="Gotham" w:hAnsi="Gotham" w:cs="Gotham" w:eastAsia="Gotham"/><w:sz w:val="24"/><w:szCs w:val="24"/><w:spacing w:val="0"/><w:w w:val="100"/><w:b/><w:bCs/></w:rPr><w:t>Ma</w:t></w:r><w:r><w:rPr><w:rFonts w:ascii="Gotham" w:hAnsi="Gotham" w:cs="Gotham" w:eastAsia="Gotham"/><w:sz w:val="24"/><w:szCs w:val="24"/><w:spacing w:val="-4"/><w:w w:val="100"/><w:b/><w:bCs/></w:rPr><w:t>n</w:t></w:r><w:r><w:rPr><w:rFonts w:ascii="Gotham" w:hAnsi="Gotham" w:cs="Gotham" w:eastAsia="Gotham"/><w:sz w:val="24"/><w:szCs w:val="24"/><w:spacing w:val="0"/><w:w w:val="100"/><w:b/><w:bCs/></w:rPr><w:t>ylion</w:t></w:r><w:r><w:rPr><w:rFonts w:ascii="Gotham" w:hAnsi="Gotham" w:cs="Gotham" w:eastAsia="Gotham"/><w:sz w:val="24"/><w:szCs w:val="24"/><w:spacing w:val="0"/><w:w w:val="100"/><w:b/><w:bCs/></w:rPr><w:t> </w:t></w:r><w:r><w:rPr><w:rFonts w:ascii="Gotham" w:hAnsi="Gotham" w:cs="Gotham" w:eastAsia="Gotham"/><w:sz w:val="24"/><w:szCs w:val="24"/><w:spacing w:val="-2"/><w:w w:val="100"/><w:b/><w:bCs/></w:rPr><w:t>C</w:t></w:r><w:r><w:rPr><w:rFonts w:ascii="Gotham" w:hAnsi="Gotham" w:cs="Gotham" w:eastAsia="Gotham"/><w:sz w:val="24"/><w:szCs w:val="24"/><w:spacing w:val="-5"/><w:w w:val="100"/><w:b/><w:bCs/></w:rPr><w:t>y</w:t></w:r><w:r><w:rPr><w:rFonts w:ascii="Gotham" w:hAnsi="Gotham" w:cs="Gotham" w:eastAsia="Gotham"/><w:sz w:val="24"/><w:szCs w:val="24"/><w:spacing w:val="-4"/><w:w w:val="100"/><w:b/><w:bCs/></w:rPr><w:t>s</w:t></w:r><w:r><w:rPr><w:rFonts w:ascii="Gotham" w:hAnsi="Gotham" w:cs="Gotham" w:eastAsia="Gotham"/><w:sz w:val="24"/><w:szCs w:val="24"/><w:spacing w:val="0"/><w:w w:val="100"/><w:b/><w:bCs/></w:rPr><w:t>wllt</w:t></w:r><w:r><w:rPr><w:rFonts w:ascii="Gotham" w:hAnsi="Gotham" w:cs="Gotham" w:eastAsia="Gotham"/><w:sz w:val="24"/><w:szCs w:val="24"/><w:spacing w:val="0"/><w:w w:val="100"/></w:rPr></w:r></w:p><w:p><w:pPr><w:spacing w:before="9" w:after="0" w:line="100" w:lineRule="exact"/><w:jc w:val="left"/><w:rPr><w:sz w:val="10"/><w:szCs w:val="10"/></w:rPr></w:pPr><w:rPr/><w:r><w:rPr><w:sz w:val="10"/><w:szCs w:val="10"/></w:rPr></w:r></w:p><w:tbl><w:tblPr><w:tblW w:w="0" w:type="auto"/><w:tblLook w:val="01E0"/><w:tblLayout w:type="fixed"/><w:tblCellMar><w:left w:w="0" w:type="dxa"/><w:right w:w="0" w:type="dxa"/><w:bottom w:w="0" w:type="dxa"/><w:top w:w="0" w:type="dxa"/></w:tblCellMar><w:jc w:val="left"/><w:tblInd w:w="108.504" w:type="dxa"/></w:tblPr><w:tblGrid/><w:tr><w:trPr><w:trHeight w:val="547" w:hRule="exact"/></w:trPr><w:tc><w:tcPr><w:tcW w:w="3124" w:type="dxa"/><w:tcBorders><w:top w:val="single" w:sz="8.0" w:space="0" w:color="000000"/><w:bottom w:val="single" w:sz="8" w:space="0" w:color="000000"/><w:left w:val="single" w:sz="8.0" w:space="0" w:color="000000"/><w:right w:val="single" w:sz="8" w:space="0" w:color="000000"/></w:tcBorders><w:shd w:val="clear" w:color="auto" w:fill="000000"/></w:tcPr><w:p><w:pPr><w:spacing w:before="10" w:after="0" w:line="100" w:lineRule="exact"/><w:jc w:val="left"/><w:rPr><w:sz w:val="10"/><w:szCs w:val="10"/></w:rPr></w:pPr><w:rPr/><w:r><w:rPr><w:sz w:val="10"/><w:szCs w:val="10"/></w:rPr></w:r></w:p><w:p><w:pPr><w:spacing w:before="0" w:after="0" w:line="240" w:lineRule="auto"/><w:ind w:left="79" w:right="-20"/><w:jc w:val="left"/><w:rPr><w:rFonts w:ascii="Gotham Book" w:hAnsi="Gotham Book" w:cs="Gotham Book" w:eastAsia="Gotham Book"/><w:sz w:val="24"/><w:szCs w:val="24"/></w:rPr></w:pPr><w:rPr/><w:r><w:rPr><w:rFonts w:ascii="Gotham Book" w:hAnsi="Gotham Book" w:cs="Gotham Book" w:eastAsia="Gotham Book"/><w:sz w:val="24"/><w:szCs w:val="24"/><w:spacing w:val="0"/><w:w w:val="100"/></w:rPr><w:t>E</w:t></w:r><w:r><w:rPr><w:rFonts w:ascii="Gotham Book" w:hAnsi="Gotham Book" w:cs="Gotham Book" w:eastAsia="Gotham Book"/><w:sz w:val="24"/><w:szCs w:val="24"/><w:spacing w:val="-4"/><w:w w:val="100"/></w:rPr><w:t>n</w:t></w:r><w:r><w:rPr><w:rFonts w:ascii="Gotham Book" w:hAnsi="Gotham Book" w:cs="Gotham Book" w:eastAsia="Gotham Book"/><w:sz w:val="24"/><w:szCs w:val="24"/><w:spacing w:val="0"/><w:w w:val="100"/></w:rPr><w:t>w:</w:t></w:r></w:p></w:tc><w:tc><w:tcPr><w:tcW w:w="7318" w:type="dxa"/><w:tcBorders><w:top w:val="single" w:sz="8.0" w:space="0" w:color="000000"/><w:bottom w:val="single" w:sz="8" w:space="0" w:color="000000"/><w:left w:val="single" w:sz="8" w:space="0" w:color="000000"/><w:right w:val="single" w:sz="8.0" w:space="0" w:color="000000"/></w:tcBorders></w:tcPr><w:p><w:pPr/><w:rPr/></w:p></w:tc></w:tr><w:tr><w:trPr><w:trHeight w:val="541" w:hRule="exact"/></w:trPr><w:tc><w:tcPr><w:tcW w:w="3124" w:type="dxa"/><w:tcBorders><w:top w:val="single" w:sz="8" w:space="0" w:color="000000"/><w:bottom w:val="single" w:sz="8" w:space="0" w:color="000000"/><w:left w:val="single" w:sz="8.0" w:space="0" w:color="000000"/><w:right w:val="single" w:sz="8" w:space="0" w:color="000000"/></w:tcBorders><w:shd w:val="clear" w:color="auto" w:fill="000000"/></w:tcPr><w:p><w:pPr><w:spacing w:before="10" w:after="0" w:line="100" w:lineRule="exact"/><w:jc w:val="left"/><w:rPr><w:sz w:val="10"/><w:szCs w:val="10"/></w:rPr></w:pPr><w:rPr/><w:r><w:rPr><w:sz w:val="10"/><w:szCs w:val="10"/></w:rPr></w:r></w:p><w:p><w:pPr><w:spacing w:before="0" w:after="0" w:line="240" w:lineRule="auto"/><w:ind w:left="79" w:right="-20"/><w:jc w:val="left"/><w:rPr><w:rFonts w:ascii="Gotham Book" w:hAnsi="Gotham Book" w:cs="Gotham Book" w:eastAsia="Gotham Book"/><w:sz w:val="24"/><w:szCs w:val="24"/></w:rPr></w:pPr><w:rPr/><w:r><w:rPr><w:rFonts w:ascii="Gotham Book" w:hAnsi="Gotham Book" w:cs="Gotham Book" w:eastAsia="Gotham Book"/><w:sz w:val="24"/><w:szCs w:val="24"/><w:spacing w:val="-2"/><w:w w:val="100"/></w:rPr><w:t>S</w:t></w:r><w:r><w:rPr><w:rFonts w:ascii="Gotham Book" w:hAnsi="Gotham Book" w:cs="Gotham Book" w:eastAsia="Gotham Book"/><w:sz w:val="24"/><w:szCs w:val="24"/><w:spacing w:val="-2"/><w:w w:val="100"/></w:rPr><w:t>w</w:t></w:r><w:r><w:rPr><w:rFonts w:ascii="Gotham Book" w:hAnsi="Gotham Book" w:cs="Gotham Book" w:eastAsia="Gotham Book"/><w:sz w:val="24"/><w:szCs w:val="24"/><w:spacing w:val="-6"/><w:w w:val="100"/></w:rPr><w:t>y</w:t></w:r><w:r><w:rPr><w:rFonts w:ascii="Gotham Book" w:hAnsi="Gotham Book" w:cs="Gotham Book" w:eastAsia="Gotham Book"/><w:sz w:val="24"/><w:szCs w:val="24"/><w:spacing w:val="0"/><w:w w:val="100"/></w:rPr><w:t>dd</w:t></w:r><w:r><w:rPr><w:rFonts w:ascii="Gotham Book" w:hAnsi="Gotham Book" w:cs="Gotham Book" w:eastAsia="Gotham Book"/><w:sz w:val="24"/><w:szCs w:val="24"/><w:spacing w:val="0"/><w:w w:val="100"/></w:rPr><w:t> </w:t></w:r><w:r><w:rPr><w:rFonts w:ascii="Gotham Book" w:hAnsi="Gotham Book" w:cs="Gotham Book" w:eastAsia="Gotham Book"/><w:sz w:val="24"/><w:szCs w:val="24"/><w:spacing w:val="0"/><w:w w:val="100"/></w:rPr><w:t>yn</w:t></w:r><w:r><w:rPr><w:rFonts w:ascii="Gotham Book" w:hAnsi="Gotham Book" w:cs="Gotham Book" w:eastAsia="Gotham Book"/><w:sz w:val="24"/><w:szCs w:val="24"/><w:spacing w:val="0"/><w:w w:val="100"/></w:rPr><w:t> </w:t></w:r><w:r><w:rPr><w:rFonts w:ascii="Gotham Book" w:hAnsi="Gotham Book" w:cs="Gotham Book" w:eastAsia="Gotham Book"/><w:sz w:val="24"/><w:szCs w:val="24"/><w:spacing w:val="0"/><w:w w:val="100"/></w:rPr><w:t>y</w:t></w:r><w:r><w:rPr><w:rFonts w:ascii="Gotham Book" w:hAnsi="Gotham Book" w:cs="Gotham Book" w:eastAsia="Gotham Book"/><w:sz w:val="24"/><w:szCs w:val="24"/><w:spacing w:val="0"/><w:w w:val="100"/></w:rPr><w:t> </w:t></w:r><w:r><w:rPr><w:rFonts w:ascii="Gotham Book" w:hAnsi="Gotham Book" w:cs="Gotham Book" w:eastAsia="Gotham Book"/><w:sz w:val="24"/><w:szCs w:val="24"/><w:spacing w:val="0"/><w:w w:val="100"/></w:rPr><w:t>sef</w:t></w:r><w:r><w:rPr><w:rFonts w:ascii="Gotham Book" w:hAnsi="Gotham Book" w:cs="Gotham Book" w:eastAsia="Gotham Book"/><w:sz w:val="24"/><w:szCs w:val="24"/><w:spacing w:val="-6"/><w:w w:val="100"/></w:rPr><w:t>y</w:t></w:r><w:r><w:rPr><w:rFonts w:ascii="Gotham Book" w:hAnsi="Gotham Book" w:cs="Gotham Book" w:eastAsia="Gotham Book"/><w:sz w:val="24"/><w:szCs w:val="24"/><w:spacing w:val="0"/><w:w w:val="100"/></w:rPr><w:t>dliad:</w:t></w:r></w:p></w:tc><w:tc><w:tcPr><w:tcW w:w="7318" w:type="dxa"/><w:tcBorders><w:top w:val="single" w:sz="8" w:space="0" w:color="000000"/><w:bottom w:val="single" w:sz="8" w:space="0" w:color="000000"/><w:left w:val="single" w:sz="8" w:space="0" w:color="000000"/><w:right w:val="single" w:sz="8.0" w:space="0" w:color="000000"/></w:tcBorders></w:tcPr><w:p><w:pPr/><w:rPr/></w:p></w:tc></w:tr><w:tr><w:trPr><w:trHeight w:val="557" w:hRule="exact"/></w:trPr><w:tc><w:tcPr><w:tcW w:w="3124" w:type="dxa"/><w:tcBorders><w:top w:val="single" w:sz="8" w:space="0" w:color="000000"/><w:bottom w:val="single" w:sz="8" w:space="0" w:color="000000"/><w:left w:val="single" w:sz="8.0" w:space="0" w:color="000000"/><w:right w:val="single" w:sz="8" w:space="0" w:color="000000"/></w:tcBorders><w:shd w:val="clear" w:color="auto" w:fill="000000"/></w:tcPr><w:p><w:pPr><w:spacing w:before="10" w:after="0" w:line="110" w:lineRule="exact"/><w:jc w:val="left"/><w:rPr><w:sz w:val="11"/><w:szCs w:val="11"/></w:rPr></w:pPr><w:rPr/><w:r><w:rPr><w:sz w:val="11"/><w:szCs w:val="11"/></w:rPr></w:r></w:p><w:p><w:pPr><w:spacing w:before="0" w:after="0" w:line="240" w:lineRule="auto"/><w:ind w:left="79" w:right="-20"/><w:jc w:val="left"/><w:rPr><w:rFonts w:ascii="Gotham Book" w:hAnsi="Gotham Book" w:cs="Gotham Book" w:eastAsia="Gotham Book"/><w:sz w:val="24"/><w:szCs w:val="24"/></w:rPr></w:pPr><w:rPr/><w:r><w:rPr><w:rFonts w:ascii="Gotham Book" w:hAnsi="Gotham Book" w:cs="Gotham Book" w:eastAsia="Gotham Book"/><w:sz w:val="24"/><w:szCs w:val="24"/><w:spacing w:val="0"/><w:w w:val="100"/></w:rPr><w:t>E-bo</w:t></w:r><w:r><w:rPr><w:rFonts w:ascii="Gotham Book" w:hAnsi="Gotham Book" w:cs="Gotham Book" w:eastAsia="Gotham Book"/><w:sz w:val="24"/><w:szCs w:val="24"/><w:spacing w:val="-2"/><w:w w:val="100"/></w:rPr><w:t>s</w:t></w:r><w:r><w:rPr><w:rFonts w:ascii="Gotham Book" w:hAnsi="Gotham Book" w:cs="Gotham Book" w:eastAsia="Gotham Book"/><w:sz w:val="24"/><w:szCs w:val="24"/><w:spacing w:val="0"/><w:w w:val="100"/></w:rPr><w:t>t:</w:t></w:r></w:p></w:tc><w:tc><w:tcPr><w:tcW w:w="7318" w:type="dxa"/><w:tcBorders><w:top w:val="single" w:sz="8" w:space="0" w:color="000000"/><w:bottom w:val="single" w:sz="8" w:space="0" w:color="000000"/><w:left w:val="single" w:sz="8" w:space="0" w:color="000000"/><w:right w:val="single" w:sz="8.0" w:space="0" w:color="000000"/></w:tcBorders></w:tcPr><w:p><w:pPr/><w:rPr/></w:p></w:tc></w:tr><w:tr><w:trPr><w:trHeight w:val="537" w:hRule="exact"/></w:trPr><w:tc><w:tcPr><w:tcW w:w="3124" w:type="dxa"/><w:tcBorders><w:top w:val="single" w:sz="8" w:space="0" w:color="000000"/><w:bottom w:val="single" w:sz="8" w:space="0" w:color="000000"/><w:left w:val="single" w:sz="8.0" w:space="0" w:color="000000"/><w:right w:val="single" w:sz="8" w:space="0" w:color="000000"/></w:tcBorders><w:shd w:val="clear" w:color="auto" w:fill="000000"/></w:tcPr><w:p><w:pPr><w:spacing w:before="10" w:after="0" w:line="100" w:lineRule="exact"/><w:jc w:val="left"/><w:rPr><w:sz w:val="10"/><w:szCs w:val="10"/></w:rPr></w:pPr><w:rPr/><w:r><w:rPr><w:sz w:val="10"/><w:szCs w:val="10"/></w:rPr></w:r></w:p><w:p><w:pPr><w:spacing w:before="0" w:after="0" w:line="240" w:lineRule="auto"/><w:ind w:left="79" w:right="-20"/><w:jc w:val="left"/><w:rPr><w:rFonts w:ascii="Gotham Book" w:hAnsi="Gotham Book" w:cs="Gotham Book" w:eastAsia="Gotham Book"/><w:sz w:val="24"/><w:szCs w:val="24"/></w:rPr></w:pPr><w:rPr/><w:r><w:rPr><w:rFonts w:ascii="Gotham Book" w:hAnsi="Gotham Book" w:cs="Gotham Book" w:eastAsia="Gotham Book"/><w:sz w:val="24"/><w:szCs w:val="24"/><w:spacing w:val="0"/><w:w w:val="100"/></w:rPr><w:t>Rhif</w:t></w:r><w:r><w:rPr><w:rFonts w:ascii="Gotham Book" w:hAnsi="Gotham Book" w:cs="Gotham Book" w:eastAsia="Gotham Book"/><w:sz w:val="24"/><w:szCs w:val="24"/><w:spacing w:val="0"/><w:w w:val="100"/></w:rPr><w:t> </w:t></w:r><w:r><w:rPr><w:rFonts w:ascii="Gotham Book" w:hAnsi="Gotham Book" w:cs="Gotham Book" w:eastAsia="Gotham Book"/><w:sz w:val="24"/><w:szCs w:val="24"/><w:spacing w:val="0"/><w:w w:val="100"/></w:rPr><w:t>F</w:t></w:r><w:r><w:rPr><w:rFonts w:ascii="Gotham Book" w:hAnsi="Gotham Book" w:cs="Gotham Book" w:eastAsia="Gotham Book"/><w:sz w:val="24"/><w:szCs w:val="24"/><w:spacing w:val="-2"/><w:w w:val="100"/></w:rPr><w:t>f</w:t></w:r><w:r><w:rPr><w:rFonts w:ascii="Gotham Book" w:hAnsi="Gotham Book" w:cs="Gotham Book" w:eastAsia="Gotham Book"/><w:sz w:val="24"/><w:szCs w:val="24"/><w:spacing w:val="0"/><w:w w:val="100"/></w:rPr><w:t>ôn:</w:t></w:r></w:p></w:tc><w:tc><w:tcPr><w:tcW w:w="7318" w:type="dxa"/><w:tcBorders><w:top w:val="single" w:sz="8" w:space="0" w:color="000000"/><w:bottom w:val="single" w:sz="8" w:space="0" w:color="000000"/><w:left w:val="single" w:sz="8" w:space="0" w:color="000000"/><w:right w:val="single" w:sz="8.0" w:space="0" w:color="000000"/></w:tcBorders></w:tcPr><w:p><w:pPr/><w:rPr/></w:p></w:tc></w:tr><w:tr><w:trPr><w:trHeight w:val="537" w:hRule="exact"/></w:trPr><w:tc><w:tcPr><w:tcW w:w="3124" w:type="dxa"/><w:tcBorders><w:top w:val="single" w:sz="8" w:space="0" w:color="000000"/><w:bottom w:val="single" w:sz="8.0" w:space="0" w:color="000000"/><w:left w:val="single" w:sz="8.0" w:space="0" w:color="000000"/><w:right w:val="single" w:sz="8" w:space="0" w:color="000000"/></w:tcBorders><w:shd w:val="clear" w:color="auto" w:fill="000000"/></w:tcPr><w:p><w:pPr><w:spacing w:before="10" w:after="0" w:line="110" w:lineRule="exact"/><w:jc w:val="left"/><w:rPr><w:sz w:val="11"/><w:szCs w:val="11"/></w:rPr></w:pPr><w:rPr/><w:r><w:rPr><w:sz w:val="11"/><w:szCs w:val="11"/></w:rPr></w:r></w:p><w:p><w:pPr><w:spacing w:before="0" w:after="0" w:line="240" w:lineRule="auto"/><w:ind w:left="74" w:right="-20"/><w:jc w:val="left"/><w:rPr><w:rFonts w:ascii="Gotham Book" w:hAnsi="Gotham Book" w:cs="Gotham Book" w:eastAsia="Gotham Book"/><w:sz w:val="24"/><w:szCs w:val="24"/></w:rPr></w:pPr><w:rPr/><w:r><w:rPr><w:rFonts w:ascii="Gotham Book" w:hAnsi="Gotham Book" w:cs="Gotham Book" w:eastAsia="Gotham Book"/><w:sz w:val="24"/><w:szCs w:val="24"/><w:spacing w:val="0"/><w:w w:val="100"/></w:rPr><w:t>Rhif</w:t></w:r><w:r><w:rPr><w:rFonts w:ascii="Gotham Book" w:hAnsi="Gotham Book" w:cs="Gotham Book" w:eastAsia="Gotham Book"/><w:sz w:val="24"/><w:szCs w:val="24"/><w:spacing w:val="0"/><w:w w:val="100"/></w:rPr><w:t> </w:t></w:r><w:r><w:rPr><w:rFonts w:ascii="Gotham Book" w:hAnsi="Gotham Book" w:cs="Gotham Book" w:eastAsia="Gotham Book"/><w:sz w:val="24"/><w:szCs w:val="24"/><w:spacing w:val="0"/><w:w w:val="100"/></w:rPr><w:t>F</w:t></w:r><w:r><w:rPr><w:rFonts w:ascii="Gotham Book" w:hAnsi="Gotham Book" w:cs="Gotham Book" w:eastAsia="Gotham Book"/><w:sz w:val="24"/><w:szCs w:val="24"/><w:spacing w:val="-2"/><w:w w:val="100"/></w:rPr><w:t>f</w:t></w:r><w:r><w:rPr><w:rFonts w:ascii="Gotham Book" w:hAnsi="Gotham Book" w:cs="Gotham Book" w:eastAsia="Gotham Book"/><w:sz w:val="24"/><w:szCs w:val="24"/><w:spacing w:val="0"/><w:w w:val="100"/></w:rPr><w:t>ôn</w:t></w:r><w:r><w:rPr><w:rFonts w:ascii="Gotham Book" w:hAnsi="Gotham Book" w:cs="Gotham Book" w:eastAsia="Gotham Book"/><w:sz w:val="24"/><w:szCs w:val="24"/><w:spacing w:val="0"/><w:w w:val="100"/></w:rPr><w:t> </w:t></w:r><w:r><w:rPr><w:rFonts w:ascii="Gotham Book" w:hAnsi="Gotham Book" w:cs="Gotham Book" w:eastAsia="Gotham Book"/><w:sz w:val="24"/><w:szCs w:val="24"/><w:spacing w:val="-4"/><w:w w:val="100"/></w:rPr><w:t>S</w:t></w:r><w:r><w:rPr><w:rFonts w:ascii="Gotham Book" w:hAnsi="Gotham Book" w:cs="Gotham Book" w:eastAsia="Gotham Book"/><w:sz w:val="24"/><w:szCs w:val="24"/><w:spacing w:val="0"/><w:w w:val="100"/></w:rPr><w:t>ymudol:</w:t></w:r></w:p></w:tc><w:tc><w:tcPr><w:tcW w:w="7318" w:type="dxa"/><w:tcBorders><w:top w:val="single" w:sz="8" w:space="0" w:color="000000"/><w:bottom w:val="single" w:sz="8.0" w:space="0" w:color="000000"/><w:left w:val="single" w:sz="8" w:space="0" w:color="000000"/><w:right w:val="single" w:sz="8.0" w:space="0" w:color="000000"/></w:tcBorders></w:tcPr><w:p><w:pPr/><w:rPr/></w:p></w:tc></w:tr></w:tbl><w:p><w:pPr><w:spacing w:before="8" w:after="0" w:line="180" w:lineRule="exact"/><w:jc w:val="left"/><w:rPr><w:sz w:val="18"/><w:szCs w:val="18"/></w:rPr></w:pPr><w:rPr/><w:r><w:rPr><w:sz w:val="18"/><w:szCs w:val="18"/></w:rPr></w:r></w:p><w:p><w:pPr><w:spacing w:before="5" w:after="0" w:line="240" w:lineRule="auto"/><w:ind w:left="124" w:right="-20"/><w:jc w:val="left"/><w:rPr><w:rFonts w:ascii="Gotham" w:hAnsi="Gotham" w:cs="Gotham" w:eastAsia="Gotham"/><w:sz w:val="24"/><w:szCs w:val="24"/></w:rPr></w:pPr><w:rPr/><w:r><w:rPr/><w:pict><v:group style="position:absolute;margin-left:36.674999pt;margin-top:21.07551pt;width:522.7760pt;height:26.362pt;mso-position-horizontal-relative:page;mso-position-vertical-relative:paragraph;z-index:-935" coordorigin="733,422" coordsize="10456,527"><v:shape style="position:absolute;left:733;top:422;width:10456;height:527" coordorigin="733,422" coordsize="10456,527" path="m733,949l11189,949,11189,422,733,422,733,949xe" filled="f" stroked="t" strokeweight="1pt" strokecolor="#000000"><v:path arrowok="t"/></v:shape></v:group><w10:wrap type="none"/></w:pict></w:r><w:r><w:rPr><w:rFonts w:ascii="Gotham" w:hAnsi="Gotham" w:cs="Gotham" w:eastAsia="Gotham"/><w:sz w:val="24"/><w:szCs w:val="24"/><w:spacing w:val="0"/><w:w w:val="100"/><w:b/><w:bCs/></w:rPr><w:t>4.</w:t></w:r><w:r><w:rPr><w:rFonts w:ascii="Gotham" w:hAnsi="Gotham" w:cs="Gotham" w:eastAsia="Gotham"/><w:sz w:val="24"/><w:szCs w:val="24"/><w:spacing w:val="0"/><w:w w:val="100"/><w:b/><w:bCs/></w:rPr><w:t> </w:t></w:r><w:r><w:rPr><w:rFonts w:ascii="Gotham" w:hAnsi="Gotham" w:cs="Gotham" w:eastAsia="Gotham"/><w:sz w:val="24"/><w:szCs w:val="24"/><w:spacing w:val="-25"/><w:w w:val="100"/><w:b/><w:bCs/></w:rPr><w:t>T</w:t></w:r><w:r><w:rPr><w:rFonts w:ascii="Gotham" w:hAnsi="Gotham" w:cs="Gotham" w:eastAsia="Gotham"/><w:sz w:val="24"/><w:szCs w:val="24"/><w:spacing w:val="0"/><w:w w:val="100"/><w:b/><w:bCs/></w:rPr><w:t>eitl</w:t></w:r><w:r><w:rPr><w:rFonts w:ascii="Gotham" w:hAnsi="Gotham" w:cs="Gotham" w:eastAsia="Gotham"/><w:sz w:val="24"/><w:szCs w:val="24"/><w:spacing w:val="0"/><w:w w:val="100"/><w:b/><w:bCs/></w:rPr><w:t> </w:t></w:r><w:r><w:rPr><w:rFonts w:ascii="Gotham" w:hAnsi="Gotham" w:cs="Gotham" w:eastAsia="Gotham"/><w:sz w:val="24"/><w:szCs w:val="24"/><w:spacing w:val="0"/><w:w w:val="100"/><w:b/><w:bCs/></w:rPr><w:t>y</w:t></w:r><w:r><w:rPr><w:rFonts w:ascii="Gotham" w:hAnsi="Gotham" w:cs="Gotham" w:eastAsia="Gotham"/><w:sz w:val="24"/><w:szCs w:val="24"/><w:spacing w:val="0"/><w:w w:val="100"/><w:b/><w:bCs/></w:rPr><w:t> </w:t></w:r><w:r><w:rPr><w:rFonts w:ascii="Gotham" w:hAnsi="Gotham" w:cs="Gotham" w:eastAsia="Gotham"/><w:sz w:val="24"/><w:szCs w:val="24"/><w:spacing w:val="0"/><w:w w:val="100"/><w:b/><w:bCs/></w:rPr><w:t>P</w:t></w:r><w:r><w:rPr><w:rFonts w:ascii="Gotham" w:hAnsi="Gotham" w:cs="Gotham" w:eastAsia="Gotham"/><w:sz w:val="24"/><w:szCs w:val="24"/><w:spacing w:val="-4"/><w:w w:val="100"/><w:b/><w:bCs/></w:rPr><w:t>r</w:t></w:r><w:r><w:rPr><w:rFonts w:ascii="Gotham" w:hAnsi="Gotham" w:cs="Gotham" w:eastAsia="Gotham"/><w:sz w:val="24"/><w:szCs w:val="24"/><w:spacing w:val="0"/><w:w w:val="100"/><w:b/><w:bCs/></w:rPr><w:t>osiect:</w:t></w:r><w:r><w:rPr><w:rFonts w:ascii="Gotham" w:hAnsi="Gotham" w:cs="Gotham" w:eastAsia="Gotham"/><w:sz w:val="24"/><w:szCs w:val="24"/><w:spacing w:val="0"/><w:w w:val="10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15" w:after="0" w:line="260" w:lineRule="exact"/><w:jc w:val="left"/><w:rPr><w:sz w:val="26"/><w:szCs w:val="26"/></w:rPr></w:pPr><w:rPr/><w:r><w:rPr><w:sz w:val="26"/><w:szCs w:val="26"/></w:rPr></w:r></w:p><w:p><w:pPr><w:spacing w:before="0" w:after="0" w:line="240" w:lineRule="auto"/><w:ind w:left="124" w:right="-20"/><w:jc w:val="left"/><w:rPr><w:rFonts w:ascii="Gotham" w:hAnsi="Gotham" w:cs="Gotham" w:eastAsia="Gotham"/><w:sz w:val="24"/><w:szCs w:val="24"/></w:rPr></w:pPr><w:rPr/><w:r><w:rPr/><w:pict><v:group style="position:absolute;margin-left:36.674999pt;margin-top:20.825537pt;width:522.7760pt;height:26.362pt;mso-position-horizontal-relative:page;mso-position-vertical-relative:paragraph;z-index:-934" coordorigin="733,417" coordsize="10456,527"><v:shape style="position:absolute;left:733;top:417;width:10456;height:527" coordorigin="733,417" coordsize="10456,527" path="m733,944l11189,944,11189,417,733,417,733,944xe" filled="f" stroked="t" strokeweight="1pt" strokecolor="#000000"><v:path arrowok="t"/></v:shape></v:group><w10:wrap type="none"/></w:pict></w:r><w:r><w:rPr><w:rFonts w:ascii="Gotham" w:hAnsi="Gotham" w:cs="Gotham" w:eastAsia="Gotham"/><w:sz w:val="24"/><w:szCs w:val="24"/><w:spacing w:val="0"/><w:w w:val="100"/><w:b/><w:bCs/></w:rPr><w:t>5.</w:t></w:r><w:r><w:rPr><w:rFonts w:ascii="Gotham" w:hAnsi="Gotham" w:cs="Gotham" w:eastAsia="Gotham"/><w:sz w:val="24"/><w:szCs w:val="24"/><w:spacing w:val="0"/><w:w w:val="100"/><w:b/><w:bCs/></w:rPr><w:t> </w:t></w:r><w:r><w:rPr><w:rFonts w:ascii="Gotham" w:hAnsi="Gotham" w:cs="Gotham" w:eastAsia="Gotham"/><w:sz w:val="24"/><w:szCs w:val="24"/><w:spacing w:val="0"/><w:w w:val="100"/><w:b/><w:bCs/></w:rPr><w:t>Y</w:t></w:r><w:r><w:rPr><w:rFonts w:ascii="Gotham" w:hAnsi="Gotham" w:cs="Gotham" w:eastAsia="Gotham"/><w:sz w:val="24"/><w:szCs w:val="24"/><w:spacing w:val="0"/><w:w w:val="100"/><w:b/><w:bCs/></w:rPr><w:t> </w:t></w:r><w:r><w:rPr><w:rFonts w:ascii="Gotham" w:hAnsi="Gotham" w:cs="Gotham" w:eastAsia="Gotham"/><w:sz w:val="24"/><w:szCs w:val="24"/><w:spacing w:val="-4"/><w:w w:val="100"/><w:b/><w:bCs/></w:rPr><w:t>s</w:t></w:r><w:r><w:rPr><w:rFonts w:ascii="Gotham" w:hAnsi="Gotham" w:cs="Gotham" w:eastAsia="Gotham"/><w:sz w:val="24"/><w:szCs w:val="24"/><w:spacing w:val="0"/><w:w w:val="100"/><w:b/><w:bCs/></w:rPr><w:t>wm</w:t></w:r><w:r><w:rPr><w:rFonts w:ascii="Gotham" w:hAnsi="Gotham" w:cs="Gotham" w:eastAsia="Gotham"/><w:sz w:val="24"/><w:szCs w:val="24"/><w:spacing w:val="0"/><w:w w:val="100"/><w:b/><w:bCs/></w:rPr><w:t> </w:t></w:r><w:r><w:rPr><w:rFonts w:ascii="Gotham" w:hAnsi="Gotham" w:cs="Gotham" w:eastAsia="Gotham"/><w:sz w:val="24"/><w:szCs w:val="24"/><w:spacing w:val="0"/><w:w w:val="100"/><w:b/><w:bCs/></w:rPr><w:t>y</w:t></w:r><w:r><w:rPr><w:rFonts w:ascii="Gotham" w:hAnsi="Gotham" w:cs="Gotham" w:eastAsia="Gotham"/><w:sz w:val="24"/><w:szCs w:val="24"/><w:spacing w:val="0"/><w:w w:val="100"/><w:b/><w:bCs/></w:rPr><w:t> </w:t></w:r><w:r><w:rPr><w:rFonts w:ascii="Gotham" w:hAnsi="Gotham" w:cs="Gotham" w:eastAsia="Gotham"/><w:sz w:val="24"/><w:szCs w:val="24"/><w:spacing w:val="0"/><w:w w:val="100"/><w:b/><w:bCs/></w:rPr><w:t>gofynnir</w:t></w:r><w:r><w:rPr><w:rFonts w:ascii="Gotham" w:hAnsi="Gotham" w:cs="Gotham" w:eastAsia="Gotham"/><w:sz w:val="24"/><w:szCs w:val="24"/><w:spacing w:val="0"/><w:w w:val="100"/><w:b/><w:bCs/></w:rPr><w:t> </w:t></w:r><w:r><w:rPr><w:rFonts w:ascii="Gotham" w:hAnsi="Gotham" w:cs="Gotham" w:eastAsia="Gotham"/><w:sz w:val="24"/><w:szCs w:val="24"/><w:spacing w:val="0"/><w:w w:val="100"/><w:b/><w:bCs/></w:rPr><w:t>amdano:</w:t></w:r><w:r><w:rPr><w:rFonts w:ascii="Gotham" w:hAnsi="Gotham" w:cs="Gotham" w:eastAsia="Gotham"/><w:sz w:val="24"/><w:szCs w:val="24"/><w:spacing w:val="0"/><w:w w:val="10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14" w:after="0" w:line="220" w:lineRule="exact"/><w:jc w:val="left"/><w:rPr><w:sz w:val="22"/><w:szCs w:val="22"/></w:rPr></w:pPr><w:rPr/><w:r><w:rPr><w:sz w:val="22"/><w:szCs w:val="22"/></w:rPr></w:r></w:p><w:p><w:pPr><w:spacing w:before="5" w:after="0" w:line="240" w:lineRule="auto"/><w:ind w:left="120" w:right="-20"/><w:jc w:val="left"/><w:rPr><w:rFonts w:ascii="Gotham" w:hAnsi="Gotham" w:cs="Gotham" w:eastAsia="Gotham"/><w:sz w:val="24"/><w:szCs w:val="24"/></w:rPr></w:pPr><w:rPr/><w:r><w:rPr><w:rFonts w:ascii="Gotham" w:hAnsi="Gotham" w:cs="Gotham" w:eastAsia="Gotham"/><w:sz w:val="24"/><w:szCs w:val="24"/><w:spacing w:val="0"/><w:w w:val="100"/><w:b/><w:bCs/></w:rPr><w:t>6.</w:t></w:r><w:r><w:rPr><w:rFonts w:ascii="Gotham" w:hAnsi="Gotham" w:cs="Gotham" w:eastAsia="Gotham"/><w:sz w:val="24"/><w:szCs w:val="24"/><w:spacing w:val="0"/><w:w w:val="100"/><w:b/><w:bCs/></w:rPr><w:t> </w:t></w:r><w:r><w:rPr><w:rFonts w:ascii="Gotham" w:hAnsi="Gotham" w:cs="Gotham" w:eastAsia="Gotham"/><w:sz w:val="24"/><w:szCs w:val="24"/><w:spacing w:val="0"/><w:w w:val="100"/><w:b/><w:bCs/></w:rPr><w:t>A</w:t></w:r><w:r><w:rPr><w:rFonts w:ascii="Gotham" w:hAnsi="Gotham" w:cs="Gotham" w:eastAsia="Gotham"/><w:sz w:val="24"/><w:szCs w:val="24"/><w:spacing w:val="0"/><w:w w:val="100"/><w:b/><w:bCs/></w:rPr><w:t> </w:t></w:r><w:r><w:rPr><w:rFonts w:ascii="Gotham" w:hAnsi="Gotham" w:cs="Gotham" w:eastAsia="Gotham"/><w:sz w:val="24"/><w:szCs w:val="24"/><w:spacing w:val="-2"/><w:w w:val="100"/><w:b/><w:bCs/></w:rPr><w:t>y</w:t></w:r><w:r><w:rPr><w:rFonts w:ascii="Gotham" w:hAnsi="Gotham" w:cs="Gotham" w:eastAsia="Gotham"/><w:sz w:val="24"/><w:szCs w:val="24"/><w:spacing w:val="0"/><w:w w:val="100"/><w:b/><w:bCs/></w:rPr><w:t>w</w:t></w:r><w:r><w:rPr><w:rFonts w:ascii="Gotham" w:hAnsi="Gotham" w:cs="Gotham" w:eastAsia="Gotham"/><w:sz w:val="24"/><w:szCs w:val="24"/><w:spacing w:val="0"/><w:w w:val="100"/><w:b/><w:bCs/></w:rPr><w:t> </w:t></w:r><w:r><w:rPr><w:rFonts w:ascii="Gotham" w:hAnsi="Gotham" w:cs="Gotham" w:eastAsia="Gotham"/><w:sz w:val="24"/><w:szCs w:val="24"/><w:spacing w:val="-4"/><w:w w:val="100"/><w:b/><w:bCs/></w:rPr><w:t>h</w:t></w:r><w:r><w:rPr><w:rFonts w:ascii="Gotham" w:hAnsi="Gotham" w:cs="Gotham" w:eastAsia="Gotham"/><w:sz w:val="24"/><w:szCs w:val="24"/><w:spacing w:val="0"/><w:w w:val="100"/><w:b/><w:bCs/></w:rPr><w:t>wn</w:t></w:r><w:r><w:rPr><w:rFonts w:ascii="Gotham" w:hAnsi="Gotham" w:cs="Gotham" w:eastAsia="Gotham"/><w:sz w:val="24"/><w:szCs w:val="24"/><w:spacing w:val="0"/><w:w w:val="100"/><w:b/><w:bCs/></w:rPr><w:t> </w:t></w:r><w:r><w:rPr><w:rFonts w:ascii="Gotham" w:hAnsi="Gotham" w:cs="Gotham" w:eastAsia="Gotham"/><w:sz w:val="24"/><w:szCs w:val="24"/><w:spacing w:val="0"/><w:w w:val="100"/><w:b/><w:bCs/></w:rPr><w:t>yn</w:t></w:r><w:r><w:rPr><w:rFonts w:ascii="Gotham" w:hAnsi="Gotham" w:cs="Gotham" w:eastAsia="Gotham"/><w:sz w:val="24"/><w:szCs w:val="24"/><w:spacing w:val="0"/><w:w w:val="100"/><w:b/><w:bCs/></w:rPr><w:t> </w:t></w:r><w:r><w:rPr><w:rFonts w:ascii="Gotham" w:hAnsi="Gotham" w:cs="Gotham" w:eastAsia="Gotham"/><w:sz w:val="24"/><w:szCs w:val="24"/><w:spacing w:val="0"/><w:w w:val="100"/><w:b/><w:bCs/></w:rPr><w:t>gais</w:t></w:r><w:r><w:rPr><w:rFonts w:ascii="Gotham" w:hAnsi="Gotham" w:cs="Gotham" w:eastAsia="Gotham"/><w:sz w:val="24"/><w:szCs w:val="24"/><w:spacing w:val="0"/><w:w w:val="100"/><w:b/><w:bCs/></w:rPr><w:t> </w:t></w:r><w:r><w:rPr><w:rFonts w:ascii="Gotham" w:hAnsi="Gotham" w:cs="Gotham" w:eastAsia="Gotham"/><w:sz w:val="24"/><w:szCs w:val="24"/><w:spacing w:val="0"/><w:w w:val="100"/><w:b/><w:bCs/></w:rPr><w:t>am:</w:t></w:r><w:r><w:rPr><w:rFonts w:ascii="Gotham" w:hAnsi="Gotham" w:cs="Gotham" w:eastAsia="Gotham"/><w:sz w:val="24"/><w:szCs w:val="24"/><w:spacing w:val="0"/><w:w w:val="100"/></w:rPr></w:r></w:p><w:p><w:pPr><w:spacing w:before="8" w:after="0" w:line="100" w:lineRule="exact"/><w:jc w:val="left"/><w:rPr><w:sz w:val="10"/><w:szCs w:val="10"/></w:rPr></w:pPr><w:rPr/><w:r><w:rPr><w:sz w:val="10"/><w:szCs w:val="10"/></w:rPr></w:r></w:p><w:tbl><w:tblPr><w:tblW w:w="0" w:type="auto"/><w:tblLook w:val="01E0"/><w:tblLayout w:type="fixed"/><w:tblCellMar><w:left w:w="0" w:type="dxa"/><w:right w:w="0" w:type="dxa"/><w:bottom w:w="0" w:type="dxa"/><w:top w:w="0" w:type="dxa"/></w:tblCellMar><w:jc w:val="left"/><w:tblInd w:w="110" w:type="dxa"/></w:tblPr><w:tblGrid/><w:tr><w:trPr><w:trHeight w:val="704" w:hRule="exact"/></w:trPr><w:tc><w:tcPr><w:tcW w:w="3124" w:type="dxa"/><w:tcBorders><w:top w:val="single" w:sz="8" w:space="0" w:color="000000"/><w:bottom w:val="single" w:sz="8" w:space="0" w:color="000000"/><w:left w:val="single" w:sz="8" w:space="0" w:color="000000"/><w:right w:val="single" w:sz="8" w:space="0" w:color="000000"/></w:tcBorders><w:shd w:val="clear" w:color="auto" w:fill="000000"/></w:tcPr><w:p><w:pPr><w:spacing w:before="50" w:after="0" w:line="240" w:lineRule="auto"/><w:ind w:left="79" w:right="406"/><w:jc w:val="left"/><w:rPr><w:rFonts w:ascii="Gotham Book" w:hAnsi="Gotham Book" w:cs="Gotham Book" w:eastAsia="Gotham Book"/><w:sz w:val="24"/><w:szCs w:val="24"/></w:rPr></w:pPr><w:rPr/><w:r><w:rPr><w:rFonts w:ascii="Gotham Book" w:hAnsi="Gotham Book" w:cs="Gotham Book" w:eastAsia="Gotham Book"/><w:sz w:val="24"/><w:szCs w:val="24"/><w:spacing w:val="0"/><w:w w:val="100"/></w:rPr><w:t>Arian</w:t></w:r><w:r><w:rPr><w:rFonts w:ascii="Gotham Book" w:hAnsi="Gotham Book" w:cs="Gotham Book" w:eastAsia="Gotham Book"/><w:sz w:val="24"/><w:szCs w:val="24"/><w:spacing w:val="0"/><w:w w:val="100"/></w:rPr><w:t> </w:t></w:r><w:r><w:rPr><w:rFonts w:ascii="Gotham Book" w:hAnsi="Gotham Book" w:cs="Gotham Book" w:eastAsia="Gotham Book"/><w:sz w:val="24"/><w:szCs w:val="24"/><w:spacing w:val="0"/><w:w w:val="100"/></w:rPr><w:t>ar</w:t></w:r><w:r><w:rPr><w:rFonts w:ascii="Gotham Book" w:hAnsi="Gotham Book" w:cs="Gotham Book" w:eastAsia="Gotham Book"/><w:sz w:val="24"/><w:szCs w:val="24"/><w:spacing w:val="0"/><w:w w:val="100"/></w:rPr><w:t> </w:t></w:r><w:r><w:rPr><w:rFonts w:ascii="Gotham Book" w:hAnsi="Gotham Book" w:cs="Gotham Book" w:eastAsia="Gotham Book"/><w:sz w:val="24"/><w:szCs w:val="24"/><w:spacing w:val="0"/><w:w w:val="100"/></w:rPr><w:t>gy</w:t></w:r><w:r><w:rPr><w:rFonts w:ascii="Gotham Book" w:hAnsi="Gotham Book" w:cs="Gotham Book" w:eastAsia="Gotham Book"/><w:sz w:val="24"/><w:szCs w:val="24"/><w:spacing w:val="-2"/><w:w w:val="100"/></w:rPr><w:t>f</w:t></w:r><w:r><w:rPr><w:rFonts w:ascii="Gotham Book" w:hAnsi="Gotham Book" w:cs="Gotham Book" w:eastAsia="Gotham Book"/><w:sz w:val="24"/><w:szCs w:val="24"/><w:spacing w:val="0"/><w:w w:val="100"/></w:rPr><w:t>er</w:t></w:r><w:r><w:rPr><w:rFonts w:ascii="Gotham Book" w:hAnsi="Gotham Book" w:cs="Gotham Book" w:eastAsia="Gotham Book"/><w:sz w:val="24"/><w:szCs w:val="24"/><w:spacing w:val="0"/><w:w w:val="100"/></w:rPr><w:t> </w:t></w:r><w:r><w:rPr><w:rFonts w:ascii="Gotham Book" w:hAnsi="Gotham Book" w:cs="Gotham Book" w:eastAsia="Gotham Book"/><w:sz w:val="24"/><w:szCs w:val="24"/><w:spacing w:val="0"/><w:w w:val="100"/></w:rPr><w:t>noddi’r</w:t></w:r><w:r><w:rPr><w:rFonts w:ascii="Gotham Book" w:hAnsi="Gotham Book" w:cs="Gotham Book" w:eastAsia="Gotham Book"/><w:sz w:val="24"/><w:szCs w:val="24"/><w:spacing w:val="0"/><w:w w:val="100"/></w:rPr><w:t> </w:t></w:r><w:r><w:rPr><w:rFonts w:ascii="Gotham Book" w:hAnsi="Gotham Book" w:cs="Gotham Book" w:eastAsia="Gotham Book"/><w:sz w:val="24"/><w:szCs w:val="24"/><w:spacing w:val="0"/><w:w w:val="100"/></w:rPr><w:t>p</w:t></w:r><w:r><w:rPr><w:rFonts w:ascii="Gotham Book" w:hAnsi="Gotham Book" w:cs="Gotham Book" w:eastAsia="Gotham Book"/><w:sz w:val="24"/><w:szCs w:val="24"/><w:spacing w:val="-5"/><w:w w:val="100"/></w:rPr><w:t>r</w:t></w:r><w:r><w:rPr><w:rFonts w:ascii="Gotham Book" w:hAnsi="Gotham Book" w:cs="Gotham Book" w:eastAsia="Gotham Book"/><w:sz w:val="24"/><w:szCs w:val="24"/><w:spacing w:val="0"/><w:w w:val="100"/></w:rPr><w:t>osiect</w:t></w:r><w:r><w:rPr><w:rFonts w:ascii="Gotham Book" w:hAnsi="Gotham Book" w:cs="Gotham Book" w:eastAsia="Gotham Book"/><w:sz w:val="24"/><w:szCs w:val="24"/><w:spacing w:val="0"/><w:w w:val="100"/></w:rPr><w:t> </w:t></w:r><w:r><w:rPr><w:rFonts w:ascii="Gotham Book" w:hAnsi="Gotham Book" w:cs="Gotham Book" w:eastAsia="Gotham Book"/><w:sz w:val="24"/><w:szCs w:val="24"/><w:spacing w:val="0"/><w:w w:val="100"/></w:rPr><w:t>yn</w:t></w:r><w:r><w:rPr><w:rFonts w:ascii="Gotham Book" w:hAnsi="Gotham Book" w:cs="Gotham Book" w:eastAsia="Gotham Book"/><w:sz w:val="24"/><w:szCs w:val="24"/><w:spacing w:val="0"/><w:w w:val="100"/></w:rPr><w:t> </w:t></w:r><w:r><w:rPr><w:rFonts w:ascii="Gotham Book" w:hAnsi="Gotham Book" w:cs="Gotham Book" w:eastAsia="Gotham Book"/><w:sz w:val="24"/><w:szCs w:val="24"/><w:spacing w:val="0"/><w:w w:val="100"/></w:rPr><w:t>ll</w:t></w:r><w:r><w:rPr><w:rFonts w:ascii="Gotham Book" w:hAnsi="Gotham Book" w:cs="Gotham Book" w:eastAsia="Gotham Book"/><w:sz w:val="24"/><w:szCs w:val="24"/><w:spacing w:val="-5"/><w:w w:val="100"/></w:rPr><w:t>a</w:t></w:r><w:r><w:rPr><w:rFonts w:ascii="Gotham Book" w:hAnsi="Gotham Book" w:cs="Gotham Book" w:eastAsia="Gotham Book"/><w:sz w:val="24"/><w:szCs w:val="24"/><w:spacing w:val="0"/><w:w w:val="100"/></w:rPr><w:t>wn:</w:t></w:r></w:p></w:tc><w:tc><w:tcPr><w:tcW w:w="2228" w:type="dxa"/><w:tcBorders><w:top w:val="single" w:sz="8" w:space="0" w:color="000000"/><w:bottom w:val="single" w:sz="8" w:space="0" w:color="000000"/><w:left w:val="single" w:sz="8" w:space="0" w:color="000000"/><w:right w:val="single" w:sz="8" w:space="0" w:color="000000"/></w:tcBorders></w:tcPr><w:p><w:pPr/><w:rPr/></w:p></w:tc><w:tc><w:tcPr><w:tcW w:w="3124" w:type="dxa"/><w:tcBorders><w:top w:val="single" w:sz="8" w:space="0" w:color="000000"/><w:bottom w:val="single" w:sz="8" w:space="0" w:color="000000"/><w:left w:val="single" w:sz="8" w:space="0" w:color="000000"/><w:right w:val="single" w:sz="8" w:space="0" w:color="000000"/></w:tcBorders><w:shd w:val="clear" w:color="auto" w:fill="000000"/></w:tcPr><w:p><w:pPr><w:spacing w:before="50" w:after="0" w:line="240" w:lineRule="auto"/><w:ind w:left="79" w:right="-20"/><w:jc w:val="left"/><w:rPr><w:rFonts w:ascii="Gotham Book" w:hAnsi="Gotham Book" w:cs="Gotham Book" w:eastAsia="Gotham Book"/><w:sz w:val="24"/><w:szCs w:val="24"/></w:rPr></w:pPr><w:rPr/><w:r><w:rPr><w:rFonts w:ascii="Gotham Book" w:hAnsi="Gotham Book" w:cs="Gotham Book" w:eastAsia="Gotham Book"/><w:sz w:val="24"/><w:szCs w:val="24"/><w:spacing w:val="0"/><w:w w:val="100"/></w:rPr><w:t>Rhan</w:t></w:r><w:r><w:rPr><w:rFonts w:ascii="Gotham Book" w:hAnsi="Gotham Book" w:cs="Gotham Book" w:eastAsia="Gotham Book"/><w:sz w:val="24"/><w:szCs w:val="24"/><w:spacing w:val="0"/><w:w w:val="100"/></w:rPr><w:t> </w:t></w:r><w:r><w:rPr><w:rFonts w:ascii="Gotham Book" w:hAnsi="Gotham Book" w:cs="Gotham Book" w:eastAsia="Gotham Book"/><w:sz w:val="24"/><w:szCs w:val="24"/><w:spacing w:val="0"/><w:w w:val="100"/></w:rPr><w:t>o’r</w:t></w:r><w:r><w:rPr><w:rFonts w:ascii="Gotham Book" w:hAnsi="Gotham Book" w:cs="Gotham Book" w:eastAsia="Gotham Book"/><w:sz w:val="24"/><w:szCs w:val="24"/><w:spacing w:val="0"/><w:w w:val="100"/></w:rPr><w:t> </w:t></w:r><w:r><w:rPr><w:rFonts w:ascii="Gotham Book" w:hAnsi="Gotham Book" w:cs="Gotham Book" w:eastAsia="Gotham Book"/><w:sz w:val="24"/><w:szCs w:val="24"/><w:spacing w:val="-2"/><w:w w:val="100"/></w:rPr><w:t>S</w:t></w:r><w:r><w:rPr><w:rFonts w:ascii="Gotham Book" w:hAnsi="Gotham Book" w:cs="Gotham Book" w:eastAsia="Gotham Book"/><w:sz w:val="24"/><w:szCs w:val="24"/><w:spacing w:val="0"/><w:w w:val="100"/></w:rPr><w:t>wm/N</w:t></w:r><w:r><w:rPr><w:rFonts w:ascii="Gotham Book" w:hAnsi="Gotham Book" w:cs="Gotham Book" w:eastAsia="Gotham Book"/><w:sz w:val="24"/><w:szCs w:val="24"/><w:spacing w:val="-5"/><w:w w:val="100"/></w:rPr><w:t>a</w:t></w:r><w:r><w:rPr><w:rFonts w:ascii="Gotham Book" w:hAnsi="Gotham Book" w:cs="Gotham Book" w:eastAsia="Gotham Book"/><w:sz w:val="24"/><w:szCs w:val="24"/><w:spacing w:val="-5"/><w:w w:val="100"/></w:rPr><w:t>w</w:t></w:r><w:r><w:rPr><w:rFonts w:ascii="Gotham Book" w:hAnsi="Gotham Book" w:cs="Gotham Book" w:eastAsia="Gotham Book"/><w:sz w:val="24"/><w:szCs w:val="24"/><w:spacing w:val="0"/><w:w w:val="100"/></w:rPr><w:t>dd</w:t></w:r></w:p><w:p><w:pPr><w:spacing w:before="0" w:after="0" w:line="240" w:lineRule="auto"/><w:ind w:left="79" w:right="-20"/><w:jc w:val="left"/><w:rPr><w:rFonts w:ascii="Gotham Book" w:hAnsi="Gotham Book" w:cs="Gotham Book" w:eastAsia="Gotham Book"/><w:sz w:val="24"/><w:szCs w:val="24"/></w:rPr></w:pPr><w:rPr/><w:r><w:rPr><w:rFonts w:ascii="Gotham Book" w:hAnsi="Gotham Book" w:cs="Gotham Book" w:eastAsia="Gotham Book"/><w:sz w:val="24"/><w:szCs w:val="24"/><w:spacing w:val="-2"/><w:w w:val="100"/></w:rPr><w:t>C</w:t></w:r><w:r><w:rPr><w:rFonts w:ascii="Gotham Book" w:hAnsi="Gotham Book" w:cs="Gotham Book" w:eastAsia="Gotham Book"/><w:sz w:val="24"/><w:szCs w:val="24"/><w:spacing w:val="0"/><w:w w:val="100"/></w:rPr><w:t>y</w:t></w:r><w:r><w:rPr><w:rFonts w:ascii="Gotham Book" w:hAnsi="Gotham Book" w:cs="Gotham Book" w:eastAsia="Gotham Book"/><w:sz w:val="24"/><w:szCs w:val="24"/><w:spacing w:val="-4"/><w:w w:val="100"/></w:rPr><w:t>f</w:t></w:r><w:r><w:rPr><w:rFonts w:ascii="Gotham Book" w:hAnsi="Gotham Book" w:cs="Gotham Book" w:eastAsia="Gotham Book"/><w:sz w:val="24"/><w:szCs w:val="24"/><w:spacing w:val="-1"/><w:w w:val="100"/></w:rPr><w:t>a</w:t></w:r><w:r><w:rPr><w:rFonts w:ascii="Gotham Book" w:hAnsi="Gotham Book" w:cs="Gotham Book" w:eastAsia="Gotham Book"/><w:sz w:val="24"/><w:szCs w:val="24"/><w:spacing w:val="-4"/><w:w w:val="100"/></w:rPr><w:t>t</w:t></w:r><w:r><w:rPr><w:rFonts w:ascii="Gotham Book" w:hAnsi="Gotham Book" w:cs="Gotham Book" w:eastAsia="Gotham Book"/><w:sz w:val="24"/><w:szCs w:val="24"/><w:spacing w:val="0"/><w:w w:val="100"/></w:rPr><w:t>ebol:</w:t></w:r></w:p></w:tc><w:tc><w:tcPr><w:tcW w:w="1966" w:type="dxa"/><w:tcBorders><w:top w:val="single" w:sz="8" w:space="0" w:color="000000"/><w:bottom w:val="single" w:sz="8" w:space="0" w:color="000000"/><w:left w:val="single" w:sz="8" w:space="0" w:color="000000"/><w:right w:val="single" w:sz="8" w:space="0" w:color="000000"/></w:tcBorders></w:tcPr><w:p><w:pPr/><w:rPr/></w:p></w:tc></w:tr></w:tbl><w:p><w:pPr><w:spacing w:before="87" w:after="0" w:line="240" w:lineRule="auto"/><w:ind w:left="105" w:right="-20"/><w:jc w:val="left"/><w:rPr><w:rFonts w:ascii="Gotham" w:hAnsi="Gotham" w:cs="Gotham" w:eastAsia="Gotham"/><w:sz w:val="24"/><w:szCs w:val="24"/></w:rPr></w:pPr><w:rPr/><w:r><w:rPr><w:rFonts w:ascii="Gotham" w:hAnsi="Gotham" w:cs="Gotham" w:eastAsia="Gotham"/><w:sz w:val="24"/><w:szCs w:val="24"/><w:spacing w:val="-24"/><w:w w:val="100"/><w:b/><w:bCs/></w:rPr><w:t>7</w:t></w:r><w:r><w:rPr><w:rFonts w:ascii="Gotham" w:hAnsi="Gotham" w:cs="Gotham" w:eastAsia="Gotham"/><w:sz w:val="24"/><w:szCs w:val="24"/><w:spacing w:val="0"/><w:w w:val="100"/><w:b/><w:bCs/></w:rPr><w:t>.</w:t></w:r><w:r><w:rPr><w:rFonts w:ascii="Gotham" w:hAnsi="Gotham" w:cs="Gotham" w:eastAsia="Gotham"/><w:sz w:val="24"/><w:szCs w:val="24"/><w:spacing w:val="0"/><w:w w:val="100"/><w:b/><w:bCs/></w:rPr><w:t> </w:t></w:r><w:r><w:rPr><w:rFonts w:ascii="Gotham" w:hAnsi="Gotham" w:cs="Gotham" w:eastAsia="Gotham"/><w:sz w:val="24"/><w:szCs w:val="24"/><w:spacing w:val="0"/><w:w w:val="100"/><w:b/><w:bCs/></w:rPr><w:t>Rh</w:t></w:r><w:r><w:rPr><w:rFonts w:ascii="Gotham" w:hAnsi="Gotham" w:cs="Gotham" w:eastAsia="Gotham"/><w:sz w:val="24"/><w:szCs w:val="24"/><w:spacing w:val="-6"/><w:w w:val="100"/><w:b/><w:bCs/></w:rPr><w:t>o</w:t></w:r><w:r><w:rPr><w:rFonts w:ascii="Gotham" w:hAnsi="Gotham" w:cs="Gotham" w:eastAsia="Gotham"/><w:sz w:val="24"/><w:szCs w:val="24"/><w:spacing w:val="-6"/><w:w w:val="100"/><w:b/><w:bCs/></w:rPr><w:t>w</w:t></w:r><w:r><w:rPr><w:rFonts w:ascii="Gotham" w:hAnsi="Gotham" w:cs="Gotham" w:eastAsia="Gotham"/><w:sz w:val="24"/><w:szCs w:val="24"/><w:spacing w:val="0"/><w:w w:val="100"/><w:b/><w:bCs/></w:rPr><w:t>ch</w:t></w:r><w:r><w:rPr><w:rFonts w:ascii="Gotham" w:hAnsi="Gotham" w:cs="Gotham" w:eastAsia="Gotham"/><w:sz w:val="24"/><w:szCs w:val="24"/><w:spacing w:val="0"/><w:w w:val="100"/><w:b/><w:bCs/></w:rPr><w:t> </w:t></w:r><w:r><w:rPr><w:rFonts w:ascii="Gotham" w:hAnsi="Gotham" w:cs="Gotham" w:eastAsia="Gotham"/><w:sz w:val="24"/><w:szCs w:val="24"/><w:spacing w:val="0"/><w:w w:val="100"/><w:b/><w:bCs/></w:rPr><w:t>ddisgriﬁad</w:t></w:r><w:r><w:rPr><w:rFonts w:ascii="Gotham" w:hAnsi="Gotham" w:cs="Gotham" w:eastAsia="Gotham"/><w:sz w:val="24"/><w:szCs w:val="24"/><w:spacing w:val="0"/><w:w w:val="100"/><w:b/><w:bCs/></w:rPr><w:t> </w:t></w:r><w:r><w:rPr><w:rFonts w:ascii="Gotham" w:hAnsi="Gotham" w:cs="Gotham" w:eastAsia="Gotham"/><w:sz w:val="24"/><w:szCs w:val="24"/><w:spacing w:val="0"/><w:w w:val="100"/><w:b/><w:bCs/></w:rPr><w:t>o</w:t></w:r><w:r><w:rPr><w:rFonts w:ascii="Gotham" w:hAnsi="Gotham" w:cs="Gotham" w:eastAsia="Gotham"/><w:sz w:val="24"/><w:szCs w:val="24"/><w:spacing w:val="-8"/><w:w w:val="100"/><w:b/><w:bCs/></w:rPr><w:t>’</w:t></w:r><w:r><w:rPr><w:rFonts w:ascii="Gotham" w:hAnsi="Gotham" w:cs="Gotham" w:eastAsia="Gotham"/><w:sz w:val="24"/><w:szCs w:val="24"/><w:spacing w:val="0"/><w:w w:val="100"/><w:b/><w:bCs/></w:rPr><w:t>ch</w:t></w:r><w:r><w:rPr><w:rFonts w:ascii="Gotham" w:hAnsi="Gotham" w:cs="Gotham" w:eastAsia="Gotham"/><w:sz w:val="24"/><w:szCs w:val="24"/><w:spacing w:val="0"/><w:w w:val="100"/><w:b/><w:bCs/></w:rPr><w:t> </w:t></w:r><w:r><w:rPr><w:rFonts w:ascii="Gotham" w:hAnsi="Gotham" w:cs="Gotham" w:eastAsia="Gotham"/><w:sz w:val="24"/><w:szCs w:val="24"/><w:spacing w:val="0"/><w:w w:val="100"/><w:b/><w:bCs/></w:rPr><w:t>sef</w:t></w:r><w:r><w:rPr><w:rFonts w:ascii="Gotham" w:hAnsi="Gotham" w:cs="Gotham" w:eastAsia="Gotham"/><w:sz w:val="24"/><w:szCs w:val="24"/><w:spacing w:val="-6"/><w:w w:val="100"/><w:b/><w:bCs/></w:rPr><w:t>y</w:t></w:r><w:r><w:rPr><w:rFonts w:ascii="Gotham" w:hAnsi="Gotham" w:cs="Gotham" w:eastAsia="Gotham"/><w:sz w:val="24"/><w:szCs w:val="24"/><w:spacing w:val="0"/><w:w w:val="100"/><w:b/><w:bCs/></w:rPr><w:t>dliad:</w:t></w:r><w:r><w:rPr><w:rFonts w:ascii="Gotham" w:hAnsi="Gotham" w:cs="Gotham" w:eastAsia="Gotham"/><w:sz w:val="24"/><w:szCs w:val="24"/><w:spacing w:val="0"/><w:w w:val="100"/></w:rPr></w:r></w:p><w:p><w:pPr><w:spacing w:before="92" w:after="0" w:line="240" w:lineRule="auto"/><w:ind w:left="133" w:right="-20"/><w:jc w:val="left"/><w:rPr><w:rFonts w:ascii="Gotham Book" w:hAnsi="Gotham Book" w:cs="Gotham Book" w:eastAsia="Gotham Book"/><w:sz w:val="20"/><w:szCs w:val="20"/></w:rPr></w:pPr><w:rPr/><w:r><w:rPr/><w:pict><v:group style="position:absolute;margin-left:37.167999pt;margin-top:22.690809pt;width:522.7760pt;height:26.362pt;mso-position-horizontal-relative:page;mso-position-vertical-relative:paragraph;z-index:-933" coordorigin="743,454" coordsize="10456,527"><v:shape style="position:absolute;left:743;top:454;width:10456;height:527" coordorigin="743,454" coordsize="10456,527" path="m743,981l11199,981,11199,454,743,454,743,981xe" filled="f" stroked="t" strokeweight="1pt" strokecolor="#000000"><v:path arrowok="t"/></v:shape></v:group><w10:wrap type="none"/></w:pict></w:r><w:r><w:rPr><w:rFonts w:ascii="Gotham" w:hAnsi="Gotham" w:cs="Gotham" w:eastAsia="Gotham"/><w:sz w:val="20"/><w:szCs w:val="20"/><w:spacing w:val="0"/><w:w w:val="100"/><w:b/><w:bCs/></w:rPr><w:t>a)</w:t></w:r><w:r><w:rPr><w:rFonts w:ascii="Gotham" w:hAnsi="Gotham" w:cs="Gotham" w:eastAsia="Gotham"/><w:sz w:val="20"/><w:szCs w:val="20"/><w:spacing w:val="0"/><w:w w:val="100"/><w:b/><w:bCs/></w:rPr><w:t> </w:t></w:r><w:r><w:rPr><w:rFonts w:ascii="Gotham Book" w:hAnsi="Gotham Book" w:cs="Gotham Book" w:eastAsia="Gotham Book"/><w:sz w:val="20"/><w:szCs w:val="20"/><w:spacing w:val="-6"/><w:w w:val="100"/></w:rPr><w:t>(</w:t></w:r><w:r><w:rPr><w:rFonts w:ascii="Gotham Book" w:hAnsi="Gotham Book" w:cs="Gotham Book" w:eastAsia="Gotham Book"/><w:sz w:val="20"/><w:szCs w:val="20"/><w:spacing w:val="0"/><w:w w:val="100"/></w:rPr><w:t>Os</w:t></w:r><w:r><w:rPr><w:rFonts w:ascii="Gotham Book" w:hAnsi="Gotham Book" w:cs="Gotham Book" w:eastAsia="Gotham Book"/><w:sz w:val="20"/><w:szCs w:val="20"/><w:spacing w:val="0"/><w:w w:val="100"/></w:rPr><w:t> </w:t></w:r><w:r><w:rPr><w:rFonts w:ascii="Gotham Book" w:hAnsi="Gotham Book" w:cs="Gotham Book" w:eastAsia="Gotham Book"/><w:sz w:val="20"/><w:szCs w:val="20"/><w:spacing w:val="-5"/><w:w w:val="100"/></w:rPr><w:t>y</w:t></w:r><w:r><w:rPr><w:rFonts w:ascii="Gotham Book" w:hAnsi="Gotham Book" w:cs="Gotham Book" w:eastAsia="Gotham Book"/><w:sz w:val="20"/><w:szCs w:val="20"/><w:spacing w:val="0"/><w:w w:val="100"/></w:rPr><w:t>d</w:t></w:r><w:r><w:rPr><w:rFonts w:ascii="Gotham Book" w:hAnsi="Gotham Book" w:cs="Gotham Book" w:eastAsia="Gotham Book"/><w:sz w:val="20"/><w:szCs w:val="20"/><w:spacing w:val="-2"/><w:w w:val="100"/></w:rPr><w:t>y</w:t></w:r><w:r><w:rPr><w:rFonts w:ascii="Gotham Book" w:hAnsi="Gotham Book" w:cs="Gotham Book" w:eastAsia="Gotham Book"/><w:sz w:val="20"/><w:szCs w:val="20"/><w:spacing w:val="0"/><w:w w:val="100"/></w:rPr><w:t>w’n</w:t></w:r><w:r><w:rPr><w:rFonts w:ascii="Gotham Book" w:hAnsi="Gotham Book" w:cs="Gotham Book" w:eastAsia="Gotham Book"/><w:sz w:val="20"/><w:szCs w:val="20"/><w:spacing w:val="0"/><w:w w:val="100"/></w:rPr><w:t> </w:t></w:r><w:r><w:rPr><w:rFonts w:ascii="Gotham Book" w:hAnsi="Gotham Book" w:cs="Gotham Book" w:eastAsia="Gotham Book"/><w:sz w:val="20"/><w:szCs w:val="20"/><w:spacing w:val="0"/><w:w w:val="100"/></w:rPr><w:t>Elusen</w:t></w:r><w:r><w:rPr><w:rFonts w:ascii="Gotham Book" w:hAnsi="Gotham Book" w:cs="Gotham Book" w:eastAsia="Gotham Book"/><w:sz w:val="20"/><w:szCs w:val="20"/><w:spacing w:val="0"/><w:w w:val="100"/></w:rPr><w:t> </w:t></w:r><w:r><w:rPr><w:rFonts w:ascii="Gotham Book" w:hAnsi="Gotham Book" w:cs="Gotham Book" w:eastAsia="Gotham Book"/><w:sz w:val="20"/><w:szCs w:val="20"/><w:spacing w:val="0"/><w:w w:val="100"/></w:rPr><w:t>Gof</w:t></w:r><w:r><w:rPr><w:rFonts w:ascii="Gotham Book" w:hAnsi="Gotham Book" w:cs="Gotham Book" w:eastAsia="Gotham Book"/><w:sz w:val="20"/><w:szCs w:val="20"/><w:spacing w:val="-4"/><w:w w:val="100"/></w:rPr><w:t>r</w:t></w:r><w:r><w:rPr><w:rFonts w:ascii="Gotham Book" w:hAnsi="Gotham Book" w:cs="Gotham Book" w:eastAsia="Gotham Book"/><w:sz w:val="20"/><w:szCs w:val="20"/><w:spacing w:val="0"/><w:w w:val="100"/></w:rPr><w:t>e</w:t></w:r><w:r><w:rPr><w:rFonts w:ascii="Gotham Book" w:hAnsi="Gotham Book" w:cs="Gotham Book" w:eastAsia="Gotham Book"/><w:sz w:val="20"/><w:szCs w:val="20"/><w:spacing w:val="-2"/><w:w w:val="100"/></w:rPr><w:t>s</w:t></w:r><w:r><w:rPr><w:rFonts w:ascii="Gotham Book" w:hAnsi="Gotham Book" w:cs="Gotham Book" w:eastAsia="Gotham Book"/><w:sz w:val="20"/><w:szCs w:val="20"/><w:spacing w:val="0"/><w:w w:val="100"/></w:rPr><w:t>t</w:t></w:r><w:r><w:rPr><w:rFonts w:ascii="Gotham Book" w:hAnsi="Gotham Book" w:cs="Gotham Book" w:eastAsia="Gotham Book"/><w:sz w:val="20"/><w:szCs w:val="20"/><w:spacing w:val="-4"/><w:w w:val="100"/></w:rPr><w:t>r</w:t></w:r><w:r><w:rPr><w:rFonts w:ascii="Gotham Book" w:hAnsi="Gotham Book" w:cs="Gotham Book" w:eastAsia="Gotham Book"/><w:sz w:val="20"/><w:szCs w:val="20"/><w:spacing w:val="0"/><w:w w:val="100"/></w:rPr><w:t>edig</w:t></w:r><w:r><w:rPr><w:rFonts w:ascii="Gotham Book" w:hAnsi="Gotham Book" w:cs="Gotham Book" w:eastAsia="Gotham Book"/><w:sz w:val="20"/><w:szCs w:val="20"/><w:spacing w:val="0"/><w:w w:val="100"/></w:rPr><w:t> </w:t></w:r><w:r><w:rPr><w:rFonts w:ascii="Gotham Book" w:hAnsi="Gotham Book" w:cs="Gotham Book" w:eastAsia="Gotham Book"/><w:sz w:val="20"/><w:szCs w:val="20"/><w:spacing w:val="0"/><w:w w:val="100"/></w:rPr><w:t>neu’n</w:t></w:r><w:r><w:rPr><w:rFonts w:ascii="Gotham Book" w:hAnsi="Gotham Book" w:cs="Gotham Book" w:eastAsia="Gotham Book"/><w:sz w:val="20"/><w:szCs w:val="20"/><w:spacing w:val="0"/><w:w w:val="100"/></w:rPr><w:t> </w:t></w:r><w:r><w:rPr><w:rFonts w:ascii="Gotham Book" w:hAnsi="Gotham Book" w:cs="Gotham Book" w:eastAsia="Gotham Book"/><w:sz w:val="20"/><w:szCs w:val="20"/><w:spacing w:val="0"/><w:w w:val="100"/></w:rPr><w:t>Gwmni</w:t></w:r><w:r><w:rPr><w:rFonts w:ascii="Gotham Book" w:hAnsi="Gotham Book" w:cs="Gotham Book" w:eastAsia="Gotham Book"/><w:sz w:val="20"/><w:szCs w:val="20"/><w:spacing w:val="0"/><w:w w:val="100"/></w:rPr><w:t> </w:t></w:r><w:r><w:rPr><w:rFonts w:ascii="Gotham Book" w:hAnsi="Gotham Book" w:cs="Gotham Book" w:eastAsia="Gotham Book"/><w:sz w:val="20"/><w:szCs w:val="20"/><w:spacing w:val="0"/><w:w w:val="100"/></w:rPr><w:t>Buddiannau</w:t></w:r><w:r><w:rPr><w:rFonts w:ascii="Gotham Book" w:hAnsi="Gotham Book" w:cs="Gotham Book" w:eastAsia="Gotham Book"/><w:sz w:val="20"/><w:szCs w:val="20"/><w:spacing w:val="0"/><w:w w:val="100"/></w:rPr><w:t> </w:t></w:r><w:r><w:rPr><w:rFonts w:ascii="Gotham Book" w:hAnsi="Gotham Book" w:cs="Gotham Book" w:eastAsia="Gotham Book"/><w:sz w:val="20"/><w:szCs w:val="20"/><w:spacing w:val="-2"/><w:w w:val="100"/></w:rPr><w:t>C</w:t></w:r><w:r><w:rPr><w:rFonts w:ascii="Gotham Book" w:hAnsi="Gotham Book" w:cs="Gotham Book" w:eastAsia="Gotham Book"/><w:sz w:val="20"/><w:szCs w:val="20"/><w:spacing w:val="0"/><w:w w:val="100"/></w:rPr><w:t>ymunedol</w:t></w:r><w:r><w:rPr><w:rFonts w:ascii="Gotham Book" w:hAnsi="Gotham Book" w:cs="Gotham Book" w:eastAsia="Gotham Book"/><w:sz w:val="20"/><w:szCs w:val="20"/><w:spacing w:val="0"/><w:w w:val="100"/></w:rPr><w:t> </w:t></w:r><w:r><w:rPr><w:rFonts w:ascii="Gotham Book" w:hAnsi="Gotham Book" w:cs="Gotham Book" w:eastAsia="Gotham Book"/><w:sz w:val="20"/><w:szCs w:val="20"/><w:spacing w:val="0"/><w:w w:val="100"/></w:rPr><w:t>nod</w:t></w:r><w:r><w:rPr><w:rFonts w:ascii="Gotham Book" w:hAnsi="Gotham Book" w:cs="Gotham Book" w:eastAsia="Gotham Book"/><w:sz w:val="20"/><w:szCs w:val="20"/><w:spacing w:val="-5"/><w:w w:val="100"/></w:rPr><w:t>w</w:t></w:r><w:r><w:rPr><w:rFonts w:ascii="Gotham Book" w:hAnsi="Gotham Book" w:cs="Gotham Book" w:eastAsia="Gotham Book"/><w:sz w:val="20"/><w:szCs w:val="20"/><w:spacing w:val="0"/><w:w w:val="100"/></w:rPr><w:t>ch</w:t></w:r><w:r><w:rPr><w:rFonts w:ascii="Gotham Book" w:hAnsi="Gotham Book" w:cs="Gotham Book" w:eastAsia="Gotham Book"/><w:sz w:val="20"/><w:szCs w:val="20"/><w:spacing w:val="0"/><w:w w:val="100"/></w:rPr><w:t> </w:t></w:r><w:r><w:rPr><w:rFonts w:ascii="Gotham Book" w:hAnsi="Gotham Book" w:cs="Gotham Book" w:eastAsia="Gotham Book"/><w:sz w:val="20"/><w:szCs w:val="20"/><w:spacing w:val="0"/><w:w w:val="100"/></w:rPr><w:t>y</w:t></w:r><w:r><w:rPr><w:rFonts w:ascii="Gotham Book" w:hAnsi="Gotham Book" w:cs="Gotham Book" w:eastAsia="Gotham Book"/><w:sz w:val="20"/><w:szCs w:val="20"/><w:spacing w:val="0"/><w:w w:val="100"/></w:rPr><w:t> </w:t></w:r><w:r><w:rPr><w:rFonts w:ascii="Gotham Book" w:hAnsi="Gotham Book" w:cs="Gotham Book" w:eastAsia="Gotham Book"/><w:sz w:val="20"/><w:szCs w:val="20"/><w:spacing w:val="0"/><w:w w:val="100"/></w:rPr><w:t>rhif</w:t></w:r><w:r><w:rPr><w:rFonts w:ascii="Gotham Book" w:hAnsi="Gotham Book" w:cs="Gotham Book" w:eastAsia="Gotham Book"/><w:sz w:val="20"/><w:szCs w:val="20"/><w:spacing w:val="0"/><w:w w:val="100"/></w:rPr><w:t> </w:t></w:r><w:r><w:rPr><w:rFonts w:ascii="Gotham Book" w:hAnsi="Gotham Book" w:cs="Gotham Book" w:eastAsia="Gotham Book"/><w:sz w:val="20"/><w:szCs w:val="20"/><w:spacing w:val="-3"/><w:w w:val="100"/></w:rPr><w:t>c</w:t></w:r><w:r><w:rPr><w:rFonts w:ascii="Gotham Book" w:hAnsi="Gotham Book" w:cs="Gotham Book" w:eastAsia="Gotham Book"/><w:sz w:val="20"/><w:szCs w:val="20"/><w:spacing w:val="0"/><w:w w:val="100"/></w:rPr><w:t>of</w:t></w:r><w:r><w:rPr><w:rFonts w:ascii="Gotham Book" w:hAnsi="Gotham Book" w:cs="Gotham Book" w:eastAsia="Gotham Book"/><w:sz w:val="20"/><w:szCs w:val="20"/><w:spacing w:val="-4"/><w:w w:val="100"/></w:rPr><w:t>r</w:t></w:r><w:r><w:rPr><w:rFonts w:ascii="Gotham Book" w:hAnsi="Gotham Book" w:cs="Gotham Book" w:eastAsia="Gotham Book"/><w:sz w:val="20"/><w:szCs w:val="20"/><w:spacing w:val="0"/><w:w w:val="100"/></w:rPr><w:t>e</w:t></w:r><w:r><w:rPr><w:rFonts w:ascii="Gotham Book" w:hAnsi="Gotham Book" w:cs="Gotham Book" w:eastAsia="Gotham Book"/><w:sz w:val="20"/><w:szCs w:val="20"/><w:spacing w:val="-2"/><w:w w:val="100"/></w:rPr><w:t>s</w:t></w:r><w:r><w:rPr><w:rFonts w:ascii="Gotham Book" w:hAnsi="Gotham Book" w:cs="Gotham Book" w:eastAsia="Gotham Book"/><w:sz w:val="20"/><w:szCs w:val="20"/><w:spacing w:val="0"/><w:w w:val="100"/></w:rPr><w:t>tru)</w:t></w:r></w:p><w:p><w:pPr><w:spacing w:before="7" w:after="0" w:line="120" w:lineRule="exact"/><w:jc w:val="left"/><w:rPr><w:sz w:val="12"/><w:szCs w:val="12"/></w:rPr></w:pPr><w:rPr/><w:r><w:rPr><w:sz w:val="12"/><w:szCs w:val="12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20" w:after="0" w:line="240" w:lineRule="auto"/><w:ind w:left="133" w:right="-20"/><w:jc w:val="left"/><w:rPr><w:rFonts w:ascii="Gotham Book" w:hAnsi="Gotham Book" w:cs="Gotham Book" w:eastAsia="Gotham Book"/><w:sz w:val="20"/><w:szCs w:val="20"/></w:rPr></w:pPr><w:rPr/><w:r><w:rPr/><w:pict><v:group style="position:absolute;margin-left:37.167999pt;margin-top:17.673615pt;width:522.7760pt;height:26.362pt;mso-position-horizontal-relative:page;mso-position-vertical-relative:paragraph;z-index:-932" coordorigin="743,353" coordsize="10456,527"><v:shape style="position:absolute;left:743;top:353;width:10456;height:527" coordorigin="743,353" coordsize="10456,527" path="m743,881l11199,881,11199,353,743,353,743,881xe" filled="f" stroked="t" strokeweight="1pt" strokecolor="#000000"><v:path arrowok="t"/></v:shape></v:group><w10:wrap type="none"/></w:pict></w:r><w:r><w:rPr><w:rFonts w:ascii="Gotham" w:hAnsi="Gotham" w:cs="Gotham" w:eastAsia="Gotham"/><w:sz w:val="20"/><w:szCs w:val="20"/><w:spacing w:val="-6"/><w:w w:val="100"/><w:b/><w:bCs/></w:rPr><w:t>b</w:t></w:r><w:r><w:rPr><w:rFonts w:ascii="Gotham" w:hAnsi="Gotham" w:cs="Gotham" w:eastAsia="Gotham"/><w:sz w:val="20"/><w:szCs w:val="20"/><w:spacing w:val="0"/><w:w w:val="100"/><w:b/><w:bCs/></w:rPr><w:t>)</w:t></w:r><w:r><w:rPr><w:rFonts w:ascii="Gotham" w:hAnsi="Gotham" w:cs="Gotham" w:eastAsia="Gotham"/><w:sz w:val="20"/><w:szCs w:val="20"/><w:spacing w:val="0"/><w:w w:val="100"/><w:b/><w:bCs/></w:rPr><w:t> </w:t></w:r><w:r><w:rPr><w:rFonts w:ascii="Gotham Book" w:hAnsi="Gotham Book" w:cs="Gotham Book" w:eastAsia="Gotham Book"/><w:sz w:val="20"/><w:szCs w:val="20"/><w:spacing w:val="0"/><w:w w:val="100"/></w:rPr><w:t>Pr</w:t></w:r><w:r><w:rPr><w:rFonts w:ascii="Gotham Book" w:hAnsi="Gotham Book" w:cs="Gotham Book" w:eastAsia="Gotham Book"/><w:sz w:val="20"/><w:szCs w:val="20"/><w:spacing w:val="-5"/><w:w w:val="100"/></w:rPr><w:t>y</w:t></w:r><w:r><w:rPr><w:rFonts w:ascii="Gotham Book" w:hAnsi="Gotham Book" w:cs="Gotham Book" w:eastAsia="Gotham Book"/><w:sz w:val="20"/><w:szCs w:val="20"/><w:spacing w:val="0"/><w:w w:val="100"/></w:rPr><w:t>d</w:t></w:r><w:r><w:rPr><w:rFonts w:ascii="Gotham Book" w:hAnsi="Gotham Book" w:cs="Gotham Book" w:eastAsia="Gotham Book"/><w:sz w:val="20"/><w:szCs w:val="20"/><w:spacing w:val="0"/><w:w w:val="100"/></w:rPr><w:t> </w:t></w:r><w:r><w:rPr><w:rFonts w:ascii="Gotham Book" w:hAnsi="Gotham Book" w:cs="Gotham Book" w:eastAsia="Gotham Book"/><w:sz w:val="20"/><w:szCs w:val="20"/><w:spacing w:val="0"/><w:w w:val="100"/></w:rPr><w:t>ga</w:t></w:r><w:r><w:rPr><w:rFonts w:ascii="Gotham Book" w:hAnsi="Gotham Book" w:cs="Gotham Book" w:eastAsia="Gotham Book"/><w:sz w:val="20"/><w:szCs w:val="20"/><w:spacing w:val="-2"/><w:w w:val="100"/></w:rPr><w:t>f</w:t></w:r><w:r><w:rPr><w:rFonts w:ascii="Gotham Book" w:hAnsi="Gotham Book" w:cs="Gotham Book" w:eastAsia="Gotham Book"/><w:sz w:val="20"/><w:szCs w:val="20"/><w:spacing w:val="0"/><w:w w:val="100"/></w:rPr><w:t>odd</w:t></w:r><w:r><w:rPr><w:rFonts w:ascii="Gotham Book" w:hAnsi="Gotham Book" w:cs="Gotham Book" w:eastAsia="Gotham Book"/><w:sz w:val="20"/><w:szCs w:val="20"/><w:spacing w:val="0"/><w:w w:val="100"/></w:rPr><w:t> </w:t></w:r><w:r><w:rPr><w:rFonts w:ascii="Gotham Book" w:hAnsi="Gotham Book" w:cs="Gotham Book" w:eastAsia="Gotham Book"/><w:sz w:val="20"/><w:szCs w:val="20"/><w:spacing w:val="0"/><w:w w:val="100"/></w:rPr><w:t>eich</w:t></w:r><w:r><w:rPr><w:rFonts w:ascii="Gotham Book" w:hAnsi="Gotham Book" w:cs="Gotham Book" w:eastAsia="Gotham Book"/><w:sz w:val="20"/><w:szCs w:val="20"/><w:spacing w:val="0"/><w:w w:val="100"/></w:rPr><w:t> </w:t></w:r><w:r><w:rPr><w:rFonts w:ascii="Gotham Book" w:hAnsi="Gotham Book" w:cs="Gotham Book" w:eastAsia="Gotham Book"/><w:sz w:val="20"/><w:szCs w:val="20"/><w:spacing w:val="0"/><w:w w:val="100"/></w:rPr><w:t>sef</w:t></w:r><w:r><w:rPr><w:rFonts w:ascii="Gotham Book" w:hAnsi="Gotham Book" w:cs="Gotham Book" w:eastAsia="Gotham Book"/><w:sz w:val="20"/><w:szCs w:val="20"/><w:spacing w:val="-5"/><w:w w:val="100"/></w:rPr><w:t>y</w:t></w:r><w:r><w:rPr><w:rFonts w:ascii="Gotham Book" w:hAnsi="Gotham Book" w:cs="Gotham Book" w:eastAsia="Gotham Book"/><w:sz w:val="20"/><w:szCs w:val="20"/><w:spacing w:val="0"/><w:w w:val="100"/></w:rPr><w:t>dliad</w:t></w:r><w:r><w:rPr><w:rFonts w:ascii="Gotham Book" w:hAnsi="Gotham Book" w:cs="Gotham Book" w:eastAsia="Gotham Book"/><w:sz w:val="20"/><w:szCs w:val="20"/><w:spacing w:val="0"/><w:w w:val="100"/></w:rPr><w:t> </w:t></w:r><w:r><w:rPr><w:rFonts w:ascii="Gotham Book" w:hAnsi="Gotham Book" w:cs="Gotham Book" w:eastAsia="Gotham Book"/><w:sz w:val="20"/><w:szCs w:val="20"/><w:spacing w:val="0"/><w:w w:val="100"/></w:rPr><w:t>ei</w:t></w:r><w:r><w:rPr><w:rFonts w:ascii="Gotham Book" w:hAnsi="Gotham Book" w:cs="Gotham Book" w:eastAsia="Gotham Book"/><w:sz w:val="20"/><w:szCs w:val="20"/><w:spacing w:val="0"/><w:w w:val="100"/></w:rPr><w:t> </w:t></w:r><w:r><w:rPr><w:rFonts w:ascii="Gotham Book" w:hAnsi="Gotham Book" w:cs="Gotham Book" w:eastAsia="Gotham Book"/><w:sz w:val="20"/><w:szCs w:val="20"/><w:spacing w:val="0"/><w:w w:val="100"/></w:rPr><w:t>sef</w:t></w:r><w:r><w:rPr><w:rFonts w:ascii="Gotham Book" w:hAnsi="Gotham Book" w:cs="Gotham Book" w:eastAsia="Gotham Book"/><w:sz w:val="20"/><w:szCs w:val="20"/><w:spacing w:val="-5"/><w:w w:val="100"/></w:rPr><w:t>y</w:t></w:r><w:r><w:rPr><w:rFonts w:ascii="Gotham Book" w:hAnsi="Gotham Book" w:cs="Gotham Book" w:eastAsia="Gotham Book"/><w:sz w:val="20"/><w:szCs w:val="20"/><w:spacing w:val="0"/><w:w w:val="100"/></w:rPr><w:t>dlu?</w:t></w:r></w:p><w:p><w:pPr><w:spacing w:before="4" w:after="0" w:line="120" w:lineRule="exact"/><w:jc w:val="left"/><w:rPr><w:sz w:val="12"/><w:szCs w:val="12"/></w:rPr></w:pPr><w:rPr/><w:r><w:rPr><w:sz w:val="12"/><w:szCs w:val="12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40" w:lineRule="auto"/><w:ind w:left="123" w:right="-20"/><w:jc w:val="left"/><w:rPr><w:rFonts w:ascii="Gotham Book" w:hAnsi="Gotham Book" w:cs="Gotham Book" w:eastAsia="Gotham Book"/><w:sz w:val="20"/><w:szCs w:val="20"/></w:rPr></w:pPr><w:rPr/><w:r><w:rPr/><w:pict><v:group style="position:absolute;margin-left:36.667999pt;margin-top:16.674026pt;width:522.7760pt;height:26.362pt;mso-position-horizontal-relative:page;mso-position-vertical-relative:paragraph;z-index:-931" coordorigin="733,333" coordsize="10456,527"><v:shape style="position:absolute;left:733;top:333;width:10456;height:527" coordorigin="733,333" coordsize="10456,527" path="m733,861l11189,861,11189,333,733,333,733,861xe" filled="f" stroked="t" strokeweight="1pt" strokecolor="#000000"><v:path arrowok="t"/></v:shape></v:group><w10:wrap type="none"/></w:pict></w:r><w:r><w:rPr><w:rFonts w:ascii="Gotham" w:hAnsi="Gotham" w:cs="Gotham" w:eastAsia="Gotham"/><w:sz w:val="20"/><w:szCs w:val="20"/><w:spacing w:val="-3"/><w:w w:val="100"/><w:b/><w:bCs/></w:rPr><w:t>c</w:t></w:r><w:r><w:rPr><w:rFonts w:ascii="Gotham" w:hAnsi="Gotham" w:cs="Gotham" w:eastAsia="Gotham"/><w:sz w:val="20"/><w:szCs w:val="20"/><w:spacing w:val="0"/><w:w w:val="100"/><w:b/><w:bCs/></w:rPr><w:t>)</w:t></w:r><w:r><w:rPr><w:rFonts w:ascii="Gotham" w:hAnsi="Gotham" w:cs="Gotham" w:eastAsia="Gotham"/><w:sz w:val="20"/><w:szCs w:val="20"/><w:spacing w:val="0"/><w:w w:val="100"/><w:b/><w:bCs/></w:rPr><w:t> </w:t></w:r><w:r><w:rPr><w:rFonts w:ascii="Gotham Book" w:hAnsi="Gotham Book" w:cs="Gotham Book" w:eastAsia="Gotham Book"/><w:sz w:val="20"/><w:szCs w:val="20"/><w:spacing w:val="-5"/><w:w w:val="100"/></w:rPr><w:t>F</w:t></w:r><w:r><w:rPr><w:rFonts w:ascii="Gotham Book" w:hAnsi="Gotham Book" w:cs="Gotham Book" w:eastAsia="Gotham Book"/><w:sz w:val="20"/><w:szCs w:val="20"/><w:spacing w:val="0"/><w:w w:val="100"/></w:rPr><w:t>aint</w:t></w:r><w:r><w:rPr><w:rFonts w:ascii="Gotham Book" w:hAnsi="Gotham Book" w:cs="Gotham Book" w:eastAsia="Gotham Book"/><w:sz w:val="20"/><w:szCs w:val="20"/><w:spacing w:val="0"/><w:w w:val="100"/></w:rPr><w:t> </w:t></w:r><w:r><w:rPr><w:rFonts w:ascii="Gotham Book" w:hAnsi="Gotham Book" w:cs="Gotham Book" w:eastAsia="Gotham Book"/><w:sz w:val="20"/><w:szCs w:val="20"/><w:spacing w:val="0"/><w:w w:val="100"/></w:rPr><w:t>o</w:t></w:r><w:r><w:rPr><w:rFonts w:ascii="Gotham Book" w:hAnsi="Gotham Book" w:cs="Gotham Book" w:eastAsia="Gotham Book"/><w:sz w:val="20"/><w:szCs w:val="20"/><w:spacing w:val="0"/><w:w w:val="100"/></w:rPr><w:t> </w:t></w:r><w:r><w:rPr><w:rFonts w:ascii="Gotham Book" w:hAnsi="Gotham Book" w:cs="Gotham Book" w:eastAsia="Gotham Book"/><w:sz w:val="20"/><w:szCs w:val="20"/><w:spacing w:val="0"/><w:w w:val="100"/></w:rPr><w:t>aelodau</w:t></w:r><w:r><w:rPr><w:rFonts w:ascii="Gotham Book" w:hAnsi="Gotham Book" w:cs="Gotham Book" w:eastAsia="Gotham Book"/><w:sz w:val="20"/><w:szCs w:val="20"/><w:spacing w:val="0"/><w:w w:val="100"/></w:rPr><w:t> </w:t></w:r><w:r><w:rPr><w:rFonts w:ascii="Gotham Book" w:hAnsi="Gotham Book" w:cs="Gotham Book" w:eastAsia="Gotham Book"/><w:sz w:val="20"/><w:szCs w:val="20"/><w:spacing w:val="-3"/><w:w w:val="100"/></w:rPr><w:t>s</w:t></w:r><w:r><w:rPr><w:rFonts w:ascii="Gotham Book" w:hAnsi="Gotham Book" w:cs="Gotham Book" w:eastAsia="Gotham Book"/><w:sz w:val="20"/><w:szCs w:val="20"/><w:spacing w:val="-5"/><w:w w:val="100"/></w:rPr><w:t>y</w:t></w:r><w:r><w:rPr><w:rFonts w:ascii="Gotham Book" w:hAnsi="Gotham Book" w:cs="Gotham Book" w:eastAsia="Gotham Book"/><w:sz w:val="20"/><w:szCs w:val="20"/><w:spacing w:val="0"/><w:w w:val="100"/></w:rPr><w:t>dd</w:t></w:r><w:r><w:rPr><w:rFonts w:ascii="Gotham Book" w:hAnsi="Gotham Book" w:cs="Gotham Book" w:eastAsia="Gotham Book"/><w:sz w:val="20"/><w:szCs w:val="20"/><w:spacing w:val="0"/><w:w w:val="100"/></w:rPr><w:t> </w:t></w:r><w:r><w:rPr><w:rFonts w:ascii="Gotham Book" w:hAnsi="Gotham Book" w:cs="Gotham Book" w:eastAsia="Gotham Book"/><w:sz w:val="20"/><w:szCs w:val="20"/><w:spacing w:val="0"/><w:w w:val="100"/></w:rPr><w:t>ar</w:t></w:r><w:r><w:rPr><w:rFonts w:ascii="Gotham Book" w:hAnsi="Gotham Book" w:cs="Gotham Book" w:eastAsia="Gotham Book"/><w:sz w:val="20"/><w:szCs w:val="20"/><w:spacing w:val="0"/><w:w w:val="100"/></w:rPr><w:t> </w:t></w:r><w:r><w:rPr><w:rFonts w:ascii="Gotham Book" w:hAnsi="Gotham Book" w:cs="Gotham Book" w:eastAsia="Gotham Book"/><w:sz w:val="20"/><w:szCs w:val="20"/><w:spacing w:val="0"/><w:w w:val="100"/></w:rPr><w:t>eich</w:t></w:r><w:r><w:rPr><w:rFonts w:ascii="Gotham Book" w:hAnsi="Gotham Book" w:cs="Gotham Book" w:eastAsia="Gotham Book"/><w:sz w:val="20"/><w:szCs w:val="20"/><w:spacing w:val="0"/><w:w w:val="100"/></w:rPr><w:t> </w:t></w:r><w:r><w:rPr><w:rFonts w:ascii="Gotham Book" w:hAnsi="Gotham Book" w:cs="Gotham Book" w:eastAsia="Gotham Book"/><w:sz w:val="20"/><w:szCs w:val="20"/><w:spacing w:val="2"/><w:w w:val="100"/></w:rPr><w:t>P</w:t></w:r><w:r><w:rPr><w:rFonts w:ascii="Gotham Book" w:hAnsi="Gotham Book" w:cs="Gotham Book" w:eastAsia="Gotham Book"/><w:sz w:val="20"/><w:szCs w:val="20"/><w:spacing w:val="-2"/><w:w w:val="100"/></w:rPr><w:t>w</w:t></w:r><w:r><w:rPr><w:rFonts w:ascii="Gotham Book" w:hAnsi="Gotham Book" w:cs="Gotham Book" w:eastAsia="Gotham Book"/><w:sz w:val="20"/><w:szCs w:val="20"/><w:spacing w:val="0"/><w:w w:val="100"/></w:rPr><w:t>yllgo</w:t></w:r><w:r><w:rPr><w:rFonts w:ascii="Gotham Book" w:hAnsi="Gotham Book" w:cs="Gotham Book" w:eastAsia="Gotham Book"/><w:sz w:val="20"/><w:szCs w:val="20"/><w:spacing w:val="-15"/><w:w w:val="100"/></w:rPr><w:t>r</w:t></w:r><w:r><w:rPr><w:rFonts w:ascii="Gotham Book" w:hAnsi="Gotham Book" w:cs="Gotham Book" w:eastAsia="Gotham Book"/><w:sz w:val="20"/><w:szCs w:val="20"/><w:spacing w:val="0"/><w:w w:val="100"/></w:rPr><w:t>/</w:t></w:r><w:r><w:rPr><w:rFonts w:ascii="Gotham Book" w:hAnsi="Gotham Book" w:cs="Gotham Book" w:eastAsia="Gotham Book"/><w:sz w:val="20"/><w:szCs w:val="20"/><w:spacing w:val="-2"/><w:w w:val="100"/></w:rPr><w:t>B</w:t></w:r><w:r><w:rPr><w:rFonts w:ascii="Gotham Book" w:hAnsi="Gotham Book" w:cs="Gotham Book" w:eastAsia="Gotham Book"/><w:sz w:val="20"/><w:szCs w:val="20"/><w:spacing w:val="0"/><w:w w:val="100"/></w:rPr><w:t>w</w:t></w:r><w:r><w:rPr><w:rFonts w:ascii="Gotham Book" w:hAnsi="Gotham Book" w:cs="Gotham Book" w:eastAsia="Gotham Book"/><w:sz w:val="20"/><w:szCs w:val="20"/><w:spacing w:val="-4"/><w:w w:val="100"/></w:rPr><w:t>r</w:t></w:r><w:r><w:rPr><w:rFonts w:ascii="Gotham Book" w:hAnsi="Gotham Book" w:cs="Gotham Book" w:eastAsia="Gotham Book"/><w:sz w:val="20"/><w:szCs w:val="20"/><w:spacing w:val="0"/><w:w w:val="100"/></w:rPr><w:t>dd</w:t></w:r><w:r><w:rPr><w:rFonts w:ascii="Gotham Book" w:hAnsi="Gotham Book" w:cs="Gotham Book" w:eastAsia="Gotham Book"/><w:sz w:val="20"/><w:szCs w:val="20"/><w:spacing w:val="0"/><w:w w:val="100"/></w:rPr><w:t> </w:t></w:r><w:r><w:rPr><w:rFonts w:ascii="Gotham Book" w:hAnsi="Gotham Book" w:cs="Gotham Book" w:eastAsia="Gotham Book"/><w:sz w:val="20"/><w:szCs w:val="20"/><w:spacing w:val="-15"/><w:w w:val="100"/></w:rPr><w:t>Y</w:t></w:r><w:r><w:rPr><w:rFonts w:ascii="Gotham Book" w:hAnsi="Gotham Book" w:cs="Gotham Book" w:eastAsia="Gotham Book"/><w:sz w:val="20"/><w:szCs w:val="20"/><w:spacing w:val="0"/><w:w w:val="100"/></w:rPr><w:t>mddiriedol</w:t></w:r><w:r><w:rPr><w:rFonts w:ascii="Gotham Book" w:hAnsi="Gotham Book" w:cs="Gotham Book" w:eastAsia="Gotham Book"/><w:sz w:val="20"/><w:szCs w:val="20"/><w:spacing w:val="-2"/><w:w w:val="100"/></w:rPr><w:t>w</w:t></w:r><w:r><w:rPr><w:rFonts w:ascii="Gotham Book" w:hAnsi="Gotham Book" w:cs="Gotham Book" w:eastAsia="Gotham Book"/><w:sz w:val="20"/><w:szCs w:val="20"/><w:spacing w:val="0"/><w:w w:val="100"/></w:rPr><w:t>yr?</w:t></w:r></w:p><w:p><w:pPr><w:spacing w:before="3" w:after="0" w:line="110" w:lineRule="exact"/><w:jc w:val="left"/><w:rPr><w:sz w:val="11"/><w:szCs w:val="11"/></w:rPr></w:pPr><w:rPr/><w:r><w:rPr><w:sz w:val="11"/><w:szCs w:val="11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20" w:after="0" w:line="240" w:lineRule="auto"/><w:ind w:left="123" w:right="-20"/><w:jc w:val="left"/><w:rPr><w:rFonts w:ascii="Gotham Book" w:hAnsi="Gotham Book" w:cs="Gotham Book" w:eastAsia="Gotham Book"/><w:sz w:val="20"/><w:szCs w:val="20"/></w:rPr></w:pPr><w:rPr/><w:r><w:rPr/><w:pict><v:group style="position:absolute;margin-left:36.667999pt;margin-top:16.964525pt;width:522.7760pt;height:26.362pt;mso-position-horizontal-relative:page;mso-position-vertical-relative:paragraph;z-index:-930" coordorigin="733,339" coordsize="10456,527"><v:shape style="position:absolute;left:733;top:339;width:10456;height:527" coordorigin="733,339" coordsize="10456,527" path="m733,867l11189,867,11189,339,733,339,733,867xe" filled="f" stroked="t" strokeweight="1pt" strokecolor="#000000"><v:path arrowok="t"/></v:shape></v:group><w10:wrap type="none"/></w:pict></w:r><w:r><w:rPr><w:rFonts w:ascii="Gotham" w:hAnsi="Gotham" w:cs="Gotham" w:eastAsia="Gotham"/><w:sz w:val="20"/><w:szCs w:val="20"/><w:spacing w:val="0"/><w:w w:val="100"/><w:b/><w:bCs/></w:rPr><w:t>d)</w:t></w:r><w:r><w:rPr><w:rFonts w:ascii="Gotham" w:hAnsi="Gotham" w:cs="Gotham" w:eastAsia="Gotham"/><w:sz w:val="20"/><w:szCs w:val="20"/><w:spacing w:val="0"/><w:w w:val="100"/><w:b/><w:bCs/></w:rPr><w:t> </w:t></w:r><w:r><w:rPr><w:rFonts w:ascii="Gotham Book" w:hAnsi="Gotham Book" w:cs="Gotham Book" w:eastAsia="Gotham Book"/><w:sz w:val="20"/><w:szCs w:val="20"/><w:spacing w:val="-5"/><w:w w:val="100"/></w:rPr><w:t>F</w:t></w:r><w:r><w:rPr><w:rFonts w:ascii="Gotham Book" w:hAnsi="Gotham Book" w:cs="Gotham Book" w:eastAsia="Gotham Book"/><w:sz w:val="20"/><w:szCs w:val="20"/><w:spacing w:val="0"/><w:w w:val="100"/></w:rPr><w:t>aint</w:t></w:r><w:r><w:rPr><w:rFonts w:ascii="Gotham Book" w:hAnsi="Gotham Book" w:cs="Gotham Book" w:eastAsia="Gotham Book"/><w:sz w:val="20"/><w:szCs w:val="20"/><w:spacing w:val="0"/><w:w w:val="100"/></w:rPr><w:t> </w:t></w:r><w:r><w:rPr><w:rFonts w:ascii="Gotham Book" w:hAnsi="Gotham Book" w:cs="Gotham Book" w:eastAsia="Gotham Book"/><w:sz w:val="20"/><w:szCs w:val="20"/><w:spacing w:val="0"/><w:w w:val="100"/></w:rPr><w:t>o</w:t></w:r><w:r><w:rPr><w:rFonts w:ascii="Gotham Book" w:hAnsi="Gotham Book" w:cs="Gotham Book" w:eastAsia="Gotham Book"/><w:sz w:val="20"/><w:szCs w:val="20"/><w:spacing w:val="0"/><w:w w:val="100"/></w:rPr><w:t> </w:t></w:r><w:r><w:rPr><w:rFonts w:ascii="Gotham Book" w:hAnsi="Gotham Book" w:cs="Gotham Book" w:eastAsia="Gotham Book"/><w:sz w:val="20"/><w:szCs w:val="20"/><w:spacing w:val="0"/><w:w w:val="100"/></w:rPr><w:t>unigolion</w:t></w:r><w:r><w:rPr><w:rFonts w:ascii="Gotham Book" w:hAnsi="Gotham Book" w:cs="Gotham Book" w:eastAsia="Gotham Book"/><w:sz w:val="20"/><w:szCs w:val="20"/><w:spacing w:val="0"/><w:w w:val="100"/></w:rPr><w:t> </w:t></w:r><w:r><w:rPr><w:rFonts w:ascii="Gotham Book" w:hAnsi="Gotham Book" w:cs="Gotham Book" w:eastAsia="Gotham Book"/><w:sz w:val="20"/><w:szCs w:val="20"/><w:spacing w:val="-3"/><w:w w:val="100"/></w:rPr><w:t>s</w:t></w:r><w:r><w:rPr><w:rFonts w:ascii="Gotham Book" w:hAnsi="Gotham Book" w:cs="Gotham Book" w:eastAsia="Gotham Book"/><w:sz w:val="20"/><w:szCs w:val="20"/><w:spacing w:val="0"/><w:w w:val="100"/></w:rPr><w:t>y’n</w:t></w:r><w:r><w:rPr><w:rFonts w:ascii="Gotham Book" w:hAnsi="Gotham Book" w:cs="Gotham Book" w:eastAsia="Gotham Book"/><w:sz w:val="20"/><w:szCs w:val="20"/><w:spacing w:val="0"/><w:w w:val="100"/></w:rPr><w:t> </w:t></w:r><w:r><w:rPr><w:rFonts w:ascii="Gotham Book" w:hAnsi="Gotham Book" w:cs="Gotham Book" w:eastAsia="Gotham Book"/><w:sz w:val="20"/><w:szCs w:val="20"/><w:spacing w:val="0"/><w:w w:val="100"/></w:rPr><w:t>gor</w:t></w:r><w:r><w:rPr><w:rFonts w:ascii="Gotham Book" w:hAnsi="Gotham Book" w:cs="Gotham Book" w:eastAsia="Gotham Book"/><w:sz w:val="20"/><w:szCs w:val="20"/><w:spacing w:val="-2"/><w:w w:val="100"/></w:rPr><w:t>f</w:t></w:r><w:r><w:rPr><w:rFonts w:ascii="Gotham Book" w:hAnsi="Gotham Book" w:cs="Gotham Book" w:eastAsia="Gotham Book"/><w:sz w:val="20"/><w:szCs w:val="20"/><w:spacing w:val="0"/><w:w w:val="100"/></w:rPr><w:t>od</w:t></w:r><w:r><w:rPr><w:rFonts w:ascii="Gotham Book" w:hAnsi="Gotham Book" w:cs="Gotham Book" w:eastAsia="Gotham Book"/><w:sz w:val="20"/><w:szCs w:val="20"/><w:spacing w:val="0"/><w:w w:val="100"/></w:rPr><w:t> </w:t></w:r><w:r><w:rPr><w:rFonts w:ascii="Gotham Book" w:hAnsi="Gotham Book" w:cs="Gotham Book" w:eastAsia="Gotham Book"/><w:sz w:val="20"/><w:szCs w:val="20"/><w:spacing w:val="-4"/><w:w w:val="100"/></w:rPr><w:t>a</w:t></w:r><w:r><w:rPr><w:rFonts w:ascii="Gotham Book" w:hAnsi="Gotham Book" w:cs="Gotham Book" w:eastAsia="Gotham Book"/><w:sz w:val="20"/><w:szCs w:val="20"/><w:spacing w:val="-4"/><w:w w:val="100"/></w:rPr><w:t>w</w:t></w:r><w:r><w:rPr><w:rFonts w:ascii="Gotham Book" w:hAnsi="Gotham Book" w:cs="Gotham Book" w:eastAsia="Gotham Book"/><w:sz w:val="20"/><w:szCs w:val="20"/><w:spacing w:val="0"/><w:w w:val="100"/></w:rPr><w:t>du</w:t></w:r><w:r><w:rPr><w:rFonts w:ascii="Gotham Book" w:hAnsi="Gotham Book" w:cs="Gotham Book" w:eastAsia="Gotham Book"/><w:sz w:val="20"/><w:szCs w:val="20"/><w:spacing w:val="-4"/><w:w w:val="100"/></w:rPr><w:t>r</w:t></w:r><w:r><w:rPr><w:rFonts w:ascii="Gotham Book" w:hAnsi="Gotham Book" w:cs="Gotham Book" w:eastAsia="Gotham Book"/><w:sz w:val="20"/><w:szCs w:val="20"/><w:spacing w:val="0"/><w:w w:val="100"/></w:rPr><w:t>dodi</w:t></w:r><w:r><w:rPr><w:rFonts w:ascii="Gotham Book" w:hAnsi="Gotham Book" w:cs="Gotham Book" w:eastAsia="Gotham Book"/><w:sz w:val="20"/><w:szCs w:val="20"/><w:spacing w:val="0"/><w:w w:val="100"/></w:rPr><w:t> </w:t></w:r><w:r><w:rPr><w:rFonts w:ascii="Gotham Book" w:hAnsi="Gotham Book" w:cs="Gotham Book" w:eastAsia="Gotham Book"/><w:sz w:val="20"/><w:szCs w:val="20"/><w:spacing w:val="0"/><w:w w:val="100"/></w:rPr><w:t>taliad</w:t></w:r><w:r><w:rPr><w:rFonts w:ascii="Gotham Book" w:hAnsi="Gotham Book" w:cs="Gotham Book" w:eastAsia="Gotham Book"/><w:sz w:val="20"/><w:szCs w:val="20"/><w:spacing w:val="0"/><w:w w:val="100"/></w:rPr><w:t> </w:t></w:r><w:r><w:rPr><w:rFonts w:ascii="Gotham Book" w:hAnsi="Gotham Book" w:cs="Gotham Book" w:eastAsia="Gotham Book"/><w:sz w:val="20"/><w:szCs w:val="20"/><w:spacing w:val="0"/><w:w w:val="100"/></w:rPr><w:t>neu</w:t></w:r><w:r><w:rPr><w:rFonts w:ascii="Gotham Book" w:hAnsi="Gotham Book" w:cs="Gotham Book" w:eastAsia="Gotham Book"/><w:sz w:val="20"/><w:szCs w:val="20"/><w:spacing w:val="0"/><w:w w:val="100"/></w:rPr><w:t> </w:t></w:r><w:r><w:rPr><w:rFonts w:ascii="Gotham Book" w:hAnsi="Gotham Book" w:cs="Gotham Book" w:eastAsia="Gotham Book"/><w:sz w:val="20"/><w:szCs w:val="20"/><w:spacing w:val="0"/><w:w w:val="100"/></w:rPr><w:t>ar</w:t></w:r><w:r><w:rPr><w:rFonts w:ascii="Gotham Book" w:hAnsi="Gotham Book" w:cs="Gotham Book" w:eastAsia="Gotham Book"/><w:sz w:val="20"/><w:szCs w:val="20"/><w:spacing w:val="-2"/><w:w w:val="100"/></w:rPr><w:t>w</w:t></w:r><w:r><w:rPr><w:rFonts w:ascii="Gotham Book" w:hAnsi="Gotham Book" w:cs="Gotham Book" w:eastAsia="Gotham Book"/><w:sz w:val="20"/><w:szCs w:val="20"/><w:spacing w:val="-5"/><w:w w:val="100"/></w:rPr><w:t>y</w:t></w:r><w:r><w:rPr><w:rFonts w:ascii="Gotham Book" w:hAnsi="Gotham Book" w:cs="Gotham Book" w:eastAsia="Gotham Book"/><w:sz w:val="20"/><w:szCs w:val="20"/><w:spacing w:val="0"/><w:w w:val="100"/></w:rPr><w:t>ddo</w:t></w:r><w:r><w:rPr><w:rFonts w:ascii="Gotham Book" w:hAnsi="Gotham Book" w:cs="Gotham Book" w:eastAsia="Gotham Book"/><w:sz w:val="20"/><w:szCs w:val="20"/><w:spacing w:val="0"/><w:w w:val="100"/></w:rPr><w:t> </w:t></w:r><w:r><w:rPr><w:rFonts w:ascii="Gotham Book" w:hAnsi="Gotham Book" w:cs="Gotham Book" w:eastAsia="Gotham Book"/><w:sz w:val="20"/><w:szCs w:val="20"/><w:spacing w:val="0"/><w:w w:val="100"/></w:rPr><w:t>sie</w:t></w:r><w:r><w:rPr><w:rFonts w:ascii="Gotham Book" w:hAnsi="Gotham Book" w:cs="Gotham Book" w:eastAsia="Gotham Book"/><w:sz w:val="20"/><w:szCs w:val="20"/><w:spacing w:val="-3"/><w:w w:val="100"/></w:rPr><w:t>c</w:t></w:r><w:r><w:rPr><w:rFonts w:ascii="Gotham Book" w:hAnsi="Gotham Book" w:cs="Gotham Book" w:eastAsia="Gotham Book"/><w:sz w:val="20"/><w:szCs w:val="20"/><w:spacing w:val="0"/><w:w w:val="100"/></w:rPr><w:t>?</w:t></w:r></w:p><w:p><w:pPr><w:spacing w:before="4" w:after="0" w:line="120" w:lineRule="exact"/><w:jc w:val="left"/><w:rPr><w:sz w:val="12"/><w:szCs w:val="12"/></w:rPr></w:pPr><w:rPr/><w:r><w:rPr><w:sz w:val="12"/><w:szCs w:val="12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40" w:lineRule="auto"/><w:ind w:left="123" w:right="-20"/><w:jc w:val="left"/><w:rPr><w:rFonts w:ascii="Gotham Book" w:hAnsi="Gotham Book" w:cs="Gotham Book" w:eastAsia="Gotham Book"/><w:sz w:val="20"/><w:szCs w:val="20"/></w:rPr></w:pPr><w:rPr/><w:r><w:rPr/><w:pict><v:group style="position:absolute;margin-left:36.667999pt;margin-top:15.964522pt;width:522.7760pt;height:26.362pt;mso-position-horizontal-relative:page;mso-position-vertical-relative:paragraph;z-index:-929" coordorigin="733,319" coordsize="10456,527"><v:shape style="position:absolute;left:733;top:319;width:10456;height:527" coordorigin="733,319" coordsize="10456,527" path="m733,847l11189,847,11189,319,733,319,733,847xe" filled="f" stroked="t" strokeweight="1pt" strokecolor="#000000"><v:path arrowok="t"/></v:shape></v:group><w10:wrap type="none"/></w:pict></w:r><w:r><w:rPr><w:rFonts w:ascii="Gotham" w:hAnsi="Gotham" w:cs="Gotham" w:eastAsia="Gotham"/><w:sz w:val="20"/><w:szCs w:val="20"/><w:spacing w:val="-6"/><w:w w:val="100"/><w:b/><w:bCs/></w:rPr><w:t>e</w:t></w:r><w:r><w:rPr><w:rFonts w:ascii="Gotham" w:hAnsi="Gotham" w:cs="Gotham" w:eastAsia="Gotham"/><w:sz w:val="20"/><w:szCs w:val="20"/><w:spacing w:val="0"/><w:w w:val="100"/><w:b/><w:bCs/></w:rPr><w:t>)</w:t></w:r><w:r><w:rPr><w:rFonts w:ascii="Gotham" w:hAnsi="Gotham" w:cs="Gotham" w:eastAsia="Gotham"/><w:sz w:val="20"/><w:szCs w:val="20"/><w:spacing w:val="0"/><w:w w:val="100"/><w:b/><w:bCs/></w:rPr><w:t> </w:t></w:r><w:r><w:rPr><w:rFonts w:ascii="Gotham Book" w:hAnsi="Gotham Book" w:cs="Gotham Book" w:eastAsia="Gotham Book"/><w:sz w:val="20"/><w:szCs w:val="20"/><w:spacing w:val="0"/><w:w w:val="100"/></w:rPr><w:t>Os</w:t></w:r><w:r><w:rPr><w:rFonts w:ascii="Gotham Book" w:hAnsi="Gotham Book" w:cs="Gotham Book" w:eastAsia="Gotham Book"/><w:sz w:val="20"/><w:szCs w:val="20"/><w:spacing w:val="0"/><w:w w:val="100"/></w:rPr><w:t> </w:t></w:r><w:r><w:rPr><w:rFonts w:ascii="Gotham Book" w:hAnsi="Gotham Book" w:cs="Gotham Book" w:eastAsia="Gotham Book"/><w:sz w:val="20"/><w:szCs w:val="20"/><w:spacing w:val="-5"/><w:w w:val="100"/></w:rPr><w:t>b</w:t></w:r><w:r><w:rPr><w:rFonts w:ascii="Gotham Book" w:hAnsi="Gotham Book" w:cs="Gotham Book" w:eastAsia="Gotham Book"/><w:sz w:val="20"/><w:szCs w:val="20"/><w:spacing w:val="-5"/><w:w w:val="100"/></w:rPr><w:t>y</w:t></w:r><w:r><w:rPr><w:rFonts w:ascii="Gotham Book" w:hAnsi="Gotham Book" w:cs="Gotham Book" w:eastAsia="Gotham Book"/><w:sz w:val="20"/><w:szCs w:val="20"/><w:spacing w:val="0"/><w:w w:val="100"/></w:rPr><w:t>dd</w:t></w:r><w:r><w:rPr><w:rFonts w:ascii="Gotham Book" w:hAnsi="Gotham Book" w:cs="Gotham Book" w:eastAsia="Gotham Book"/><w:sz w:val="20"/><w:szCs w:val="20"/><w:spacing w:val="0"/><w:w w:val="100"/></w:rPr><w:t> </w:t></w:r><w:r><w:rPr><w:rFonts w:ascii="Gotham Book" w:hAnsi="Gotham Book" w:cs="Gotham Book" w:eastAsia="Gotham Book"/><w:sz w:val="20"/><w:szCs w:val="20"/><w:spacing w:val="0"/><w:w w:val="100"/></w:rPr><w:t>y</w:t></w:r><w:r><w:rPr><w:rFonts w:ascii="Gotham Book" w:hAnsi="Gotham Book" w:cs="Gotham Book" w:eastAsia="Gotham Book"/><w:sz w:val="20"/><w:szCs w:val="20"/><w:spacing w:val="0"/><w:w w:val="100"/></w:rPr><w:t> </w:t></w:r><w:r><w:rPr><w:rFonts w:ascii="Gotham Book" w:hAnsi="Gotham Book" w:cs="Gotham Book" w:eastAsia="Gotham Book"/><w:sz w:val="20"/><w:szCs w:val="20"/><w:spacing w:val="0"/><w:w w:val="100"/></w:rPr><w:t>cais</w:t></w:r><w:r><w:rPr><w:rFonts w:ascii="Gotham Book" w:hAnsi="Gotham Book" w:cs="Gotham Book" w:eastAsia="Gotham Book"/><w:sz w:val="20"/><w:szCs w:val="20"/><w:spacing w:val="0"/><w:w w:val="100"/></w:rPr><w:t> </w:t></w:r><w:r><w:rPr><w:rFonts w:ascii="Gotham Book" w:hAnsi="Gotham Book" w:cs="Gotham Book" w:eastAsia="Gotham Book"/><w:sz w:val="20"/><w:szCs w:val="20"/><w:spacing w:val="-3"/><w:w w:val="100"/></w:rPr><w:t>h</w:t></w:r><w:r><w:rPr><w:rFonts w:ascii="Gotham Book" w:hAnsi="Gotham Book" w:cs="Gotham Book" w:eastAsia="Gotham Book"/><w:sz w:val="20"/><w:szCs w:val="20"/><w:spacing w:val="0"/><w:w w:val="100"/></w:rPr><w:t>wn</w:t></w:r><w:r><w:rPr><w:rFonts w:ascii="Gotham Book" w:hAnsi="Gotham Book" w:cs="Gotham Book" w:eastAsia="Gotham Book"/><w:sz w:val="20"/><w:szCs w:val="20"/><w:spacing w:val="0"/><w:w w:val="100"/></w:rPr><w:t> </w:t></w:r><w:r><w:rPr><w:rFonts w:ascii="Gotham Book" w:hAnsi="Gotham Book" w:cs="Gotham Book" w:eastAsia="Gotham Book"/><w:sz w:val="20"/><w:szCs w:val="20"/><w:spacing w:val="0"/><w:w w:val="100"/></w:rPr><w:t>yn</w:t></w:r><w:r><w:rPr><w:rFonts w:ascii="Gotham Book" w:hAnsi="Gotham Book" w:cs="Gotham Book" w:eastAsia="Gotham Book"/><w:sz w:val="20"/><w:szCs w:val="20"/><w:spacing w:val="0"/><w:w w:val="100"/></w:rPr><w:t> </w:t></w:r><w:r><w:rPr><w:rFonts w:ascii="Gotham Book" w:hAnsi="Gotham Book" w:cs="Gotham Book" w:eastAsia="Gotham Book"/><w:sz w:val="20"/><w:szCs w:val="20"/><w:spacing w:val="0"/><w:w w:val="100"/></w:rPr><w:t>ll</w:t></w:r><w:r><w:rPr><w:rFonts w:ascii="Gotham Book" w:hAnsi="Gotham Book" w:cs="Gotham Book" w:eastAsia="Gotham Book"/><w:sz w:val="20"/><w:szCs w:val="20"/><w:spacing w:val="-2"/><w:w w:val="100"/></w:rPr><w:t>w</w:t></w:r><w:r><w:rPr><w:rFonts w:ascii="Gotham Book" w:hAnsi="Gotham Book" w:cs="Gotham Book" w:eastAsia="Gotham Book"/><w:sz w:val="20"/><w:szCs w:val="20"/><w:spacing w:val="-5"/><w:w w:val="100"/></w:rPr><w:t>y</w:t></w:r><w:r><w:rPr><w:rFonts w:ascii="Gotham Book" w:hAnsi="Gotham Book" w:cs="Gotham Book" w:eastAsia="Gotham Book"/><w:sz w:val="20"/><w:szCs w:val="20"/><w:spacing w:val="0"/><w:w w:val="100"/></w:rPr><w:t>ddiannus</w:t></w:r><w:r><w:rPr><w:rFonts w:ascii="Gotham Book" w:hAnsi="Gotham Book" w:cs="Gotham Book" w:eastAsia="Gotham Book"/><w:sz w:val="20"/><w:szCs w:val="20"/><w:spacing w:val="0"/><w:w w:val="100"/></w:rPr><w:t> </w:t></w:r><w:r><w:rPr><w:rFonts w:ascii="Gotham Book" w:hAnsi="Gotham Book" w:cs="Gotham Book" w:eastAsia="Gotham Book"/><w:sz w:val="20"/><w:szCs w:val="20"/><w:spacing w:val="0"/><w:w w:val="100"/></w:rPr><w:t>nod</w:t></w:r><w:r><w:rPr><w:rFonts w:ascii="Gotham Book" w:hAnsi="Gotham Book" w:cs="Gotham Book" w:eastAsia="Gotham Book"/><w:sz w:val="20"/><w:szCs w:val="20"/><w:spacing w:val="-5"/><w:w w:val="100"/></w:rPr><w:t>w</w:t></w:r><w:r><w:rPr><w:rFonts w:ascii="Gotham Book" w:hAnsi="Gotham Book" w:cs="Gotham Book" w:eastAsia="Gotham Book"/><w:sz w:val="20"/><w:szCs w:val="20"/><w:spacing w:val="0"/><w:w w:val="100"/></w:rPr><w:t>ch</w:t></w:r><w:r><w:rPr><w:rFonts w:ascii="Gotham Book" w:hAnsi="Gotham Book" w:cs="Gotham Book" w:eastAsia="Gotham Book"/><w:sz w:val="20"/><w:szCs w:val="20"/><w:spacing w:val="0"/><w:w w:val="100"/></w:rPr><w:t> </w:t></w:r><w:r><w:rPr><w:rFonts w:ascii="Gotham Book" w:hAnsi="Gotham Book" w:cs="Gotham Book" w:eastAsia="Gotham Book"/><w:sz w:val="20"/><w:szCs w:val="20"/><w:spacing w:val="0"/><w:w w:val="100"/></w:rPr><w:t>i</w:t></w:r><w:r><w:rPr><w:rFonts w:ascii="Gotham Book" w:hAnsi="Gotham Book" w:cs="Gotham Book" w:eastAsia="Gotham Book"/><w:sz w:val="20"/><w:szCs w:val="20"/><w:spacing w:val="0"/><w:w w:val="100"/></w:rPr><w:t> </w:t></w:r><w:r><w:rPr><w:rFonts w:ascii="Gotham Book" w:hAnsi="Gotham Book" w:cs="Gotham Book" w:eastAsia="Gotham Book"/><w:sz w:val="20"/><w:szCs w:val="20"/><w:spacing w:val="-4"/><w:w w:val="100"/></w:rPr><w:t>b</w:t></w:r><w:r><w:rPr><w:rFonts w:ascii="Gotham Book" w:hAnsi="Gotham Book" w:cs="Gotham Book" w:eastAsia="Gotham Book"/><w:sz w:val="20"/><w:szCs w:val="20"/><w:spacing w:val="-2"/><w:w w:val="100"/></w:rPr><w:t>w</w:t></w:r><w:r><w:rPr><w:rFonts w:ascii="Gotham Book" w:hAnsi="Gotham Book" w:cs="Gotham Book" w:eastAsia="Gotham Book"/><w:sz w:val="20"/><w:szCs w:val="20"/><w:spacing w:val="0"/><w:w w:val="100"/></w:rPr><w:t>y</w:t></w:r><w:r><w:rPr><w:rFonts w:ascii="Gotham Book" w:hAnsi="Gotham Book" w:cs="Gotham Book" w:eastAsia="Gotham Book"/><w:sz w:val="20"/><w:szCs w:val="20"/><w:spacing w:val="0"/><w:w w:val="100"/></w:rPr><w:t> </w:t></w:r><w:r><w:rPr><w:rFonts w:ascii="Gotham Book" w:hAnsi="Gotham Book" w:cs="Gotham Book" w:eastAsia="Gotham Book"/><w:sz w:val="20"/><w:szCs w:val="20"/><w:spacing w:val="0"/><w:w w:val="100"/></w:rPr><w:t>y</w:t></w:r><w:r><w:rPr><w:rFonts w:ascii="Gotham Book" w:hAnsi="Gotham Book" w:cs="Gotham Book" w:eastAsia="Gotham Book"/><w:sz w:val="20"/><w:szCs w:val="20"/><w:spacing w:val="0"/><w:w w:val="100"/></w:rPr><w:t> </w:t></w:r><w:r><w:rPr><w:rFonts w:ascii="Gotham Book" w:hAnsi="Gotham Book" w:cs="Gotham Book" w:eastAsia="Gotham Book"/><w:sz w:val="20"/><w:szCs w:val="20"/><w:spacing w:val="0"/><w:w w:val="100"/></w:rPr><w:t>dylem</w:t></w:r><w:r><w:rPr><w:rFonts w:ascii="Gotham Book" w:hAnsi="Gotham Book" w:cs="Gotham Book" w:eastAsia="Gotham Book"/><w:sz w:val="20"/><w:szCs w:val="20"/><w:spacing w:val="0"/><w:w w:val="100"/></w:rPr><w:t> </w:t></w:r><w:r><w:rPr><w:rFonts w:ascii="Gotham Book" w:hAnsi="Gotham Book" w:cs="Gotham Book" w:eastAsia="Gotham Book"/><w:sz w:val="20"/><w:szCs w:val="20"/><w:spacing w:val="0"/><w:w w:val="100"/></w:rPr><w:t>wneud</w:t></w:r><w:r><w:rPr><w:rFonts w:ascii="Gotham Book" w:hAnsi="Gotham Book" w:cs="Gotham Book" w:eastAsia="Gotham Book"/><w:sz w:val="20"/><w:szCs w:val="20"/><w:spacing w:val="0"/><w:w w:val="100"/></w:rPr><w:t> </w:t></w:r><w:r><w:rPr><w:rFonts w:ascii="Gotham Book" w:hAnsi="Gotham Book" w:cs="Gotham Book" w:eastAsia="Gotham Book"/><w:sz w:val="20"/><w:szCs w:val="20"/><w:spacing w:val="0"/><w:w w:val="100"/></w:rPr><w:t>y</w:t></w:r><w:r><w:rPr><w:rFonts w:ascii="Gotham Book" w:hAnsi="Gotham Book" w:cs="Gotham Book" w:eastAsia="Gotham Book"/><w:sz w:val="20"/><w:szCs w:val="20"/><w:spacing w:val="0"/><w:w w:val="100"/></w:rPr><w:t> </w:t></w:r><w:r><w:rPr><w:rFonts w:ascii="Gotham Book" w:hAnsi="Gotham Book" w:cs="Gotham Book" w:eastAsia="Gotham Book"/><w:sz w:val="20"/><w:szCs w:val="20"/><w:spacing w:val="0"/><w:w w:val="100"/></w:rPr><w:t>siec</w:t></w:r><w:r><w:rPr><w:rFonts w:ascii="Gotham Book" w:hAnsi="Gotham Book" w:cs="Gotham Book" w:eastAsia="Gotham Book"/><w:sz w:val="20"/><w:szCs w:val="20"/><w:spacing w:val="0"/><w:w w:val="100"/></w:rPr><w:t> </w:t></w:r><w:r><w:rPr><w:rFonts w:ascii="Gotham Book" w:hAnsi="Gotham Book" w:cs="Gotham Book" w:eastAsia="Gotham Book"/><w:sz w:val="20"/><w:szCs w:val="20"/><w:spacing w:val="0"/><w:w w:val="100"/></w:rPr><w:t>yn</w:t></w:r><w:r><w:rPr><w:rFonts w:ascii="Gotham Book" w:hAnsi="Gotham Book" w:cs="Gotham Book" w:eastAsia="Gotham Book"/><w:sz w:val="20"/><w:szCs w:val="20"/><w:spacing w:val="0"/><w:w w:val="100"/></w:rPr><w:t> </w:t></w:r><w:r><w:rPr><w:rFonts w:ascii="Gotham Book" w:hAnsi="Gotham Book" w:cs="Gotham Book" w:eastAsia="Gotham Book"/><w:sz w:val="20"/><w:szCs w:val="20"/><w:spacing w:val="0"/><w:w w:val="100"/></w:rPr><w:t>dalad</w:t></w:r><w:r><w:rPr><w:rFonts w:ascii="Gotham Book" w:hAnsi="Gotham Book" w:cs="Gotham Book" w:eastAsia="Gotham Book"/><w:sz w:val="20"/><w:szCs w:val="20"/><w:spacing w:val="-2"/><w:w w:val="100"/></w:rPr><w:t>w</w:t></w:r><w:r><w:rPr><w:rFonts w:ascii="Gotham Book" w:hAnsi="Gotham Book" w:cs="Gotham Book" w:eastAsia="Gotham Book"/><w:sz w:val="20"/><w:szCs w:val="20"/><w:spacing w:val="0"/><w:w w:val="100"/></w:rPr><w:t>y:</w:t></w:r></w:p><w:p><w:pPr><w:jc w:val="left"/><w:spacing w:after="0"/><w:sectPr><w:pgMar w:header="0" w:footer="283" w:top="620" w:bottom="480" w:left="600" w:right="600"/><w:pgSz w:w="11920" w:h="16840"/></w:sectPr></w:pPr><w:rPr/></w:p><w:p><w:pPr><w:spacing w:before="72" w:after="0" w:line="240" w:lineRule="auto"/><w:ind w:left="105" w:right="-20"/><w:jc w:val="left"/><w:rPr><w:rFonts w:ascii="Arial" w:hAnsi="Arial" w:cs="Arial" w:eastAsia="Arial"/><w:sz w:val="23"/><w:szCs w:val="23"/></w:rPr></w:pPr><w:rPr/><w:r><w:rPr><w:rFonts w:ascii="Arial" w:hAnsi="Arial" w:cs="Arial" w:eastAsia="Arial"/><w:sz w:val="23"/><w:szCs w:val="23"/><w:spacing w:val="0"/><w:w w:val="100"/><w:b/><w:bCs/></w:rPr><w:t>8.</w:t></w:r><w:r><w:rPr><w:rFonts w:ascii="Arial" w:hAnsi="Arial" w:cs="Arial" w:eastAsia="Arial"/><w:sz w:val="23"/><w:szCs w:val="23"/><w:spacing w:val="40"/><w:w w:val="100"/><w:b/><w:bCs/></w:rPr><w:t> </w:t></w:r><w:r><w:rPr><w:rFonts w:ascii="Arial" w:hAnsi="Arial" w:cs="Arial" w:eastAsia="Arial"/><w:sz w:val="23"/><w:szCs w:val="23"/><w:spacing w:val="0"/><w:w w:val="100"/><w:b/><w:bCs/></w:rPr><w:t>Eich</w:t></w:r><w:r><w:rPr><w:rFonts w:ascii="Arial" w:hAnsi="Arial" w:cs="Arial" w:eastAsia="Arial"/><w:sz w:val="23"/><w:szCs w:val="23"/><w:spacing w:val="39"/><w:w w:val="100"/><w:b/><w:bCs/></w:rPr><w:t> </w:t></w:r><w:r><w:rPr><w:rFonts w:ascii="Arial" w:hAnsi="Arial" w:cs="Arial" w:eastAsia="Arial"/><w:sz w:val="23"/><w:szCs w:val="23"/><w:spacing w:val="0"/><w:w w:val="110"/><w:b/><w:bCs/></w:rPr><w:t>prosiect:</w:t></w:r><w:r><w:rPr><w:rFonts w:ascii="Arial" w:hAnsi="Arial" w:cs="Arial" w:eastAsia="Arial"/><w:sz w:val="23"/><w:szCs w:val="23"/><w:spacing w:val="0"/><w:w w:val="100"/></w:rPr></w:r></w:p><w:p><w:pPr><w:spacing w:before="8" w:after="0" w:line="130" w:lineRule="exact"/><w:jc w:val="left"/><w:rPr><w:sz w:val="13"/><w:szCs w:val="13"/></w:rPr></w:pPr><w:rPr/><w:r><w:rPr><w:sz w:val="13"/><w:szCs w:val="13"/></w:rPr></w:r></w:p><w:p><w:pPr><w:spacing w:before="0" w:after="0" w:line="239" w:lineRule="exact"/><w:ind w:left="119" w:right="-20"/><w:jc w:val="left"/><w:rPr><w:rFonts w:ascii="Arial" w:hAnsi="Arial" w:cs="Arial" w:eastAsia="Arial"/><w:sz w:val="23"/><w:szCs w:val="23"/></w:rPr></w:pPr><w:rPr/><w:r><w:rPr><w:rFonts w:ascii="Arial" w:hAnsi="Arial" w:cs="Arial" w:eastAsia="Arial"/><w:sz w:val="23"/><w:szCs w:val="23"/><w:spacing w:val="0"/><w:w w:val="119"/><w:position w:val="-2"/></w:rPr><w:t>Disgrifiwch</w:t></w:r><w:r><w:rPr><w:rFonts w:ascii="Arial" w:hAnsi="Arial" w:cs="Arial" w:eastAsia="Arial"/><w:sz w:val="23"/><w:szCs w:val="23"/><w:spacing w:val="-5"/><w:w w:val="119"/><w:position w:val="-2"/></w:rPr><w:t> </w:t></w:r><w:r><w:rPr><w:rFonts w:ascii="Arial" w:hAnsi="Arial" w:cs="Arial" w:eastAsia="Arial"/><w:sz w:val="23"/><w:szCs w:val="23"/><w:spacing w:val="0"/><w:w w:val="100"/><w:position w:val="-2"/></w:rPr><w:t>y</w:t></w:r><w:r><w:rPr><w:rFonts w:ascii="Arial" w:hAnsi="Arial" w:cs="Arial" w:eastAsia="Arial"/><w:sz w:val="23"/><w:szCs w:val="23"/><w:spacing w:val="34"/><w:w w:val="100"/><w:position w:val="-2"/></w:rPr><w:t> </w:t></w:r><w:r><w:rPr><w:rFonts w:ascii="Arial" w:hAnsi="Arial" w:cs="Arial" w:eastAsia="Arial"/><w:sz w:val="23"/><w:szCs w:val="23"/><w:spacing w:val="0"/><w:w w:val="116"/><w:position w:val="-2"/></w:rPr><w:t>gweithgareddau</w:t></w:r><w:r><w:rPr><w:rFonts w:ascii="Arial" w:hAnsi="Arial" w:cs="Arial" w:eastAsia="Arial"/><w:sz w:val="23"/><w:szCs w:val="23"/><w:spacing w:val="43"/><w:w w:val="116"/><w:position w:val="-2"/></w:rPr><w:t> </w:t></w:r><w:r><w:rPr><w:rFonts w:ascii="Arial" w:hAnsi="Arial" w:cs="Arial" w:eastAsia="Arial"/><w:sz w:val="23"/><w:szCs w:val="23"/><w:spacing w:val="0"/><w:w w:val="116"/><w:position w:val="-2"/></w:rPr><w:t>neu&apos;r</w:t></w:r><w:r><w:rPr><w:rFonts w:ascii="Arial" w:hAnsi="Arial" w:cs="Arial" w:eastAsia="Arial"/><w:sz w:val="23"/><w:szCs w:val="23"/><w:spacing w:val="13"/><w:w w:val="116"/><w:position w:val="-2"/></w:rPr><w:t> </w:t></w:r><w:r><w:rPr><w:rFonts w:ascii="Arial" w:hAnsi="Arial" w:cs="Arial" w:eastAsia="Arial"/><w:sz w:val="23"/><w:szCs w:val="23"/><w:spacing w:val="0"/><w:w w:val="116"/><w:position w:val="-2"/></w:rPr><w:t>gwasanaethau</w:t></w:r><w:r><w:rPr><w:rFonts w:ascii="Arial" w:hAnsi="Arial" w:cs="Arial" w:eastAsia="Arial"/><w:sz w:val="23"/><w:szCs w:val="23"/><w:spacing w:val="-26"/><w:w w:val="116"/><w:position w:val="-2"/></w:rPr><w:t> </w:t></w:r><w:r><w:rPr><w:rFonts w:ascii="Arial" w:hAnsi="Arial" w:cs="Arial" w:eastAsia="Arial"/><w:sz w:val="23"/><w:szCs w:val="23"/><w:spacing w:val="0"/><w:w w:val="116"/><w:position w:val="-2"/></w:rPr><w:t>rydych</w:t></w:r><w:r><w:rPr><w:rFonts w:ascii="Arial" w:hAnsi="Arial" w:cs="Arial" w:eastAsia="Arial"/><w:sz w:val="23"/><w:szCs w:val="23"/><w:spacing w:val="17"/><w:w w:val="116"/><w:position w:val="-2"/></w:rPr><w:t> </w:t></w:r><w:r><w:rPr><w:rFonts w:ascii="Arial" w:hAnsi="Arial" w:cs="Arial" w:eastAsia="Arial"/><w:sz w:val="23"/><w:szCs w:val="23"/><w:spacing w:val="0"/><w:w w:val="100"/><w:position w:val="-2"/></w:rPr><w:t>yn</w:t></w:r><w:r><w:rPr><w:rFonts w:ascii="Arial" w:hAnsi="Arial" w:cs="Arial" w:eastAsia="Arial"/><w:sz w:val="23"/><w:szCs w:val="23"/><w:spacing w:val="0"/><w:w w:val="100"/><w:position w:val="-2"/></w:rPr><w:t> </w:t></w:r><w:r><w:rPr><w:rFonts w:ascii="Arial" w:hAnsi="Arial" w:cs="Arial" w:eastAsia="Arial"/><w:sz w:val="23"/><w:szCs w:val="23"/><w:spacing w:val="0"/><w:w w:val="100"/><w:position w:val="-2"/></w:rPr><w:t> </w:t></w:r><w:r><w:rPr><w:rFonts w:ascii="Arial" w:hAnsi="Arial" w:cs="Arial" w:eastAsia="Arial"/><w:sz w:val="23"/><w:szCs w:val="23"/><w:spacing w:val="0"/><w:w w:val="127"/><w:position w:val="-2"/></w:rPr><w:t>gofyn</w:t></w:r><w:r><w:rPr><w:rFonts w:ascii="Arial" w:hAnsi="Arial" w:cs="Arial" w:eastAsia="Arial"/><w:sz w:val="23"/><w:szCs w:val="23"/><w:spacing w:val="-41"/><w:w w:val="127"/><w:position w:val="-2"/></w:rPr><w:t> </w:t></w:r><w:r><w:rPr><w:rFonts w:ascii="Arial" w:hAnsi="Arial" w:cs="Arial" w:eastAsia="Arial"/><w:sz w:val="23"/><w:szCs w:val="23"/><w:spacing w:val="0"/><w:w w:val="127"/><w:position w:val="-2"/></w:rPr><w:t>i</w:t></w:r><w:r><w:rPr><w:rFonts w:ascii="Arial" w:hAnsi="Arial" w:cs="Arial" w:eastAsia="Arial"/><w:sz w:val="23"/><w:szCs w:val="23"/><w:spacing w:val="-2"/><w:w w:val="127"/><w:position w:val="-2"/></w:rPr><w:t> </w:t></w:r><w:r><w:rPr><w:rFonts w:ascii="Arial" w:hAnsi="Arial" w:cs="Arial" w:eastAsia="Arial"/><w:sz w:val="23"/><w:szCs w:val="23"/><w:spacing w:val="0"/><w:w w:val="100"/><w:position w:val="-2"/></w:rPr><w:t>ni</w:t></w:r><w:r><w:rPr><w:rFonts w:ascii="Arial" w:hAnsi="Arial" w:cs="Arial" w:eastAsia="Arial"/><w:sz w:val="23"/><w:szCs w:val="23"/><w:spacing w:val="39"/><w:w w:val="100"/><w:position w:val="-2"/></w:rPr><w:t> </w:t></w:r><w:r><w:rPr><w:rFonts w:ascii="Arial" w:hAnsi="Arial" w:cs="Arial" w:eastAsia="Arial"/><w:sz w:val="23"/><w:szCs w:val="23"/><w:spacing w:val="0"/><w:w w:val="100"/><w:position w:val="-2"/></w:rPr><w:t>eu</w:t></w:r><w:r><w:rPr><w:rFonts w:ascii="Arial" w:hAnsi="Arial" w:cs="Arial" w:eastAsia="Arial"/><w:sz w:val="23"/><w:szCs w:val="23"/><w:spacing w:val="31"/><w:w w:val="100"/><w:position w:val="-2"/></w:rPr><w:t> </w:t></w:r><w:r><w:rPr><w:rFonts w:ascii="Arial" w:hAnsi="Arial" w:cs="Arial" w:eastAsia="Arial"/><w:sz w:val="23"/><w:szCs w:val="23"/><w:spacing w:val="0"/><w:w w:val="116"/><w:position w:val="-2"/></w:rPr><w:t>hariannu</w:t></w:r><w:r><w:rPr><w:rFonts w:ascii="Arial" w:hAnsi="Arial" w:cs="Arial" w:eastAsia="Arial"/><w:sz w:val="23"/><w:szCs w:val="23"/><w:spacing w:val="0"/><w:w w:val="100"/><w:position w:val="0"/></w:rPr></w:r></w:p><w:p><w:pPr><w:spacing w:before="0" w:after="0" w:line="342" w:lineRule="exact"/><w:ind w:left="105" w:right="-20"/><w:jc w:val="left"/><w:rPr><w:rFonts w:ascii="Arial" w:hAnsi="Arial" w:cs="Arial" w:eastAsia="Arial"/><w:sz w:val="23"/><w:szCs w:val="23"/></w:rPr></w:pPr><w:rPr/><w:r><w:rPr><w:rFonts w:ascii="Arial" w:hAnsi="Arial" w:cs="Arial" w:eastAsia="Arial"/><w:sz w:val="23"/><w:szCs w:val="23"/><w:spacing w:val="0"/><w:w w:val="100"/><w:position w:val="1"/></w:rPr><w:t>A</w:t></w:r><w:r><w:rPr><w:rFonts w:ascii="Arial" w:hAnsi="Arial" w:cs="Arial" w:eastAsia="Arial"/><w:sz w:val="23"/><w:szCs w:val="23"/><w:spacing w:val="41"/><w:w w:val="100"/><w:position w:val="1"/></w:rPr><w:t> </w:t></w:r><w:r><w:rPr><w:rFonts w:ascii="Arial" w:hAnsi="Arial" w:cs="Arial" w:eastAsia="Arial"/><w:sz w:val="23"/><w:szCs w:val="23"/><w:spacing w:val="0"/><w:w w:val="100"/><w:position w:val="1"/></w:rPr><w:t>pha</w:t></w:r><w:r><w:rPr><w:rFonts w:ascii="Arial" w:hAnsi="Arial" w:cs="Arial" w:eastAsia="Arial"/><w:sz w:val="23"/><w:szCs w:val="23"/><w:spacing w:val="0"/><w:w w:val="100"/><w:position w:val="1"/></w:rPr><w:t> </w:t></w:r><w:r><w:rPr><w:rFonts w:ascii="Arial" w:hAnsi="Arial" w:cs="Arial" w:eastAsia="Arial"/><w:sz w:val="23"/><w:szCs w:val="23"/><w:spacing w:val="8"/><w:w w:val="100"/><w:position w:val="1"/></w:rPr><w:t> </w:t></w:r><w:r><w:rPr><w:rFonts w:ascii="Arial" w:hAnsi="Arial" w:cs="Arial" w:eastAsia="Arial"/><w:sz w:val="23"/><w:szCs w:val="23"/><w:spacing w:val="0"/><w:w w:val="120"/><w:position w:val="1"/></w:rPr><w:t>broblem</w:t></w:r><w:r><w:rPr><w:rFonts w:ascii="Arial" w:hAnsi="Arial" w:cs="Arial" w:eastAsia="Arial"/><w:sz w:val="23"/><w:szCs w:val="23"/><w:spacing w:val="-12"/><w:w w:val="120"/><w:position w:val="1"/></w:rPr><w:t> </w:t></w:r><w:r><w:rPr><w:rFonts w:ascii="Arial" w:hAnsi="Arial" w:cs="Arial" w:eastAsia="Arial"/><w:sz w:val="23"/><w:szCs w:val="23"/><w:spacing w:val="0"/><w:w w:val="120"/><w:position w:val="1"/></w:rPr><w:t>rydych</w:t></w:r><w:r><w:rPr><w:rFonts w:ascii="Arial" w:hAnsi="Arial" w:cs="Arial" w:eastAsia="Arial"/><w:sz w:val="23"/><w:szCs w:val="23"/><w:spacing w:val="-2"/><w:w w:val="120"/><w:position w:val="1"/></w:rPr><w:t> </w:t></w:r><w:r><w:rPr><w:rFonts w:ascii="Arial" w:hAnsi="Arial" w:cs="Arial" w:eastAsia="Arial"/><w:sz w:val="23"/><w:szCs w:val="23"/><w:spacing w:val="0"/><w:w w:val="100"/><w:position w:val="1"/></w:rPr><w:t>yn</w:t></w:r><w:r><w:rPr><w:rFonts w:ascii="Arial" w:hAnsi="Arial" w:cs="Arial" w:eastAsia="Arial"/><w:sz w:val="23"/><w:szCs w:val="23"/><w:spacing w:val="45"/><w:w w:val="100"/><w:position w:val="1"/></w:rPr><w:t> </w:t></w:r><w:r><w:rPr><w:rFonts w:ascii="Arial" w:hAnsi="Arial" w:cs="Arial" w:eastAsia="Arial"/><w:sz w:val="23"/><w:szCs w:val="23"/><w:spacing w:val="0"/><w:w w:val="118"/><w:position w:val="1"/></w:rPr><w:t>ceisio</w:t></w:r><w:r><w:rPr><w:rFonts w:ascii="Arial" w:hAnsi="Arial" w:cs="Arial" w:eastAsia="Arial"/><w:sz w:val="23"/><w:szCs w:val="23"/><w:spacing w:val="-15"/><w:w w:val="118"/><w:position w:val="1"/></w:rPr><w:t> </w:t></w:r><w:r><w:rPr><w:rFonts w:ascii="Arial" w:hAnsi="Arial" w:cs="Arial" w:eastAsia="Arial"/><w:sz w:val="23"/><w:szCs w:val="23"/><w:spacing w:val="0"/><w:w w:val="118"/><w:position w:val="1"/></w:rPr><w:t>ymdrin</w:t></w:r><w:r><w:rPr><w:rFonts w:ascii="Arial" w:hAnsi="Arial" w:cs="Arial" w:eastAsia="Arial"/><w:sz w:val="23"/><w:szCs w:val="23"/><w:spacing w:val="27"/><w:w w:val="118"/><w:position w:val="1"/></w:rPr><w:t> </w:t></w:r><w:r><w:rPr><w:rFonts w:ascii="Times New Roman" w:hAnsi="Times New Roman" w:cs="Times New Roman" w:eastAsia="Times New Roman"/><w:sz w:val="36"/><w:szCs w:val="36"/><w:spacing w:val="0"/><w:w w:val="79"/><w:position w:val="1"/></w:rPr><w:t>a</w:t></w:r><w:r><w:rPr><w:rFonts w:ascii="Times New Roman" w:hAnsi="Times New Roman" w:cs="Times New Roman" w:eastAsia="Times New Roman"/><w:sz w:val="36"/><w:szCs w:val="36"/><w:spacing w:val="33"/><w:w w:val="79"/><w:position w:val="1"/></w:rPr><w:t> </w:t></w:r><w:r><w:rPr><w:rFonts w:ascii="Arial" w:hAnsi="Arial" w:cs="Arial" w:eastAsia="Arial"/><w:sz w:val="23"/><w:szCs w:val="23"/><w:spacing w:val="0"/><w:w w:val="100"/><w:position w:val="1"/></w:rPr><w:t>hi.</w:t></w:r><w:r><w:rPr><w:rFonts w:ascii="Arial" w:hAnsi="Arial" w:cs="Arial" w:eastAsia="Arial"/><w:sz w:val="23"/><w:szCs w:val="23"/><w:spacing w:val="24"/><w:w w:val="100"/><w:position w:val="1"/></w:rPr><w:t> </w:t></w:r><w:r><w:rPr><w:rFonts w:ascii="Arial" w:hAnsi="Arial" w:cs="Arial" w:eastAsia="Arial"/><w:sz w:val="23"/><w:szCs w:val="23"/><w:spacing w:val="0"/><w:w w:val="121"/><w:position w:val="1"/></w:rPr><w:t>Dywedwch</w:t></w:r><w:r><w:rPr><w:rFonts w:ascii="Arial" w:hAnsi="Arial" w:cs="Arial" w:eastAsia="Arial"/><w:sz w:val="23"/><w:szCs w:val="23"/><w:spacing w:val="-21"/><w:w w:val="121"/><w:position w:val="1"/></w:rPr><w:t> </w:t></w:r><w:r><w:rPr><w:rFonts w:ascii="Arial" w:hAnsi="Arial" w:cs="Arial" w:eastAsia="Arial"/><w:sz w:val="23"/><w:szCs w:val="23"/><w:spacing w:val="0"/><w:w w:val="121"/><w:position w:val="1"/></w:rPr><w:t>wrthym</w:t></w:r><w:r><w:rPr><w:rFonts w:ascii="Arial" w:hAnsi="Arial" w:cs="Arial" w:eastAsia="Arial"/><w:sz w:val="23"/><w:szCs w:val="23"/><w:spacing w:val="2"/><w:w w:val="121"/><w:position w:val="1"/></w:rPr><w:t> </w:t></w:r><w:r><w:rPr><w:rFonts w:ascii="Arial" w:hAnsi="Arial" w:cs="Arial" w:eastAsia="Arial"/><w:sz w:val="23"/><w:szCs w:val="23"/><w:spacing w:val="0"/><w:w w:val="100"/><w:position w:val="1"/></w:rPr><w:t>pa</w:t></w:r><w:r><w:rPr><w:rFonts w:ascii="Arial" w:hAnsi="Arial" w:cs="Arial" w:eastAsia="Arial"/><w:sz w:val="23"/><w:szCs w:val="23"/><w:spacing w:val="56"/><w:w w:val="100"/><w:position w:val="1"/></w:rPr><w:t> </w:t></w:r><w:r><w:rPr><w:rFonts w:ascii="Arial" w:hAnsi="Arial" w:cs="Arial" w:eastAsia="Arial"/><w:sz w:val="23"/><w:szCs w:val="23"/><w:spacing w:val="0"/><w:w w:val="112"/><w:b/><w:bCs/><w:position w:val="1"/></w:rPr><w:t>wahaniaeth</w:t></w:r><w:r><w:rPr><w:rFonts w:ascii="Arial" w:hAnsi="Arial" w:cs="Arial" w:eastAsia="Arial"/><w:sz w:val="23"/><w:szCs w:val="23"/><w:spacing w:val="-13"/><w:w w:val="112"/><w:b/><w:bCs/><w:position w:val="1"/></w:rPr><w:t> </w:t></w:r><w:r><w:rPr><w:rFonts w:ascii="Arial" w:hAnsi="Arial" w:cs="Arial" w:eastAsia="Arial"/><w:sz w:val="23"/><w:szCs w:val="23"/><w:spacing w:val="0"/><w:w w:val="112"/><w:position w:val="1"/></w:rPr><w:t>y</w:t></w:r><w:r><w:rPr><w:rFonts w:ascii="Arial" w:hAnsi="Arial" w:cs="Arial" w:eastAsia="Arial"/><w:sz w:val="23"/><w:szCs w:val="23"/><w:spacing w:val="0"/><w:w w:val="100"/><w:position w:val="0"/></w:rPr></w:r></w:p><w:p><w:pPr><w:spacing w:before="0" w:after="0" w:line="259" w:lineRule="exact"/><w:ind w:left="105" w:right="-20"/><w:jc w:val="left"/><w:rPr><w:rFonts w:ascii="Arial" w:hAnsi="Arial" w:cs="Arial" w:eastAsia="Arial"/><w:sz w:val="23"/><w:szCs w:val="23"/></w:rPr></w:pPr><w:rPr/><w:r><w:rPr><w:rFonts w:ascii="Arial" w:hAnsi="Arial" w:cs="Arial" w:eastAsia="Arial"/><w:sz w:val="23"/><w:szCs w:val="23"/><w:spacing w:val="0"/><w:w w:val="120"/></w:rPr><w:t>gwnaiff</w:t></w:r><w:r><w:rPr><w:rFonts w:ascii="Arial" w:hAnsi="Arial" w:cs="Arial" w:eastAsia="Arial"/><w:sz w:val="23"/><w:szCs w:val="23"/><w:spacing w:val="9"/><w:w w:val="120"/></w:rPr><w:t> </w:t></w:r><w:r><w:rPr><w:rFonts w:ascii="Arial" w:hAnsi="Arial" w:cs="Arial" w:eastAsia="Arial"/><w:sz w:val="23"/><w:szCs w:val="23"/><w:spacing w:val="0"/><w:w w:val="100"/></w:rPr><w:t>eich</w:t></w:r><w:r><w:rPr><w:rFonts w:ascii="Arial" w:hAnsi="Arial" w:cs="Arial" w:eastAsia="Arial"/><w:sz w:val="23"/><w:szCs w:val="23"/><w:spacing w:val="0"/><w:w w:val="100"/></w:rPr><w:t> </w:t></w:r><w:r><w:rPr><w:rFonts w:ascii="Arial" w:hAnsi="Arial" w:cs="Arial" w:eastAsia="Arial"/><w:sz w:val="23"/><w:szCs w:val="23"/><w:spacing w:val="18"/><w:w w:val="100"/></w:rPr><w:t> </w:t></w:r><w:r><w:rPr><w:rFonts w:ascii="Arial" w:hAnsi="Arial" w:cs="Arial" w:eastAsia="Arial"/><w:sz w:val="23"/><w:szCs w:val="23"/><w:spacing w:val="0"/><w:w w:val="118"/></w:rPr><w:t>prosiect</w:t></w:r><w:r><w:rPr><w:rFonts w:ascii="Arial" w:hAnsi="Arial" w:cs="Arial" w:eastAsia="Arial"/><w:sz w:val="23"/><w:szCs w:val="23"/><w:spacing w:val="6"/><w:w w:val="118"/></w:rPr><w:t> </w:t></w:r><w:r><w:rPr><w:rFonts w:ascii="Arial" w:hAnsi="Arial" w:cs="Arial" w:eastAsia="Arial"/><w:sz w:val="23"/><w:szCs w:val="23"/><w:spacing w:val="0"/><w:w w:val="100"/></w:rPr><w:t>ei</w:t></w:r><w:r><w:rPr><w:rFonts w:ascii="Arial" w:hAnsi="Arial" w:cs="Arial" w:eastAsia="Arial"/><w:sz w:val="23"/><w:szCs w:val="23"/><w:spacing w:val="40"/><w:w w:val="100"/></w:rPr><w:t> </w:t></w:r><w:r><w:rPr><w:rFonts w:ascii="Arial" w:hAnsi="Arial" w:cs="Arial" w:eastAsia="Arial"/><w:sz w:val="23"/><w:szCs w:val="23"/><w:spacing w:val="0"/><w:w w:val="118"/></w:rPr><w:t>wneud</w:t></w:r><w:r><w:rPr><w:rFonts w:ascii="Arial" w:hAnsi="Arial" w:cs="Arial" w:eastAsia="Arial"/><w:sz w:val="23"/><w:szCs w:val="23"/><w:spacing w:val="2"/><w:w w:val="118"/></w:rPr><w:t> </w:t></w:r><w:r><w:rPr><w:rFonts w:ascii="Arial" w:hAnsi="Arial" w:cs="Arial" w:eastAsia="Arial"/><w:sz w:val="23"/><w:szCs w:val="23"/><w:spacing w:val="0"/><w:w w:val="100"/></w:rPr><w:t>i&apos;ch</w:t></w:r><w:r><w:rPr><w:rFonts w:ascii="Arial" w:hAnsi="Arial" w:cs="Arial" w:eastAsia="Arial"/><w:sz w:val="23"/><w:szCs w:val="23"/><w:spacing w:val="63"/><w:w w:val="100"/></w:rPr><w:t> </w:t></w:r><w:r><w:rPr><w:rFonts w:ascii="Arial" w:hAnsi="Arial" w:cs="Arial" w:eastAsia="Arial"/><w:sz w:val="23"/><w:szCs w:val="23"/><w:spacing w:val="0"/><w:w w:val="117"/></w:rPr><w:t>cymuned,</w:t></w:r><w:r><w:rPr><w:rFonts w:ascii="Arial" w:hAnsi="Arial" w:cs="Arial" w:eastAsia="Arial"/><w:sz w:val="23"/><w:szCs w:val="23"/><w:spacing w:val="-24"/><w:w w:val="117"/></w:rPr><w:t> </w:t></w:r><w:r><w:rPr><w:rFonts w:ascii="Arial" w:hAnsi="Arial" w:cs="Arial" w:eastAsia="Arial"/><w:sz w:val="23"/><w:szCs w:val="23"/><w:spacing w:val="0"/><w:w w:val="100"/></w:rPr><w:t>y</w:t></w:r><w:r><w:rPr><w:rFonts w:ascii="Arial" w:hAnsi="Arial" w:cs="Arial" w:eastAsia="Arial"/><w:sz w:val="23"/><w:szCs w:val="23"/><w:spacing w:val="25"/><w:w w:val="100"/></w:rPr><w:t> </w:t></w:r><w:r><w:rPr><w:rFonts w:ascii="Arial" w:hAnsi="Arial" w:cs="Arial" w:eastAsia="Arial"/><w:sz w:val="23"/><w:szCs w:val="23"/><w:spacing w:val="0"/><w:w w:val="114"/><w:b/><w:bCs/></w:rPr><w:t>problemau</w:t></w:r><w:r><w:rPr><w:rFonts w:ascii="Arial" w:hAnsi="Arial" w:cs="Arial" w:eastAsia="Arial"/><w:sz w:val="23"/><w:szCs w:val="23"/><w:spacing w:val="-2"/><w:w w:val="114"/><w:b/><w:bCs/></w:rPr><w:t> </w:t></w:r><w:r><w:rPr><w:rFonts w:ascii="Arial" w:hAnsi="Arial" w:cs="Arial" w:eastAsia="Arial"/><w:sz w:val="23"/><w:szCs w:val="23"/><w:spacing w:val="0"/><w:w w:val="114"/></w:rPr><w:t>mae&apos;n</w:t></w:r><w:r><w:rPr><w:rFonts w:ascii="Arial" w:hAnsi="Arial" w:cs="Arial" w:eastAsia="Arial"/><w:sz w:val="23"/><w:szCs w:val="23"/><w:spacing w:val="3"/><w:w w:val="114"/></w:rPr><w:t> </w:t></w:r><w:r><w:rPr><w:rFonts w:ascii="Arial" w:hAnsi="Arial" w:cs="Arial" w:eastAsia="Arial"/><w:sz w:val="23"/><w:szCs w:val="23"/><w:spacing w:val="0"/><w:w w:val="114"/></w:rPr><w:t>ceisio</w:t></w:r><w:r><w:rPr><w:rFonts w:ascii="Arial" w:hAnsi="Arial" w:cs="Arial" w:eastAsia="Arial"/><w:sz w:val="23"/><w:szCs w:val="23"/><w:spacing w:val="8"/><w:w w:val="114"/></w:rPr><w:t> </w:t></w:r><w:r><w:rPr><w:rFonts w:ascii="Arial" w:hAnsi="Arial" w:cs="Arial" w:eastAsia="Arial"/><w:sz w:val="23"/><w:szCs w:val="23"/><w:spacing w:val="0"/><w:w w:val="100"/></w:rPr><w:t>ei</w:t></w:r><w:r><w:rPr><w:rFonts w:ascii="Arial" w:hAnsi="Arial" w:cs="Arial" w:eastAsia="Arial"/><w:sz w:val="23"/><w:szCs w:val="23"/><w:spacing w:val="22"/><w:w w:val="100"/></w:rPr><w:t> </w:t></w:r><w:r><w:rPr><w:rFonts w:ascii="Arial" w:hAnsi="Arial" w:cs="Arial" w:eastAsia="Arial"/><w:sz w:val="23"/><w:szCs w:val="23"/><w:spacing w:val="0"/><w:w w:val="114"/></w:rPr><w:t>oresgyn</w:t></w:r><w:r><w:rPr><w:rFonts w:ascii="Arial" w:hAnsi="Arial" w:cs="Arial" w:eastAsia="Arial"/><w:sz w:val="23"/><w:szCs w:val="23"/><w:spacing w:val="19"/><w:w w:val="114"/></w:rPr><w:t> </w:t></w:r><w:r><w:rPr><w:rFonts w:ascii="Arial" w:hAnsi="Arial" w:cs="Arial" w:eastAsia="Arial"/><w:sz w:val="23"/><w:szCs w:val="23"/><w:spacing w:val="0"/><w:w w:val="114"/></w:rPr><w:t>a</w:t></w:r><w:r><w:rPr><w:rFonts w:ascii="Arial" w:hAnsi="Arial" w:cs="Arial" w:eastAsia="Arial"/><w:sz w:val="23"/><w:szCs w:val="23"/><w:spacing w:val="0"/><w:w w:val="100"/></w:rPr></w:r></w:p><w:p><w:pPr><w:spacing w:before="23" w:after="0" w:line="261" w:lineRule="auto"/><w:ind w:left="105" w:right="242"/><w:jc w:val="left"/><w:rPr><w:rFonts w:ascii="Arial" w:hAnsi="Arial" w:cs="Arial" w:eastAsia="Arial"/><w:sz w:val="23"/><w:szCs w:val="23"/></w:rPr></w:pPr><w:rPr/><w:r><w:rPr/><w:pict><v:group style="position:absolute;margin-left:34.174728pt;margin-top:41.060520pt;width:525.211608pt;height:654.751035pt;mso-position-horizontal-relative:page;mso-position-vertical-relative:paragraph;z-index:-928" coordorigin="683,821" coordsize="10504,13095"><v:group style="position:absolute;left:698;top:850;width:10475;height:2" coordorigin="698,850" coordsize="10475,2"><v:shape style="position:absolute;left:698;top:850;width:10475;height:2" coordorigin="698,850" coordsize="10475,0" path="m698,850l11173,850e" filled="f" stroked="t" strokeweight="1.438936pt" strokecolor="#000000"><v:path arrowok="t"/></v:shape></v:group><v:group style="position:absolute;left:712;top:836;width:2;height:13066" coordorigin="712,836" coordsize="2,13066"><v:shape style="position:absolute;left:712;top:836;width:2;height:13066" coordorigin="712,836" coordsize="0,13066" path="m712,13902l712,836e" filled="f" stroked="t" strokeweight="1.438936pt" strokecolor="#000000"><v:path arrowok="t"/></v:shape></v:group><v:group style="position:absolute;left:11159;top:836;width:2;height:13066" coordorigin="11159,836" coordsize="2,13066"><v:shape style="position:absolute;left:11159;top:836;width:2;height:13066" coordorigin="11159,836" coordsize="0,13066" path="m11159,13902l11159,836e" filled="f" stroked="t" strokeweight="1.438936pt" strokecolor="#000000"><v:path arrowok="t"/></v:shape></v:group><v:group style="position:absolute;left:698;top:13887;width:10475;height:2" coordorigin="698,13887" coordsize="10475,2"><v:shape style="position:absolute;left:698;top:13887;width:10475;height:2" coordorigin="698,13887" coordsize="10475,0" path="m698,13887l11173,13887e" filled="f" stroked="t" strokeweight="1.438936pt" strokecolor="#000000"><v:path arrowok="t"/></v:shape></v:group><w10:wrap type="none"/></v:group></w:pict></w:r><w:r><w:rPr><w:rFonts w:ascii="Arial" w:hAnsi="Arial" w:cs="Arial" w:eastAsia="Arial"/><w:sz w:val="23"/><w:szCs w:val="23"/><w:spacing w:val="0"/><w:w w:val="100"/></w:rPr><w:t>sut</w:t></w:r><w:r><w:rPr><w:rFonts w:ascii="Arial" w:hAnsi="Arial" w:cs="Arial" w:eastAsia="Arial"/><w:sz w:val="23"/><w:szCs w:val="23"/><w:spacing w:val="0"/><w:w w:val="100"/></w:rPr><w:t> </w:t></w:r><w:r><w:rPr><w:rFonts w:ascii="Arial" w:hAnsi="Arial" w:cs="Arial" w:eastAsia="Arial"/><w:sz w:val="23"/><w:szCs w:val="23"/><w:spacing w:val="1"/><w:w w:val="100"/></w:rPr><w:t> </w:t></w:r><w:r><w:rPr><w:rFonts w:ascii="Arial" w:hAnsi="Arial" w:cs="Arial" w:eastAsia="Arial"/><w:sz w:val="23"/><w:szCs w:val="23"/><w:spacing w:val="0"/><w:w w:val="100"/></w:rPr><w:t>y</w:t></w:r><w:r><w:rPr><w:rFonts w:ascii="Arial" w:hAnsi="Arial" w:cs="Arial" w:eastAsia="Arial"/><w:sz w:val="23"/><w:szCs w:val="23"/><w:spacing w:val="34"/><w:w w:val="100"/></w:rPr><w:t> </w:t></w:r><w:r><w:rPr><w:rFonts w:ascii="Arial" w:hAnsi="Arial" w:cs="Arial" w:eastAsia="Arial"/><w:sz w:val="23"/><w:szCs w:val="23"/><w:spacing w:val="0"/><w:w w:val="121"/></w:rPr><w:t>gwnaiff</w:t></w:r><w:r><w:rPr><w:rFonts w:ascii="Arial" w:hAnsi="Arial" w:cs="Arial" w:eastAsia="Arial"/><w:sz w:val="23"/><w:szCs w:val="23"/><w:spacing w:val="4"/><w:w w:val="121"/></w:rPr><w:t> </w:t></w:r><w:r><w:rPr><w:rFonts w:ascii="Arial" w:hAnsi="Arial" w:cs="Arial" w:eastAsia="Arial"/><w:sz w:val="23"/><w:szCs w:val="23"/><w:spacing w:val="0"/><w:w w:val="121"/></w:rPr><w:t>gynorthwyo</w:t></w:r><w:r><w:rPr><w:rFonts w:ascii="Arial" w:hAnsi="Arial" w:cs="Arial" w:eastAsia="Arial"/><w:sz w:val="23"/><w:szCs w:val="23"/><w:spacing w:val="15"/><w:w w:val="121"/></w:rPr><w:t> </w:t></w:r><w:r><w:rPr><w:rFonts w:ascii="Arial" w:hAnsi="Arial" w:cs="Arial" w:eastAsia="Arial"/><w:sz w:val="23"/><w:szCs w:val="23"/><w:spacing w:val="0"/><w:w w:val="100"/></w:rPr><w:t>i</w:t></w:r><w:r><w:rPr><w:rFonts w:ascii="Arial" w:hAnsi="Arial" w:cs="Arial" w:eastAsia="Arial"/><w:sz w:val="23"/><w:szCs w:val="23"/><w:spacing w:val="7"/><w:w w:val="100"/></w:rPr><w:t> </w:t></w:r><w:r><w:rPr><w:rFonts w:ascii="Arial" w:hAnsi="Arial" w:cs="Arial" w:eastAsia="Arial"/><w:sz w:val="23"/><w:szCs w:val="23"/><w:spacing w:val="0"/><w:w w:val="116"/><w:b/><w:bCs/></w:rPr><w:t>gryfhau</w:t></w:r><w:r><w:rPr><w:rFonts w:ascii="Arial" w:hAnsi="Arial" w:cs="Arial" w:eastAsia="Arial"/><w:sz w:val="23"/><w:szCs w:val="23"/><w:spacing w:val="-29"/><w:w w:val="116"/><w:b/><w:bCs/></w:rPr><w:t> </w:t></w:r><w:r><w:rPr><w:rFonts w:ascii="Arial" w:hAnsi="Arial" w:cs="Arial" w:eastAsia="Arial"/><w:sz w:val="23"/><w:szCs w:val="23"/><w:spacing w:val="0"/><w:w w:val="116"/></w:rPr><w:t>cymunedau</w:t></w:r><w:r><w:rPr><w:rFonts w:ascii="Arial" w:hAnsi="Arial" w:cs="Arial" w:eastAsia="Arial"/><w:sz w:val="23"/><w:szCs w:val="23"/><w:spacing w:val="-5"/><w:w w:val="116"/></w:rPr><w:t> </w:t></w:r><w:r><w:rPr><w:rFonts w:ascii="Arial" w:hAnsi="Arial" w:cs="Arial" w:eastAsia="Arial"/><w:sz w:val="23"/><w:szCs w:val="23"/><w:spacing w:val="0"/><w:w w:val="116"/></w:rPr><w:t>cydnerth.</w:t></w:r><w:r><w:rPr><w:rFonts w:ascii="Arial" w:hAnsi="Arial" w:cs="Arial" w:eastAsia="Arial"/><w:sz w:val="23"/><w:szCs w:val="23"/><w:spacing w:val="26"/><w:w w:val="116"/></w:rPr><w:t> </w:t></w:r><w:r><w:rPr><w:rFonts w:ascii="Arial" w:hAnsi="Arial" w:cs="Arial" w:eastAsia="Arial"/><w:sz w:val="23"/><w:szCs w:val="23"/><w:spacing w:val="0"/><w:w w:val="116"/></w:rPr><w:t>(Dangoswch</w:t></w:r><w:r><w:rPr><w:rFonts w:ascii="Arial" w:hAnsi="Arial" w:cs="Arial" w:eastAsia="Arial"/><w:sz w:val="23"/><w:szCs w:val="23"/><w:spacing w:val="12"/><w:w w:val="116"/></w:rPr><w:t> </w:t></w:r><w:r><w:rPr><w:rFonts w:ascii="Arial" w:hAnsi="Arial" w:cs="Arial" w:eastAsia="Arial"/><w:sz w:val="23"/><w:szCs w:val="23"/><w:spacing w:val="0"/><w:w w:val="100"/></w:rPr><w:t>yr</w:t></w:r><w:r><w:rPr><w:rFonts w:ascii="Arial" w:hAnsi="Arial" w:cs="Arial" w:eastAsia="Arial"/><w:sz w:val="23"/><w:szCs w:val="23"/><w:spacing w:val="54"/><w:w w:val="100"/></w:rPr><w:t> </w:t></w:r><w:r><w:rPr><w:rFonts w:ascii="Arial" w:hAnsi="Arial" w:cs="Arial" w:eastAsia="Arial"/><w:sz w:val="23"/><w:szCs w:val="23"/><w:spacing w:val="0"/><w:w w:val="117"/></w:rPr><w:t>allbynnau</w:t></w:r><w:r><w:rPr><w:rFonts w:ascii="Arial" w:hAnsi="Arial" w:cs="Arial" w:eastAsia="Arial"/><w:sz w:val="23"/><w:szCs w:val="23"/><w:spacing w:val="-19"/><w:w w:val="117"/></w:rPr><w:t> </w:t></w:r><w:r><w:rPr><w:rFonts w:ascii="Arial" w:hAnsi="Arial" w:cs="Arial" w:eastAsia="Arial"/><w:sz w:val="23"/><w:szCs w:val="23"/><w:spacing w:val="0"/><w:w w:val="121"/></w:rPr><w:t>a&apos;r</w:t></w:r><w:r><w:rPr><w:rFonts w:ascii="Arial" w:hAnsi="Arial" w:cs="Arial" w:eastAsia="Arial"/><w:sz w:val="23"/><w:szCs w:val="23"/><w:spacing w:val="0"/><w:w w:val="121"/></w:rPr><w:t> </w:t></w:r><w:r><w:rPr><w:rFonts w:ascii="Arial" w:hAnsi="Arial" w:cs="Arial" w:eastAsia="Arial"/><w:sz w:val="23"/><w:szCs w:val="23"/><w:spacing w:val="0"/><w:w w:val="116"/></w:rPr><w:t>canlyniadau</w:t></w:r><w:r><w:rPr><w:rFonts w:ascii="Arial" w:hAnsi="Arial" w:cs="Arial" w:eastAsia="Arial"/><w:sz w:val="23"/><w:szCs w:val="23"/><w:spacing w:val="1"/><w:w w:val="116"/></w:rPr><w:t> </w:t></w:r><w:r><w:rPr><w:rFonts w:ascii="Arial" w:hAnsi="Arial" w:cs="Arial" w:eastAsia="Arial"/><w:sz w:val="23"/><w:szCs w:val="23"/><w:spacing w:val="0"/><w:w w:val="100"/></w:rPr><w:t>y</w:t></w:r><w:r><w:rPr><w:rFonts w:ascii="Arial" w:hAnsi="Arial" w:cs="Arial" w:eastAsia="Arial"/><w:sz w:val="23"/><w:szCs w:val="23"/><w:spacing w:val="34"/><w:w w:val="100"/></w:rPr><w:t> </w:t></w:r><w:r><w:rPr><w:rFonts w:ascii="Arial" w:hAnsi="Arial" w:cs="Arial" w:eastAsia="Arial"/><w:sz w:val="23"/><w:szCs w:val="23"/><w:spacing w:val="0"/><w:w w:val="120"/></w:rPr><w:t>gwnaiff</w:t></w:r><w:r><w:rPr><w:rFonts w:ascii="Arial" w:hAnsi="Arial" w:cs="Arial" w:eastAsia="Arial"/><w:sz w:val="23"/><w:szCs w:val="23"/><w:spacing w:val="9"/><w:w w:val="120"/></w:rPr><w:t> </w:t></w:r><w:r><w:rPr><w:rFonts w:ascii="Arial" w:hAnsi="Arial" w:cs="Arial" w:eastAsia="Arial"/><w:sz w:val="23"/><w:szCs w:val="23"/><w:spacing w:val="0"/><w:w w:val="100"/></w:rPr><w:t>eich</w:t></w:r><w:r><w:rPr><w:rFonts w:ascii="Arial" w:hAnsi="Arial" w:cs="Arial" w:eastAsia="Arial"/><w:sz w:val="23"/><w:szCs w:val="23"/><w:spacing w:val="0"/><w:w w:val="100"/></w:rPr><w:t> </w:t></w:r><w:r><w:rPr><w:rFonts w:ascii="Arial" w:hAnsi="Arial" w:cs="Arial" w:eastAsia="Arial"/><w:sz w:val="23"/><w:szCs w:val="23"/><w:spacing w:val="18"/><w:w w:val="100"/></w:rPr><w:t> </w:t></w:r><w:r><w:rPr><w:rFonts w:ascii="Arial" w:hAnsi="Arial" w:cs="Arial" w:eastAsia="Arial"/><w:sz w:val="23"/><w:szCs w:val="23"/><w:spacing w:val="0"/><w:w w:val="119"/></w:rPr><w:t>prosiect</w:t></w:r><w:r><w:rPr><w:rFonts w:ascii="Arial" w:hAnsi="Arial" w:cs="Arial" w:eastAsia="Arial"/><w:sz w:val="23"/><w:szCs w:val="23"/><w:spacing w:val="-1"/><w:w w:val="119"/></w:rPr><w:t> </w:t></w:r><w:r><w:rPr><w:rFonts w:ascii="Arial" w:hAnsi="Arial" w:cs="Arial" w:eastAsia="Arial"/><w:sz w:val="23"/><w:szCs w:val="23"/><w:spacing w:val="0"/><w:w w:val="119"/></w:rPr><w:t>gyflawni)</w:t></w:r><w:r><w:rPr><w:rFonts w:ascii="Arial" w:hAnsi="Arial" w:cs="Arial" w:eastAsia="Arial"/><w:sz w:val="23"/><w:szCs w:val="23"/><w:spacing w:val="0"/><w:w w:val="119"/></w:rPr><w:t> </w:t></w:r><w:r><w:rPr><w:rFonts w:ascii="Arial" w:hAnsi="Arial" w:cs="Arial" w:eastAsia="Arial"/><w:sz w:val="23"/><w:szCs w:val="23"/><w:spacing w:val="24"/><w:w w:val="119"/></w:rPr><w:t> </w:t></w:r><w:r><w:rPr><w:rFonts w:ascii="Arial" w:hAnsi="Arial" w:cs="Arial" w:eastAsia="Arial"/><w:sz w:val="23"/><w:szCs w:val="23"/><w:spacing w:val="0"/><w:w w:val="119"/></w:rPr><w:t>(Uchafswm</w:t></w:r><w:r><w:rPr><w:rFonts w:ascii="Arial" w:hAnsi="Arial" w:cs="Arial" w:eastAsia="Arial"/><w:sz w:val="23"/><w:szCs w:val="23"/><w:spacing w:val="-16"/><w:w w:val="119"/></w:rPr><w:t> </w:t></w:r><w:r><w:rPr><w:rFonts w:ascii="Arial" w:hAnsi="Arial" w:cs="Arial" w:eastAsia="Arial"/><w:sz w:val="23"/><w:szCs w:val="23"/><w:spacing w:val="0"/><w:w w:val="100"/></w:rPr><w:t>o</w:t></w:r><w:r><w:rPr><w:rFonts w:ascii="Arial" w:hAnsi="Arial" w:cs="Arial" w:eastAsia="Arial"/><w:sz w:val="23"/><w:szCs w:val="23"/><w:spacing w:val="22"/><w:w w:val="100"/></w:rPr><w:t> </w:t></w:r><w:r><w:rPr><w:rFonts w:ascii="Arial" w:hAnsi="Arial" w:cs="Arial" w:eastAsia="Arial"/><w:sz w:val="23"/><w:szCs w:val="23"/><w:spacing w:val="0"/><w:w w:val="124"/></w:rPr><w:t>500</w:t></w:r><w:r><w:rPr><w:rFonts w:ascii="Arial" w:hAnsi="Arial" w:cs="Arial" w:eastAsia="Arial"/><w:sz w:val="23"/><w:szCs w:val="23"/><w:spacing w:val="24"/><w:w w:val="124"/></w:rPr><w:t> </w:t></w:r><w:r><w:rPr><w:rFonts w:ascii="Arial" w:hAnsi="Arial" w:cs="Arial" w:eastAsia="Arial"/><w:sz w:val="23"/><w:szCs w:val="23"/><w:spacing w:val="0"/><w:w w:val="124"/></w:rPr><w:t>gair)</w:t></w:r><w:r><w:rPr><w:rFonts w:ascii="Arial" w:hAnsi="Arial" w:cs="Arial" w:eastAsia="Arial"/><w:sz w:val="23"/><w:szCs w:val="23"/><w:spacing w:val="0"/><w:w w:val="100"/></w:rPr></w:r></w:p><w:p><w:pPr><w:jc w:val="left"/><w:spacing w:after="0"/><w:sectPr><w:pgMar w:header="0" w:footer="283" w:top="600" w:bottom="480" w:left="600" w:right="600"/><w:pgSz w:w="11920" w:h="16840"/></w:sectPr></w:pPr><w:rPr/></w:p><w:p><w:pPr><w:spacing w:before="72" w:after="0" w:line="261" w:lineRule="auto"/><w:ind w:left="159" w:right="549"/><w:jc w:val="left"/><w:rPr><w:rFonts w:ascii="Arial" w:hAnsi="Arial" w:cs="Arial" w:eastAsia="Arial"/><w:sz w:val="23"/><w:szCs w:val="23"/></w:rPr></w:pPr><w:rPr/><w:r><w:rPr/><w:pict><v:group style="position:absolute;margin-left:34.534462pt;margin-top:76.944489pt;width:525.211608pt;height:715.515892pt;mso-position-horizontal-relative:page;mso-position-vertical-relative:page;z-index:-927" coordorigin="691,1539" coordsize="10504,14310"><v:group style="position:absolute;left:705;top:1568;width:10475;height:2" coordorigin="705,1568" coordsize="10475,2"><v:shape style="position:absolute;left:705;top:1568;width:10475;height:2" coordorigin="705,1568" coordsize="10475,0" path="m705,1568l11181,1568e" filled="f" stroked="t" strokeweight="1.438936pt" strokecolor="#000000"><v:path arrowok="t"/></v:shape></v:group><v:group style="position:absolute;left:719;top:1553;width:2;height:14282" coordorigin="719,1553" coordsize="2,14282"><v:shape style="position:absolute;left:719;top:1553;width:2;height:14282" coordorigin="719,1553" coordsize="0,14282" path="m719,15835l719,1553e" filled="f" stroked="t" strokeweight="1.438936pt" strokecolor="#000000"><v:path arrowok="t"/></v:shape></v:group><v:group style="position:absolute;left:705;top:15820;width:10475;height:2" coordorigin="705,15820" coordsize="10475,2"><v:shape style="position:absolute;left:705;top:15820;width:10475;height:2" coordorigin="705,15820" coordsize="10475,0" path="m705,15820l11181,15820e" filled="f" stroked="t" strokeweight="1.438936pt" strokecolor="#000000"><v:path arrowok="t"/></v:shape></v:group><v:group style="position:absolute;left:11170;top:1553;width:2;height:14282" coordorigin="11170,1553" coordsize="2,14282"><v:shape style="position:absolute;left:11170;top:1553;width:2;height:14282" coordorigin="11170,1553" coordsize="0,14282" path="m11170,15835l11170,1553e" filled="f" stroked="t" strokeweight="1.079202pt" strokecolor="#000000"><v:path arrowok="t"/></v:shape></v:group><w10:wrap type="none"/></v:group></w:pict></w:r><w:r><w:rPr><w:rFonts w:ascii="Arial" w:hAnsi="Arial" w:cs="Arial" w:eastAsia="Arial"/><w:sz w:val="23"/><w:szCs w:val="23"/><w:spacing w:val="0"/><w:w w:val="100"/></w:rPr><w:t>9.</w:t></w:r><w:r><w:rPr><w:rFonts w:ascii="Arial" w:hAnsi="Arial" w:cs="Arial" w:eastAsia="Arial"/><w:sz w:val="23"/><w:szCs w:val="23"/><w:spacing w:val="22"/><w:w w:val="100"/></w:rPr><w:t> </w:t></w:r><w:r><w:rPr><w:rFonts w:ascii="Arial" w:hAnsi="Arial" w:cs="Arial" w:eastAsia="Arial"/><w:sz w:val="23"/><w:szCs w:val="23"/><w:spacing w:val="0"/><w:w w:val="121"/></w:rPr><w:t>Dywedwch</w:t></w:r><w:r><w:rPr><w:rFonts w:ascii="Arial" w:hAnsi="Arial" w:cs="Arial" w:eastAsia="Arial"/><w:sz w:val="23"/><w:szCs w:val="23"/><w:spacing w:val="-36"/><w:w w:val="121"/></w:rPr><w:t> </w:t></w:r><w:r><w:rPr><w:rFonts w:ascii="Arial" w:hAnsi="Arial" w:cs="Arial" w:eastAsia="Arial"/><w:sz w:val="23"/><w:szCs w:val="23"/><w:spacing w:val="0"/><w:w w:val="121"/></w:rPr><w:t>wrthym</w:t></w:r><w:r><w:rPr><w:rFonts w:ascii="Arial" w:hAnsi="Arial" w:cs="Arial" w:eastAsia="Arial"/><w:sz w:val="23"/><w:szCs w:val="23"/><w:spacing w:val="17"/><w:w w:val="121"/></w:rPr><w:t> </w:t></w:r><w:r><w:rPr><w:rFonts w:ascii="Arial" w:hAnsi="Arial" w:cs="Arial" w:eastAsia="Arial"/><w:sz w:val="23"/><w:szCs w:val="23"/><w:spacing w:val="0"/><w:w w:val="100"/></w:rPr><w:t>pa</w:t></w:r><w:r><w:rPr><w:rFonts w:ascii="Arial" w:hAnsi="Arial" w:cs="Arial" w:eastAsia="Arial"/><w:sz w:val="23"/><w:szCs w:val="23"/><w:spacing w:val="55"/><w:w w:val="100"/></w:rPr><w:t> </w:t></w:r><w:r><w:rPr><w:rFonts w:ascii="Arial" w:hAnsi="Arial" w:cs="Arial" w:eastAsia="Arial"/><w:sz w:val="23"/><w:szCs w:val="23"/><w:spacing w:val="0"/><w:w w:val="118"/></w:rPr><w:t>flaenoriaeth</w:t></w:r><w:r><w:rPr><w:rFonts w:ascii="Arial" w:hAnsi="Arial" w:cs="Arial" w:eastAsia="Arial"/><w:sz w:val="23"/><w:szCs w:val="23"/><w:spacing w:val="-14"/><w:w w:val="118"/></w:rPr><w:t> </w:t></w:r><w:r><w:rPr><w:rFonts w:ascii="Arial" w:hAnsi="Arial" w:cs="Arial" w:eastAsia="Arial"/><w:sz w:val="23"/><w:szCs w:val="23"/><w:spacing w:val="0"/><w:w w:val="100"/></w:rPr><w:t>yn</w:t></w:r><w:r><w:rPr><w:rFonts w:ascii="Arial" w:hAnsi="Arial" w:cs="Arial" w:eastAsia="Arial"/><w:sz w:val="23"/><w:szCs w:val="23"/><w:spacing w:val="50"/><w:w w:val="100"/></w:rPr><w:t> </w:t></w:r><w:r><w:rPr><w:rFonts w:ascii="Arial" w:hAnsi="Arial" w:cs="Arial" w:eastAsia="Arial"/><w:sz w:val="23"/><w:szCs w:val="23"/><w:spacing w:val="0"/><w:w w:val="100"/></w:rPr><w:t>y</w:t></w:r><w:r><w:rPr><w:rFonts w:ascii="Arial" w:hAnsi="Arial" w:cs="Arial" w:eastAsia="Arial"/><w:sz w:val="23"/><w:szCs w:val="23"/><w:spacing w:val="44"/><w:w w:val="100"/></w:rPr><w:t> </w:t></w:r><w:r><w:rPr><w:rFonts w:ascii="Arial" w:hAnsi="Arial" w:cs="Arial" w:eastAsia="Arial"/><w:sz w:val="23"/><w:szCs w:val="23"/><w:spacing w:val="0"/><w:w w:val="116"/></w:rPr><w:t>Cynllun</w:t></w:r><w:r><w:rPr><w:rFonts w:ascii="Arial" w:hAnsi="Arial" w:cs="Arial" w:eastAsia="Arial"/><w:sz w:val="23"/><w:szCs w:val="23"/><w:spacing w:val="-3"/><w:w w:val="116"/></w:rPr><w:t> </w:t></w:r><w:r><w:rPr><w:rFonts w:ascii="Arial" w:hAnsi="Arial" w:cs="Arial" w:eastAsia="Arial"/><w:sz w:val="23"/><w:szCs w:val="23"/><w:spacing w:val="0"/><w:w w:val="116"/></w:rPr><w:t>Heddlu</w:t></w:r><w:r><w:rPr><w:rFonts w:ascii="Arial" w:hAnsi="Arial" w:cs="Arial" w:eastAsia="Arial"/><w:sz w:val="23"/><w:szCs w:val="23"/><w:spacing w:val="-7"/><w:w w:val="116"/></w:rPr><w:t> </w:t></w:r><w:r><w:rPr><w:rFonts w:ascii="Arial" w:hAnsi="Arial" w:cs="Arial" w:eastAsia="Arial"/><w:sz w:val="23"/><w:szCs w:val="23"/><w:spacing w:val="0"/><w:w w:val="100"/></w:rPr><w:t>a</w:t></w:r><w:r><w:rPr><w:rFonts w:ascii="Arial" w:hAnsi="Arial" w:cs="Arial" w:eastAsia="Arial"/><w:sz w:val="23"/><w:szCs w:val="23"/><w:spacing w:val="27"/><w:w w:val="100"/></w:rPr><w:t> </w:t></w:r><w:r><w:rPr><w:rFonts w:ascii="Arial" w:hAnsi="Arial" w:cs="Arial" w:eastAsia="Arial"/><w:sz w:val="23"/><w:szCs w:val="23"/><w:spacing w:val="0"/><w:w w:val="116"/></w:rPr><w:t>Throsedd</w:t></w:r><w:r><w:rPr><w:rFonts w:ascii="Arial" w:hAnsi="Arial" w:cs="Arial" w:eastAsia="Arial"/><w:sz w:val="23"/><w:szCs w:val="23"/><w:spacing w:val="-2"/><w:w w:val="116"/></w:rPr><w:t> </w:t></w:r><w:r><w:rPr><w:rFonts w:ascii="Arial" w:hAnsi="Arial" w:cs="Arial" w:eastAsia="Arial"/><w:sz w:val="23"/><w:szCs w:val="23"/><w:spacing w:val="0"/><w:w w:val="100"/></w:rPr><w:t>mae</w:t></w:r><w:r><w:rPr><w:rFonts w:ascii="Arial" w:hAnsi="Arial" w:cs="Arial" w:eastAsia="Arial"/><w:sz w:val="23"/><w:szCs w:val="23"/><w:spacing w:val="0"/><w:w w:val="100"/></w:rPr><w:t> </w:t></w:r><w:r><w:rPr><w:rFonts w:ascii="Arial" w:hAnsi="Arial" w:cs="Arial" w:eastAsia="Arial"/><w:sz w:val="23"/><w:szCs w:val="23"/><w:spacing w:val="9"/><w:w w:val="100"/></w:rPr><w:t> </w:t></w:r><w:r><w:rPr><w:rFonts w:ascii="Arial" w:hAnsi="Arial" w:cs="Arial" w:eastAsia="Arial"/><w:sz w:val="23"/><w:szCs w:val="23"/><w:spacing w:val="0"/><w:w w:val="116"/></w:rPr><w:t>eich</w:t></w:r><w:r><w:rPr><w:rFonts w:ascii="Arial" w:hAnsi="Arial" w:cs="Arial" w:eastAsia="Arial"/><w:sz w:val="23"/><w:szCs w:val="23"/><w:spacing w:val="0"/><w:w w:val="116"/></w:rPr><w:t> </w:t></w:r><w:r><w:rPr><w:rFonts w:ascii="Arial" w:hAnsi="Arial" w:cs="Arial" w:eastAsia="Arial"/><w:sz w:val="23"/><w:szCs w:val="23"/><w:spacing w:val="0"/><w:w w:val="120"/></w:rPr><w:t>prosiect</w:t></w:r><w:r><w:rPr><w:rFonts w:ascii="Arial" w:hAnsi="Arial" w:cs="Arial" w:eastAsia="Arial"/><w:sz w:val="23"/><w:szCs w:val="23"/><w:spacing w:val="-5"/><w:w w:val="120"/></w:rPr><w:t> </w:t></w:r><w:r><w:rPr><w:rFonts w:ascii="Arial" w:hAnsi="Arial" w:cs="Arial" w:eastAsia="Arial"/><w:sz w:val="23"/><w:szCs w:val="23"/><w:spacing w:val="0"/><w:w w:val="100"/></w:rPr><w:t>yn</w:t></w:r><w:r><w:rPr><w:rFonts w:ascii="Arial" w:hAnsi="Arial" w:cs="Arial" w:eastAsia="Arial"/><w:sz w:val="23"/><w:szCs w:val="23"/><w:spacing w:val="45"/><w:w w:val="100"/></w:rPr><w:t> </w:t></w:r><w:r><w:rPr><w:rFonts w:ascii="Arial" w:hAnsi="Arial" w:cs="Arial" w:eastAsia="Arial"/><w:sz w:val="23"/><w:szCs w:val="23"/><w:spacing w:val="0"/><w:w w:val="116"/></w:rPr><w:t>anelu</w:t></w:r><w:r><w:rPr><w:rFonts w:ascii="Arial" w:hAnsi="Arial" w:cs="Arial" w:eastAsia="Arial"/><w:sz w:val="23"/><w:szCs w:val="23"/><w:spacing w:val="58"/><w:w w:val="116"/></w:rPr><w:t> </w:t></w:r><w:r><w:rPr><w:rFonts w:ascii="Arial" w:hAnsi="Arial" w:cs="Arial" w:eastAsia="Arial"/><w:sz w:val="23"/><w:szCs w:val="23"/><w:spacing w:val="0"/><w:w w:val="100"/></w:rPr><w:t>ei</w:t></w:r><w:r><w:rPr><w:rFonts w:ascii="Arial" w:hAnsi="Arial" w:cs="Arial" w:eastAsia="Arial"/><w:sz w:val="23"/><w:szCs w:val="23"/><w:spacing w:val="48"/><w:w w:val="100"/></w:rPr><w:t> </w:t></w:r><w:r><w:rPr><w:rFonts w:ascii="Arial" w:hAnsi="Arial" w:cs="Arial" w:eastAsia="Arial"/><w:sz w:val="23"/><w:szCs w:val="23"/><w:spacing w:val="0"/><w:w w:val="122"/></w:rPr><w:t>gynorthwyo</w:t></w:r><w:r><w:rPr><w:rFonts w:ascii="Arial" w:hAnsi="Arial" w:cs="Arial" w:eastAsia="Arial"/><w:sz w:val="23"/><w:szCs w:val="23"/><w:spacing w:val="-11"/><w:w w:val="122"/></w:rPr><w:t> </w:t></w:r><w:r><w:rPr><w:rFonts w:ascii="Arial" w:hAnsi="Arial" w:cs="Arial" w:eastAsia="Arial"/><w:sz w:val="23"/><w:szCs w:val="23"/><w:spacing w:val="0"/><w:w w:val="100"/></w:rPr><w:t>a</w:t></w:r><w:r><w:rPr><w:rFonts w:ascii="Arial" w:hAnsi="Arial" w:cs="Arial" w:eastAsia="Arial"/><w:sz w:val="23"/><w:szCs w:val="23"/><w:spacing w:val="25"/><w:w w:val="100"/></w:rPr><w:t> </w:t></w:r><w:r><w:rPr><w:rFonts w:ascii="Arial" w:hAnsi="Arial" w:cs="Arial" w:eastAsia="Arial"/><w:sz w:val="23"/><w:szCs w:val="23"/><w:spacing w:val="0"/><w:w w:val="100"/></w:rPr><w:t>sut</w:t></w:r><w:r><w:rPr><w:rFonts w:ascii="Arial" w:hAnsi="Arial" w:cs="Arial" w:eastAsia="Arial"/><w:sz w:val="23"/><w:szCs w:val="23"/><w:spacing w:val="0"/><w:w w:val="100"/></w:rPr><w:t> </w:t></w:r><w:r><w:rPr><w:rFonts w:ascii="Arial" w:hAnsi="Arial" w:cs="Arial" w:eastAsia="Arial"/><w:sz w:val="23"/><w:szCs w:val="23"/><w:spacing w:val="2"/><w:w w:val="100"/></w:rPr><w:t> </w:t></w:r><w:r><w:rPr><w:rFonts w:ascii="Arial" w:hAnsi="Arial" w:cs="Arial" w:eastAsia="Arial"/><w:sz w:val="23"/><w:szCs w:val="23"/><w:spacing w:val="0"/><w:w w:val="125"/></w:rPr><w:t>fydd</w:t></w:r><w:r><w:rPr><w:rFonts w:ascii="Arial" w:hAnsi="Arial" w:cs="Arial" w:eastAsia="Arial"/><w:sz w:val="23"/><w:szCs w:val="23"/><w:spacing w:val="-5"/><w:w w:val="125"/></w:rPr><w:t> </w:t></w:r><w:r><w:rPr><w:rFonts w:ascii="Arial" w:hAnsi="Arial" w:cs="Arial" w:eastAsia="Arial"/><w:sz w:val="23"/><w:szCs w:val="23"/><w:spacing w:val="0"/><w:w w:val="100"/></w:rPr><w:t>yn</w:t></w:r><w:r><w:rPr><w:rFonts w:ascii="Arial" w:hAnsi="Arial" w:cs="Arial" w:eastAsia="Arial"/><w:sz w:val="23"/><w:szCs w:val="23"/><w:spacing w:val="47"/><w:w w:val="100"/></w:rPr><w:t> </w:t></w:r><w:r><w:rPr><w:rFonts w:ascii="Arial" w:hAnsi="Arial" w:cs="Arial" w:eastAsia="Arial"/><w:sz w:val="23"/><w:szCs w:val="23"/><w:spacing w:val="0"/><w:w w:val="120"/></w:rPr><w:t>gwneud</w:t></w:r><w:r><w:rPr><w:rFonts w:ascii="Arial" w:hAnsi="Arial" w:cs="Arial" w:eastAsia="Arial"/><w:sz w:val="23"/><w:szCs w:val="23"/><w:spacing w:val="0"/><w:w w:val="120"/></w:rPr><w:t> </w:t></w:r><w:r><w:rPr><w:rFonts w:ascii="Arial" w:hAnsi="Arial" w:cs="Arial" w:eastAsia="Arial"/><w:sz w:val="23"/><w:szCs w:val="23"/><w:spacing w:val="0"/><w:w w:val="100"/></w:rPr><w:t>hyn:</w:t></w:r><w:r><w:rPr><w:rFonts w:ascii="Arial" w:hAnsi="Arial" w:cs="Arial" w:eastAsia="Arial"/><w:sz w:val="23"/><w:szCs w:val="23"/><w:spacing w:val="0"/><w:w w:val="100"/></w:rPr><w:t> </w:t></w:r><w:r><w:rPr><w:rFonts w:ascii="Arial" w:hAnsi="Arial" w:cs="Arial" w:eastAsia="Arial"/><w:sz w:val="23"/><w:szCs w:val="23"/><w:spacing w:val="10"/><w:w w:val="100"/></w:rPr><w:t> </w:t></w:r><w:r><w:rPr><w:rFonts w:ascii="Arial" w:hAnsi="Arial" w:cs="Arial" w:eastAsia="Arial"/><w:sz w:val="23"/><w:szCs w:val="23"/><w:spacing w:val="0"/><w:w w:val="117"/></w:rPr><w:t>(Uchafswm</w:t></w:r><w:r><w:rPr><w:rFonts w:ascii="Arial" w:hAnsi="Arial" w:cs="Arial" w:eastAsia="Arial"/><w:sz w:val="23"/><w:szCs w:val="23"/><w:spacing w:val="-9"/><w:w w:val="117"/></w:rPr><w:t> </w:t></w:r><w:r><w:rPr><w:rFonts w:ascii="Arial" w:hAnsi="Arial" w:cs="Arial" w:eastAsia="Arial"/><w:sz w:val="23"/><w:szCs w:val="23"/><w:spacing w:val="0"/><w:w w:val="100"/></w:rPr><w:t>o</w:t></w:r><w:r><w:rPr><w:rFonts w:ascii="Arial" w:hAnsi="Arial" w:cs="Arial" w:eastAsia="Arial"/><w:sz w:val="23"/><w:szCs w:val="23"/><w:spacing w:val="36"/><w:w w:val="100"/></w:rPr><w:t> </w:t></w:r><w:r><w:rPr><w:rFonts w:ascii="Arial" w:hAnsi="Arial" w:cs="Arial" w:eastAsia="Arial"/><w:sz w:val="23"/><w:szCs w:val="23"/><w:spacing w:val="0"/><w:w w:val="124"/></w:rPr><w:t>500</w:t></w:r><w:r><w:rPr><w:rFonts w:ascii="Arial" w:hAnsi="Arial" w:cs="Arial" w:eastAsia="Arial"/><w:sz w:val="23"/><w:szCs w:val="23"/><w:spacing w:val="7"/><w:w w:val="124"/></w:rPr><w:t> </w:t></w:r><w:r><w:rPr><w:rFonts w:ascii="Arial" w:hAnsi="Arial" w:cs="Arial" w:eastAsia="Arial"/><w:sz w:val="23"/><w:szCs w:val="23"/><w:spacing w:val="0"/><w:w w:val="124"/></w:rPr><w:t>gair)</w:t></w:r><w:r><w:rPr><w:rFonts w:ascii="Arial" w:hAnsi="Arial" w:cs="Arial" w:eastAsia="Arial"/><w:sz w:val="23"/><w:szCs w:val="23"/><w:spacing w:val="0"/><w:w w:val="100"/></w:rPr></w:r></w:p><w:p><w:pPr><w:jc w:val="left"/><w:spacing w:after="0"/><w:sectPr><w:pgMar w:header="0" w:footer="283" w:top="600" w:bottom="480" w:left="560" w:right="620"/><w:pgSz w:w="11920" w:h="16840"/></w:sectPr></w:pPr><w:rPr/></w:p><w:p><w:pPr><w:spacing w:before="72" w:after="0" w:line="261" w:lineRule="auto"/><w:ind w:left="174" w:right="2340" w:firstLine="-14"/><w:jc w:val="left"/><w:rPr><w:rFonts w:ascii="Arial" w:hAnsi="Arial" w:cs="Arial" w:eastAsia="Arial"/><w:sz w:val="23"/><w:szCs w:val="23"/></w:rPr></w:pPr><w:rPr/><w:r><w:rPr/><w:pict><v:group style="position:absolute;margin-left:35.433796pt;margin-top:76.944489pt;width:524.851874pt;height:715.156337pt;mso-position-horizontal-relative:page;mso-position-vertical-relative:page;z-index:-926" coordorigin="709,1539" coordsize="10497,14303"><v:group style="position:absolute;left:719;top:1564;width:10475;height:2" coordorigin="719,1564" coordsize="10475,2"><v:shape style="position:absolute;left:719;top:1564;width:10475;height:2" coordorigin="719,1564" coordsize="10475,0" path="m719,1564l11195,1564e" filled="f" stroked="t" strokeweight="1.079202pt" strokecolor="#000000"><v:path arrowok="t"/></v:shape></v:group><v:group style="position:absolute;left:734;top:1553;width:2;height:14274" coordorigin="734,1553" coordsize="2,14274"><v:shape style="position:absolute;left:734;top:1553;width:2;height:14274" coordorigin="734,1553" coordsize="0,14274" path="m734,15828l734,1553e" filled="f" stroked="t" strokeweight="1.438936pt" strokecolor="#000000"><v:path arrowok="t"/></v:shape></v:group><v:group style="position:absolute;left:11184;top:1553;width:2;height:14274" coordorigin="11184,1553" coordsize="2,14274"><v:shape style="position:absolute;left:11184;top:1553;width:2;height:14274" coordorigin="11184,1553" coordsize="0,14274" path="m11184,15828l11184,1553e" filled="f" stroked="t" strokeweight="1.079202pt" strokecolor="#000000"><v:path arrowok="t"/></v:shape></v:group><v:group style="position:absolute;left:719;top:15817;width:10475;height:2" coordorigin="719,15817" coordsize="10475,2"><v:shape style="position:absolute;left:719;top:15817;width:10475;height:2" coordorigin="719,15817" coordsize="10475,0" path="m719,15817l11195,15817e" filled="f" stroked="t" strokeweight="1.079202pt" strokecolor="#000000"><v:path arrowok="t"/></v:shape></v:group><w10:wrap type="none"/></v:group></w:pict></w:r><w:r><w:rPr><w:rFonts w:ascii="Arial" w:hAnsi="Arial" w:cs="Arial" w:eastAsia="Arial"/><w:sz w:val="23"/><w:szCs w:val="23"/><w:spacing w:val="0"/><w:w w:val="100"/></w:rPr><w:t>10.</w:t></w:r><w:r><w:rPr><w:rFonts w:ascii="Arial" w:hAnsi="Arial" w:cs="Arial" w:eastAsia="Arial"/><w:sz w:val="23"/><w:szCs w:val="23"/><w:spacing w:val="35"/><w:w w:val="100"/></w:rPr><w:t> </w:t></w:r><w:r><w:rPr><w:rFonts w:ascii="Arial" w:hAnsi="Arial" w:cs="Arial" w:eastAsia="Arial"/><w:sz w:val="23"/><w:szCs w:val="23"/><w:spacing w:val="0"/><w:w w:val="100"/></w:rPr><w:t>Sut</w:t></w:r><w:r><w:rPr><w:rFonts w:ascii="Arial" w:hAnsi="Arial" w:cs="Arial" w:eastAsia="Arial"/><w:sz w:val="23"/><w:szCs w:val="23"/><w:spacing w:val="0"/><w:w w:val="100"/></w:rPr><w:t> </w:t></w:r><w:r><w:rPr><w:rFonts w:ascii="Arial" w:hAnsi="Arial" w:cs="Arial" w:eastAsia="Arial"/><w:sz w:val="23"/><w:szCs w:val="23"/><w:spacing w:val="10"/><w:w w:val="100"/></w:rPr><w:t> </w:t></w:r><w:r><w:rPr><w:rFonts w:ascii="Arial" w:hAnsi="Arial" w:cs="Arial" w:eastAsia="Arial"/><w:sz w:val="23"/><w:szCs w:val="23"/><w:spacing w:val="0"/><w:w w:val="120"/></w:rPr><w:t>ydych</w:t></w:r><w:r><w:rPr><w:rFonts w:ascii="Arial" w:hAnsi="Arial" w:cs="Arial" w:eastAsia="Arial"/><w:sz w:val="23"/><w:szCs w:val="23"/><w:spacing w:val="-15"/><w:w w:val="120"/></w:rPr><w:t> </w:t></w:r><w:r><w:rPr><w:rFonts w:ascii="Arial" w:hAnsi="Arial" w:cs="Arial" w:eastAsia="Arial"/><w:sz w:val="23"/><w:szCs w:val="23"/><w:spacing w:val="0"/><w:w w:val="120"/></w:rPr><w:t>wedi</w:t></w:r><w:r><w:rPr><w:rFonts w:ascii="Arial" w:hAnsi="Arial" w:cs="Arial" w:eastAsia="Arial"/><w:sz w:val="23"/><w:szCs w:val="23"/><w:spacing w:val="-20"/><w:w w:val="120"/></w:rPr><w:t> </w:t></w:r><w:r><w:rPr><w:rFonts w:ascii="Arial" w:hAnsi="Arial" w:cs="Arial" w:eastAsia="Arial"/><w:sz w:val="23"/><w:szCs w:val="23"/><w:spacing w:val="0"/><w:w w:val="120"/></w:rPr><w:t>nodi&apos;r</w:t></w:r><w:r><w:rPr><w:rFonts w:ascii="Arial" w:hAnsi="Arial" w:cs="Arial" w:eastAsia="Arial"/><w:sz w:val="23"/><w:szCs w:val="23"/><w:spacing w:val="12"/><w:w w:val="120"/></w:rPr><w:t> </w:t></w:r><w:r><w:rPr><w:rFonts w:ascii="Arial" w:hAnsi="Arial" w:cs="Arial" w:eastAsia="Arial"/><w:sz w:val="23"/><w:szCs w:val="23"/><w:spacing w:val="0"/><w:w w:val="120"/></w:rPr><w:t>angen</w:t></w:r><w:r><w:rPr><w:rFonts w:ascii="Arial" w:hAnsi="Arial" w:cs="Arial" w:eastAsia="Arial"/><w:sz w:val="23"/><w:szCs w:val="23"/><w:spacing w:val="-35"/><w:w w:val="120"/></w:rPr><w:t> </w:t></w:r><w:r><w:rPr><w:rFonts w:ascii="Arial" w:hAnsi="Arial" w:cs="Arial" w:eastAsia="Arial"/><w:sz w:val="23"/><w:szCs w:val="23"/><w:spacing w:val="0"/><w:w w:val="120"/></w:rPr><w:t>amy</w:t></w:r><w:r><w:rPr><w:rFonts w:ascii="Arial" w:hAnsi="Arial" w:cs="Arial" w:eastAsia="Arial"/><w:sz w:val="23"/><w:szCs w:val="23"/><w:spacing w:val="57"/><w:w w:val="120"/></w:rPr><w:t> </w:t></w:r><w:r><w:rPr><w:rFonts w:ascii="Arial" w:hAnsi="Arial" w:cs="Arial" w:eastAsia="Arial"/><w:sz w:val="23"/><w:szCs w:val="23"/><w:spacing w:val="0"/><w:w w:val="120"/></w:rPr><w:t>prosiect</w:t></w:r><w:r><w:rPr><w:rFonts w:ascii="Arial" w:hAnsi="Arial" w:cs="Arial" w:eastAsia="Arial"/><w:sz w:val="23"/><w:szCs w:val="23"/><w:spacing w:val="71"/><w:w w:val="120"/></w:rPr><w:t> </w:t></w:r><w:r><w:rPr><w:rFonts w:ascii="Arial" w:hAnsi="Arial" w:cs="Arial" w:eastAsia="Arial"/><w:sz w:val="23"/><w:szCs w:val="23"/><w:spacing w:val="0"/><w:w w:val="120"/></w:rPr><w:t>(rhowch</w:t></w:r><w:r><w:rPr><w:rFonts w:ascii="Arial" w:hAnsi="Arial" w:cs="Arial" w:eastAsia="Arial"/><w:sz w:val="23"/><w:szCs w:val="23"/><w:spacing w:val="3"/><w:w w:val="120"/></w:rPr><w:t> </w:t></w:r><w:r><w:rPr><w:rFonts w:ascii="Arial" w:hAnsi="Arial" w:cs="Arial" w:eastAsia="Arial"/><w:sz w:val="23"/><w:szCs w:val="23"/><w:spacing w:val="0"/><w:w w:val="120"/></w:rPr><w:t>dystiolaeth):</w:t></w:r><w:r><w:rPr><w:rFonts w:ascii="Arial" w:hAnsi="Arial" w:cs="Arial" w:eastAsia="Arial"/><w:sz w:val="23"/><w:szCs w:val="23"/><w:spacing w:val="0"/><w:w w:val="120"/></w:rPr><w:t> </w:t></w:r><w:r><w:rPr><w:rFonts w:ascii="Arial" w:hAnsi="Arial" w:cs="Arial" w:eastAsia="Arial"/><w:sz w:val="23"/><w:szCs w:val="23"/><w:spacing w:val="0"/><w:w w:val="118"/></w:rPr><w:t>(Uchafswm</w:t></w:r><w:r><w:rPr><w:rFonts w:ascii="Arial" w:hAnsi="Arial" w:cs="Arial" w:eastAsia="Arial"/><w:sz w:val="23"/><w:szCs w:val="23"/><w:spacing w:val="-17"/><w:w w:val="118"/></w:rPr><w:t> </w:t></w:r><w:r><w:rPr><w:rFonts w:ascii="Arial" w:hAnsi="Arial" w:cs="Arial" w:eastAsia="Arial"/><w:sz w:val="23"/><w:szCs w:val="23"/><w:spacing w:val="0"/><w:w w:val="100"/></w:rPr><w:t>o</w:t></w:r><w:r><w:rPr><w:rFonts w:ascii="Arial" w:hAnsi="Arial" w:cs="Arial" w:eastAsia="Arial"/><w:sz w:val="23"/><w:szCs w:val="23"/><w:spacing w:val="36"/><w:w w:val="100"/></w:rPr><w:t> </w:t></w:r><w:r><w:rPr><w:rFonts w:ascii="Arial" w:hAnsi="Arial" w:cs="Arial" w:eastAsia="Arial"/><w:sz w:val="23"/><w:szCs w:val="23"/><w:spacing w:val="0"/><w:w w:val="125"/></w:rPr><w:t>500</w:t></w:r><w:r><w:rPr><w:rFonts w:ascii="Arial" w:hAnsi="Arial" w:cs="Arial" w:eastAsia="Arial"/><w:sz w:val="23"/><w:szCs w:val="23"/><w:spacing w:val="2"/><w:w w:val="125"/></w:rPr><w:t> </w:t></w:r><w:r><w:rPr><w:rFonts w:ascii="Arial" w:hAnsi="Arial" w:cs="Arial" w:eastAsia="Arial"/><w:sz w:val="23"/><w:szCs w:val="23"/><w:spacing w:val="0"/><w:w w:val="125"/></w:rPr><w:t>gair)</w:t></w:r><w:r><w:rPr><w:rFonts w:ascii="Arial" w:hAnsi="Arial" w:cs="Arial" w:eastAsia="Arial"/><w:sz w:val="23"/><w:szCs w:val="23"/><w:spacing w:val="0"/><w:w w:val="100"/></w:rPr></w:r></w:p><w:p><w:pPr><w:jc w:val="left"/><w:spacing w:after="0"/><w:sectPr><w:pgMar w:header="0" w:footer="283" w:top="600" w:bottom="480" w:left="560" w:right="600"/><w:pgSz w:w="11920" w:h="16840"/></w:sectPr></w:pPr><w:rPr/></w:p><w:p><w:pPr><w:spacing w:before="54" w:after="0" w:line="240" w:lineRule="auto"/><w:ind w:left="144" w:right="-20"/><w:jc w:val="left"/><w:rPr><w:rFonts w:ascii="Gotham" w:hAnsi="Gotham" w:cs="Gotham" w:eastAsia="Gotham"/><w:sz w:val="24"/><w:szCs w:val="24"/></w:rPr></w:pPr><w:rPr/><w:r><w:rPr><w:rFonts w:ascii="Gotham" w:hAnsi="Gotham" w:cs="Gotham" w:eastAsia="Gotham"/><w:sz w:val="24"/><w:szCs w:val="24"/><w:spacing w:val="0"/><w:w w:val="100"/><w:b/><w:bCs/></w:rPr><w:t>11.</w:t></w:r><w:r><w:rPr><w:rFonts w:ascii="Gotham" w:hAnsi="Gotham" w:cs="Gotham" w:eastAsia="Gotham"/><w:sz w:val="24"/><w:szCs w:val="24"/><w:spacing w:val="0"/><w:w w:val="100"/><w:b/><w:bCs/></w:rPr><w:t> </w:t></w:r><w:r><w:rPr><w:rFonts w:ascii="Gotham" w:hAnsi="Gotham" w:cs="Gotham" w:eastAsia="Gotham"/><w:sz w:val="24"/><w:szCs w:val="24"/><w:spacing w:val="0"/><w:w w:val="100"/><w:b/><w:bCs/></w:rPr><w:t>Lle</w:t></w:r><w:r><w:rPr><w:rFonts w:ascii="Gotham" w:hAnsi="Gotham" w:cs="Gotham" w:eastAsia="Gotham"/><w:sz w:val="24"/><w:szCs w:val="24"/><w:spacing w:val="0"/><w:w w:val="100"/><w:b/><w:bCs/></w:rPr><w:t> </w:t></w:r><w:r><w:rPr><w:rFonts w:ascii="Gotham" w:hAnsi="Gotham" w:cs="Gotham" w:eastAsia="Gotham"/><w:sz w:val="24"/><w:szCs w:val="24"/><w:spacing w:val="0"/><w:w w:val="100"/><w:b/><w:bCs/></w:rPr><w:t>f</w:t></w:r><w:r><w:rPr><w:rFonts w:ascii="Gotham" w:hAnsi="Gotham" w:cs="Gotham" w:eastAsia="Gotham"/><w:sz w:val="24"/><w:szCs w:val="24"/><w:spacing w:val="-6"/><w:w w:val="100"/><w:b/><w:bCs/></w:rPr><w:t>y</w:t></w:r><w:r><w:rPr><w:rFonts w:ascii="Gotham" w:hAnsi="Gotham" w:cs="Gotham" w:eastAsia="Gotham"/><w:sz w:val="24"/><w:szCs w:val="24"/><w:spacing w:val="0"/><w:w w:val="100"/><w:b/><w:bCs/></w:rPr><w:t>dd</w:t></w:r><w:r><w:rPr><w:rFonts w:ascii="Gotham" w:hAnsi="Gotham" w:cs="Gotham" w:eastAsia="Gotham"/><w:sz w:val="24"/><w:szCs w:val="24"/><w:spacing w:val="0"/><w:w w:val="100"/><w:b/><w:bCs/></w:rPr><w:t> </w:t></w:r><w:r><w:rPr><w:rFonts w:ascii="Gotham" w:hAnsi="Gotham" w:cs="Gotham" w:eastAsia="Gotham"/><w:sz w:val="24"/><w:szCs w:val="24"/><w:spacing w:val="0"/><w:w w:val="100"/><w:b/><w:bCs/></w:rPr><w:t>eich</w:t></w:r><w:r><w:rPr><w:rFonts w:ascii="Gotham" w:hAnsi="Gotham" w:cs="Gotham" w:eastAsia="Gotham"/><w:sz w:val="24"/><w:szCs w:val="24"/><w:spacing w:val="0"/><w:w w:val="100"/><w:b/><w:bCs/></w:rPr><w:t> </w:t></w:r><w:r><w:rPr><w:rFonts w:ascii="Gotham" w:hAnsi="Gotham" w:cs="Gotham" w:eastAsia="Gotham"/><w:sz w:val="24"/><w:szCs w:val="24"/><w:spacing w:val="0"/><w:w w:val="100"/><w:b/><w:bCs/></w:rPr><w:t>p</w:t></w:r><w:r><w:rPr><w:rFonts w:ascii="Gotham" w:hAnsi="Gotham" w:cs="Gotham" w:eastAsia="Gotham"/><w:sz w:val="24"/><w:szCs w:val="24"/><w:spacing w:val="-4"/><w:w w:val="100"/><w:b/><w:bCs/></w:rPr><w:t>r</w:t></w:r><w:r><w:rPr><w:rFonts w:ascii="Gotham" w:hAnsi="Gotham" w:cs="Gotham" w:eastAsia="Gotham"/><w:sz w:val="24"/><w:szCs w:val="24"/><w:spacing w:val="0"/><w:w w:val="100"/><w:b/><w:bCs/></w:rPr><w:t>osiect</w:t></w:r><w:r><w:rPr><w:rFonts w:ascii="Gotham" w:hAnsi="Gotham" w:cs="Gotham" w:eastAsia="Gotham"/><w:sz w:val="24"/><w:szCs w:val="24"/><w:spacing w:val="0"/><w:w w:val="100"/><w:b/><w:bCs/></w:rPr><w:t> </w:t></w:r><w:r><w:rPr><w:rFonts w:ascii="Gotham" w:hAnsi="Gotham" w:cs="Gotham" w:eastAsia="Gotham"/><w:sz w:val="24"/><w:szCs w:val="24"/><w:spacing w:val="0"/><w:w w:val="100"/><w:b/><w:bCs/></w:rPr><w:t>yn</w:t></w:r><w:r><w:rPr><w:rFonts w:ascii="Gotham" w:hAnsi="Gotham" w:cs="Gotham" w:eastAsia="Gotham"/><w:sz w:val="24"/><w:szCs w:val="24"/><w:spacing w:val="0"/><w:w w:val="100"/><w:b/><w:bCs/></w:rPr><w:t> </w:t></w:r><w:r><w:rPr><w:rFonts w:ascii="Gotham" w:hAnsi="Gotham" w:cs="Gotham" w:eastAsia="Gotham"/><w:sz w:val="24"/><w:szCs w:val="24"/><w:spacing w:val="0"/><w:w w:val="100"/><w:b/><w:bCs/></w:rPr><w:t>cael</w:t></w:r><w:r><w:rPr><w:rFonts w:ascii="Gotham" w:hAnsi="Gotham" w:cs="Gotham" w:eastAsia="Gotham"/><w:sz w:val="24"/><w:szCs w:val="24"/><w:spacing w:val="0"/><w:w w:val="100"/><w:b/><w:bCs/></w:rPr><w:t> </w:t></w:r><w:r><w:rPr><w:rFonts w:ascii="Gotham" w:hAnsi="Gotham" w:cs="Gotham" w:eastAsia="Gotham"/><w:sz w:val="24"/><w:szCs w:val="24"/><w:spacing w:val="0"/><w:w w:val="100"/><w:b/><w:bCs/></w:rPr><w:t>ei</w:t></w:r><w:r><w:rPr><w:rFonts w:ascii="Gotham" w:hAnsi="Gotham" w:cs="Gotham" w:eastAsia="Gotham"/><w:sz w:val="24"/><w:szCs w:val="24"/><w:spacing w:val="0"/><w:w w:val="100"/><w:b/><w:bCs/></w:rPr><w:t> </w:t></w:r><w:r><w:rPr><w:rFonts w:ascii="Gotham" w:hAnsi="Gotham" w:cs="Gotham" w:eastAsia="Gotham"/><w:sz w:val="24"/><w:szCs w:val="24"/><w:spacing w:val="0"/><w:w w:val="100"/><w:b/><w:bCs/></w:rPr><w:t>gynnal?</w:t></w:r><w:r><w:rPr><w:rFonts w:ascii="Gotham" w:hAnsi="Gotham" w:cs="Gotham" w:eastAsia="Gotham"/><w:sz w:val="24"/><w:szCs w:val="24"/><w:spacing w:val="0"/><w:w w:val="100"/></w:rPr></w:r></w:p><w:p><w:pPr><w:spacing w:before="92" w:after="0" w:line="240" w:lineRule="auto"/><w:ind w:left="144" w:right="710"/><w:jc w:val="left"/><w:rPr><w:rFonts w:ascii="Gotham Book" w:hAnsi="Gotham Book" w:cs="Gotham Book" w:eastAsia="Gotham Book"/><w:sz w:val="20"/><w:szCs w:val="20"/></w:rPr></w:pPr><w:rPr/><w:r><w:rPr/><w:pict><v:group style="position:absolute;margin-left:36.709pt;margin-top:36.864002pt;width:522.7760pt;height:26.362pt;mso-position-horizontal-relative:page;mso-position-vertical-relative:paragraph;z-index:-925" coordorigin="734,737" coordsize="10456,527"><v:shape style="position:absolute;left:734;top:737;width:10456;height:527" coordorigin="734,737" coordsize="10456,527" path="m734,1265l11190,1265,11190,737,734,737,734,1265xe" filled="f" stroked="t" strokeweight="1pt" strokecolor="#000000"><v:path arrowok="t"/></v:shape></v:group><w10:wrap type="none"/></w:pict></w:r><w:r><w:rPr><w:rFonts w:ascii="Gotham Book" w:hAnsi="Gotham Book" w:cs="Gotham Book" w:eastAsia="Gotham Book"/><w:sz w:val="20"/><w:szCs w:val="20"/><w:spacing w:val="-6"/><w:w w:val="100"/></w:rPr><w:t>(</w:t></w:r><w:r><w:rPr><w:rFonts w:ascii="Gotham Book" w:hAnsi="Gotham Book" w:cs="Gotham Book" w:eastAsia="Gotham Book"/><w:sz w:val="20"/><w:szCs w:val="20"/><w:spacing w:val="0"/><w:w w:val="100"/></w:rPr><w:t>d</w:t></w:r><w:r><w:rPr><w:rFonts w:ascii="Gotham Book" w:hAnsi="Gotham Book" w:cs="Gotham Book" w:eastAsia="Gotham Book"/><w:sz w:val="20"/><w:szCs w:val="20"/><w:spacing w:val="-2"/><w:w w:val="100"/></w:rPr><w:t>y</w:t></w:r><w:r><w:rPr><w:rFonts w:ascii="Gotham Book" w:hAnsi="Gotham Book" w:cs="Gotham Book" w:eastAsia="Gotham Book"/><w:sz w:val="20"/><w:szCs w:val="20"/><w:spacing w:val="-5"/><w:w w:val="100"/></w:rPr><w:t>w</w:t></w:r><w:r><w:rPr><w:rFonts w:ascii="Gotham Book" w:hAnsi="Gotham Book" w:cs="Gotham Book" w:eastAsia="Gotham Book"/><w:sz w:val="20"/><w:szCs w:val="20"/><w:spacing w:val="0"/><w:w w:val="100"/></w:rPr><w:t>ed</w:t></w:r><w:r><w:rPr><w:rFonts w:ascii="Gotham Book" w:hAnsi="Gotham Book" w:cs="Gotham Book" w:eastAsia="Gotham Book"/><w:sz w:val="20"/><w:szCs w:val="20"/><w:spacing w:val="-5"/><w:w w:val="100"/></w:rPr><w:t>w</w:t></w:r><w:r><w:rPr><w:rFonts w:ascii="Gotham Book" w:hAnsi="Gotham Book" w:cs="Gotham Book" w:eastAsia="Gotham Book"/><w:sz w:val="20"/><w:szCs w:val="20"/><w:spacing w:val="0"/><w:w w:val="100"/></w:rPr><w:t>ch</w:t></w:r><w:r><w:rPr><w:rFonts w:ascii="Gotham Book" w:hAnsi="Gotham Book" w:cs="Gotham Book" w:eastAsia="Gotham Book"/><w:sz w:val="20"/><w:szCs w:val="20"/><w:spacing w:val="0"/><w:w w:val="100"/></w:rPr><w:t> </w:t></w:r><w:r><w:rPr><w:rFonts w:ascii="Gotham Book" w:hAnsi="Gotham Book" w:cs="Gotham Book" w:eastAsia="Gotham Book"/><w:sz w:val="20"/><w:szCs w:val="20"/><w:spacing w:val="0"/><w:w w:val="100"/></w:rPr><w:t>hef</w:t></w:r><w:r><w:rPr><w:rFonts w:ascii="Gotham Book" w:hAnsi="Gotham Book" w:cs="Gotham Book" w:eastAsia="Gotham Book"/><w:sz w:val="20"/><w:szCs w:val="20"/><w:spacing w:val="-5"/><w:w w:val="100"/></w:rPr><w:t>y</w:t></w:r><w:r><w:rPr><w:rFonts w:ascii="Gotham Book" w:hAnsi="Gotham Book" w:cs="Gotham Book" w:eastAsia="Gotham Book"/><w:sz w:val="20"/><w:szCs w:val="20"/><w:spacing w:val="0"/><w:w w:val="100"/></w:rPr><w:t>d</w:t></w:r><w:r><w:rPr><w:rFonts w:ascii="Gotham Book" w:hAnsi="Gotham Book" w:cs="Gotham Book" w:eastAsia="Gotham Book"/><w:sz w:val="20"/><w:szCs w:val="20"/><w:spacing w:val="0"/><w:w w:val="100"/></w:rPr><w:t> </w:t></w:r><w:r><w:rPr><w:rFonts w:ascii="Gotham Book" w:hAnsi="Gotham Book" w:cs="Gotham Book" w:eastAsia="Gotham Book"/><w:sz w:val="20"/><w:szCs w:val="20"/><w:spacing w:val="0"/><w:w w:val="100"/></w:rPr><w:t>ym</w:t></w:r><w:r><w:rPr><w:rFonts w:ascii="Gotham Book" w:hAnsi="Gotham Book" w:cs="Gotham Book" w:eastAsia="Gotham Book"/><w:sz w:val="20"/><w:szCs w:val="20"/><w:spacing w:val="0"/><w:w w:val="100"/></w:rPr><w:t> </w:t></w:r><w:r><w:rPr><w:rFonts w:ascii="Gotham Book" w:hAnsi="Gotham Book" w:cs="Gotham Book" w:eastAsia="Gotham Book"/><w:sz w:val="20"/><w:szCs w:val="20"/><w:spacing w:val="0"/><w:w w:val="100"/></w:rPr><w:t>mha</w:t></w:r><w:r><w:rPr><w:rFonts w:ascii="Gotham Book" w:hAnsi="Gotham Book" w:cs="Gotham Book" w:eastAsia="Gotham Book"/><w:sz w:val="20"/><w:szCs w:val="20"/><w:spacing w:val="0"/><w:w w:val="100"/></w:rPr><w:t> </w:t></w:r><w:r><w:rPr><w:rFonts w:ascii="Gotham Book" w:hAnsi="Gotham Book" w:cs="Gotham Book" w:eastAsia="Gotham Book"/><w:sz w:val="20"/><w:szCs w:val="20"/><w:spacing w:val="0"/><w:w w:val="100"/></w:rPr><w:t>si</w:t></w:r><w:r><w:rPr><w:rFonts w:ascii="Gotham Book" w:hAnsi="Gotham Book" w:cs="Gotham Book" w:eastAsia="Gotham Book"/><w:sz w:val="20"/><w:szCs w:val="20"/><w:spacing w:val="-15"/><w:w w:val="100"/></w:rPr><w:t>r</w:t></w:r><w:r><w:rPr><w:rFonts w:ascii="Gotham Book" w:hAnsi="Gotham Book" w:cs="Gotham Book" w:eastAsia="Gotham Book"/><w:sz w:val="20"/><w:szCs w:val="20"/><w:spacing w:val="0"/><w:w w:val="100"/></w:rPr><w:t>/</w:t></w:r><w:r><w:rPr><w:rFonts w:ascii="Gotham Book" w:hAnsi="Gotham Book" w:cs="Gotham Book" w:eastAsia="Gotham Book"/><w:sz w:val="20"/><w:szCs w:val="20"/><w:spacing w:val="0"/><w:w w:val="100"/></w:rPr><w:t> </w:t></w:r><w:r><w:rPr><w:rFonts w:ascii="Gotham Book" w:hAnsi="Gotham Book" w:cs="Gotham Book" w:eastAsia="Gotham Book"/><w:sz w:val="20"/><w:szCs w:val="20"/><w:spacing w:val="0"/><w:w w:val="100"/></w:rPr><w:t>ar</w:t></w:r><w:r><w:rPr><w:rFonts w:ascii="Gotham Book" w:hAnsi="Gotham Book" w:cs="Gotham Book" w:eastAsia="Gotham Book"/><w:sz w:val="20"/><w:szCs w:val="20"/><w:spacing w:val="0"/><w:w w:val="100"/></w:rPr><w:t> </w:t></w:r><w:r><w:rPr><w:rFonts w:ascii="Gotham Book" w:hAnsi="Gotham Book" w:cs="Gotham Book" w:eastAsia="Gotham Book"/><w:sz w:val="20"/><w:szCs w:val="20"/><w:spacing w:val="0"/><w:w w:val="100"/></w:rPr><w:t>gy</w:t></w:r><w:r><w:rPr><w:rFonts w:ascii="Gotham Book" w:hAnsi="Gotham Book" w:cs="Gotham Book" w:eastAsia="Gotham Book"/><w:sz w:val="20"/><w:szCs w:val="20"/><w:spacing w:val="-2"/><w:w w:val="100"/></w:rPr><w:t>f</w:t></w:r><w:r><w:rPr><w:rFonts w:ascii="Gotham Book" w:hAnsi="Gotham Book" w:cs="Gotham Book" w:eastAsia="Gotham Book"/><w:sz w:val="20"/><w:szCs w:val="20"/><w:spacing w:val="0"/><w:w w:val="100"/></w:rPr><w:t>er</w:t></w:r><w:r><w:rPr><w:rFonts w:ascii="Gotham Book" w:hAnsi="Gotham Book" w:cs="Gotham Book" w:eastAsia="Gotham Book"/><w:sz w:val="20"/><w:szCs w:val="20"/><w:spacing w:val="0"/><w:w w:val="100"/></w:rPr><w:t> </w:t></w:r><w:r><w:rPr><w:rFonts w:ascii="Gotham Book" w:hAnsi="Gotham Book" w:cs="Gotham Book" w:eastAsia="Gotham Book"/><w:sz w:val="20"/><w:szCs w:val="20"/><w:spacing w:val="0"/><w:w w:val="100"/></w:rPr><w:t>p</w:t></w:r><w:r><w:rPr><w:rFonts w:ascii="Gotham Book" w:hAnsi="Gotham Book" w:cs="Gotham Book" w:eastAsia="Gotham Book"/><w:sz w:val="20"/><w:szCs w:val="20"/><w:spacing w:val="-4"/><w:w w:val="100"/></w:rPr><w:t>r</w:t></w:r><w:r><w:rPr><w:rFonts w:ascii="Gotham Book" w:hAnsi="Gotham Book" w:cs="Gotham Book" w:eastAsia="Gotham Book"/><w:sz w:val="20"/><w:szCs w:val="20"/><w:spacing w:val="0"/><w:w w:val="100"/></w:rPr><w:t>osiectau</w:t></w:r><w:r><w:rPr><w:rFonts w:ascii="Gotham Book" w:hAnsi="Gotham Book" w:cs="Gotham Book" w:eastAsia="Gotham Book"/><w:sz w:val="20"/><w:szCs w:val="20"/><w:spacing w:val="0"/><w:w w:val="100"/></w:rPr><w:t> </w:t></w:r><w:r><w:rPr><w:rFonts w:ascii="Gotham Book" w:hAnsi="Gotham Book" w:cs="Gotham Book" w:eastAsia="Gotham Book"/><w:sz w:val="20"/><w:szCs w:val="20"/><w:spacing w:val="0"/><w:w w:val="100"/></w:rPr><w:t>gogledd</w:t></w:r><w:r><w:rPr><w:rFonts w:ascii="Gotham Book" w:hAnsi="Gotham Book" w:cs="Gotham Book" w:eastAsia="Gotham Book"/><w:sz w:val="20"/><w:szCs w:val="20"/><w:spacing w:val="0"/><w:w w:val="100"/></w:rPr><w:t> </w:t></w:r><w:r><w:rPr><w:rFonts w:ascii="Gotham Book" w:hAnsi="Gotham Book" w:cs="Gotham Book" w:eastAsia="Gotham Book"/><w:sz w:val="20"/><w:szCs w:val="20"/><w:spacing w:val="-2"/><w:w w:val="100"/></w:rPr><w:t>C</w:t></w:r><w:r><w:rPr><w:rFonts w:ascii="Gotham Book" w:hAnsi="Gotham Book" w:cs="Gotham Book" w:eastAsia="Gotham Book"/><w:sz w:val="20"/><w:szCs w:val="20"/><w:spacing w:val="0"/><w:w w:val="100"/></w:rPr><w:t>ymru</w:t></w:r><w:r><w:rPr><w:rFonts w:ascii="Gotham Book" w:hAnsi="Gotham Book" w:cs="Gotham Book" w:eastAsia="Gotham Book"/><w:sz w:val="20"/><w:szCs w:val="20"/><w:spacing w:val="0"/><w:w w:val="100"/></w:rPr><w:t> </w:t></w:r><w:r><w:rPr><w:rFonts w:ascii="Gotham Book" w:hAnsi="Gotham Book" w:cs="Gotham Book" w:eastAsia="Gotham Book"/><w:sz w:val="20"/><w:szCs w:val="20"/><w:spacing w:val="0"/><w:w w:val="100"/></w:rPr><w:t>i</w:t></w:r><w:r><w:rPr><w:rFonts w:ascii="Gotham Book" w:hAnsi="Gotham Book" w:cs="Gotham Book" w:eastAsia="Gotham Book"/><w:sz w:val="20"/><w:szCs w:val="20"/><w:spacing w:val="0"/><w:w w:val="100"/></w:rPr><w:t> </w:t></w:r><w:r><w:rPr><w:rFonts w:ascii="Gotham Book" w:hAnsi="Gotham Book" w:cs="Gotham Book" w:eastAsia="Gotham Book"/><w:sz w:val="20"/><w:szCs w:val="20"/><w:spacing w:val="0"/><w:w w:val="100"/></w:rPr><w:t>g</w:t></w:r><w:r><w:rPr><w:rFonts w:ascii="Gotham Book" w:hAnsi="Gotham Book" w:cs="Gotham Book" w:eastAsia="Gotham Book"/><w:sz w:val="20"/><w:szCs w:val="20"/><w:spacing w:val="-5"/><w:w w:val="100"/></w:rPr><w:t>y</w:t></w:r><w:r><w:rPr><w:rFonts w:ascii="Gotham Book" w:hAnsi="Gotham Book" w:cs="Gotham Book" w:eastAsia="Gotham Book"/><w:sz w:val="20"/><w:szCs w:val="20"/><w:spacing w:val="0"/><w:w w:val="100"/></w:rPr><w:t>d,</w:t></w:r><w:r><w:rPr><w:rFonts w:ascii="Gotham Book" w:hAnsi="Gotham Book" w:cs="Gotham Book" w:eastAsia="Gotham Book"/><w:sz w:val="20"/><w:szCs w:val="20"/><w:spacing w:val="0"/><w:w w:val="100"/></w:rPr><w:t> </w:t></w:r><w:r><w:rPr><w:rFonts w:ascii="Gotham Book" w:hAnsi="Gotham Book" w:cs="Gotham Book" w:eastAsia="Gotham Book"/><w:sz w:val="20"/><w:szCs w:val="20"/><w:spacing w:val="0"/><w:w w:val="100"/></w:rPr><w:t>a</w:t></w:r><w:r><w:rPr><w:rFonts w:ascii="Gotham Book" w:hAnsi="Gotham Book" w:cs="Gotham Book" w:eastAsia="Gotham Book"/><w:sz w:val="20"/><w:szCs w:val="20"/><w:spacing w:val="0"/><w:w w:val="100"/></w:rPr><w:t> </w:t></w:r><w:r><w:rPr><w:rFonts w:ascii="Gotham Book" w:hAnsi="Gotham Book" w:cs="Gotham Book" w:eastAsia="Gotham Book"/><w:sz w:val="20"/><w:szCs w:val="20"/><w:spacing w:val="0"/><w:w w:val="100"/></w:rPr><w:t>wn</w:t></w:r><w:r><w:rPr><w:rFonts w:ascii="Gotham Book" w:hAnsi="Gotham Book" w:cs="Gotham Book" w:eastAsia="Gotham Book"/><w:sz w:val="20"/><w:szCs w:val="20"/><w:spacing w:val="-5"/><w:w w:val="100"/></w:rPr><w:t>e</w:t></w:r><w:r><w:rPr><w:rFonts w:ascii="Gotham Book" w:hAnsi="Gotham Book" w:cs="Gotham Book" w:eastAsia="Gotham Book"/><w:sz w:val="20"/><w:szCs w:val="20"/><w:spacing w:val="-5"/><w:w w:val="100"/></w:rPr><w:t>w</w:t></w:r><w:r><w:rPr><w:rFonts w:ascii="Gotham Book" w:hAnsi="Gotham Book" w:cs="Gotham Book" w:eastAsia="Gotham Book"/><w:sz w:val="20"/><w:szCs w:val="20"/><w:spacing w:val="0"/><w:w w:val="100"/></w:rPr><w:t>ch</w:t></w:r><w:r><w:rPr><w:rFonts w:ascii="Gotham Book" w:hAnsi="Gotham Book" w:cs="Gotham Book" w:eastAsia="Gotham Book"/><w:sz w:val="20"/><w:szCs w:val="20"/><w:spacing w:val="0"/><w:w w:val="100"/></w:rPr><w:t> </w:t></w:r><w:r><w:rPr><w:rFonts w:ascii="Gotham Book" w:hAnsi="Gotham Book" w:cs="Gotham Book" w:eastAsia="Gotham Book"/><w:sz w:val="20"/><w:szCs w:val="20"/><w:spacing w:val="0"/><w:w w:val="100"/></w:rPr><w:t>chi</w:t></w:r><w:r><w:rPr><w:rFonts w:ascii="Gotham Book" w:hAnsi="Gotham Book" w:cs="Gotham Book" w:eastAsia="Gotham Book"/><w:sz w:val="20"/><w:szCs w:val="20"/><w:spacing w:val="0"/><w:w w:val="100"/></w:rPr><w:t> </w:t></w:r><w:r><w:rPr><w:rFonts w:ascii="Gotham Book" w:hAnsi="Gotham Book" w:cs="Gotham Book" w:eastAsia="Gotham Book"/><w:sz w:val="20"/><w:szCs w:val="20"/><w:spacing w:val="0"/><w:w w:val="100"/></w:rPr><w:t>gadarnhau’r</w:t></w:r><w:r><w:rPr><w:rFonts w:ascii="Gotham Book" w:hAnsi="Gotham Book" w:cs="Gotham Book" w:eastAsia="Gotham Book"/><w:sz w:val="20"/><w:szCs w:val="20"/><w:spacing w:val="0"/><w:w w:val="100"/></w:rPr><w:t> </w:t></w:r><w:r><w:rPr><w:rFonts w:ascii="Gotham Book" w:hAnsi="Gotham Book" w:cs="Gotham Book" w:eastAsia="Gotham Book"/><w:sz w:val="20"/><w:szCs w:val="20"/><w:spacing w:val="0"/><w:w w:val="100"/></w:rPr><w:t>a</w:t></w:r><w:r><w:rPr><w:rFonts w:ascii="Gotham Book" w:hAnsi="Gotham Book" w:cs="Gotham Book" w:eastAsia="Gotham Book"/><w:sz w:val="20"/><w:szCs w:val="20"/><w:spacing w:val="-4"/><w:w w:val="100"/></w:rPr><w:t>r</w:t></w:r><w:r><w:rPr><w:rFonts w:ascii="Gotham Book" w:hAnsi="Gotham Book" w:cs="Gotham Book" w:eastAsia="Gotham Book"/><w:sz w:val="20"/><w:szCs w:val="20"/><w:spacing w:val="0"/><w:w w:val="100"/></w:rPr><w:t>daloedd</w:t></w:r><w:r><w:rPr><w:rFonts w:ascii="Gotham Book" w:hAnsi="Gotham Book" w:cs="Gotham Book" w:eastAsia="Gotham Book"/><w:sz w:val="20"/><w:szCs w:val="20"/><w:spacing w:val="0"/><w:w w:val="100"/></w:rPr><w:t> </w:t></w:r><w:r><w:rPr><w:rFonts w:ascii="Gotham Book" w:hAnsi="Gotham Book" w:cs="Gotham Book" w:eastAsia="Gotham Book"/><w:sz w:val="20"/><w:szCs w:val="20"/><w:spacing w:val="0"/><w:w w:val="100"/></w:rPr><w:t>a’r</w:t></w:r><w:r><w:rPr><w:rFonts w:ascii="Gotham Book" w:hAnsi="Gotham Book" w:cs="Gotham Book" w:eastAsia="Gotham Book"/><w:sz w:val="20"/><w:szCs w:val="20"/><w:spacing w:val="0"/><w:w w:val="100"/></w:rPr><w:t> </w:t></w:r><w:r><w:rPr><w:rFonts w:ascii="Gotham Book" w:hAnsi="Gotham Book" w:cs="Gotham Book" w:eastAsia="Gotham Book"/><w:sz w:val="20"/><w:szCs w:val="20"/><w:spacing w:val="0"/><w:w w:val="100"/></w:rPr><w:t>si</w:t></w:r><w:r><w:rPr><w:rFonts w:ascii="Gotham Book" w:hAnsi="Gotham Book" w:cs="Gotham Book" w:eastAsia="Gotham Book"/><w:sz w:val="20"/><w:szCs w:val="20"/><w:spacing w:val="-4"/><w:w w:val="100"/></w:rPr><w:t>r</w:t></w:r><w:r><w:rPr><w:rFonts w:ascii="Gotham Book" w:hAnsi="Gotham Book" w:cs="Gotham Book" w:eastAsia="Gotham Book"/><w:sz w:val="20"/><w:szCs w:val="20"/><w:spacing w:val="0"/><w:w w:val="100"/></w:rPr><w:t>oedd</w:t></w:r><w:r><w:rPr><w:rFonts w:ascii="Gotham Book" w:hAnsi="Gotham Book" w:cs="Gotham Book" w:eastAsia="Gotham Book"/><w:sz w:val="20"/><w:szCs w:val="20"/><w:spacing w:val="0"/><w:w w:val="100"/></w:rPr><w:t> </w:t></w:r><w:r><w:rPr><w:rFonts w:ascii="Gotham Book" w:hAnsi="Gotham Book" w:cs="Gotham Book" w:eastAsia="Gotham Book"/><w:sz w:val="20"/><w:szCs w:val="20"/><w:spacing w:val="0"/><w:w w:val="100"/></w:rPr><w:t>y</w:t></w:r><w:r><w:rPr><w:rFonts w:ascii="Gotham Book" w:hAnsi="Gotham Book" w:cs="Gotham Book" w:eastAsia="Gotham Book"/><w:sz w:val="20"/><w:szCs w:val="20"/><w:spacing w:val="0"/><w:w w:val="100"/></w:rPr><w:t> </w:t></w:r><w:r><w:rPr><w:rFonts w:ascii="Gotham Book" w:hAnsi="Gotham Book" w:cs="Gotham Book" w:eastAsia="Gotham Book"/><w:sz w:val="20"/><w:szCs w:val="20"/><w:spacing w:val="-5"/><w:w w:val="100"/></w:rPr><w:t>b</w:t></w:r><w:r><w:rPr><w:rFonts w:ascii="Gotham Book" w:hAnsi="Gotham Book" w:cs="Gotham Book" w:eastAsia="Gotham Book"/><w:sz w:val="20"/><w:szCs w:val="20"/><w:spacing w:val="-5"/><w:w w:val="100"/></w:rPr><w:t>y</w:t></w:r><w:r><w:rPr><w:rFonts w:ascii="Gotham Book" w:hAnsi="Gotham Book" w:cs="Gotham Book" w:eastAsia="Gotham Book"/><w:sz w:val="20"/><w:szCs w:val="20"/><w:spacing w:val="0"/><w:w w:val="100"/></w:rPr><w:t>dd</w:t></w:r><w:r><w:rPr><w:rFonts w:ascii="Gotham Book" w:hAnsi="Gotham Book" w:cs="Gotham Book" w:eastAsia="Gotham Book"/><w:sz w:val="20"/><w:szCs w:val="20"/><w:spacing w:val="-5"/><w:w w:val="100"/></w:rPr><w:t>w</w:t></w:r><w:r><w:rPr><w:rFonts w:ascii="Gotham Book" w:hAnsi="Gotham Book" w:cs="Gotham Book" w:eastAsia="Gotham Book"/><w:sz w:val="20"/><w:szCs w:val="20"/><w:spacing w:val="0"/><w:w w:val="100"/></w:rPr><w:t>ch</w:t></w:r><w:r><w:rPr><w:rFonts w:ascii="Gotham Book" w:hAnsi="Gotham Book" w:cs="Gotham Book" w:eastAsia="Gotham Book"/><w:sz w:val="20"/><w:szCs w:val="20"/><w:spacing w:val="0"/><w:w w:val="100"/></w:rPr><w:t> </w:t></w:r><w:r><w:rPr><w:rFonts w:ascii="Gotham Book" w:hAnsi="Gotham Book" w:cs="Gotham Book" w:eastAsia="Gotham Book"/><w:sz w:val="20"/><w:szCs w:val="20"/><w:spacing w:val="0"/><w:w w:val="100"/></w:rPr><w:t>yn</w:t></w:r><w:r><w:rPr><w:rFonts w:ascii="Gotham Book" w:hAnsi="Gotham Book" w:cs="Gotham Book" w:eastAsia="Gotham Book"/><w:sz w:val="20"/><w:szCs w:val="20"/><w:spacing w:val="0"/><w:w w:val="100"/></w:rPr><w:t> </w:t></w:r><w:r><w:rPr><w:rFonts w:ascii="Gotham Book" w:hAnsi="Gotham Book" w:cs="Gotham Book" w:eastAsia="Gotham Book"/><w:sz w:val="20"/><w:szCs w:val="20"/><w:spacing w:val="0"/><w:w w:val="100"/></w:rPr><w:t>g</w:t></w:r><w:r><w:rPr><w:rFonts w:ascii="Gotham Book" w:hAnsi="Gotham Book" w:cs="Gotham Book" w:eastAsia="Gotham Book"/><w:sz w:val="20"/><w:szCs w:val="20"/><w:spacing w:val="-5"/><w:w w:val="100"/></w:rPr><w:t>w</w:t></w:r><w:r><w:rPr><w:rFonts w:ascii="Gotham Book" w:hAnsi="Gotham Book" w:cs="Gotham Book" w:eastAsia="Gotham Book"/><w:sz w:val="20"/><w:szCs w:val="20"/><w:spacing w:val="0"/><w:w w:val="100"/></w:rPr><w:t>eithio</w:t></w:r><w:r><w:rPr><w:rFonts w:ascii="Gotham Book" w:hAnsi="Gotham Book" w:cs="Gotham Book" w:eastAsia="Gotham Book"/><w:sz w:val="20"/><w:szCs w:val="20"/><w:spacing w:val="0"/><w:w w:val="100"/></w:rPr><w:t> </w:t></w:r><w:r><w:rPr><w:rFonts w:ascii="Gotham Book" w:hAnsi="Gotham Book" w:cs="Gotham Book" w:eastAsia="Gotham Book"/><w:sz w:val="20"/><w:szCs w:val="20"/><w:spacing w:val="0"/><w:w w:val="100"/></w:rPr><w:t>ynddynt)</w:t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5" w:after="0" w:line="280" w:lineRule="exact"/><w:jc w:val="left"/><w:rPr><w:sz w:val="28"/><w:szCs w:val="28"/></w:rPr></w:pPr><w:rPr/><w:r><w:rPr><w:sz w:val="28"/><w:szCs w:val="28"/></w:rPr></w:r></w:p><w:p><w:pPr><w:spacing w:before="0" w:after="0" w:line="240" w:lineRule="auto"/><w:ind w:left="130" w:right="-20"/><w:jc w:val="left"/><w:rPr><w:rFonts w:ascii="Gotham" w:hAnsi="Gotham" w:cs="Gotham" w:eastAsia="Gotham"/><w:sz w:val="24"/><w:szCs w:val="24"/></w:rPr></w:pPr><w:rPr/><w:r><w:rPr><w:rFonts w:ascii="Gotham" w:hAnsi="Gotham" w:cs="Gotham" w:eastAsia="Gotham"/><w:sz w:val="24"/><w:szCs w:val="24"/><w:spacing w:val="0"/><w:w w:val="100"/><w:b/><w:bCs/></w:rPr><w:t>12.</w:t></w:r><w:r><w:rPr><w:rFonts w:ascii="Gotham" w:hAnsi="Gotham" w:cs="Gotham" w:eastAsia="Gotham"/><w:sz w:val="24"/><w:szCs w:val="24"/><w:spacing w:val="0"/><w:w w:val="100"/><w:b/><w:bCs/></w:rPr><w:t> </w:t></w:r><w:r><w:rPr><w:rFonts w:ascii="Gotham" w:hAnsi="Gotham" w:cs="Gotham" w:eastAsia="Gotham"/><w:sz w:val="24"/><w:szCs w:val="24"/><w:spacing w:val="0"/><w:w w:val="100"/><w:b/><w:bCs/></w:rPr><w:t>Pr</w:t></w:r><w:r><w:rPr><w:rFonts w:ascii="Gotham" w:hAnsi="Gotham" w:cs="Gotham" w:eastAsia="Gotham"/><w:sz w:val="24"/><w:szCs w:val="24"/><w:spacing w:val="-6"/><w:w w:val="100"/><w:b/><w:bCs/></w:rPr><w:t>y</w:t></w:r><w:r><w:rPr><w:rFonts w:ascii="Gotham" w:hAnsi="Gotham" w:cs="Gotham" w:eastAsia="Gotham"/><w:sz w:val="24"/><w:szCs w:val="24"/><w:spacing w:val="0"/><w:w w:val="100"/><w:b/><w:bCs/></w:rPr><w:t>d</w:t></w:r><w:r><w:rPr><w:rFonts w:ascii="Gotham" w:hAnsi="Gotham" w:cs="Gotham" w:eastAsia="Gotham"/><w:sz w:val="24"/><w:szCs w:val="24"/><w:spacing w:val="0"/><w:w w:val="100"/><w:b/><w:bCs/></w:rPr><w:t> </w:t></w:r><w:r><w:rPr><w:rFonts w:ascii="Gotham" w:hAnsi="Gotham" w:cs="Gotham" w:eastAsia="Gotham"/><w:sz w:val="24"/><w:szCs w:val="24"/><w:spacing w:val="0"/><w:w w:val="100"/><w:b/><w:bCs/></w:rPr><w:t>f</w:t></w:r><w:r><w:rPr><w:rFonts w:ascii="Gotham" w:hAnsi="Gotham" w:cs="Gotham" w:eastAsia="Gotham"/><w:sz w:val="24"/><w:szCs w:val="24"/><w:spacing w:val="-6"/><w:w w:val="100"/><w:b/><w:bCs/></w:rPr><w:t>y</w:t></w:r><w:r><w:rPr><w:rFonts w:ascii="Gotham" w:hAnsi="Gotham" w:cs="Gotham" w:eastAsia="Gotham"/><w:sz w:val="24"/><w:szCs w:val="24"/><w:spacing w:val="0"/><w:w w:val="100"/><w:b/><w:bCs/></w:rPr><w:t>dd</w:t></w:r><w:r><w:rPr><w:rFonts w:ascii="Gotham" w:hAnsi="Gotham" w:cs="Gotham" w:eastAsia="Gotham"/><w:sz w:val="24"/><w:szCs w:val="24"/><w:spacing w:val="0"/><w:w w:val="100"/><w:b/><w:bCs/></w:rPr><w:t> </w:t></w:r><w:r><w:rPr><w:rFonts w:ascii="Gotham" w:hAnsi="Gotham" w:cs="Gotham" w:eastAsia="Gotham"/><w:sz w:val="24"/><w:szCs w:val="24"/><w:spacing w:val="0"/><w:w w:val="100"/><w:b/><w:bCs/></w:rPr><w:t>y</w:t></w:r><w:r><w:rPr><w:rFonts w:ascii="Gotham" w:hAnsi="Gotham" w:cs="Gotham" w:eastAsia="Gotham"/><w:sz w:val="24"/><w:szCs w:val="24"/><w:spacing w:val="0"/><w:w w:val="100"/><w:b/><w:bCs/></w:rPr><w:t> </w:t></w:r><w:r><w:rPr><w:rFonts w:ascii="Gotham" w:hAnsi="Gotham" w:cs="Gotham" w:eastAsia="Gotham"/><w:sz w:val="24"/><w:szCs w:val="24"/><w:spacing w:val="0"/><w:w w:val="100"/><w:b/><w:bCs/></w:rPr><w:t>p</w:t></w:r><w:r><w:rPr><w:rFonts w:ascii="Gotham" w:hAnsi="Gotham" w:cs="Gotham" w:eastAsia="Gotham"/><w:sz w:val="24"/><w:szCs w:val="24"/><w:spacing w:val="-4"/><w:w w:val="100"/><w:b/><w:bCs/></w:rPr><w:t>r</w:t></w:r><w:r><w:rPr><w:rFonts w:ascii="Gotham" w:hAnsi="Gotham" w:cs="Gotham" w:eastAsia="Gotham"/><w:sz w:val="24"/><w:szCs w:val="24"/><w:spacing w:val="0"/><w:w w:val="100"/><w:b/><w:bCs/></w:rPr><w:t>osiect</w:t></w:r><w:r><w:rPr><w:rFonts w:ascii="Gotham" w:hAnsi="Gotham" w:cs="Gotham" w:eastAsia="Gotham"/><w:sz w:val="24"/><w:szCs w:val="24"/><w:spacing w:val="0"/><w:w w:val="100"/><w:b/><w:bCs/></w:rPr><w:t> </w:t></w:r><w:r><w:rPr><w:rFonts w:ascii="Gotham" w:hAnsi="Gotham" w:cs="Gotham" w:eastAsia="Gotham"/><w:sz w:val="24"/><w:szCs w:val="24"/><w:spacing w:val="0"/><w:w w:val="100"/><w:b/><w:bCs/></w:rPr><w:t>yn</w:t></w:r><w:r><w:rPr><w:rFonts w:ascii="Gotham" w:hAnsi="Gotham" w:cs="Gotham" w:eastAsia="Gotham"/><w:sz w:val="24"/><w:szCs w:val="24"/><w:spacing w:val="0"/><w:w w:val="100"/><w:b/><w:bCs/></w:rPr><w:t> </w:t></w:r><w:r><w:rPr><w:rFonts w:ascii="Gotham" w:hAnsi="Gotham" w:cs="Gotham" w:eastAsia="Gotham"/><w:sz w:val="24"/><w:szCs w:val="24"/><w:spacing w:val="0"/><w:w w:val="100"/><w:b/><w:bCs/></w:rPr><w:t>cael</w:t></w:r><w:r><w:rPr><w:rFonts w:ascii="Gotham" w:hAnsi="Gotham" w:cs="Gotham" w:eastAsia="Gotham"/><w:sz w:val="24"/><w:szCs w:val="24"/><w:spacing w:val="0"/><w:w w:val="100"/><w:b/><w:bCs/></w:rPr><w:t> </w:t></w:r><w:r><w:rPr><w:rFonts w:ascii="Gotham" w:hAnsi="Gotham" w:cs="Gotham" w:eastAsia="Gotham"/><w:sz w:val="24"/><w:szCs w:val="24"/><w:spacing w:val="0"/><w:w w:val="100"/><w:b/><w:bCs/></w:rPr><w:t>ei</w:t></w:r><w:r><w:rPr><w:rFonts w:ascii="Gotham" w:hAnsi="Gotham" w:cs="Gotham" w:eastAsia="Gotham"/><w:sz w:val="24"/><w:szCs w:val="24"/><w:spacing w:val="0"/><w:w w:val="100"/><w:b/><w:bCs/></w:rPr><w:t> </w:t></w:r><w:r><w:rPr><w:rFonts w:ascii="Gotham" w:hAnsi="Gotham" w:cs="Gotham" w:eastAsia="Gotham"/><w:sz w:val="24"/><w:szCs w:val="24"/><w:spacing w:val="0"/><w:w w:val="100"/><w:b/><w:bCs/></w:rPr><w:t>gynnal?</w:t></w:r><w:r><w:rPr><w:rFonts w:ascii="Gotham" w:hAnsi="Gotham" w:cs="Gotham" w:eastAsia="Gotham"/><w:sz w:val="24"/><w:szCs w:val="24"/><w:spacing w:val="0"/><w:w w:val="100"/></w:rPr></w:r></w:p><w:p><w:pPr><w:spacing w:before="92" w:after="0" w:line="240" w:lineRule="auto"/><w:ind w:left="130" w:right="-20"/><w:jc w:val="left"/><w:rPr><w:rFonts w:ascii="Gotham Book" w:hAnsi="Gotham Book" w:cs="Gotham Book" w:eastAsia="Gotham Book"/><w:sz w:val="20"/><w:szCs w:val="20"/></w:rPr></w:pPr><w:rPr/><w:r><w:rPr/><w:pict><v:group style="position:absolute;margin-left:36pt;margin-top:21.981934pt;width:522.7760pt;height:26.362pt;mso-position-horizontal-relative:page;mso-position-vertical-relative:paragraph;z-index:-924" coordorigin="720,440" coordsize="10456,527"><v:shape style="position:absolute;left:720;top:440;width:10456;height:527" coordorigin="720,440" coordsize="10456,527" path="m720,967l11176,967,11176,440,720,440,720,967xe" filled="f" stroked="t" strokeweight="1.0pt" strokecolor="#000000"><v:path arrowok="t"/></v:shape></v:group><w10:wrap type="none"/></w:pict></w:r><w:r><w:rPr><w:rFonts w:ascii="Gotham Book" w:hAnsi="Gotham Book" w:cs="Gotham Book" w:eastAsia="Gotham Book"/><w:sz w:val="20"/><w:szCs w:val="20"/><w:spacing w:val="0"/><w:w w:val="100"/></w:rPr><w:t>(Nod</w:t></w:r><w:r><w:rPr><w:rFonts w:ascii="Gotham Book" w:hAnsi="Gotham Book" w:cs="Gotham Book" w:eastAsia="Gotham Book"/><w:sz w:val="20"/><w:szCs w:val="20"/><w:spacing w:val="-5"/><w:w w:val="100"/></w:rPr><w:t>w</w:t></w:r><w:r><w:rPr><w:rFonts w:ascii="Gotham Book" w:hAnsi="Gotham Book" w:cs="Gotham Book" w:eastAsia="Gotham Book"/><w:sz w:val="20"/><w:szCs w:val="20"/><w:spacing w:val="0"/><w:w w:val="100"/></w:rPr><w:t>ch</w:t></w:r><w:r><w:rPr><w:rFonts w:ascii="Gotham Book" w:hAnsi="Gotham Book" w:cs="Gotham Book" w:eastAsia="Gotham Book"/><w:sz w:val="20"/><w:szCs w:val="20"/><w:spacing w:val="0"/><w:w w:val="100"/></w:rPr><w:t> </w:t></w:r><w:r><w:rPr><w:rFonts w:ascii="Gotham Book" w:hAnsi="Gotham Book" w:cs="Gotham Book" w:eastAsia="Gotham Book"/><w:sz w:val="20"/><w:szCs w:val="20"/><w:spacing w:val="0"/><w:w w:val="100"/></w:rPr><w:t>y</w:t></w:r><w:r><w:rPr><w:rFonts w:ascii="Gotham Book" w:hAnsi="Gotham Book" w:cs="Gotham Book" w:eastAsia="Gotham Book"/><w:sz w:val="20"/><w:szCs w:val="20"/><w:spacing w:val="0"/><w:w w:val="100"/></w:rPr><w:t> </w:t></w:r><w:r><w:rPr><w:rFonts w:ascii="Gotham Book" w:hAnsi="Gotham Book" w:cs="Gotham Book" w:eastAsia="Gotham Book"/><w:sz w:val="20"/><w:szCs w:val="20"/><w:spacing w:val="0"/><w:w w:val="100"/></w:rPr><w:t>d</w:t></w:r><w:r><w:rPr><w:rFonts w:ascii="Gotham Book" w:hAnsi="Gotham Book" w:cs="Gotham Book" w:eastAsia="Gotham Book"/><w:sz w:val="20"/><w:szCs w:val="20"/><w:spacing w:val="-5"/><w:w w:val="100"/></w:rPr><w:t>y</w:t></w:r><w:r><w:rPr><w:rFonts w:ascii="Gotham Book" w:hAnsi="Gotham Book" w:cs="Gotham Book" w:eastAsia="Gotham Book"/><w:sz w:val="20"/><w:szCs w:val="20"/><w:spacing w:val="0"/><w:w w:val="100"/></w:rPr><w:t>ddiadau</w:t></w:r><w:r><w:rPr><w:rFonts w:ascii="Gotham Book" w:hAnsi="Gotham Book" w:cs="Gotham Book" w:eastAsia="Gotham Book"/><w:sz w:val="20"/><w:szCs w:val="20"/><w:spacing w:val="0"/><w:w w:val="100"/></w:rPr><w:t> </w:t></w:r><w:r><w:rPr><w:rFonts w:ascii="Gotham Book" w:hAnsi="Gotham Book" w:cs="Gotham Book" w:eastAsia="Gotham Book"/><w:sz w:val="20"/><w:szCs w:val="20"/><w:spacing w:val="0"/><w:w w:val="100"/></w:rPr><w:t>dech</w:t></w:r><w:r><w:rPr><w:rFonts w:ascii="Gotham Book" w:hAnsi="Gotham Book" w:cs="Gotham Book" w:eastAsia="Gotham Book"/><w:sz w:val="20"/><w:szCs w:val="20"/><w:spacing w:val="-5"/><w:w w:val="100"/></w:rPr><w:t>r</w:t></w:r><w:r><w:rPr><w:rFonts w:ascii="Gotham Book" w:hAnsi="Gotham Book" w:cs="Gotham Book" w:eastAsia="Gotham Book"/><w:sz w:val="20"/><w:szCs w:val="20"/><w:spacing w:val="0"/><w:w w:val="100"/></w:rPr><w:t>au</w:t></w:r><w:r><w:rPr><w:rFonts w:ascii="Gotham Book" w:hAnsi="Gotham Book" w:cs="Gotham Book" w:eastAsia="Gotham Book"/><w:sz w:val="20"/><w:szCs w:val="20"/><w:spacing w:val="-14"/><w:w w:val="100"/></w:rPr><w:t>/</w:t></w:r><w:r><w:rPr><w:rFonts w:ascii="Gotham Book" w:hAnsi="Gotham Book" w:cs="Gotham Book" w:eastAsia="Gotham Book"/><w:sz w:val="20"/><w:szCs w:val="20"/><w:spacing w:val="0"/><w:w w:val="100"/></w:rPr><w:t>gor</w:t></w:r><w:r><w:rPr><w:rFonts w:ascii="Gotham Book" w:hAnsi="Gotham Book" w:cs="Gotham Book" w:eastAsia="Gotham Book"/><w:sz w:val="20"/><w:szCs w:val="20"/><w:spacing w:val="-2"/><w:w w:val="100"/></w:rPr><w:t>ﬀ</w:t></w:r><w:r><w:rPr><w:rFonts w:ascii="Gotham Book" w:hAnsi="Gotham Book" w:cs="Gotham Book" w:eastAsia="Gotham Book"/><w:sz w:val="20"/><w:szCs w:val="20"/><w:spacing w:val="0"/><w:w w:val="100"/></w:rPr><w:t>en)</w:t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13" w:after="0" w:line="240" w:lineRule="exact"/><w:jc w:val="left"/><w:rPr><w:sz w:val="24"/><w:szCs w:val="24"/></w:rPr></w:pPr><w:rPr/><w:r><w:rPr><w:sz w:val="24"/><w:szCs w:val="24"/></w:rPr></w:r></w:p><w:p><w:pPr><w:spacing w:before="0" w:after="0" w:line="240" w:lineRule="auto"/><w:ind w:left="134" w:right="-20"/><w:jc w:val="left"/><w:rPr><w:rFonts w:ascii="Gotham" w:hAnsi="Gotham" w:cs="Gotham" w:eastAsia="Gotham"/><w:sz w:val="24"/><w:szCs w:val="24"/></w:rPr></w:pPr><w:rPr/><w:r><w:rPr><w:rFonts w:ascii="Gotham" w:hAnsi="Gotham" w:cs="Gotham" w:eastAsia="Gotham"/><w:sz w:val="24"/><w:szCs w:val="24"/><w:spacing w:val="0"/><w:w w:val="100"/><w:b/><w:bCs/></w:rPr><w:t>13.</w:t></w:r><w:r><w:rPr><w:rFonts w:ascii="Gotham" w:hAnsi="Gotham" w:cs="Gotham" w:eastAsia="Gotham"/><w:sz w:val="24"/><w:szCs w:val="24"/><w:spacing w:val="0"/><w:w w:val="100"/><w:b/><w:bCs/></w:rPr><w:t> </w:t></w:r><w:r><w:rPr><w:rFonts w:ascii="Gotham" w:hAnsi="Gotham" w:cs="Gotham" w:eastAsia="Gotham"/><w:sz w:val="24"/><w:szCs w:val="24"/><w:spacing w:val="-6"/><w:w w:val="100"/><w:b/><w:bCs/></w:rPr><w:t>F</w:t></w:r><w:r><w:rPr><w:rFonts w:ascii="Gotham" w:hAnsi="Gotham" w:cs="Gotham" w:eastAsia="Gotham"/><w:sz w:val="24"/><w:szCs w:val="24"/><w:spacing w:val="0"/><w:w w:val="100"/><w:b/><w:bCs/></w:rPr><w:t>aint</w:t></w:r><w:r><w:rPr><w:rFonts w:ascii="Gotham" w:hAnsi="Gotham" w:cs="Gotham" w:eastAsia="Gotham"/><w:sz w:val="24"/><w:szCs w:val="24"/><w:spacing w:val="0"/><w:w w:val="100"/><w:b/><w:bCs/></w:rPr><w:t> </w:t></w:r><w:r><w:rPr><w:rFonts w:ascii="Gotham" w:hAnsi="Gotham" w:cs="Gotham" w:eastAsia="Gotham"/><w:sz w:val="24"/><w:szCs w:val="24"/><w:spacing w:val="0"/><w:w w:val="100"/><w:b/><w:bCs/></w:rPr><w:t>o</w:t></w:r><w:r><w:rPr><w:rFonts w:ascii="Gotham" w:hAnsi="Gotham" w:cs="Gotham" w:eastAsia="Gotham"/><w:sz w:val="24"/><w:szCs w:val="24"/><w:spacing w:val="0"/><w:w w:val="100"/><w:b/><w:bCs/></w:rPr><w:t> </w:t></w:r><w:r><w:rPr><w:rFonts w:ascii="Gotham" w:hAnsi="Gotham" w:cs="Gotham" w:eastAsia="Gotham"/><w:sz w:val="24"/><w:szCs w:val="24"/><w:spacing w:val="0"/><w:w w:val="100"/><w:b/><w:bCs/></w:rPr><w:t>bobl</w:t></w:r><w:r><w:rPr><w:rFonts w:ascii="Gotham" w:hAnsi="Gotham" w:cs="Gotham" w:eastAsia="Gotham"/><w:sz w:val="24"/><w:szCs w:val="24"/><w:spacing w:val="0"/><w:w w:val="100"/><w:b/><w:bCs/></w:rPr><w:t> </w:t></w:r><w:r><w:rPr><w:rFonts w:ascii="Gotham" w:hAnsi="Gotham" w:cs="Gotham" w:eastAsia="Gotham"/><w:sz w:val="24"/><w:szCs w:val="24"/><w:spacing w:val="0"/><w:w w:val="100"/><w:b/><w:bCs/></w:rPr><w:t>f</w:t></w:r><w:r><w:rPr><w:rFonts w:ascii="Gotham" w:hAnsi="Gotham" w:cs="Gotham" w:eastAsia="Gotham"/><w:sz w:val="24"/><w:szCs w:val="24"/><w:spacing w:val="-6"/><w:w w:val="100"/><w:b/><w:bCs/></w:rPr><w:t>y</w:t></w:r><w:r><w:rPr><w:rFonts w:ascii="Gotham" w:hAnsi="Gotham" w:cs="Gotham" w:eastAsia="Gotham"/><w:sz w:val="24"/><w:szCs w:val="24"/><w:spacing w:val="0"/><w:w w:val="100"/><w:b/><w:bCs/></w:rPr><w:t>dd</w:t></w:r><w:r><w:rPr><w:rFonts w:ascii="Gotham" w:hAnsi="Gotham" w:cs="Gotham" w:eastAsia="Gotham"/><w:sz w:val="24"/><w:szCs w:val="24"/><w:spacing w:val="0"/><w:w w:val="100"/><w:b/><w:bCs/></w:rPr><w:t> </w:t></w:r><w:r><w:rPr><w:rFonts w:ascii="Gotham" w:hAnsi="Gotham" w:cs="Gotham" w:eastAsia="Gotham"/><w:sz w:val="24"/><w:szCs w:val="24"/><w:spacing w:val="0"/><w:w w:val="100"/><w:b/><w:bCs/></w:rPr><w:t>yn</w:t></w:r><w:r><w:rPr><w:rFonts w:ascii="Gotham" w:hAnsi="Gotham" w:cs="Gotham" w:eastAsia="Gotham"/><w:sz w:val="24"/><w:szCs w:val="24"/><w:spacing w:val="0"/><w:w w:val="100"/><w:b/><w:bCs/></w:rPr><w:t> </w:t></w:r><w:r><w:rPr><w:rFonts w:ascii="Gotham" w:hAnsi="Gotham" w:cs="Gotham" w:eastAsia="Gotham"/><w:sz w:val="24"/><w:szCs w:val="24"/><w:spacing w:val="0"/><w:w w:val="100"/><w:b/><w:bCs/></w:rPr><w:t>g</w:t></w:r><w:r><w:rPr><w:rFonts w:ascii="Gotham" w:hAnsi="Gotham" w:cs="Gotham" w:eastAsia="Gotham"/><w:sz w:val="24"/><w:szCs w:val="24"/><w:spacing w:val="-5"/><w:w w:val="100"/><w:b/><w:bCs/></w:rPr><w:t>y</w:t></w:r><w:r><w:rPr><w:rFonts w:ascii="Gotham" w:hAnsi="Gotham" w:cs="Gotham" w:eastAsia="Gotham"/><w:sz w:val="24"/><w:szCs w:val="24"/><w:spacing w:val="-4"/><w:w w:val="100"/><w:b/><w:bCs/></w:rPr><w:t>s</w:t></w:r><w:r><w:rPr><w:rFonts w:ascii="Gotham" w:hAnsi="Gotham" w:cs="Gotham" w:eastAsia="Gotham"/><w:sz w:val="24"/><w:szCs w:val="24"/><w:spacing w:val="0"/><w:w w:val="100"/><w:b/><w:bCs/></w:rPr><w:t>ylltiedig</w:t></w:r><w:r><w:rPr><w:rFonts w:ascii="Gotham" w:hAnsi="Gotham" w:cs="Gotham" w:eastAsia="Gotham"/><w:sz w:val="24"/><w:szCs w:val="24"/><w:spacing w:val="0"/><w:w w:val="100"/><w:b/><w:bCs/></w:rPr><w:t> </w:t></w:r><w:r><w:rPr><w:rFonts w:ascii="Gotham" w:hAnsi="Gotham" w:cs="Gotham" w:eastAsia="Gotham"/><w:sz w:val="24"/><w:szCs w:val="24"/><w:spacing w:val="0"/><w:w w:val="100"/><w:b/><w:bCs/></w:rPr><w:t>â</w:t></w:r><w:r><w:rPr><w:rFonts w:ascii="Gotham" w:hAnsi="Gotham" w:cs="Gotham" w:eastAsia="Gotham"/><w:sz w:val="24"/><w:szCs w:val="24"/><w:spacing w:val="0"/><w:w w:val="100"/><w:b/><w:bCs/></w:rPr><w:t> </w:t></w:r><w:r><w:rPr><w:rFonts w:ascii="Gotham" w:hAnsi="Gotham" w:cs="Gotham" w:eastAsia="Gotham"/><w:sz w:val="24"/><w:szCs w:val="24"/><w:spacing w:val="0"/><w:w w:val="100"/><w:b/><w:bCs/></w:rPr><w:t>darparu’r</w:t></w:r><w:r><w:rPr><w:rFonts w:ascii="Gotham" w:hAnsi="Gotham" w:cs="Gotham" w:eastAsia="Gotham"/><w:sz w:val="24"/><w:szCs w:val="24"/><w:spacing w:val="0"/><w:w w:val="100"/><w:b/><w:bCs/></w:rPr><w:t> </w:t></w:r><w:r><w:rPr><w:rFonts w:ascii="Gotham" w:hAnsi="Gotham" w:cs="Gotham" w:eastAsia="Gotham"/><w:sz w:val="24"/><w:szCs w:val="24"/><w:spacing w:val="0"/><w:w w:val="100"/><w:b/><w:bCs/></w:rPr><w:t>p</w:t></w:r><w:r><w:rPr><w:rFonts w:ascii="Gotham" w:hAnsi="Gotham" w:cs="Gotham" w:eastAsia="Gotham"/><w:sz w:val="24"/><w:szCs w:val="24"/><w:spacing w:val="-4"/><w:w w:val="100"/><w:b/><w:bCs/></w:rPr><w:t>r</w:t></w:r><w:r><w:rPr><w:rFonts w:ascii="Gotham" w:hAnsi="Gotham" w:cs="Gotham" w:eastAsia="Gotham"/><w:sz w:val="24"/><w:szCs w:val="24"/><w:spacing w:val="0"/><w:w w:val="100"/><w:b/><w:bCs/></w:rPr><w:t>osiect?</w:t></w:r><w:r><w:rPr><w:rFonts w:ascii="Gotham" w:hAnsi="Gotham" w:cs="Gotham" w:eastAsia="Gotham"/><w:sz w:val="24"/><w:szCs w:val="24"/><w:spacing w:val="0"/><w:w w:val="100"/></w:rPr></w:r></w:p><w:p><w:pPr><w:spacing w:before="92" w:after="0" w:line="240" w:lineRule="auto"/><w:ind w:left="134" w:right="-20"/><w:jc w:val="left"/><w:rPr><w:rFonts w:ascii="Gotham Book" w:hAnsi="Gotham Book" w:cs="Gotham Book" w:eastAsia="Gotham Book"/><w:sz w:val="20"/><w:szCs w:val="20"/></w:rPr></w:pPr><w:rPr/><w:r><w:rPr/><w:pict><v:group style="position:absolute;margin-left:36.209pt;margin-top:21.98225pt;width:522.7760pt;height:26.362pt;mso-position-horizontal-relative:page;mso-position-vertical-relative:paragraph;z-index:-923" coordorigin="724,440" coordsize="10456,527"><v:shape style="position:absolute;left:724;top:440;width:10456;height:527" coordorigin="724,440" coordsize="10456,527" path="m724,967l11180,967,11180,440,724,440,724,967xe" filled="f" stroked="t" strokeweight="1pt" strokecolor="#000000"><v:path arrowok="t"/></v:shape></v:group><w10:wrap type="none"/></w:pict></w:r><w:r><w:rPr><w:rFonts w:ascii="Gotham Book" w:hAnsi="Gotham Book" w:cs="Gotham Book" w:eastAsia="Gotham Book"/><w:sz w:val="20"/><w:szCs w:val="20"/><w:spacing w:val="0"/><w:w w:val="100"/></w:rPr><w:t>(Nod</w:t></w:r><w:r><w:rPr><w:rFonts w:ascii="Gotham Book" w:hAnsi="Gotham Book" w:cs="Gotham Book" w:eastAsia="Gotham Book"/><w:sz w:val="20"/><w:szCs w:val="20"/><w:spacing w:val="-5"/><w:w w:val="100"/></w:rPr><w:t>w</w:t></w:r><w:r><w:rPr><w:rFonts w:ascii="Gotham Book" w:hAnsi="Gotham Book" w:cs="Gotham Book" w:eastAsia="Gotham Book"/><w:sz w:val="20"/><w:szCs w:val="20"/><w:spacing w:val="0"/><w:w w:val="100"/></w:rPr><w:t>ch</w:t></w:r><w:r><w:rPr><w:rFonts w:ascii="Gotham Book" w:hAnsi="Gotham Book" w:cs="Gotham Book" w:eastAsia="Gotham Book"/><w:sz w:val="20"/><w:szCs w:val="20"/><w:spacing w:val="0"/><w:w w:val="100"/></w:rPr><w:t> </w:t></w:r><w:r><w:rPr><w:rFonts w:ascii="Gotham Book" w:hAnsi="Gotham Book" w:cs="Gotham Book" w:eastAsia="Gotham Book"/><w:sz w:val="20"/><w:szCs w:val="20"/><w:spacing w:val="0"/><w:w w:val="100"/></w:rPr><w:t>hef</w:t></w:r><w:r><w:rPr><w:rFonts w:ascii="Gotham Book" w:hAnsi="Gotham Book" w:cs="Gotham Book" w:eastAsia="Gotham Book"/><w:sz w:val="20"/><w:szCs w:val="20"/><w:spacing w:val="-5"/><w:w w:val="100"/></w:rPr><w:t>y</w:t></w:r><w:r><w:rPr><w:rFonts w:ascii="Gotham Book" w:hAnsi="Gotham Book" w:cs="Gotham Book" w:eastAsia="Gotham Book"/><w:sz w:val="20"/><w:szCs w:val="20"/><w:spacing w:val="0"/><w:w w:val="100"/></w:rPr><w:t>d</w:t></w:r><w:r><w:rPr><w:rFonts w:ascii="Gotham Book" w:hAnsi="Gotham Book" w:cs="Gotham Book" w:eastAsia="Gotham Book"/><w:sz w:val="20"/><w:szCs w:val="20"/><w:spacing w:val="0"/><w:w w:val="100"/></w:rPr><w:t> </w:t></w:r><w:r><w:rPr><w:rFonts w:ascii="Gotham Book" w:hAnsi="Gotham Book" w:cs="Gotham Book" w:eastAsia="Gotham Book"/><w:sz w:val="20"/><w:szCs w:val="20"/><w:spacing w:val="0"/><w:w w:val="100"/></w:rPr><w:t>yr</w:t></w:r><w:r><w:rPr><w:rFonts w:ascii="Gotham Book" w:hAnsi="Gotham Book" w:cs="Gotham Book" w:eastAsia="Gotham Book"/><w:sz w:val="20"/><w:szCs w:val="20"/><w:spacing w:val="0"/><w:w w:val="100"/></w:rPr><w:t> </w:t></w:r><w:r><w:rPr><w:rFonts w:ascii="Gotham Book" w:hAnsi="Gotham Book" w:cs="Gotham Book" w:eastAsia="Gotham Book"/><w:sz w:val="20"/><w:szCs w:val="20"/><w:spacing w:val="-4"/><w:w w:val="100"/></w:rPr><w:t>y</w:t></w:r><w:r><w:rPr><w:rFonts w:ascii="Gotham Book" w:hAnsi="Gotham Book" w:cs="Gotham Book" w:eastAsia="Gotham Book"/><w:sz w:val="20"/><w:szCs w:val="20"/><w:spacing w:val="-2"/><w:w w:val="100"/></w:rPr><w:t>s</w:t></w:r><w:r><w:rPr><w:rFonts w:ascii="Gotham Book" w:hAnsi="Gotham Book" w:cs="Gotham Book" w:eastAsia="Gotham Book"/><w:sz w:val="20"/><w:szCs w:val="20"/><w:spacing w:val="-3"/><w:w w:val="100"/></w:rPr><w:t>t</w:t></w:r><w:r><w:rPr><w:rFonts w:ascii="Gotham Book" w:hAnsi="Gotham Book" w:cs="Gotham Book" w:eastAsia="Gotham Book"/><w:sz w:val="20"/><w:szCs w:val="20"/><w:spacing w:val="0"/><w:w w:val="100"/></w:rPr><w:t>od</w:t></w:r><w:r><w:rPr><w:rFonts w:ascii="Gotham Book" w:hAnsi="Gotham Book" w:cs="Gotham Book" w:eastAsia="Gotham Book"/><w:sz w:val="20"/><w:szCs w:val="20"/><w:spacing w:val="0"/><w:w w:val="100"/></w:rPr><w:t> </w:t></w:r><w:r><w:rPr><w:rFonts w:ascii="Gotham Book" w:hAnsi="Gotham Book" w:cs="Gotham Book" w:eastAsia="Gotham Book"/><w:sz w:val="20"/><w:szCs w:val="20"/><w:spacing w:val="0"/><w:w w:val="100"/></w:rPr><w:t>oed</w:t></w:r><w:r><w:rPr><w:rFonts w:ascii="Gotham Book" w:hAnsi="Gotham Book" w:cs="Gotham Book" w:eastAsia="Gotham Book"/><w:sz w:val="20"/><w:szCs w:val="20"/><w:spacing w:val="-5"/><w:w w:val="100"/></w:rPr><w:t>r</w:t></w:r><w:r><w:rPr><w:rFonts w:ascii="Gotham Book" w:hAnsi="Gotham Book" w:cs="Gotham Book" w:eastAsia="Gotham Book"/><w:sz w:val="20"/><w:szCs w:val="20"/><w:spacing w:val="0"/><w:w w:val="100"/></w:rPr><w:t>an)</w:t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8" w:after="0" w:line="220" w:lineRule="exact"/><w:jc w:val="left"/><w:rPr><w:sz w:val="22"/><w:szCs w:val="22"/></w:rPr></w:pPr><w:rPr/><w:r><w:rPr><w:sz w:val="22"/><w:szCs w:val="22"/></w:rPr></w:r></w:p><w:p><w:pPr><w:spacing w:before="0" w:after="0" w:line="240" w:lineRule="auto"/><w:ind w:left="144" w:right="-20"/><w:jc w:val="left"/><w:rPr><w:rFonts w:ascii="Gotham" w:hAnsi="Gotham" w:cs="Gotham" w:eastAsia="Gotham"/><w:sz w:val="24"/><w:szCs w:val="24"/></w:rPr></w:pPr><w:rPr/><w:r><w:rPr><w:rFonts w:ascii="Gotham" w:hAnsi="Gotham" w:cs="Gotham" w:eastAsia="Gotham"/><w:sz w:val="24"/><w:szCs w:val="24"/><w:spacing w:val="0"/><w:w w:val="100"/><w:b/><w:bCs/></w:rPr><w:t>14.</w:t></w:r><w:r><w:rPr><w:rFonts w:ascii="Gotham" w:hAnsi="Gotham" w:cs="Gotham" w:eastAsia="Gotham"/><w:sz w:val="24"/><w:szCs w:val="24"/><w:spacing w:val="0"/><w:w w:val="100"/><w:b/><w:bCs/></w:rPr><w:t> </w:t></w:r><w:r><w:rPr><w:rFonts w:ascii="Gotham" w:hAnsi="Gotham" w:cs="Gotham" w:eastAsia="Gotham"/><w:sz w:val="24"/><w:szCs w:val="24"/><w:spacing w:val="-6"/><w:w w:val="100"/><w:b/><w:bCs/></w:rPr><w:t>F</w:t></w:r><w:r><w:rPr><w:rFonts w:ascii="Gotham" w:hAnsi="Gotham" w:cs="Gotham" w:eastAsia="Gotham"/><w:sz w:val="24"/><w:szCs w:val="24"/><w:spacing w:val="0"/><w:w w:val="100"/><w:b/><w:bCs/></w:rPr><w:t>aint</w:t></w:r><w:r><w:rPr><w:rFonts w:ascii="Gotham" w:hAnsi="Gotham" w:cs="Gotham" w:eastAsia="Gotham"/><w:sz w:val="24"/><w:szCs w:val="24"/><w:spacing w:val="0"/><w:w w:val="100"/><w:b/><w:bCs/></w:rPr><w:t> </w:t></w:r><w:r><w:rPr><w:rFonts w:ascii="Gotham" w:hAnsi="Gotham" w:cs="Gotham" w:eastAsia="Gotham"/><w:sz w:val="24"/><w:szCs w:val="24"/><w:spacing w:val="0"/><w:w w:val="100"/><w:b/><w:bCs/></w:rPr><w:t>o</w:t></w:r><w:r><w:rPr><w:rFonts w:ascii="Gotham" w:hAnsi="Gotham" w:cs="Gotham" w:eastAsia="Gotham"/><w:sz w:val="24"/><w:szCs w:val="24"/><w:spacing w:val="0"/><w:w w:val="100"/><w:b/><w:bCs/></w:rPr><w:t> </w:t></w:r><w:r><w:rPr><w:rFonts w:ascii="Gotham" w:hAnsi="Gotham" w:cs="Gotham" w:eastAsia="Gotham"/><w:sz w:val="24"/><w:szCs w:val="24"/><w:spacing w:val="0"/><w:w w:val="100"/><w:b/><w:bCs/></w:rPr><w:t>bobl</w:t></w:r><w:r><w:rPr><w:rFonts w:ascii="Gotham" w:hAnsi="Gotham" w:cs="Gotham" w:eastAsia="Gotham"/><w:sz w:val="24"/><w:szCs w:val="24"/><w:spacing w:val="0"/><w:w w:val="100"/><w:b/><w:bCs/></w:rPr><w:t> </w:t></w:r><w:r><w:rPr><w:rFonts w:ascii="Gotham" w:hAnsi="Gotham" w:cs="Gotham" w:eastAsia="Gotham"/><w:sz w:val="24"/><w:szCs w:val="24"/><w:spacing w:val="0"/><w:w w:val="100"/><w:b/><w:bCs/></w:rPr><w:t>f</w:t></w:r><w:r><w:rPr><w:rFonts w:ascii="Gotham" w:hAnsi="Gotham" w:cs="Gotham" w:eastAsia="Gotham"/><w:sz w:val="24"/><w:szCs w:val="24"/><w:spacing w:val="-6"/><w:w w:val="100"/><w:b/><w:bCs/></w:rPr><w:t>y</w:t></w:r><w:r><w:rPr><w:rFonts w:ascii="Gotham" w:hAnsi="Gotham" w:cs="Gotham" w:eastAsia="Gotham"/><w:sz w:val="24"/><w:szCs w:val="24"/><w:spacing w:val="0"/><w:w w:val="100"/><w:b/><w:bCs/></w:rPr><w:t>dd</w:t></w:r><w:r><w:rPr><w:rFonts w:ascii="Gotham" w:hAnsi="Gotham" w:cs="Gotham" w:eastAsia="Gotham"/><w:sz w:val="24"/><w:szCs w:val="24"/><w:spacing w:val="0"/><w:w w:val="100"/><w:b/><w:bCs/></w:rPr><w:t> </w:t></w:r><w:r><w:rPr><w:rFonts w:ascii="Gotham" w:hAnsi="Gotham" w:cs="Gotham" w:eastAsia="Gotham"/><w:sz w:val="24"/><w:szCs w:val="24"/><w:spacing w:val="0"/><w:w w:val="100"/><w:b/><w:bCs/></w:rPr><w:t>yn</w:t></w:r><w:r><w:rPr><w:rFonts w:ascii="Gotham" w:hAnsi="Gotham" w:cs="Gotham" w:eastAsia="Gotham"/><w:sz w:val="24"/><w:szCs w:val="24"/><w:spacing w:val="0"/><w:w w:val="100"/><w:b/><w:bCs/></w:rPr><w:t> </w:t></w:r><w:r><w:rPr><w:rFonts w:ascii="Gotham" w:hAnsi="Gotham" w:cs="Gotham" w:eastAsia="Gotham"/><w:sz w:val="24"/><w:szCs w:val="24"/><w:spacing w:val="0"/><w:w w:val="100"/><w:b/><w:bCs/></w:rPr><w:t>el</w:t></w:r><w:r><w:rPr><w:rFonts w:ascii="Gotham" w:hAnsi="Gotham" w:cs="Gotham" w:eastAsia="Gotham"/><w:sz w:val="24"/><w:szCs w:val="24"/><w:spacing w:val="-5"/><w:w w:val="100"/><w:b/><w:bCs/></w:rPr><w:t>w</w:t></w:r><w:r><w:rPr><w:rFonts w:ascii="Gotham" w:hAnsi="Gotham" w:cs="Gotham" w:eastAsia="Gotham"/><w:sz w:val="24"/><w:szCs w:val="24"/><w:spacing w:val="0"/><w:w w:val="100"/><w:b/><w:bCs/></w:rPr><w:t>a</w:t></w:r><w:r><w:rPr><w:rFonts w:ascii="Gotham" w:hAnsi="Gotham" w:cs="Gotham" w:eastAsia="Gotham"/><w:sz w:val="24"/><w:szCs w:val="24"/><w:spacing w:val="0"/><w:w w:val="100"/><w:b/><w:bCs/></w:rPr><w:t> </w:t></w:r><w:r><w:rPr><w:rFonts w:ascii="Gotham" w:hAnsi="Gotham" w:cs="Gotham" w:eastAsia="Gotham"/><w:sz w:val="24"/><w:szCs w:val="24"/><w:spacing w:val="0"/><w:w w:val="100"/><w:b/><w:bCs/></w:rPr><w:t>o</w:t></w:r><w:r><w:rPr><w:rFonts w:ascii="Gotham" w:hAnsi="Gotham" w:cs="Gotham" w:eastAsia="Gotham"/><w:sz w:val="24"/><w:szCs w:val="24"/><w:spacing w:val="-8"/><w:w w:val="100"/><w:b/><w:bCs/></w:rPr><w:t>’</w:t></w:r><w:r><w:rPr><w:rFonts w:ascii="Gotham" w:hAnsi="Gotham" w:cs="Gotham" w:eastAsia="Gotham"/><w:sz w:val="24"/><w:szCs w:val="24"/><w:spacing w:val="0"/><w:w w:val="100"/><w:b/><w:bCs/></w:rPr><w:t>ch</w:t></w:r><w:r><w:rPr><w:rFonts w:ascii="Gotham" w:hAnsi="Gotham" w:cs="Gotham" w:eastAsia="Gotham"/><w:sz w:val="24"/><w:szCs w:val="24"/><w:spacing w:val="0"/><w:w w:val="100"/><w:b/><w:bCs/></w:rPr><w:t> </w:t></w:r><w:r><w:rPr><w:rFonts w:ascii="Gotham" w:hAnsi="Gotham" w:cs="Gotham" w:eastAsia="Gotham"/><w:sz w:val="24"/><w:szCs w:val="24"/><w:spacing w:val="0"/><w:w w:val="100"/><w:b/><w:bCs/></w:rPr><w:t>p</w:t></w:r><w:r><w:rPr><w:rFonts w:ascii="Gotham" w:hAnsi="Gotham" w:cs="Gotham" w:eastAsia="Gotham"/><w:sz w:val="24"/><w:szCs w:val="24"/><w:spacing w:val="-4"/><w:w w:val="100"/><w:b/><w:bCs/></w:rPr><w:t>r</w:t></w:r><w:r><w:rPr><w:rFonts w:ascii="Gotham" w:hAnsi="Gotham" w:cs="Gotham" w:eastAsia="Gotham"/><w:sz w:val="24"/><w:szCs w:val="24"/><w:spacing w:val="0"/><w:w w:val="100"/><w:b/><w:bCs/></w:rPr><w:t>osiect?</w:t></w:r><w:r><w:rPr><w:rFonts w:ascii="Gotham" w:hAnsi="Gotham" w:cs="Gotham" w:eastAsia="Gotham"/><w:sz w:val="24"/><w:szCs w:val="24"/><w:spacing w:val="0"/><w:w w:val="100"/></w:rPr></w:r></w:p><w:p><w:pPr><w:spacing w:before="92" w:after="0" w:line="240" w:lineRule="auto"/><w:ind w:left="144" w:right="-20"/><w:jc w:val="left"/><w:rPr><w:rFonts w:ascii="Gotham Book" w:hAnsi="Gotham Book" w:cs="Gotham Book" w:eastAsia="Gotham Book"/><w:sz w:val="20"/><w:szCs w:val="20"/></w:rPr></w:pPr><w:rPr/><w:r><w:rPr/><w:pict><v:group style="position:absolute;margin-left:36.709pt;margin-top:21.981897pt;width:522.7760pt;height:26.362pt;mso-position-horizontal-relative:page;mso-position-vertical-relative:paragraph;z-index:-922" coordorigin="734,440" coordsize="10456,527"><v:shape style="position:absolute;left:734;top:440;width:10456;height:527" coordorigin="734,440" coordsize="10456,527" path="m734,967l11190,967,11190,440,734,440,734,967xe" filled="f" stroked="t" strokeweight="1pt" strokecolor="#000000"><v:path arrowok="t"/></v:shape></v:group><w10:wrap type="none"/></w:pict></w:r><w:r><w:rPr><w:rFonts w:ascii="Gotham Book" w:hAnsi="Gotham Book" w:cs="Gotham Book" w:eastAsia="Gotham Book"/><w:sz w:val="20"/><w:szCs w:val="20"/><w:spacing w:val="0"/><w:w w:val="100"/></w:rPr><w:t>(Nod</w:t></w:r><w:r><w:rPr><w:rFonts w:ascii="Gotham Book" w:hAnsi="Gotham Book" w:cs="Gotham Book" w:eastAsia="Gotham Book"/><w:sz w:val="20"/><w:szCs w:val="20"/><w:spacing w:val="-5"/><w:w w:val="100"/></w:rPr><w:t>w</w:t></w:r><w:r><w:rPr><w:rFonts w:ascii="Gotham Book" w:hAnsi="Gotham Book" w:cs="Gotham Book" w:eastAsia="Gotham Book"/><w:sz w:val="20"/><w:szCs w:val="20"/><w:spacing w:val="0"/><w:w w:val="100"/></w:rPr><w:t>ch</w:t></w:r><w:r><w:rPr><w:rFonts w:ascii="Gotham Book" w:hAnsi="Gotham Book" w:cs="Gotham Book" w:eastAsia="Gotham Book"/><w:sz w:val="20"/><w:szCs w:val="20"/><w:spacing w:val="0"/><w:w w:val="100"/></w:rPr><w:t> </w:t></w:r><w:r><w:rPr><w:rFonts w:ascii="Gotham Book" w:hAnsi="Gotham Book" w:cs="Gotham Book" w:eastAsia="Gotham Book"/><w:sz w:val="20"/><w:szCs w:val="20"/><w:spacing w:val="0"/><w:w w:val="100"/></w:rPr><w:t>hef</w:t></w:r><w:r><w:rPr><w:rFonts w:ascii="Gotham Book" w:hAnsi="Gotham Book" w:cs="Gotham Book" w:eastAsia="Gotham Book"/><w:sz w:val="20"/><w:szCs w:val="20"/><w:spacing w:val="-5"/><w:w w:val="100"/></w:rPr><w:t>y</w:t></w:r><w:r><w:rPr><w:rFonts w:ascii="Gotham Book" w:hAnsi="Gotham Book" w:cs="Gotham Book" w:eastAsia="Gotham Book"/><w:sz w:val="20"/><w:szCs w:val="20"/><w:spacing w:val="0"/><w:w w:val="100"/></w:rPr><w:t>d</w:t></w:r><w:r><w:rPr><w:rFonts w:ascii="Gotham Book" w:hAnsi="Gotham Book" w:cs="Gotham Book" w:eastAsia="Gotham Book"/><w:sz w:val="20"/><w:szCs w:val="20"/><w:spacing w:val="0"/><w:w w:val="100"/></w:rPr><w:t> </w:t></w:r><w:r><w:rPr><w:rFonts w:ascii="Gotham Book" w:hAnsi="Gotham Book" w:cs="Gotham Book" w:eastAsia="Gotham Book"/><w:sz w:val="20"/><w:szCs w:val="20"/><w:spacing w:val="0"/><w:w w:val="100"/></w:rPr><w:t>yr</w:t></w:r><w:r><w:rPr><w:rFonts w:ascii="Gotham Book" w:hAnsi="Gotham Book" w:cs="Gotham Book" w:eastAsia="Gotham Book"/><w:sz w:val="20"/><w:szCs w:val="20"/><w:spacing w:val="0"/><w:w w:val="100"/></w:rPr><w:t> </w:t></w:r><w:r><w:rPr><w:rFonts w:ascii="Gotham Book" w:hAnsi="Gotham Book" w:cs="Gotham Book" w:eastAsia="Gotham Book"/><w:sz w:val="20"/><w:szCs w:val="20"/><w:spacing w:val="-4"/><w:w w:val="100"/></w:rPr><w:t>y</w:t></w:r><w:r><w:rPr><w:rFonts w:ascii="Gotham Book" w:hAnsi="Gotham Book" w:cs="Gotham Book" w:eastAsia="Gotham Book"/><w:sz w:val="20"/><w:szCs w:val="20"/><w:spacing w:val="-2"/><w:w w:val="100"/></w:rPr><w:t>s</w:t></w:r><w:r><w:rPr><w:rFonts w:ascii="Gotham Book" w:hAnsi="Gotham Book" w:cs="Gotham Book" w:eastAsia="Gotham Book"/><w:sz w:val="20"/><w:szCs w:val="20"/><w:spacing w:val="-3"/><w:w w:val="100"/></w:rPr><w:t>t</w:t></w:r><w:r><w:rPr><w:rFonts w:ascii="Gotham Book" w:hAnsi="Gotham Book" w:cs="Gotham Book" w:eastAsia="Gotham Book"/><w:sz w:val="20"/><w:szCs w:val="20"/><w:spacing w:val="0"/><w:w w:val="100"/></w:rPr><w:t>od</w:t></w:r><w:r><w:rPr><w:rFonts w:ascii="Gotham Book" w:hAnsi="Gotham Book" w:cs="Gotham Book" w:eastAsia="Gotham Book"/><w:sz w:val="20"/><w:szCs w:val="20"/><w:spacing w:val="0"/><w:w w:val="100"/></w:rPr><w:t> </w:t></w:r><w:r><w:rPr><w:rFonts w:ascii="Gotham Book" w:hAnsi="Gotham Book" w:cs="Gotham Book" w:eastAsia="Gotham Book"/><w:sz w:val="20"/><w:szCs w:val="20"/><w:spacing w:val="0"/><w:w w:val="100"/></w:rPr><w:t>oed</w:t></w:r><w:r><w:rPr><w:rFonts w:ascii="Gotham Book" w:hAnsi="Gotham Book" w:cs="Gotham Book" w:eastAsia="Gotham Book"/><w:sz w:val="20"/><w:szCs w:val="20"/><w:spacing w:val="-5"/><w:w w:val="100"/></w:rPr><w:t>r</w:t></w:r><w:r><w:rPr><w:rFonts w:ascii="Gotham Book" w:hAnsi="Gotham Book" w:cs="Gotham Book" w:eastAsia="Gotham Book"/><w:sz w:val="20"/><w:szCs w:val="20"/><w:spacing w:val="0"/><w:w w:val="100"/></w:rPr><w:t>an)</w:t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19" w:after="0" w:line="220" w:lineRule="exact"/><w:jc w:val="left"/><w:rPr><w:sz w:val="22"/><w:szCs w:val="22"/></w:rPr></w:pPr><w:rPr/><w:r><w:rPr><w:sz w:val="22"/><w:szCs w:val="22"/></w:rPr></w:r></w:p><w:p><w:pPr><w:spacing w:before="0" w:after="0" w:line="240" w:lineRule="auto"/><w:ind w:left="148" w:right="-20"/><w:jc w:val="left"/><w:rPr><w:rFonts w:ascii="Gotham" w:hAnsi="Gotham" w:cs="Gotham" w:eastAsia="Gotham"/><w:sz w:val="24"/><w:szCs w:val="24"/></w:rPr></w:pPr><w:rPr/><w:r><w:rPr><w:rFonts w:ascii="Gotham" w:hAnsi="Gotham" w:cs="Gotham" w:eastAsia="Gotham"/><w:sz w:val="24"/><w:szCs w:val="24"/><w:spacing w:val="0"/><w:w w:val="100"/><w:b/><w:bCs/></w:rPr><w:t>15.</w:t></w:r><w:r><w:rPr><w:rFonts w:ascii="Gotham" w:hAnsi="Gotham" w:cs="Gotham" w:eastAsia="Gotham"/><w:sz w:val="24"/><w:szCs w:val="24"/><w:spacing w:val="0"/><w:w w:val="100"/><w:b/><w:bCs/></w:rPr><w:t> </w:t></w:r><w:r><w:rPr><w:rFonts w:ascii="Gotham" w:hAnsi="Gotham" w:cs="Gotham" w:eastAsia="Gotham"/><w:sz w:val="24"/><w:szCs w:val="24"/><w:spacing w:val="-25"/><w:w w:val="100"/><w:b/><w:bCs/></w:rPr><w:t>Y</w:t></w:r><w:r><w:rPr><w:rFonts w:ascii="Gotham" w:hAnsi="Gotham" w:cs="Gotham" w:eastAsia="Gotham"/><w:sz w:val="24"/><w:szCs w:val="24"/><w:spacing w:val="0"/><w:w w:val="100"/><w:b/><w:bCs/></w:rPr><w:t>dy</w:t></w:r><w:r><w:rPr><w:rFonts w:ascii="Gotham" w:hAnsi="Gotham" w:cs="Gotham" w:eastAsia="Gotham"/><w:sz w:val="24"/><w:szCs w:val="24"/><w:spacing w:val="-8"/><w:w w:val="100"/><w:b/><w:bCs/></w:rPr><w:t>’</w:t></w:r><w:r><w:rPr><w:rFonts w:ascii="Gotham" w:hAnsi="Gotham" w:cs="Gotham" w:eastAsia="Gotham"/><w:sz w:val="24"/><w:szCs w:val="24"/><w:spacing w:val="0"/><w:w w:val="100"/><w:b/><w:bCs/></w:rPr><w:t>ch</w:t></w:r><w:r><w:rPr><w:rFonts w:ascii="Gotham" w:hAnsi="Gotham" w:cs="Gotham" w:eastAsia="Gotham"/><w:sz w:val="24"/><w:szCs w:val="24"/><w:spacing w:val="0"/><w:w w:val="100"/><w:b/><w:bCs/></w:rPr><w:t> </w:t></w:r><w:r><w:rPr><w:rFonts w:ascii="Gotham" w:hAnsi="Gotham" w:cs="Gotham" w:eastAsia="Gotham"/><w:sz w:val="24"/><w:szCs w:val="24"/><w:spacing w:val="0"/><w:w w:val="100"/><w:b/><w:bCs/></w:rPr><w:t>p</w:t></w:r><w:r><w:rPr><w:rFonts w:ascii="Gotham" w:hAnsi="Gotham" w:cs="Gotham" w:eastAsia="Gotham"/><w:sz w:val="24"/><w:szCs w:val="24"/><w:spacing w:val="-4"/><w:w w:val="100"/><w:b/><w:bCs/></w:rPr><w:t>r</w:t></w:r><w:r><w:rPr><w:rFonts w:ascii="Gotham" w:hAnsi="Gotham" w:cs="Gotham" w:eastAsia="Gotham"/><w:sz w:val="24"/><w:szCs w:val="24"/><w:spacing w:val="0"/><w:w w:val="100"/><w:b/><w:bCs/></w:rPr><w:t>osiect</w:t></w:r><w:r><w:rPr><w:rFonts w:ascii="Gotham" w:hAnsi="Gotham" w:cs="Gotham" w:eastAsia="Gotham"/><w:sz w:val="24"/><w:szCs w:val="24"/><w:spacing w:val="0"/><w:w w:val="100"/><w:b/><w:bCs/></w:rPr><w:t> </w:t></w:r><w:r><w:rPr><w:rFonts w:ascii="Gotham" w:hAnsi="Gotham" w:cs="Gotham" w:eastAsia="Gotham"/><w:sz w:val="24"/><w:szCs w:val="24"/><w:spacing w:val="0"/><w:w w:val="100"/><w:b/><w:bCs/></w:rPr><w:t>yn</w:t></w:r><w:r><w:rPr><w:rFonts w:ascii="Gotham" w:hAnsi="Gotham" w:cs="Gotham" w:eastAsia="Gotham"/><w:sz w:val="24"/><w:szCs w:val="24"/><w:spacing w:val="0"/><w:w w:val="100"/><w:b/><w:bCs/></w:rPr><w:t> </w:t></w:r><w:r><w:rPr><w:rFonts w:ascii="Gotham" w:hAnsi="Gotham" w:cs="Gotham" w:eastAsia="Gotham"/><w:sz w:val="24"/><w:szCs w:val="24"/><w:spacing w:val="0"/><w:w w:val="100"/><w:b/><w:bCs/></w:rPr><w:t>rhoi</w:t></w:r><w:r><w:rPr><w:rFonts w:ascii="Gotham" w:hAnsi="Gotham" w:cs="Gotham" w:eastAsia="Gotham"/><w:sz w:val="24"/><w:szCs w:val="24"/><w:spacing w:val="0"/><w:w w:val="100"/><w:b/><w:bCs/></w:rPr><w:t> </w:t></w:r><w:r><w:rPr><w:rFonts w:ascii="Gotham" w:hAnsi="Gotham" w:cs="Gotham" w:eastAsia="Gotham"/><w:sz w:val="24"/><w:szCs w:val="24"/><w:spacing w:val="-4"/><w:w w:val="100"/><w:b/><w:bCs/></w:rPr><w:t>s</w:t></w:r><w:r><w:rPr><w:rFonts w:ascii="Gotham" w:hAnsi="Gotham" w:cs="Gotham" w:eastAsia="Gotham"/><w:sz w:val="24"/><w:szCs w:val="24"/><w:spacing w:val="0"/><w:w w:val="100"/><w:b/><w:bCs/></w:rPr><w:t>ylw</w:t></w:r><w:r><w:rPr><w:rFonts w:ascii="Gotham" w:hAnsi="Gotham" w:cs="Gotham" w:eastAsia="Gotham"/><w:sz w:val="24"/><w:szCs w:val="24"/><w:spacing w:val="0"/><w:w w:val="100"/><w:b/><w:bCs/></w:rPr><w:t> </w:t></w:r><w:r><w:rPr><w:rFonts w:ascii="Gotham" w:hAnsi="Gotham" w:cs="Gotham" w:eastAsia="Gotham"/><w:sz w:val="24"/><w:szCs w:val="24"/><w:spacing w:val="0"/><w:w w:val="100"/><w:b/><w:bCs/></w:rPr><w:t>i</w:t></w:r><w:r><w:rPr><w:rFonts w:ascii="Gotham" w:hAnsi="Gotham" w:cs="Gotham" w:eastAsia="Gotham"/><w:sz w:val="24"/><w:szCs w:val="24"/><w:spacing w:val="0"/><w:w w:val="100"/><w:b/><w:bCs/></w:rPr><w:t> </w:t></w:r><w:r><w:rPr><w:rFonts w:ascii="Gotham" w:hAnsi="Gotham" w:cs="Gotham" w:eastAsia="Gotham"/><w:sz w:val="24"/><w:szCs w:val="24"/><w:spacing w:val="0"/><w:w w:val="100"/><w:b/><w:bCs/></w:rPr><w:t>anghenion</w:t></w:r><w:r><w:rPr><w:rFonts w:ascii="Gotham" w:hAnsi="Gotham" w:cs="Gotham" w:eastAsia="Gotham"/><w:sz w:val="24"/><w:szCs w:val="24"/><w:spacing w:val="0"/><w:w w:val="100"/><w:b/><w:bCs/></w:rPr><w:t> </w:t></w:r><w:r><w:rPr><w:rFonts w:ascii="Gotham" w:hAnsi="Gotham" w:cs="Gotham" w:eastAsia="Gotham"/><w:sz w:val="24"/><w:szCs w:val="24"/><w:spacing w:val="0"/><w:w w:val="100"/><w:b/><w:bCs/></w:rPr><w:t>unr</w:t></w:r><w:r><w:rPr><w:rFonts w:ascii="Gotham" w:hAnsi="Gotham" w:cs="Gotham" w:eastAsia="Gotham"/><w:sz w:val="24"/><w:szCs w:val="24"/><w:spacing w:val="-4"/><w:w w:val="100"/><w:b/><w:bCs/></w:rPr><w:t>h</w:t></w:r><w:r><w:rPr><w:rFonts w:ascii="Gotham" w:hAnsi="Gotham" w:cs="Gotham" w:eastAsia="Gotham"/><w:sz w:val="24"/><w:szCs w:val="24"/><w:spacing w:val="-2"/><w:w w:val="100"/><w:b/><w:bCs/></w:rPr><w:t>y</w:t></w:r><w:r><w:rPr><w:rFonts w:ascii="Gotham" w:hAnsi="Gotham" w:cs="Gotham" w:eastAsia="Gotham"/><w:sz w:val="24"/><w:szCs w:val="24"/><w:spacing w:val="0"/><w:w w:val="100"/><w:b/><w:bCs/></w:rPr><w:t>w</w:t></w:r><w:r><w:rPr><w:rFonts w:ascii="Gotham" w:hAnsi="Gotham" w:cs="Gotham" w:eastAsia="Gotham"/><w:sz w:val="24"/><w:szCs w:val="24"/><w:spacing w:val="0"/><w:w w:val="100"/><w:b/><w:bCs/></w:rPr><w:t> </w:t></w:r><w:r><w:rPr><w:rFonts w:ascii="Gotham" w:hAnsi="Gotham" w:cs="Gotham" w:eastAsia="Gotham"/><w:sz w:val="24"/><w:szCs w:val="24"/><w:spacing w:val="0"/><w:w w:val="100"/><w:b/><w:bCs/></w:rPr><w:t>grŵp</w:t></w:r><w:r><w:rPr><w:rFonts w:ascii="Gotham" w:hAnsi="Gotham" w:cs="Gotham" w:eastAsia="Gotham"/><w:sz w:val="24"/><w:szCs w:val="24"/><w:spacing w:val="0"/><w:w w:val="100"/><w:b/><w:bCs/></w:rPr><w:t> </w:t></w:r><w:r><w:rPr><w:rFonts w:ascii="Gotham" w:hAnsi="Gotham" w:cs="Gotham" w:eastAsia="Gotham"/><w:sz w:val="24"/><w:szCs w:val="24"/><w:spacing w:val="0"/><w:w w:val="100"/><w:b/><w:bCs/></w:rPr><w:t>penodol?</w:t></w:r><w:r><w:rPr><w:rFonts w:ascii="Gotham" w:hAnsi="Gotham" w:cs="Gotham" w:eastAsia="Gotham"/><w:sz w:val="24"/><w:szCs w:val="24"/><w:spacing w:val="0"/><w:w w:val="100"/></w:rPr></w:r></w:p><w:p><w:pPr><w:spacing w:before="92" w:after="0" w:line="240" w:lineRule="auto"/><w:ind w:left="148" w:right="-20"/><w:jc w:val="left"/><w:rPr><w:rFonts w:ascii="Gotham Book" w:hAnsi="Gotham Book" w:cs="Gotham Book" w:eastAsia="Gotham Book"/><w:sz w:val="20"/><w:szCs w:val="20"/></w:rPr></w:pPr><w:rPr/><w:r><w:rPr/><w:pict><v:group style="position:absolute;margin-left:36.917pt;margin-top:21.981831pt;width:522.7760pt;height:26.362pt;mso-position-horizontal-relative:page;mso-position-vertical-relative:paragraph;z-index:-921" coordorigin="738,440" coordsize="10456,527"><v:shape style="position:absolute;left:738;top:440;width:10456;height:527" coordorigin="738,440" coordsize="10456,527" path="m738,967l11194,967,11194,440,738,440,738,967xe" filled="f" stroked="t" strokeweight="1pt" strokecolor="#000000"><v:path arrowok="t"/></v:shape></v:group><w10:wrap type="none"/></w:pict></w:r><w:r><w:rPr><w:rFonts w:ascii="Gotham Book" w:hAnsi="Gotham Book" w:cs="Gotham Book" w:eastAsia="Gotham Book"/><w:sz w:val="20"/><w:szCs w:val="20"/><w:spacing w:val="0"/><w:w w:val="100"/></w:rPr><w:t>(Nod</w:t></w:r><w:r><w:rPr><w:rFonts w:ascii="Gotham Book" w:hAnsi="Gotham Book" w:cs="Gotham Book" w:eastAsia="Gotham Book"/><w:sz w:val="20"/><w:szCs w:val="20"/><w:spacing w:val="-5"/><w:w w:val="100"/></w:rPr><w:t>w</w:t></w:r><w:r><w:rPr><w:rFonts w:ascii="Gotham Book" w:hAnsi="Gotham Book" w:cs="Gotham Book" w:eastAsia="Gotham Book"/><w:sz w:val="20"/><w:szCs w:val="20"/><w:spacing w:val="0"/><w:w w:val="100"/></w:rPr><w:t>ch</w:t></w:r><w:r><w:rPr><w:rFonts w:ascii="Gotham Book" w:hAnsi="Gotham Book" w:cs="Gotham Book" w:eastAsia="Gotham Book"/><w:sz w:val="20"/><w:szCs w:val="20"/><w:spacing w:val="0"/><w:w w:val="100"/></w:rPr><w:t> </w:t></w:r><w:r><w:rPr><w:rFonts w:ascii="Gotham Book" w:hAnsi="Gotham Book" w:cs="Gotham Book" w:eastAsia="Gotham Book"/><w:sz w:val="20"/><w:szCs w:val="20"/><w:spacing w:val="0"/><w:w w:val="100"/></w:rPr><w:t>sut)</w:t></w:r></w:p><w:p><w:pPr><w:spacing w:before="10" w:after="0" w:line="140" w:lineRule="exact"/><w:jc w:val="left"/><w:rPr><w:sz w:val="14"/><w:szCs w:val="14"/></w:rPr></w:pPr><w:rPr/><w:r><w:rPr><w:sz w:val="14"/><w:szCs w:val="14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40" w:lineRule="auto"/><w:ind w:left="148" w:right="990"/><w:jc w:val="left"/><w:rPr><w:rFonts w:ascii="Gotham" w:hAnsi="Gotham" w:cs="Gotham" w:eastAsia="Gotham"/><w:sz w:val="24"/><w:szCs w:val="24"/></w:rPr></w:pPr><w:rPr/><w:r><w:rPr><w:rFonts w:ascii="Gotham" w:hAnsi="Gotham" w:cs="Gotham" w:eastAsia="Gotham"/><w:sz w:val="24"/><w:szCs w:val="24"/><w:spacing w:val="0"/><w:w w:val="100"/><w:b/><w:bCs/></w:rPr><w:t>16.</w:t></w:r><w:r><w:rPr><w:rFonts w:ascii="Gotham" w:hAnsi="Gotham" w:cs="Gotham" w:eastAsia="Gotham"/><w:sz w:val="24"/><w:szCs w:val="24"/><w:spacing w:val="0"/><w:w w:val="100"/><w:b/><w:bCs/></w:rPr><w:t> </w:t></w:r><w:r><w:rPr><w:rFonts w:ascii="Gotham" w:hAnsi="Gotham" w:cs="Gotham" w:eastAsia="Gotham"/><w:sz w:val="24"/><w:szCs w:val="24"/><w:spacing w:val="-2"/><w:w w:val="100"/><w:b/><w:bCs/></w:rPr><w:t>B</w:t></w:r><w:r><w:rPr><w:rFonts w:ascii="Gotham" w:hAnsi="Gotham" w:cs="Gotham" w:eastAsia="Gotham"/><w:sz w:val="24"/><w:szCs w:val="24"/><w:spacing w:val="-6"/><w:w w:val="100"/><w:b/><w:bCs/></w:rPr><w:t>y</w:t></w:r><w:r><w:rPr><w:rFonts w:ascii="Gotham" w:hAnsi="Gotham" w:cs="Gotham" w:eastAsia="Gotham"/><w:sz w:val="24"/><w:szCs w:val="24"/><w:spacing w:val="0"/><w:w w:val="100"/><w:b/><w:bCs/></w:rPr><w:t>dd</w:t></w:r><w:r><w:rPr><w:rFonts w:ascii="Gotham" w:hAnsi="Gotham" w:cs="Gotham" w:eastAsia="Gotham"/><w:sz w:val="24"/><w:szCs w:val="24"/><w:spacing w:val="0"/><w:w w:val="100"/><w:b/><w:bCs/></w:rPr><w:t> </w:t></w:r><w:r><w:rPr><w:rFonts w:ascii="Gotham" w:hAnsi="Gotham" w:cs="Gotham" w:eastAsia="Gotham"/><w:sz w:val="24"/><w:szCs w:val="24"/><w:spacing w:val="0"/><w:w w:val="100"/><w:b/><w:bCs/></w:rPr><w:t>angen</w:t></w:r><w:r><w:rPr><w:rFonts w:ascii="Gotham" w:hAnsi="Gotham" w:cs="Gotham" w:eastAsia="Gotham"/><w:sz w:val="24"/><w:szCs w:val="24"/><w:spacing w:val="0"/><w:w w:val="100"/><w:b/><w:bCs/></w:rPr><w:t> </w:t></w:r><w:r><w:rPr><w:rFonts w:ascii="Gotham" w:hAnsi="Gotham" w:cs="Gotham" w:eastAsia="Gotham"/><w:sz w:val="24"/><w:szCs w:val="24"/><w:spacing w:val="0"/><w:w w:val="100"/><w:b/><w:bCs/></w:rPr><w:t>i</w:t></w:r><w:r><w:rPr><w:rFonts w:ascii="Gotham" w:hAnsi="Gotham" w:cs="Gotham" w:eastAsia="Gotham"/><w:sz w:val="24"/><w:szCs w:val="24"/><w:spacing w:val="0"/><w:w w:val="100"/><w:b/><w:bCs/></w:rPr><w:t> </w:t></w:r><w:r><w:rPr><w:rFonts w:ascii="Gotham" w:hAnsi="Gotham" w:cs="Gotham" w:eastAsia="Gotham"/><w:sz w:val="24"/><w:szCs w:val="24"/><w:spacing w:val="0"/><w:w w:val="100"/><w:b/><w:bCs/></w:rPr><w:t>chi</w:t></w:r><w:r><w:rPr><w:rFonts w:ascii="Gotham" w:hAnsi="Gotham" w:cs="Gotham" w:eastAsia="Gotham"/><w:sz w:val="24"/><w:szCs w:val="24"/><w:spacing w:val="0"/><w:w w:val="100"/><w:b/><w:bCs/></w:rPr><w:t> </w:t></w:r><w:r><w:rPr><w:rFonts w:ascii="Gotham" w:hAnsi="Gotham" w:cs="Gotham" w:eastAsia="Gotham"/><w:sz w:val="24"/><w:szCs w:val="24"/><w:spacing w:val="0"/><w:w w:val="100"/><w:b/><w:bCs/></w:rPr><w:t>d</w:t></w:r><w:r><w:rPr><w:rFonts w:ascii="Gotham" w:hAnsi="Gotham" w:cs="Gotham" w:eastAsia="Gotham"/><w:sz w:val="24"/><w:szCs w:val="24"/><w:spacing w:val="-6"/><w:w w:val="100"/><w:b/><w:bCs/></w:rPr><w:t>r</w:t></w:r><w:r><w:rPr><w:rFonts w:ascii="Gotham" w:hAnsi="Gotham" w:cs="Gotham" w:eastAsia="Gotham"/><w:sz w:val="24"/><w:szCs w:val="24"/><w:spacing w:val="0"/><w:w w:val="100"/><w:b/><w:bCs/></w:rPr><w:t>a</w:t></w:r><w:r><w:rPr><w:rFonts w:ascii="Gotham" w:hAnsi="Gotham" w:cs="Gotham" w:eastAsia="Gotham"/><w:sz w:val="24"/><w:szCs w:val="24"/><w:spacing w:val="-2"/><w:w w:val="100"/><w:b/><w:bCs/></w:rPr><w:t>f</w:t></w:r><w:r><w:rPr><w:rFonts w:ascii="Gotham" w:hAnsi="Gotham" w:cs="Gotham" w:eastAsia="Gotham"/><w:sz w:val="24"/><w:szCs w:val="24"/><w:spacing w:val="0"/><w:w w:val="100"/><w:b/><w:bCs/></w:rPr><w:t>od</w:t></w:r><w:r><w:rPr><w:rFonts w:ascii="Gotham" w:hAnsi="Gotham" w:cs="Gotham" w:eastAsia="Gotham"/><w:sz w:val="24"/><w:szCs w:val="24"/><w:spacing w:val="0"/><w:w w:val="100"/><w:b/><w:bCs/></w:rPr><w:t> </w:t></w:r><w:r><w:rPr><w:rFonts w:ascii="Gotham" w:hAnsi="Gotham" w:cs="Gotham" w:eastAsia="Gotham"/><w:sz w:val="24"/><w:szCs w:val="24"/><w:spacing w:val="0"/><w:w w:val="100"/><w:b/><w:bCs/></w:rPr><w:t>eich</w:t></w:r><w:r><w:rPr><w:rFonts w:ascii="Gotham" w:hAnsi="Gotham" w:cs="Gotham" w:eastAsia="Gotham"/><w:sz w:val="24"/><w:szCs w:val="24"/><w:spacing w:val="0"/><w:w w:val="100"/><w:b/><w:bCs/></w:rPr><w:t> </w:t></w:r><w:r><w:rPr><w:rFonts w:ascii="Gotham" w:hAnsi="Gotham" w:cs="Gotham" w:eastAsia="Gotham"/><w:sz w:val="24"/><w:szCs w:val="24"/><w:spacing w:val="0"/><w:w w:val="100"/><w:b/><w:bCs/></w:rPr><w:t>p</w:t></w:r><w:r><w:rPr><w:rFonts w:ascii="Gotham" w:hAnsi="Gotham" w:cs="Gotham" w:eastAsia="Gotham"/><w:sz w:val="24"/><w:szCs w:val="24"/><w:spacing w:val="-4"/><w:w w:val="100"/><w:b/><w:bCs/></w:rPr><w:t>r</w:t></w:r><w:r><w:rPr><w:rFonts w:ascii="Gotham" w:hAnsi="Gotham" w:cs="Gotham" w:eastAsia="Gotham"/><w:sz w:val="24"/><w:szCs w:val="24"/><w:spacing w:val="0"/><w:w w:val="100"/><w:b/><w:bCs/></w:rPr><w:t>osiect</w:t></w:r><w:r><w:rPr><w:rFonts w:ascii="Gotham" w:hAnsi="Gotham" w:cs="Gotham" w:eastAsia="Gotham"/><w:sz w:val="24"/><w:szCs w:val="24"/><w:spacing w:val="0"/><w:w w:val="100"/><w:b/><w:bCs/></w:rPr><w:t> </w:t></w:r><w:r><w:rPr><w:rFonts w:ascii="Gotham" w:hAnsi="Gotham" w:cs="Gotham" w:eastAsia="Gotham"/><w:sz w:val="24"/><w:szCs w:val="24"/><w:spacing w:val="0"/><w:w w:val="100"/><w:b/><w:bCs/></w:rPr><w:t>g</w:t></w:r><w:r><w:rPr><w:rFonts w:ascii="Gotham" w:hAnsi="Gotham" w:cs="Gotham" w:eastAsia="Gotham"/><w:sz w:val="24"/><w:szCs w:val="24"/><w:spacing w:val="-6"/><w:w w:val="100"/><w:b/><w:bCs/></w:rPr><w:t>y</w:t></w:r><w:r><w:rPr><w:rFonts w:ascii="Gotham" w:hAnsi="Gotham" w:cs="Gotham" w:eastAsia="Gotham"/><w:sz w:val="24"/><w:szCs w:val="24"/><w:spacing w:val="0"/><w:w w:val="100"/><w:b/><w:bCs/></w:rPr><w:t>da</w:t></w:r><w:r><w:rPr><w:rFonts w:ascii="Gotham" w:hAnsi="Gotham" w:cs="Gotham" w:eastAsia="Gotham"/><w:sz w:val="24"/><w:szCs w:val="24"/><w:spacing w:val="-8"/><w:w w:val="100"/><w:b/><w:bCs/></w:rPr><w:t>’</w:t></w:r><w:r><w:rPr><w:rFonts w:ascii="Gotham" w:hAnsi="Gotham" w:cs="Gotham" w:eastAsia="Gotham"/><w:sz w:val="24"/><w:szCs w:val="24"/><w:spacing w:val="0"/><w:w w:val="100"/><w:b/><w:bCs/></w:rPr><w:t>ch</w:t></w:r><w:r><w:rPr><w:rFonts w:ascii="Gotham" w:hAnsi="Gotham" w:cs="Gotham" w:eastAsia="Gotham"/><w:sz w:val="24"/><w:szCs w:val="24"/><w:spacing w:val="0"/><w:w w:val="100"/><w:b/><w:bCs/></w:rPr><w:t> </w:t></w:r><w:r><w:rPr><w:rFonts w:ascii="Gotham" w:hAnsi="Gotham" w:cs="Gotham" w:eastAsia="Gotham"/><w:sz w:val="24"/><w:szCs w:val="24"/><w:spacing w:val="0"/><w:w w:val="100"/><w:b/><w:bCs/></w:rPr><w:t>tîm</w:t></w:r><w:r><w:rPr><w:rFonts w:ascii="Gotham" w:hAnsi="Gotham" w:cs="Gotham" w:eastAsia="Gotham"/><w:sz w:val="24"/><w:szCs w:val="24"/><w:spacing w:val="0"/><w:w w:val="100"/><w:b/><w:bCs/></w:rPr><w:t> </w:t></w:r><w:r><w:rPr><w:rFonts w:ascii="Gotham" w:hAnsi="Gotham" w:cs="Gotham" w:eastAsia="Gotham"/><w:sz w:val="24"/><w:szCs w:val="24"/><w:spacing w:val="0"/><w:w w:val="100"/><w:b/><w:bCs/></w:rPr><w:t>plismona</w:t></w:r><w:r><w:rPr><w:rFonts w:ascii="Gotham" w:hAnsi="Gotham" w:cs="Gotham" w:eastAsia="Gotham"/><w:sz w:val="24"/><w:szCs w:val="24"/><w:spacing w:val="0"/><w:w w:val="100"/><w:b/><w:bCs/></w:rPr><w:t> </w:t></w:r><w:r><w:rPr><w:rFonts w:ascii="Gotham" w:hAnsi="Gotham" w:cs="Gotham" w:eastAsia="Gotham"/><w:sz w:val="24"/><w:szCs w:val="24"/><w:spacing w:val="-1"/><w:w w:val="100"/><w:b/><w:bCs/></w:rPr><w:t>c</w:t></w:r><w:r><w:rPr><w:rFonts w:ascii="Gotham" w:hAnsi="Gotham" w:cs="Gotham" w:eastAsia="Gotham"/><w:sz w:val="24"/><w:szCs w:val="24"/><w:spacing w:val="0"/><w:w w:val="100"/><w:b/><w:bCs/></w:rPr><w:t>ymdogaethau</w:t></w:r><w:r><w:rPr><w:rFonts w:ascii="Gotham" w:hAnsi="Gotham" w:cs="Gotham" w:eastAsia="Gotham"/><w:sz w:val="24"/><w:szCs w:val="24"/><w:spacing w:val="0"/><w:w w:val="100"/><w:b/><w:bCs/></w:rPr><w:t> </w:t></w:r><w:r><w:rPr><w:rFonts w:ascii="Gotham" w:hAnsi="Gotham" w:cs="Gotham" w:eastAsia="Gotham"/><w:sz w:val="24"/><w:szCs w:val="24"/><w:spacing w:val="0"/><w:w w:val="100"/><w:b/><w:bCs/></w:rPr><w:t>diogelach</w:t></w:r><w:r><w:rPr><w:rFonts w:ascii="Gotham" w:hAnsi="Gotham" w:cs="Gotham" w:eastAsia="Gotham"/><w:sz w:val="24"/><w:szCs w:val="24"/><w:spacing w:val="0"/><w:w w:val="100"/><w:b/><w:bCs/></w:rPr><w:t> </w:t></w:r><w:r><w:rPr><w:rFonts w:ascii="Gotham" w:hAnsi="Gotham" w:cs="Gotham" w:eastAsia="Gotham"/><w:sz w:val="24"/><w:szCs w:val="24"/><w:spacing w:val="0"/><w:w w:val="100"/><w:b/><w:bCs/></w:rPr><w:t>lleol,</w:t></w:r><w:r><w:rPr><w:rFonts w:ascii="Gotham" w:hAnsi="Gotham" w:cs="Gotham" w:eastAsia="Gotham"/><w:sz w:val="24"/><w:szCs w:val="24"/><w:spacing w:val="0"/><w:w w:val="100"/><w:b/><w:bCs/></w:rPr><w:t> </w:t></w:r><w:r><w:rPr><w:rFonts w:ascii="Gotham" w:hAnsi="Gotham" w:cs="Gotham" w:eastAsia="Gotham"/><w:sz w:val="24"/><w:szCs w:val="24"/><w:spacing w:val="0"/><w:w w:val="100"/><w:b/><w:bCs/></w:rPr><w:t>a</w:t></w:r><w:r><w:rPr><w:rFonts w:ascii="Gotham" w:hAnsi="Gotham" w:cs="Gotham" w:eastAsia="Gotham"/><w:sz w:val="24"/><w:szCs w:val="24"/><w:spacing w:val="0"/><w:w w:val="100"/><w:b/><w:bCs/></w:rPr><w:t> </w:t></w:r><w:r><w:rPr><w:rFonts w:ascii="Gotham" w:hAnsi="Gotham" w:cs="Gotham" w:eastAsia="Gotham"/><w:sz w:val="24"/><w:szCs w:val="24"/><w:spacing w:val="0"/><w:w w:val="100"/><w:b/><w:bCs/></w:rPr><w:t>chael</w:t></w:r><w:r><w:rPr><w:rFonts w:ascii="Gotham" w:hAnsi="Gotham" w:cs="Gotham" w:eastAsia="Gotham"/><w:sz w:val="24"/><w:szCs w:val="24"/><w:spacing w:val="0"/><w:w w:val="100"/><w:b/><w:bCs/></w:rPr><w:t> </w:t></w:r><w:r><w:rPr><w:rFonts w:ascii="Gotham" w:hAnsi="Gotham" w:cs="Gotham" w:eastAsia="Gotham"/><w:sz w:val="24"/><w:szCs w:val="24"/><w:spacing w:val="-1"/><w:w w:val="100"/><w:b/><w:bCs/></w:rPr><w:t>c</w:t></w:r><w:r><w:rPr><w:rFonts w:ascii="Gotham" w:hAnsi="Gotham" w:cs="Gotham" w:eastAsia="Gotham"/><w:sz w:val="24"/><w:szCs w:val="24"/><w:spacing w:val="0"/><w:w w:val="100"/><w:b/><w:bCs/></w:rPr><w:t>ymorth</w:t></w:r><w:r><w:rPr><w:rFonts w:ascii="Gotham" w:hAnsi="Gotham" w:cs="Gotham" w:eastAsia="Gotham"/><w:sz w:val="24"/><w:szCs w:val="24"/><w:spacing w:val="0"/><w:w w:val="100"/><w:b/><w:bCs/></w:rPr><w:t> </w:t></w:r><w:r><w:rPr><w:rFonts w:ascii="Gotham" w:hAnsi="Gotham" w:cs="Gotham" w:eastAsia="Gotham"/><w:sz w:val="24"/><w:szCs w:val="24"/><w:spacing w:val="0"/><w:w w:val="100"/><w:b/><w:bCs/></w:rPr><w:t>a</w:t></w:r><w:r><w:rPr><w:rFonts w:ascii="Gotham" w:hAnsi="Gotham" w:cs="Gotham" w:eastAsia="Gotham"/><w:sz w:val="24"/><w:szCs w:val="24"/><w:spacing w:val="0"/><w:w w:val="100"/><w:b/><w:bCs/></w:rPr><w:t> </w:t></w:r><w:r><w:rPr><w:rFonts w:ascii="Gotham" w:hAnsi="Gotham" w:cs="Gotham" w:eastAsia="Gotham"/><w:sz w:val="24"/><w:szCs w:val="24"/><w:spacing w:val="0"/><w:w w:val="100"/><w:b/><w:bCs/></w:rPr><w:t>c</w:t></w:r><w:r><w:rPr><w:rFonts w:ascii="Gotham" w:hAnsi="Gotham" w:cs="Gotham" w:eastAsia="Gotham"/><w:sz w:val="24"/><w:szCs w:val="24"/><w:spacing w:val="-4"/><w:w w:val="100"/><w:b/><w:bCs/></w:rPr><w:t>h</w:t></w:r><w:r><w:rPr><w:rFonts w:ascii="Gotham" w:hAnsi="Gotham" w:cs="Gotham" w:eastAsia="Gotham"/><w:sz w:val="24"/><w:szCs w:val="24"/><w:spacing w:val="0"/><w:w w:val="100"/><w:b/><w:bCs/></w:rPr><w:t>yme</w:t></w:r><w:r><w:rPr><w:rFonts w:ascii="Gotham" w:hAnsi="Gotham" w:cs="Gotham" w:eastAsia="Gotham"/><w:sz w:val="24"/><w:szCs w:val="24"/><w:spacing w:val="-6"/><w:w w:val="100"/><w:b/><w:bCs/></w:rPr><w:t>r</w:t></w:r><w:r><w:rPr><w:rFonts w:ascii="Gotham" w:hAnsi="Gotham" w:cs="Gotham" w:eastAsia="Gotham"/><w:sz w:val="24"/><w:szCs w:val="24"/><w:spacing w:val="0"/><w:w w:val="100"/><w:b/><w:bCs/></w:rPr><w:t>ad</w:t></w:r><w:r><w:rPr><w:rFonts w:ascii="Gotham" w:hAnsi="Gotham" w:cs="Gotham" w:eastAsia="Gotham"/><w:sz w:val="24"/><w:szCs w:val="24"/><w:spacing w:val="-2"/><w:w w:val="100"/><w:b/><w:bCs/></w:rPr><w:t>w</w:t></w:r><w:r><w:rPr><w:rFonts w:ascii="Gotham" w:hAnsi="Gotham" w:cs="Gotham" w:eastAsia="Gotham"/><w:sz w:val="24"/><w:szCs w:val="24"/><w:spacing w:val="-6"/><w:w w:val="100"/><w:b/><w:bCs/></w:rPr><w:t>y</w:t></w:r><w:r><w:rPr><w:rFonts w:ascii="Gotham" w:hAnsi="Gotham" w:cs="Gotham" w:eastAsia="Gotham"/><w:sz w:val="24"/><w:szCs w:val="24"/><w:spacing w:val="0"/><w:w w:val="100"/><w:b/><w:bCs/></w:rPr><w:t>aeth</w:t></w:r><w:r><w:rPr><w:rFonts w:ascii="Gotham" w:hAnsi="Gotham" w:cs="Gotham" w:eastAsia="Gotham"/><w:sz w:val="24"/><w:szCs w:val="24"/><w:spacing w:val="0"/><w:w w:val="100"/><w:b/><w:bCs/></w:rPr><w:t> </w:t></w:r><w:r><w:rPr><w:rFonts w:ascii="Gotham" w:hAnsi="Gotham" w:cs="Gotham" w:eastAsia="Gotham"/><w:sz w:val="24"/><w:szCs w:val="24"/><w:spacing w:val="0"/><w:w w:val="100"/><w:b/><w:bCs/></w:rPr><w:t>eich</w:t></w:r><w:r><w:rPr><w:rFonts w:ascii="Gotham" w:hAnsi="Gotham" w:cs="Gotham" w:eastAsia="Gotham"/><w:sz w:val="24"/><w:szCs w:val="24"/><w:spacing w:val="0"/><w:w w:val="100"/><w:b/><w:bCs/></w:rPr><w:t> </w:t></w:r><w:r><w:rPr><w:rFonts w:ascii="Gotham" w:hAnsi="Gotham" w:cs="Gotham" w:eastAsia="Gotham"/><w:sz w:val="24"/><w:szCs w:val="24"/><w:spacing w:val="0"/><w:w w:val="100"/><w:b/><w:bCs/></w:rPr><w:t>A</w:t></w:r><w:r><w:rPr><w:rFonts w:ascii="Gotham" w:hAnsi="Gotham" w:cs="Gotham" w:eastAsia="Gotham"/><w:sz w:val="24"/><w:szCs w:val="24"/><w:spacing w:val="-4"/><w:w w:val="100"/><w:b/><w:bCs/></w:rPr><w:t>r</w:t></w:r><w:r><w:rPr><w:rFonts w:ascii="Gotham" w:hAnsi="Gotham" w:cs="Gotham" w:eastAsia="Gotham"/><w:sz w:val="24"/><w:szCs w:val="24"/><w:spacing w:val="0"/><w:w w:val="100"/><w:b/><w:bCs/></w:rPr><w:t>ol</w:t></w:r><w:r><w:rPr><w:rFonts w:ascii="Gotham" w:hAnsi="Gotham" w:cs="Gotham" w:eastAsia="Gotham"/><w:sz w:val="24"/><w:szCs w:val="24"/><w:spacing w:val="-6"/><w:w w:val="100"/><w:b/><w:bCs/></w:rPr><w:t>y</w:t></w:r><w:r><w:rPr><w:rFonts w:ascii="Gotham" w:hAnsi="Gotham" w:cs="Gotham" w:eastAsia="Gotham"/><w:sz w:val="24"/><w:szCs w:val="24"/><w:spacing w:val="0"/><w:w w:val="100"/><w:b/><w:bCs/></w:rPr><w:t>g</w:t></w:r><w:r><w:rPr><w:rFonts w:ascii="Gotham" w:hAnsi="Gotham" w:cs="Gotham" w:eastAsia="Gotham"/><w:sz w:val="24"/><w:szCs w:val="24"/><w:spacing w:val="-6"/><w:w w:val="100"/><w:b/><w:bCs/></w:rPr><w:t>y</w:t></w:r><w:r><w:rPr><w:rFonts w:ascii="Gotham" w:hAnsi="Gotham" w:cs="Gotham" w:eastAsia="Gotham"/><w:sz w:val="24"/><w:szCs w:val="24"/><w:spacing w:val="0"/><w:w w:val="100"/><w:b/><w:bCs/></w:rPr><w:t>dd</w:t></w:r><w:r><w:rPr><w:rFonts w:ascii="Gotham" w:hAnsi="Gotham" w:cs="Gotham" w:eastAsia="Gotham"/><w:sz w:val="24"/><w:szCs w:val="24"/><w:spacing w:val="0"/><w:w w:val="100"/><w:b/><w:bCs/></w:rPr><w:t> </w:t></w:r><w:r><w:rPr><w:rFonts w:ascii="Gotham" w:hAnsi="Gotham" w:cs="Gotham" w:eastAsia="Gotham"/><w:sz w:val="24"/><w:szCs w:val="24"/><w:spacing w:val="0"/><w:w w:val="100"/><w:b/><w:bCs/></w:rPr><w:t>A</w:t></w:r><w:r><w:rPr><w:rFonts w:ascii="Gotham" w:hAnsi="Gotham" w:cs="Gotham" w:eastAsia="Gotham"/><w:sz w:val="24"/><w:szCs w:val="24"/><w:spacing w:val="-2"/><w:w w:val="100"/><w:b/><w:bCs/></w:rPr><w:t>r</w:t></w:r><w:r><w:rPr><w:rFonts w:ascii="Gotham" w:hAnsi="Gotham" w:cs="Gotham" w:eastAsia="Gotham"/><w:sz w:val="24"/><w:szCs w:val="24"/><w:spacing w:val="0"/><w:w w:val="100"/><w:b/><w:bCs/></w:rPr><w:t>dal.</w:t></w:r><w:r><w:rPr><w:rFonts w:ascii="Gotham" w:hAnsi="Gotham" w:cs="Gotham" w:eastAsia="Gotham"/><w:sz w:val="24"/><w:szCs w:val="24"/><w:spacing w:val="0"/><w:w w:val="100"/></w:rPr></w:r></w:p><w:p><w:pPr><w:spacing w:before="74" w:after="0" w:line="240" w:lineRule="auto"/><w:ind w:left="148" w:right="762"/><w:jc w:val="left"/><w:rPr><w:rFonts w:ascii="Gotham Book" w:hAnsi="Gotham Book" w:cs="Gotham Book" w:eastAsia="Gotham Book"/><w:sz w:val="20"/><w:szCs w:val="20"/></w:rPr></w:pPr><w:rPr/><w:r><w:rPr><w:rFonts w:ascii="Gotham Book" w:hAnsi="Gotham Book" w:cs="Gotham Book" w:eastAsia="Gotham Book"/><w:sz w:val="20"/><w:szCs w:val="20"/><w:spacing w:val="0"/><w:w w:val="100"/></w:rPr><w:t>D</w:t></w:r><w:r><w:rPr><w:rFonts w:ascii="Gotham Book" w:hAnsi="Gotham Book" w:cs="Gotham Book" w:eastAsia="Gotham Book"/><w:sz w:val="20"/><w:szCs w:val="20"/><w:spacing w:val="-2"/><w:w w:val="100"/></w:rPr><w:t>y</w:t></w:r><w:r><w:rPr><w:rFonts w:ascii="Gotham Book" w:hAnsi="Gotham Book" w:cs="Gotham Book" w:eastAsia="Gotham Book"/><w:sz w:val="20"/><w:szCs w:val="20"/><w:spacing w:val="-5"/><w:w w:val="100"/></w:rPr><w:t>w</w:t></w:r><w:r><w:rPr><w:rFonts w:ascii="Gotham Book" w:hAnsi="Gotham Book" w:cs="Gotham Book" w:eastAsia="Gotham Book"/><w:sz w:val="20"/><w:szCs w:val="20"/><w:spacing w:val="0"/><w:w w:val="100"/></w:rPr><w:t>ed</w:t></w:r><w:r><w:rPr><w:rFonts w:ascii="Gotham Book" w:hAnsi="Gotham Book" w:cs="Gotham Book" w:eastAsia="Gotham Book"/><w:sz w:val="20"/><w:szCs w:val="20"/><w:spacing w:val="-5"/><w:w w:val="100"/></w:rPr><w:t>w</w:t></w:r><w:r><w:rPr><w:rFonts w:ascii="Gotham Book" w:hAnsi="Gotham Book" w:cs="Gotham Book" w:eastAsia="Gotham Book"/><w:sz w:val="20"/><w:szCs w:val="20"/><w:spacing w:val="0"/><w:w w:val="100"/></w:rPr><w:t>ch</w:t></w:r><w:r><w:rPr><w:rFonts w:ascii="Gotham Book" w:hAnsi="Gotham Book" w:cs="Gotham Book" w:eastAsia="Gotham Book"/><w:sz w:val="20"/><w:szCs w:val="20"/><w:spacing w:val="0"/><w:w w:val="100"/></w:rPr><w:t> </w:t></w:r><w:r><w:rPr><w:rFonts w:ascii="Gotham Book" w:hAnsi="Gotham Book" w:cs="Gotham Book" w:eastAsia="Gotham Book"/><w:sz w:val="20"/><w:szCs w:val="20"/><w:spacing w:val="0"/><w:w w:val="100"/></w:rPr><w:t>wrt</w:t></w:r><w:r><w:rPr><w:rFonts w:ascii="Gotham Book" w:hAnsi="Gotham Book" w:cs="Gotham Book" w:eastAsia="Gotham Book"/><w:sz w:val="20"/><w:szCs w:val="20"/><w:spacing w:val="-3"/><w:w w:val="100"/></w:rPr><w:t>h</w:t></w:r><w:r><w:rPr><w:rFonts w:ascii="Gotham Book" w:hAnsi="Gotham Book" w:cs="Gotham Book" w:eastAsia="Gotham Book"/><w:sz w:val="20"/><w:szCs w:val="20"/><w:spacing w:val="0"/><w:w w:val="100"/></w:rPr><w:t>ym</w:t></w:r><w:r><w:rPr><w:rFonts w:ascii="Gotham Book" w:hAnsi="Gotham Book" w:cs="Gotham Book" w:eastAsia="Gotham Book"/><w:sz w:val="20"/><w:szCs w:val="20"/><w:spacing w:val="0"/><w:w w:val="100"/></w:rPr><w:t> </w:t></w:r><w:r><w:rPr><w:rFonts w:ascii="Gotham Book" w:hAnsi="Gotham Book" w:cs="Gotham Book" w:eastAsia="Gotham Book"/><w:sz w:val="20"/><w:szCs w:val="20"/><w:spacing w:val="0"/><w:w w:val="100"/></w:rPr><w:t>sut</w:t></w:r><w:r><w:rPr><w:rFonts w:ascii="Gotham Book" w:hAnsi="Gotham Book" w:cs="Gotham Book" w:eastAsia="Gotham Book"/><w:sz w:val="20"/><w:szCs w:val="20"/><w:spacing w:val="0"/><w:w w:val="100"/></w:rPr><w:t> </w:t></w:r><w:r><w:rPr><w:rFonts w:ascii="Gotham Book" w:hAnsi="Gotham Book" w:cs="Gotham Book" w:eastAsia="Gotham Book"/><w:sz w:val="20"/><w:szCs w:val="20"/><w:spacing w:val="0"/><w:w w:val="100"/></w:rPr><w:t>y</w:t></w:r><w:r><w:rPr><w:rFonts w:ascii="Gotham Book" w:hAnsi="Gotham Book" w:cs="Gotham Book" w:eastAsia="Gotham Book"/><w:sz w:val="20"/><w:szCs w:val="20"/><w:spacing w:val="0"/><w:w w:val="100"/></w:rPr><w:t> </w:t></w:r><w:r><w:rPr><w:rFonts w:ascii="Gotham Book" w:hAnsi="Gotham Book" w:cs="Gotham Book" w:eastAsia="Gotham Book"/><w:sz w:val="20"/><w:szCs w:val="20"/><w:spacing w:val="-5"/><w:w w:val="100"/></w:rPr><w:t>b</w:t></w:r><w:r><w:rPr><w:rFonts w:ascii="Gotham Book" w:hAnsi="Gotham Book" w:cs="Gotham Book" w:eastAsia="Gotham Book"/><w:sz w:val="20"/><w:szCs w:val="20"/><w:spacing w:val="-5"/><w:w w:val="100"/></w:rPr><w:t>y</w:t></w:r><w:r><w:rPr><w:rFonts w:ascii="Gotham Book" w:hAnsi="Gotham Book" w:cs="Gotham Book" w:eastAsia="Gotham Book"/><w:sz w:val="20"/><w:szCs w:val="20"/><w:spacing w:val="0"/><w:w w:val="100"/></w:rPr><w:t>dd</w:t></w:r><w:r><w:rPr><w:rFonts w:ascii="Gotham Book" w:hAnsi="Gotham Book" w:cs="Gotham Book" w:eastAsia="Gotham Book"/><w:sz w:val="20"/><w:szCs w:val="20"/><w:spacing w:val="-5"/><w:w w:val="100"/></w:rPr><w:t>w</w:t></w:r><w:r><w:rPr><w:rFonts w:ascii="Gotham Book" w:hAnsi="Gotham Book" w:cs="Gotham Book" w:eastAsia="Gotham Book"/><w:sz w:val="20"/><w:szCs w:val="20"/><w:spacing w:val="0"/><w:w w:val="100"/></w:rPr><w:t>ch</w:t></w:r><w:r><w:rPr><w:rFonts w:ascii="Gotham Book" w:hAnsi="Gotham Book" w:cs="Gotham Book" w:eastAsia="Gotham Book"/><w:sz w:val="20"/><w:szCs w:val="20"/><w:spacing w:val="0"/><w:w w:val="100"/></w:rPr><w:t> </w:t></w:r><w:r><w:rPr><w:rFonts w:ascii="Gotham Book" w:hAnsi="Gotham Book" w:cs="Gotham Book" w:eastAsia="Gotham Book"/><w:sz w:val="20"/><w:szCs w:val="20"/><w:spacing w:val="0"/><w:w w:val="100"/></w:rPr><w:t>yn</w:t></w:r><w:r><w:rPr><w:rFonts w:ascii="Gotham Book" w:hAnsi="Gotham Book" w:cs="Gotham Book" w:eastAsia="Gotham Book"/><w:sz w:val="20"/><w:szCs w:val="20"/><w:spacing w:val="0"/><w:w w:val="100"/></w:rPr><w:t> </w:t></w:r><w:r><w:rPr><w:rFonts w:ascii="Gotham Book" w:hAnsi="Gotham Book" w:cs="Gotham Book" w:eastAsia="Gotham Book"/><w:sz w:val="20"/><w:szCs w:val="20"/><w:spacing w:val="0"/><w:w w:val="100"/></w:rPr><w:t>g</w:t></w:r><w:r><w:rPr><w:rFonts w:ascii="Gotham Book" w:hAnsi="Gotham Book" w:cs="Gotham Book" w:eastAsia="Gotham Book"/><w:sz w:val="20"/><w:szCs w:val="20"/><w:spacing w:val="-5"/><w:w w:val="100"/></w:rPr><w:t>w</w:t></w:r><w:r><w:rPr><w:rFonts w:ascii="Gotham Book" w:hAnsi="Gotham Book" w:cs="Gotham Book" w:eastAsia="Gotham Book"/><w:sz w:val="20"/><w:szCs w:val="20"/><w:spacing w:val="0"/><w:w w:val="100"/></w:rPr><w:t>eithio</w:t></w:r><w:r><w:rPr><w:rFonts w:ascii="Gotham Book" w:hAnsi="Gotham Book" w:cs="Gotham Book" w:eastAsia="Gotham Book"/><w:sz w:val="20"/><w:szCs w:val="20"/><w:spacing w:val="0"/><w:w w:val="100"/></w:rPr><w:t> </w:t></w:r><w:r><w:rPr><w:rFonts w:ascii="Gotham Book" w:hAnsi="Gotham Book" w:cs="Gotham Book" w:eastAsia="Gotham Book"/><w:sz w:val="20"/><w:szCs w:val="20"/><w:spacing w:val="0"/><w:w w:val="100"/></w:rPr><w:t>g</w:t></w:r><w:r><w:rPr><w:rFonts w:ascii="Gotham Book" w:hAnsi="Gotham Book" w:cs="Gotham Book" w:eastAsia="Gotham Book"/><w:sz w:val="20"/><w:szCs w:val="20"/><w:spacing w:val="-5"/><w:w w:val="100"/></w:rPr><w:t>y</w:t></w:r><w:r><w:rPr><w:rFonts w:ascii="Gotham Book" w:hAnsi="Gotham Book" w:cs="Gotham Book" w:eastAsia="Gotham Book"/><w:sz w:val="20"/><w:szCs w:val="20"/><w:spacing w:val="0"/><w:w w:val="100"/></w:rPr><w:t>da</w:t></w:r><w:r><w:rPr><w:rFonts w:ascii="Gotham Book" w:hAnsi="Gotham Book" w:cs="Gotham Book" w:eastAsia="Gotham Book"/><w:sz w:val="20"/><w:szCs w:val="20"/><w:spacing w:val="-8"/><w:w w:val="100"/></w:rPr><w:t>’</w:t></w:r><w:r><w:rPr><w:rFonts w:ascii="Gotham Book" w:hAnsi="Gotham Book" w:cs="Gotham Book" w:eastAsia="Gotham Book"/><w:sz w:val="20"/><w:szCs w:val="20"/><w:spacing w:val="0"/><w:w w:val="100"/></w:rPr><w:t>ch</w:t></w:r><w:r><w:rPr><w:rFonts w:ascii="Gotham Book" w:hAnsi="Gotham Book" w:cs="Gotham Book" w:eastAsia="Gotham Book"/><w:sz w:val="20"/><w:szCs w:val="20"/><w:spacing w:val="0"/><w:w w:val="100"/></w:rPr><w:t> </w:t></w:r><w:r><w:rPr><w:rFonts w:ascii="Gotham Book" w:hAnsi="Gotham Book" w:cs="Gotham Book" w:eastAsia="Gotham Book"/><w:sz w:val="20"/><w:szCs w:val="20"/><w:spacing w:val="0"/><w:w w:val="100"/></w:rPr><w:t>tîm</w:t></w:r><w:r><w:rPr><w:rFonts w:ascii="Gotham Book" w:hAnsi="Gotham Book" w:cs="Gotham Book" w:eastAsia="Gotham Book"/><w:sz w:val="20"/><w:szCs w:val="20"/><w:spacing w:val="0"/><w:w w:val="100"/></w:rPr><w:t> </w:t></w:r><w:r><w:rPr><w:rFonts w:ascii="Gotham Book" w:hAnsi="Gotham Book" w:cs="Gotham Book" w:eastAsia="Gotham Book"/><w:sz w:val="20"/><w:szCs w:val="20"/><w:spacing w:val="0"/><w:w w:val="100"/></w:rPr><w:t>plismona</w:t></w:r><w:r><w:rPr><w:rFonts w:ascii="Gotham Book" w:hAnsi="Gotham Book" w:cs="Gotham Book" w:eastAsia="Gotham Book"/><w:sz w:val="20"/><w:szCs w:val="20"/><w:spacing w:val="0"/><w:w w:val="100"/></w:rPr><w:t> </w:t></w:r><w:r><w:rPr><w:rFonts w:ascii="Gotham Book" w:hAnsi="Gotham Book" w:cs="Gotham Book" w:eastAsia="Gotham Book"/><w:sz w:val="20"/><w:szCs w:val="20"/><w:spacing w:val="0"/><w:w w:val="100"/></w:rPr><w:t>lleol</w:t></w:r><w:r><w:rPr><w:rFonts w:ascii="Gotham Book" w:hAnsi="Gotham Book" w:cs="Gotham Book" w:eastAsia="Gotham Book"/><w:sz w:val="20"/><w:szCs w:val="20"/><w:spacing w:val="0"/><w:w w:val="100"/></w:rPr><w:t> </w:t></w:r><w:r><w:rPr><w:rFonts w:ascii="Gotham Book" w:hAnsi="Gotham Book" w:cs="Gotham Book" w:eastAsia="Gotham Book"/><w:sz w:val="20"/><w:szCs w:val="20"/><w:spacing w:val="0"/><w:w w:val="100"/></w:rPr><w:t>i</w:t></w:r><w:r><w:rPr><w:rFonts w:ascii="Gotham Book" w:hAnsi="Gotham Book" w:cs="Gotham Book" w:eastAsia="Gotham Book"/><w:sz w:val="20"/><w:szCs w:val="20"/><w:spacing w:val="0"/><w:w w:val="100"/></w:rPr><w:t> </w:t></w:r><w:r><w:rPr><w:rFonts w:ascii="Gotham Book" w:hAnsi="Gotham Book" w:cs="Gotham Book" w:eastAsia="Gotham Book"/><w:sz w:val="20"/><w:szCs w:val="20"/><w:spacing w:val="0"/><w:w w:val="100"/></w:rPr><w:t>gyfl</w:t></w:r><w:r><w:rPr><w:rFonts w:ascii="Gotham Book" w:hAnsi="Gotham Book" w:cs="Gotham Book" w:eastAsia="Gotham Book"/><w:sz w:val="20"/><w:szCs w:val="20"/><w:spacing w:val="-2"/><w:w w:val="100"/></w:rPr><w:t>w</w:t></w:r><w:r><w:rPr><w:rFonts w:ascii="Gotham Book" w:hAnsi="Gotham Book" w:cs="Gotham Book" w:eastAsia="Gotham Book"/><w:sz w:val="20"/><w:szCs w:val="20"/><w:spacing w:val="0"/><w:w w:val="100"/></w:rPr><w:t>yno</w:t></w:r><w:r><w:rPr><w:rFonts w:ascii="Gotham Book" w:hAnsi="Gotham Book" w:cs="Gotham Book" w:eastAsia="Gotham Book"/><w:sz w:val="20"/><w:szCs w:val="20"/><w:spacing w:val="0"/><w:w w:val="100"/></w:rPr><w:t> </w:t></w:r><w:r><w:rPr><w:rFonts w:ascii="Gotham Book" w:hAnsi="Gotham Book" w:cs="Gotham Book" w:eastAsia="Gotham Book"/><w:sz w:val="20"/><w:szCs w:val="20"/><w:spacing w:val="0"/><w:w w:val="100"/></w:rPr><w:t>eich</w:t></w:r><w:r><w:rPr><w:rFonts w:ascii="Gotham Book" w:hAnsi="Gotham Book" w:cs="Gotham Book" w:eastAsia="Gotham Book"/><w:sz w:val="20"/><w:szCs w:val="20"/><w:spacing w:val="0"/><w:w w:val="100"/></w:rPr><w:t> </w:t></w:r><w:r><w:rPr><w:rFonts w:ascii="Gotham Book" w:hAnsi="Gotham Book" w:cs="Gotham Book" w:eastAsia="Gotham Book"/><w:sz w:val="20"/><w:szCs w:val="20"/><w:spacing w:val="0"/><w:w w:val="100"/></w:rPr><w:t>p</w:t></w:r><w:r><w:rPr><w:rFonts w:ascii="Gotham Book" w:hAnsi="Gotham Book" w:cs="Gotham Book" w:eastAsia="Gotham Book"/><w:sz w:val="20"/><w:szCs w:val="20"/><w:spacing w:val="-4"/><w:w w:val="100"/></w:rPr><w:t>r</w:t></w:r><w:r><w:rPr><w:rFonts w:ascii="Gotham Book" w:hAnsi="Gotham Book" w:cs="Gotham Book" w:eastAsia="Gotham Book"/><w:sz w:val="20"/><w:szCs w:val="20"/><w:spacing w:val="0"/><w:w w:val="100"/></w:rPr><w:t>osiect.</w:t></w:r><w:r><w:rPr><w:rFonts w:ascii="Gotham Book" w:hAnsi="Gotham Book" w:cs="Gotham Book" w:eastAsia="Gotham Book"/><w:sz w:val="20"/><w:szCs w:val="20"/><w:spacing w:val="0"/><w:w w:val="100"/></w:rPr><w:t> </w:t></w:r><w:r><w:rPr><w:rFonts w:ascii="Gotham Book" w:hAnsi="Gotham Book" w:cs="Gotham Book" w:eastAsia="Gotham Book"/><w:sz w:val="20"/><w:szCs w:val="20"/><w:spacing w:val="0"/><w:w w:val="100"/></w:rPr><w:t>Cadarnh</w:t></w:r><w:r><w:rPr><w:rFonts w:ascii="Gotham Book" w:hAnsi="Gotham Book" w:cs="Gotham Book" w:eastAsia="Gotham Book"/><w:sz w:val="20"/><w:szCs w:val="20"/><w:spacing w:val="-5"/><w:w w:val="100"/></w:rPr><w:t>e</w:t></w:r><w:r><w:rPr><w:rFonts w:ascii="Gotham Book" w:hAnsi="Gotham Book" w:cs="Gotham Book" w:eastAsia="Gotham Book"/><w:sz w:val="20"/><w:szCs w:val="20"/><w:spacing w:val="-5"/><w:w w:val="100"/></w:rPr><w:t>w</w:t></w:r><w:r><w:rPr><w:rFonts w:ascii="Gotham Book" w:hAnsi="Gotham Book" w:cs="Gotham Book" w:eastAsia="Gotham Book"/><w:sz w:val="20"/><w:szCs w:val="20"/><w:spacing w:val="0"/><w:w w:val="100"/></w:rPr><w:t>ch</w:t></w:r><w:r><w:rPr><w:rFonts w:ascii="Gotham Book" w:hAnsi="Gotham Book" w:cs="Gotham Book" w:eastAsia="Gotham Book"/><w:sz w:val="20"/><w:szCs w:val="20"/><w:spacing w:val="0"/><w:w w:val="100"/></w:rPr><w:t> </w:t></w:r><w:r><w:rPr><w:rFonts w:ascii="Gotham Book" w:hAnsi="Gotham Book" w:cs="Gotham Book" w:eastAsia="Gotham Book"/><w:sz w:val="20"/><w:szCs w:val="20"/><w:spacing w:val="0"/><w:w w:val="100"/></w:rPr><w:t>isod</w:t></w:r><w:r><w:rPr><w:rFonts w:ascii="Gotham Book" w:hAnsi="Gotham Book" w:cs="Gotham Book" w:eastAsia="Gotham Book"/><w:sz w:val="20"/><w:szCs w:val="20"/><w:spacing w:val="0"/><w:w w:val="100"/></w:rPr><w:t> </w:t></w:r><w:r><w:rPr><w:rFonts w:ascii="Gotham Book" w:hAnsi="Gotham Book" w:cs="Gotham Book" w:eastAsia="Gotham Book"/><w:sz w:val="20"/><w:szCs w:val="20"/><w:spacing w:val="-3"/><w:w w:val="100"/></w:rPr><w:t>f</w:t></w:r><w:r><w:rPr><w:rFonts w:ascii="Gotham Book" w:hAnsi="Gotham Book" w:cs="Gotham Book" w:eastAsia="Gotham Book"/><w:sz w:val="20"/><w:szCs w:val="20"/><w:spacing w:val="0"/><w:w w:val="100"/></w:rPr><w:t>a</w:t></w:r><w:r><w:rPr><w:rFonts w:ascii="Gotham Book" w:hAnsi="Gotham Book" w:cs="Gotham Book" w:eastAsia="Gotham Book"/><w:sz w:val="20"/><w:szCs w:val="20"/><w:spacing w:val="-3"/><w:w w:val="100"/></w:rPr><w:t>n</w:t></w:r><w:r><w:rPr><w:rFonts w:ascii="Gotham Book" w:hAnsi="Gotham Book" w:cs="Gotham Book" w:eastAsia="Gotham Book"/><w:sz w:val="20"/><w:szCs w:val="20"/><w:spacing w:val="0"/><w:w w:val="100"/></w:rPr><w:t>ylion</w:t></w:r><w:r><w:rPr><w:rFonts w:ascii="Gotham Book" w:hAnsi="Gotham Book" w:cs="Gotham Book" w:eastAsia="Gotham Book"/><w:sz w:val="20"/><w:szCs w:val="20"/><w:spacing w:val="0"/><w:w w:val="100"/></w:rPr><w:t> </w:t></w:r><w:r><w:rPr><w:rFonts w:ascii="Gotham Book" w:hAnsi="Gotham Book" w:cs="Gotham Book" w:eastAsia="Gotham Book"/><w:sz w:val="20"/><w:szCs w:val="20"/><w:spacing w:val="0"/><w:w w:val="100"/></w:rPr><w:t>eich</w:t></w:r><w:r><w:rPr><w:rFonts w:ascii="Gotham Book" w:hAnsi="Gotham Book" w:cs="Gotham Book" w:eastAsia="Gotham Book"/><w:sz w:val="20"/><w:szCs w:val="20"/><w:spacing w:val="0"/><w:w w:val="100"/></w:rPr><w:t> </w:t></w:r><w:r><w:rPr><w:rFonts w:ascii="Gotham Book" w:hAnsi="Gotham Book" w:cs="Gotham Book" w:eastAsia="Gotham Book"/><w:sz w:val="20"/><w:szCs w:val="20"/><w:spacing w:val="0"/><w:w w:val="100"/></w:rPr><w:t>t</w:t></w:r><w:r><w:rPr><w:rFonts w:ascii="Gotham Book" w:hAnsi="Gotham Book" w:cs="Gotham Book" w:eastAsia="Gotham Book"/><w:sz w:val="20"/><w:szCs w:val="20"/><w:spacing w:val="-5"/><w:w w:val="100"/></w:rPr><w:t>r</w:t></w:r><w:r><w:rPr><w:rFonts w:ascii="Gotham Book" w:hAnsi="Gotham Book" w:cs="Gotham Book" w:eastAsia="Gotham Book"/><w:sz w:val="20"/><w:szCs w:val="20"/><w:spacing w:val="0"/><w:w w:val="100"/></w:rPr><w:t>a</w:t></w:r><w:r><w:rPr><w:rFonts w:ascii="Gotham Book" w:hAnsi="Gotham Book" w:cs="Gotham Book" w:eastAsia="Gotham Book"/><w:sz w:val="20"/><w:szCs w:val="20"/><w:spacing w:val="-2"/><w:w w:val="100"/></w:rPr><w:t>f</w:t></w:r><w:r><w:rPr><w:rFonts w:ascii="Gotham Book" w:hAnsi="Gotham Book" w:cs="Gotham Book" w:eastAsia="Gotham Book"/><w:sz w:val="20"/><w:szCs w:val="20"/><w:spacing w:val="0"/><w:w w:val="100"/></w:rPr><w:t>odaethau</w:t></w:r><w:r><w:rPr><w:rFonts w:ascii="Gotham Book" w:hAnsi="Gotham Book" w:cs="Gotham Book" w:eastAsia="Gotham Book"/><w:sz w:val="20"/><w:szCs w:val="20"/><w:spacing w:val="0"/><w:w w:val="100"/></w:rPr><w:t> </w:t></w:r><w:r><w:rPr><w:rFonts w:ascii="Gotham Book" w:hAnsi="Gotham Book" w:cs="Gotham Book" w:eastAsia="Gotham Book"/><w:sz w:val="20"/><w:szCs w:val="20"/><w:spacing w:val="0"/><w:w w:val="100"/></w:rPr><w:t>gan</w:t></w:r><w:r><w:rPr><w:rFonts w:ascii="Gotham Book" w:hAnsi="Gotham Book" w:cs="Gotham Book" w:eastAsia="Gotham Book"/><w:sz w:val="20"/><w:szCs w:val="20"/><w:spacing w:val="0"/><w:w w:val="100"/></w:rPr><w:t> </w:t></w:r><w:r><w:rPr><w:rFonts w:ascii="Gotham Book" w:hAnsi="Gotham Book" w:cs="Gotham Book" w:eastAsia="Gotham Book"/><w:sz w:val="20"/><w:szCs w:val="20"/><w:spacing w:val="0"/><w:w w:val="100"/></w:rPr><w:t>gyn</w:t></w:r><w:r><w:rPr><w:rFonts w:ascii="Gotham Book" w:hAnsi="Gotham Book" w:cs="Gotham Book" w:eastAsia="Gotham Book"/><w:sz w:val="20"/><w:szCs w:val="20"/><w:spacing w:val="-3"/><w:w w:val="100"/></w:rPr><w:t>n</w:t></w:r><w:r><w:rPr><w:rFonts w:ascii="Gotham Book" w:hAnsi="Gotham Book" w:cs="Gotham Book" w:eastAsia="Gotham Book"/><w:sz w:val="20"/><w:szCs w:val="20"/><w:spacing w:val="-2"/><w:w w:val="100"/></w:rPr><w:t>w</w:t></w:r><w:r><w:rPr><w:rFonts w:ascii="Gotham Book" w:hAnsi="Gotham Book" w:cs="Gotham Book" w:eastAsia="Gotham Book"/><w:sz w:val="20"/><w:szCs w:val="20"/><w:spacing w:val="-4"/><w:w w:val="100"/></w:rPr><w:t>y</w:t></w:r><w:r><w:rPr><w:rFonts w:ascii="Gotham Book" w:hAnsi="Gotham Book" w:cs="Gotham Book" w:eastAsia="Gotham Book"/><w:sz w:val="20"/><w:szCs w:val="20"/><w:spacing w:val="0"/><w:w w:val="100"/></w:rPr><w:t>s</w:t></w:r><w:r><w:rPr><w:rFonts w:ascii="Gotham Book" w:hAnsi="Gotham Book" w:cs="Gotham Book" w:eastAsia="Gotham Book"/><w:sz w:val="20"/><w:szCs w:val="20"/><w:spacing w:val="0"/><w:w w:val="100"/></w:rPr><w:t> </w:t></w:r><w:r><w:rPr><w:rFonts w:ascii="Gotham Book" w:hAnsi="Gotham Book" w:cs="Gotham Book" w:eastAsia="Gotham Book"/><w:sz w:val="20"/><w:szCs w:val="20"/><w:spacing w:val="0"/><w:w w:val="100"/></w:rPr><w:t>e</w:t></w:r><w:r><w:rPr><w:rFonts w:ascii="Gotham Book" w:hAnsi="Gotham Book" w:cs="Gotham Book" w:eastAsia="Gotham Book"/><w:sz w:val="20"/><w:szCs w:val="20"/><w:spacing w:val="-3"/><w:w w:val="100"/></w:rPr><w:t>n</w:t></w:r><w:r><w:rPr><w:rFonts w:ascii="Gotham Book" w:hAnsi="Gotham Book" w:cs="Gotham Book" w:eastAsia="Gotham Book"/><w:sz w:val="20"/><w:szCs w:val="20"/><w:spacing w:val="-4"/><w:w w:val="100"/></w:rPr><w:t>w</w:t></w:r><w:r><w:rPr><w:rFonts w:ascii="Gotham Book" w:hAnsi="Gotham Book" w:cs="Gotham Book" w:eastAsia="Gotham Book"/><w:sz w:val="20"/><w:szCs w:val="20"/><w:spacing w:val="0"/><w:w w:val="100"/></w:rPr><w:t>au’r</w:t></w:r><w:r><w:rPr><w:rFonts w:ascii="Gotham Book" w:hAnsi="Gotham Book" w:cs="Gotham Book" w:eastAsia="Gotham Book"/><w:sz w:val="20"/><w:szCs w:val="20"/><w:spacing w:val="0"/><w:w w:val="100"/></w:rPr><w:t> </w:t></w:r><w:r><w:rPr><w:rFonts w:ascii="Gotham Book" w:hAnsi="Gotham Book" w:cs="Gotham Book" w:eastAsia="Gotham Book"/><w:sz w:val="20"/><w:szCs w:val="20"/><w:spacing w:val="-3"/><w:w w:val="100"/></w:rPr><w:t>s</w:t></w:r><w:r><w:rPr><w:rFonts w:ascii="Gotham Book" w:hAnsi="Gotham Book" w:cs="Gotham Book" w:eastAsia="Gotham Book"/><w:sz w:val="20"/><w:szCs w:val="20"/><w:spacing w:val="-2"/><w:w w:val="100"/></w:rPr><w:t>w</w:t></w:r><w:r><w:rPr><w:rFonts w:ascii="Gotham Book" w:hAnsi="Gotham Book" w:cs="Gotham Book" w:eastAsia="Gotham Book"/><w:sz w:val="20"/><w:szCs w:val="20"/><w:spacing w:val="-5"/><w:w w:val="100"/></w:rPr><w:t>y</w:t></w:r><w:r><w:rPr><w:rFonts w:ascii="Gotham Book" w:hAnsi="Gotham Book" w:cs="Gotham Book" w:eastAsia="Gotham Book"/><w:sz w:val="20"/><w:szCs w:val="20"/><w:spacing w:val="0"/><w:w w:val="100"/></w:rPr><w:t>ddogion</w:t></w:r><w:r><w:rPr><w:rFonts w:ascii="Gotham Book" w:hAnsi="Gotham Book" w:cs="Gotham Book" w:eastAsia="Gotham Book"/><w:sz w:val="20"/><w:szCs w:val="20"/><w:spacing w:val="0"/><w:w w:val="100"/></w:rPr><w:t> </w:t></w:r><w:r><w:rPr><w:rFonts w:ascii="Gotham Book" w:hAnsi="Gotham Book" w:cs="Gotham Book" w:eastAsia="Gotham Book"/><w:sz w:val="20"/><w:szCs w:val="20"/><w:spacing w:val="0"/><w:w w:val="100"/></w:rPr><w:t>perthnasol</w:t></w:r></w:p><w:p><w:pPr><w:spacing w:before="0" w:after="0" w:line="240" w:lineRule="auto"/><w:ind w:left="148" w:right="-20"/><w:jc w:val="left"/><w:rPr><w:rFonts w:ascii="Gotham Book" w:hAnsi="Gotham Book" w:cs="Gotham Book" w:eastAsia="Gotham Book"/><w:sz w:val="20"/><w:szCs w:val="20"/></w:rPr></w:pPr><w:rPr/><w:r><w:rPr/><w:pict><v:group style="position:absolute;margin-left:36.917pt;margin-top:20.102610pt;width:522.7760pt;height:296.496pt;mso-position-horizontal-relative:page;mso-position-vertical-relative:paragraph;z-index:-920" coordorigin="738,402" coordsize="10456,5930"><v:shape style="position:absolute;left:738;top:402;width:10456;height:5930" coordorigin="738,402" coordsize="10456,5930" path="m738,6332l11194,6332,11194,402,738,402,738,6332xe" filled="f" stroked="t" strokeweight="1pt" strokecolor="#000000"><v:path arrowok="t"/></v:shape></v:group><w10:wrap type="none"/></w:pict></w:r><w:r><w:rPr><w:rFonts w:ascii="Gotham Book" w:hAnsi="Gotham Book" w:cs="Gotham Book" w:eastAsia="Gotham Book"/><w:sz w:val="20"/><w:szCs w:val="20"/><w:spacing w:val="-2"/><w:w w:val="100"/></w:rPr><w:t>B</w:t></w:r><w:r><w:rPr><w:rFonts w:ascii="Gotham Book" w:hAnsi="Gotham Book" w:cs="Gotham Book" w:eastAsia="Gotham Book"/><w:sz w:val="20"/><w:szCs w:val="20"/><w:spacing w:val="-5"/><w:w w:val="100"/></w:rPr><w:t>y</w:t></w:r><w:r><w:rPr><w:rFonts w:ascii="Gotham Book" w:hAnsi="Gotham Book" w:cs="Gotham Book" w:eastAsia="Gotham Book"/><w:sz w:val="20"/><w:szCs w:val="20"/><w:spacing w:val="0"/><w:w w:val="100"/></w:rPr><w:t>dd</w:t></w:r><w:r><w:rPr><w:rFonts w:ascii="Gotham Book" w:hAnsi="Gotham Book" w:cs="Gotham Book" w:eastAsia="Gotham Book"/><w:sz w:val="20"/><w:szCs w:val="20"/><w:spacing w:val="0"/><w:w w:val="100"/></w:rPr><w:t> </w:t></w:r><w:r><w:rPr><w:rFonts w:ascii="Gotham Book" w:hAnsi="Gotham Book" w:cs="Gotham Book" w:eastAsia="Gotham Book"/><w:sz w:val="20"/><w:szCs w:val="20"/><w:spacing w:val="0"/><w:w w:val="100"/></w:rPr><w:t>eich</w:t></w:r><w:r><w:rPr><w:rFonts w:ascii="Gotham Book" w:hAnsi="Gotham Book" w:cs="Gotham Book" w:eastAsia="Gotham Book"/><w:sz w:val="20"/><w:szCs w:val="20"/><w:spacing w:val="0"/><w:w w:val="100"/></w:rPr><w:t> </w:t></w:r><w:r><w:rPr><w:rFonts w:ascii="Gotham Book" w:hAnsi="Gotham Book" w:cs="Gotham Book" w:eastAsia="Gotham Book"/><w:sz w:val="20"/><w:szCs w:val="20"/><w:spacing w:val="-1"/><w:w w:val="100"/></w:rPr><w:t>c</w:t></w:r><w:r><w:rPr><w:rFonts w:ascii="Gotham Book" w:hAnsi="Gotham Book" w:cs="Gotham Book" w:eastAsia="Gotham Book"/><w:sz w:val="20"/><w:szCs w:val="20"/><w:spacing w:val="0"/><w:w w:val="100"/></w:rPr><w:t>ynnig</w:t></w:r><w:r><w:rPr><w:rFonts w:ascii="Gotham Book" w:hAnsi="Gotham Book" w:cs="Gotham Book" w:eastAsia="Gotham Book"/><w:sz w:val="20"/><w:szCs w:val="20"/><w:spacing w:val="0"/><w:w w:val="100"/></w:rPr><w:t> </w:t></w:r><w:r><w:rPr><w:rFonts w:ascii="Gotham Book" w:hAnsi="Gotham Book" w:cs="Gotham Book" w:eastAsia="Gotham Book"/><w:sz w:val="20"/><w:szCs w:val="20"/><w:spacing w:val="0"/><w:w w:val="100"/></w:rPr><w:t>angen</w:t></w:r><w:r><w:rPr><w:rFonts w:ascii="Gotham Book" w:hAnsi="Gotham Book" w:cs="Gotham Book" w:eastAsia="Gotham Book"/><w:sz w:val="20"/><w:szCs w:val="20"/><w:spacing w:val="0"/><w:w w:val="100"/></w:rPr><w:t> </w:t></w:r><w:r><w:rPr><w:rFonts w:ascii="Gotham Book" w:hAnsi="Gotham Book" w:cs="Gotham Book" w:eastAsia="Gotham Book"/><w:sz w:val="20"/><w:szCs w:val="20"/><w:spacing w:val="-3"/><w:w w:val="100"/></w:rPr><w:t>c</w:t></w:r><w:r><w:rPr><w:rFonts w:ascii="Gotham Book" w:hAnsi="Gotham Book" w:cs="Gotham Book" w:eastAsia="Gotham Book"/><w:sz w:val="20"/><w:szCs w:val="20"/><w:spacing w:val="0"/><w:w w:val="100"/></w:rPr><w:t>efnogaeth</w:t></w:r><w:r><w:rPr><w:rFonts w:ascii="Gotham Book" w:hAnsi="Gotham Book" w:cs="Gotham Book" w:eastAsia="Gotham Book"/><w:sz w:val="20"/><w:szCs w:val="20"/><w:spacing w:val="0"/><w:w w:val="100"/></w:rPr><w:t> </w:t></w:r><w:r><w:rPr><w:rFonts w:ascii="Gotham Book" w:hAnsi="Gotham Book" w:cs="Gotham Book" w:eastAsia="Gotham Book"/><w:sz w:val="20"/><w:szCs w:val="20"/><w:spacing w:val="0"/><w:w w:val="100"/></w:rPr><w:t>eich</w:t></w:r><w:r><w:rPr><w:rFonts w:ascii="Gotham Book" w:hAnsi="Gotham Book" w:cs="Gotham Book" w:eastAsia="Gotham Book"/><w:sz w:val="20"/><w:szCs w:val="20"/><w:spacing w:val="0"/><w:w w:val="100"/></w:rPr><w:t> </w:t></w:r><w:r><w:rPr><w:rFonts w:ascii="Gotham Book" w:hAnsi="Gotham Book" w:cs="Gotham Book" w:eastAsia="Gotham Book"/><w:sz w:val="20"/><w:szCs w:val="20"/><w:spacing w:val="0"/><w:w w:val="100"/></w:rPr><w:t>A</w:t></w:r><w:r><w:rPr><w:rFonts w:ascii="Gotham Book" w:hAnsi="Gotham Book" w:cs="Gotham Book" w:eastAsia="Gotham Book"/><w:sz w:val="20"/><w:szCs w:val="20"/><w:spacing w:val="-4"/><w:w w:val="100"/></w:rPr><w:t>r</w:t></w:r><w:r><w:rPr><w:rFonts w:ascii="Gotham Book" w:hAnsi="Gotham Book" w:cs="Gotham Book" w:eastAsia="Gotham Book"/><w:sz w:val="20"/><w:szCs w:val="20"/><w:spacing w:val="0"/><w:w w:val="100"/></w:rPr><w:t>ol</w:t></w:r><w:r><w:rPr><w:rFonts w:ascii="Gotham Book" w:hAnsi="Gotham Book" w:cs="Gotham Book" w:eastAsia="Gotham Book"/><w:sz w:val="20"/><w:szCs w:val="20"/><w:spacing w:val="-5"/><w:w w:val="100"/></w:rPr><w:t>y</w:t></w:r><w:r><w:rPr><w:rFonts w:ascii="Gotham Book" w:hAnsi="Gotham Book" w:cs="Gotham Book" w:eastAsia="Gotham Book"/><w:sz w:val="20"/><w:szCs w:val="20"/><w:spacing w:val="0"/><w:w w:val="100"/></w:rPr><w:t>g</w:t></w:r><w:r><w:rPr><w:rFonts w:ascii="Gotham Book" w:hAnsi="Gotham Book" w:cs="Gotham Book" w:eastAsia="Gotham Book"/><w:sz w:val="20"/><w:szCs w:val="20"/><w:spacing w:val="-5"/><w:w w:val="100"/></w:rPr><w:t>y</w:t></w:r><w:r><w:rPr><w:rFonts w:ascii="Gotham Book" w:hAnsi="Gotham Book" w:cs="Gotham Book" w:eastAsia="Gotham Book"/><w:sz w:val="20"/><w:szCs w:val="20"/><w:spacing w:val="0"/><w:w w:val="100"/></w:rPr><w:t>dd</w:t></w:r><w:r><w:rPr><w:rFonts w:ascii="Gotham Book" w:hAnsi="Gotham Book" w:cs="Gotham Book" w:eastAsia="Gotham Book"/><w:sz w:val="20"/><w:szCs w:val="20"/><w:spacing w:val="0"/><w:w w:val="100"/></w:rPr><w:t> </w:t></w:r><w:r><w:rPr><w:rFonts w:ascii="Gotham Book" w:hAnsi="Gotham Book" w:cs="Gotham Book" w:eastAsia="Gotham Book"/><w:sz w:val="20"/><w:szCs w:val="20"/><w:spacing w:val="0"/><w:w w:val="100"/></w:rPr><w:t>A</w:t></w:r><w:r><w:rPr><w:rFonts w:ascii="Gotham Book" w:hAnsi="Gotham Book" w:cs="Gotham Book" w:eastAsia="Gotham Book"/><w:sz w:val="20"/><w:szCs w:val="20"/><w:spacing w:val="-4"/><w:w w:val="100"/></w:rPr><w:t>r</w:t></w:r><w:r><w:rPr><w:rFonts w:ascii="Gotham Book" w:hAnsi="Gotham Book" w:cs="Gotham Book" w:eastAsia="Gotham Book"/><w:sz w:val="20"/><w:szCs w:val="20"/><w:spacing w:val="0"/><w:w w:val="100"/></w:rPr><w:t>dal</w:t></w:r><w:r><w:rPr><w:rFonts w:ascii="Gotham Book" w:hAnsi="Gotham Book" w:cs="Gotham Book" w:eastAsia="Gotham Book"/><w:sz w:val="20"/><w:szCs w:val="20"/><w:spacing w:val="0"/><w:w w:val="100"/></w:rPr><w:t> </w:t></w:r><w:r><w:rPr><w:rFonts w:ascii="Gotham Book" w:hAnsi="Gotham Book" w:cs="Gotham Book" w:eastAsia="Gotham Book"/><w:sz w:val="20"/><w:szCs w:val="20"/><w:spacing w:val="0"/><w:w w:val="100"/></w:rPr><w:t>–</w:t></w:r><w:r><w:rPr><w:rFonts w:ascii="Gotham Book" w:hAnsi="Gotham Book" w:cs="Gotham Book" w:eastAsia="Gotham Book"/><w:sz w:val="20"/><w:szCs w:val="20"/><w:spacing w:val="0"/><w:w w:val="100"/></w:rPr><w:t> </w:t></w:r><w:r><w:rPr><w:rFonts w:ascii="Gotham Book" w:hAnsi="Gotham Book" w:cs="Gotham Book" w:eastAsia="Gotham Book"/><w:sz w:val="20"/><w:szCs w:val="20"/><w:spacing w:val="-5"/><w:w w:val="100"/></w:rPr><w:t>A</w:t></w:r><w:r><w:rPr><w:rFonts w:ascii="Gotham Book" w:hAnsi="Gotham Book" w:cs="Gotham Book" w:eastAsia="Gotham Book"/><w:sz w:val="20"/><w:szCs w:val="20"/><w:spacing w:val="0"/><w:w w:val="100"/></w:rPr><w:t>d</w:t></w:r><w:r><w:rPr><w:rFonts w:ascii="Gotham Book" w:hAnsi="Gotham Book" w:cs="Gotham Book" w:eastAsia="Gotham Book"/><w:sz w:val="20"/><w:szCs w:val="20"/><w:spacing w:val="-5"/><w:w w:val="100"/></w:rPr><w:t>r</w:t></w:r><w:r><w:rPr><w:rFonts w:ascii="Gotham Book" w:hAnsi="Gotham Book" w:cs="Gotham Book" w:eastAsia="Gotham Book"/><w:sz w:val="20"/><w:szCs w:val="20"/><w:spacing w:val="0"/><w:w w:val="100"/></w:rPr><w:t>an</w:t></w:r><w:r><w:rPr><w:rFonts w:ascii="Gotham Book" w:hAnsi="Gotham Book" w:cs="Gotham Book" w:eastAsia="Gotham Book"/><w:sz w:val="20"/><w:szCs w:val="20"/><w:spacing w:val="0"/><w:w w:val="100"/></w:rPr><w:t> </w:t></w:r><w:r><w:rPr><w:rFonts w:ascii="Gotham Book" w:hAnsi="Gotham Book" w:cs="Gotham Book" w:eastAsia="Gotham Book"/><w:sz w:val="20"/><w:szCs w:val="20"/><w:spacing w:val="0"/><w:w w:val="100"/></w:rPr><w:t>17</w:t></w:r><w:r><w:rPr><w:rFonts w:ascii="Gotham Book" w:hAnsi="Gotham Book" w:cs="Gotham Book" w:eastAsia="Gotham Book"/><w:sz w:val="20"/><w:szCs w:val="20"/><w:spacing w:val="0"/><w:w w:val="100"/></w:rPr><w:t> </w:t></w:r><w:r><w:rPr><w:rFonts w:ascii="Gotham Book" w:hAnsi="Gotham Book" w:cs="Gotham Book" w:eastAsia="Gotham Book"/><w:sz w:val="20"/><w:szCs w:val="20"/><w:spacing w:val="0"/><w:w w:val="100"/></w:rPr><w:t> </w:t></w:r><w:r><w:rPr><w:rFonts w:ascii="Gotham Book" w:hAnsi="Gotham Book" w:cs="Gotham Book" w:eastAsia="Gotham Book"/><w:sz w:val="20"/><w:szCs w:val="20"/><w:spacing w:val="0"/><w:w w:val="100"/></w:rPr><w:t>(Uchaf</w:t></w:r><w:r><w:rPr><w:rFonts w:ascii="Gotham Book" w:hAnsi="Gotham Book" w:cs="Gotham Book" w:eastAsia="Gotham Book"/><w:sz w:val="20"/><w:szCs w:val="20"/><w:spacing w:val="-3"/><w:w w:val="100"/></w:rPr><w:t>s</w:t></w:r><w:r><w:rPr><w:rFonts w:ascii="Gotham Book" w:hAnsi="Gotham Book" w:cs="Gotham Book" w:eastAsia="Gotham Book"/><w:sz w:val="20"/><w:szCs w:val="20"/><w:spacing w:val="0"/><w:w w:val="100"/></w:rPr><w:t>wm</w:t></w:r><w:r><w:rPr><w:rFonts w:ascii="Gotham Book" w:hAnsi="Gotham Book" w:cs="Gotham Book" w:eastAsia="Gotham Book"/><w:sz w:val="20"/><w:szCs w:val="20"/><w:spacing w:val="0"/><w:w w:val="100"/></w:rPr><w:t> </w:t></w:r><w:r><w:rPr><w:rFonts w:ascii="Gotham Book" w:hAnsi="Gotham Book" w:cs="Gotham Book" w:eastAsia="Gotham Book"/><w:sz w:val="20"/><w:szCs w:val="20"/><w:spacing w:val="0"/><w:w w:val="100"/></w:rPr><w:t>o</w:t></w:r><w:r><w:rPr><w:rFonts w:ascii="Gotham Book" w:hAnsi="Gotham Book" w:cs="Gotham Book" w:eastAsia="Gotham Book"/><w:sz w:val="20"/><w:szCs w:val="20"/><w:spacing w:val="0"/><w:w w:val="100"/></w:rPr><w:t> </w:t></w:r><w:r><w:rPr><w:rFonts w:ascii="Gotham Book" w:hAnsi="Gotham Book" w:cs="Gotham Book" w:eastAsia="Gotham Book"/><w:sz w:val="20"/><w:szCs w:val="20"/><w:spacing w:val="0"/><w:w w:val="100"/></w:rPr><w:t>200</w:t></w:r><w:r><w:rPr><w:rFonts w:ascii="Gotham Book" w:hAnsi="Gotham Book" w:cs="Gotham Book" w:eastAsia="Gotham Book"/><w:sz w:val="20"/><w:szCs w:val="20"/><w:spacing w:val="0"/><w:w w:val="100"/></w:rPr><w:t> </w:t></w:r><w:r><w:rPr><w:rFonts w:ascii="Gotham Book" w:hAnsi="Gotham Book" w:cs="Gotham Book" w:eastAsia="Gotham Book"/><w:sz w:val="20"/><w:szCs w:val="20"/><w:spacing w:val="0"/><w:w w:val="100"/></w:rPr><w:t>gair)</w:t></w:r></w:p><w:p><w:pPr><w:jc w:val="left"/><w:spacing w:after="0"/><w:sectPr><w:pgMar w:header="0" w:footer="283" w:top="600" w:bottom="480" w:left="580" w:right="600"/><w:pgSz w:w="11920" w:h="16840"/></w:sectPr></w:pPr><w:rPr/></w:p><w:p><w:pPr><w:spacing w:before="54" w:after="0" w:line="240" w:lineRule="auto"/><w:ind w:left="120" w:right="-20"/><w:jc w:val="left"/><w:rPr><w:rFonts w:ascii="Gotham" w:hAnsi="Gotham" w:cs="Gotham" w:eastAsia="Gotham"/><w:sz w:val="24"/><w:szCs w:val="24"/></w:rPr></w:pPr><w:rPr/><w:r><w:rPr/><w:pict><v:group style="position:absolute;margin-left:36.674999pt;margin-top:31.96664pt;width:522.7760pt;height:341.992pt;mso-position-horizontal-relative:page;mso-position-vertical-relative:paragraph;z-index:-919" coordorigin="733,639" coordsize="10456,6840"><v:shape style="position:absolute;left:733;top:639;width:10456;height:6840" coordorigin="733,639" coordsize="10456,6840" path="m733,7479l11189,7479,11189,639,733,639,733,7479xe" filled="f" stroked="t" strokeweight="1pt" strokecolor="#000000"><v:path arrowok="t"/></v:shape></v:group><w10:wrap type="none"/></w:pict></w:r><w:r><w:rPr><w:rFonts w:ascii="Gotham" w:hAnsi="Gotham" w:cs="Gotham" w:eastAsia="Gotham"/><w:sz w:val="24"/><w:szCs w:val="24"/><w:spacing w:val="0"/><w:w w:val="100"/><w:b/><w:bCs/></w:rPr><w:t>1</w:t></w:r><w:r><w:rPr><w:rFonts w:ascii="Gotham" w:hAnsi="Gotham" w:cs="Gotham" w:eastAsia="Gotham"/><w:sz w:val="24"/><w:szCs w:val="24"/><w:spacing w:val="-24"/><w:w w:val="100"/><w:b/><w:bCs/></w:rPr><w:t>7</w:t></w:r><w:r><w:rPr><w:rFonts w:ascii="Gotham" w:hAnsi="Gotham" w:cs="Gotham" w:eastAsia="Gotham"/><w:sz w:val="24"/><w:szCs w:val="24"/><w:spacing w:val="0"/><w:w w:val="100"/><w:b/><w:bCs/></w:rPr><w:t>.</w:t></w:r><w:r><w:rPr><w:rFonts w:ascii="Gotham" w:hAnsi="Gotham" w:cs="Gotham" w:eastAsia="Gotham"/><w:sz w:val="24"/><w:szCs w:val="24"/><w:spacing w:val="0"/><w:w w:val="100"/><w:b/><w:bCs/></w:rPr><w:t> </w:t></w:r><w:r><w:rPr><w:rFonts w:ascii="Gotham" w:hAnsi="Gotham" w:cs="Gotham" w:eastAsia="Gotham"/><w:sz w:val="24"/><w:szCs w:val="24"/><w:spacing w:val="-4"/><w:w w:val="100"/><w:b/><w:bCs/></w:rPr><w:t>S</w:t></w:r><w:r><w:rPr><w:rFonts w:ascii="Gotham" w:hAnsi="Gotham" w:cs="Gotham" w:eastAsia="Gotham"/><w:sz w:val="24"/><w:szCs w:val="24"/><w:spacing w:val="0"/><w:w w:val="100"/><w:b/><w:bCs/></w:rPr><w:t>yl</w:t></w:r><w:r><w:rPr><w:rFonts w:ascii="Gotham" w:hAnsi="Gotham" w:cs="Gotham" w:eastAsia="Gotham"/><w:sz w:val="24"/><w:szCs w:val="24"/><w:spacing w:val="-5"/><w:w w:val="100"/><w:b/><w:bCs/></w:rPr><w:t>w</w:t></w:r><w:r><w:rPr><w:rFonts w:ascii="Gotham" w:hAnsi="Gotham" w:cs="Gotham" w:eastAsia="Gotham"/><w:sz w:val="24"/><w:szCs w:val="24"/><w:spacing w:val="0"/><w:w w:val="100"/><w:b/><w:bCs/></w:rPr><w:t>adau</w:t></w:r><w:r><w:rPr><w:rFonts w:ascii="Gotham" w:hAnsi="Gotham" w:cs="Gotham" w:eastAsia="Gotham"/><w:sz w:val="24"/><w:szCs w:val="24"/><w:spacing w:val="-10"/><w:w w:val="100"/><w:b/><w:bCs/></w:rPr><w:t>/</w:t></w:r><w:r><w:rPr><w:rFonts w:ascii="Gotham" w:hAnsi="Gotham" w:cs="Gotham" w:eastAsia="Gotham"/><w:sz w:val="24"/><w:szCs w:val="24"/><w:spacing w:val="-2"/><w:w w:val="100"/><w:b/><w:bCs/></w:rPr><w:t>C</w:t></w:r><w:r><w:rPr><w:rFonts w:ascii="Gotham" w:hAnsi="Gotham" w:cs="Gotham" w:eastAsia="Gotham"/><w:sz w:val="24"/><w:szCs w:val="24"/><w:spacing w:val="0"/><w:w w:val="100"/><w:b/><w:bCs/></w:rPr><w:t>yme</w:t></w:r><w:r><w:rPr><w:rFonts w:ascii="Gotham" w:hAnsi="Gotham" w:cs="Gotham" w:eastAsia="Gotham"/><w:sz w:val="24"/><w:szCs w:val="24"/><w:spacing w:val="-6"/><w:w w:val="100"/><w:b/><w:bCs/></w:rPr><w:t>r</w:t></w:r><w:r><w:rPr><w:rFonts w:ascii="Gotham" w:hAnsi="Gotham" w:cs="Gotham" w:eastAsia="Gotham"/><w:sz w:val="24"/><w:szCs w:val="24"/><w:spacing w:val="0"/><w:w w:val="100"/><w:b/><w:bCs/></w:rPr><w:t>ad</w:t></w:r><w:r><w:rPr><w:rFonts w:ascii="Gotham" w:hAnsi="Gotham" w:cs="Gotham" w:eastAsia="Gotham"/><w:sz w:val="24"/><w:szCs w:val="24"/><w:spacing w:val="-2"/><w:w w:val="100"/><w:b/><w:bCs/></w:rPr><w:t>w</w:t></w:r><w:r><w:rPr><w:rFonts w:ascii="Gotham" w:hAnsi="Gotham" w:cs="Gotham" w:eastAsia="Gotham"/><w:sz w:val="24"/><w:szCs w:val="24"/><w:spacing w:val="-6"/><w:w w:val="100"/><w:b/><w:bCs/></w:rPr><w:t>y</w:t></w:r><w:r><w:rPr><w:rFonts w:ascii="Gotham" w:hAnsi="Gotham" w:cs="Gotham" w:eastAsia="Gotham"/><w:sz w:val="24"/><w:szCs w:val="24"/><w:spacing w:val="0"/><w:w w:val="100"/><w:b/><w:bCs/></w:rPr><w:t>aeth</w:t></w:r><w:r><w:rPr><w:rFonts w:ascii="Gotham" w:hAnsi="Gotham" w:cs="Gotham" w:eastAsia="Gotham"/><w:sz w:val="24"/><w:szCs w:val="24"/><w:spacing w:val="0"/><w:w w:val="100"/><w:b/><w:bCs/></w:rPr><w:t> </w:t></w:r><w:r><w:rPr><w:rFonts w:ascii="Gotham" w:hAnsi="Gotham" w:cs="Gotham" w:eastAsia="Gotham"/><w:sz w:val="24"/><w:szCs w:val="24"/><w:spacing w:val="0"/><w:w w:val="100"/><w:b/><w:bCs/></w:rPr><w:t>A</w:t></w:r><w:r><w:rPr><w:rFonts w:ascii="Gotham" w:hAnsi="Gotham" w:cs="Gotham" w:eastAsia="Gotham"/><w:sz w:val="24"/><w:szCs w:val="24"/><w:spacing w:val="-4"/><w:w w:val="100"/><w:b/><w:bCs/></w:rPr><w:t>r</w:t></w:r><w:r><w:rPr><w:rFonts w:ascii="Gotham" w:hAnsi="Gotham" w:cs="Gotham" w:eastAsia="Gotham"/><w:sz w:val="24"/><w:szCs w:val="24"/><w:spacing w:val="0"/><w:w w:val="100"/><w:b/><w:bCs/></w:rPr><w:t>ol</w:t></w:r><w:r><w:rPr><w:rFonts w:ascii="Gotham" w:hAnsi="Gotham" w:cs="Gotham" w:eastAsia="Gotham"/><w:sz w:val="24"/><w:szCs w:val="24"/><w:spacing w:val="-6"/><w:w w:val="100"/><w:b/><w:bCs/></w:rPr><w:t>y</w:t></w:r><w:r><w:rPr><w:rFonts w:ascii="Gotham" w:hAnsi="Gotham" w:cs="Gotham" w:eastAsia="Gotham"/><w:sz w:val="24"/><w:szCs w:val="24"/><w:spacing w:val="0"/><w:w w:val="100"/><w:b/><w:bCs/></w:rPr><w:t>g</w:t></w:r><w:r><w:rPr><w:rFonts w:ascii="Gotham" w:hAnsi="Gotham" w:cs="Gotham" w:eastAsia="Gotham"/><w:sz w:val="24"/><w:szCs w:val="24"/><w:spacing w:val="-6"/><w:w w:val="100"/><w:b/><w:bCs/></w:rPr><w:t>y</w:t></w:r><w:r><w:rPr><w:rFonts w:ascii="Gotham" w:hAnsi="Gotham" w:cs="Gotham" w:eastAsia="Gotham"/><w:sz w:val="24"/><w:szCs w:val="24"/><w:spacing w:val="0"/><w:w w:val="100"/><w:b/><w:bCs/></w:rPr><w:t>dd</w:t></w:r><w:r><w:rPr><w:rFonts w:ascii="Gotham" w:hAnsi="Gotham" w:cs="Gotham" w:eastAsia="Gotham"/><w:sz w:val="24"/><w:szCs w:val="24"/><w:spacing w:val="0"/><w:w w:val="100"/><w:b/><w:bCs/></w:rPr><w:t> </w:t></w:r><w:r><w:rPr><w:rFonts w:ascii="Gotham" w:hAnsi="Gotham" w:cs="Gotham" w:eastAsia="Gotham"/><w:sz w:val="24"/><w:szCs w:val="24"/><w:spacing w:val="0"/><w:w w:val="100"/><w:b/><w:bCs/></w:rPr><w:t>A</w:t></w:r><w:r><w:rPr><w:rFonts w:ascii="Gotham" w:hAnsi="Gotham" w:cs="Gotham" w:eastAsia="Gotham"/><w:sz w:val="24"/><w:szCs w:val="24"/><w:spacing w:val="-2"/><w:w w:val="100"/><w:b/><w:bCs/></w:rPr><w:t>r</w:t></w:r><w:r><w:rPr><w:rFonts w:ascii="Gotham" w:hAnsi="Gotham" w:cs="Gotham" w:eastAsia="Gotham"/><w:sz w:val="24"/><w:szCs w:val="24"/><w:spacing w:val="0"/><w:w w:val="100"/><w:b/><w:bCs/></w:rPr><w:t>dal</w:t></w:r><w:r><w:rPr><w:rFonts w:ascii="Gotham" w:hAnsi="Gotham" w:cs="Gotham" w:eastAsia="Gotham"/><w:sz w:val="24"/><w:szCs w:val="24"/><w:spacing w:val="0"/><w:w w:val="100"/></w:rPr></w:r></w:p><w:p><w:pPr><w:spacing w:before="5" w:after="0" w:line="190" w:lineRule="exact"/><w:jc w:val="left"/><w:rPr><w:sz w:val="19"/><w:szCs w:val="19"/></w:rPr></w:pPr><w:rPr/><w:r><w:rPr><w:sz w:val="19"/><w:szCs w:val="19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40" w:lineRule="auto"/><w:ind w:left="106" w:right="615"/><w:jc w:val="left"/><w:rPr><w:rFonts w:ascii="Gotham" w:hAnsi="Gotham" w:cs="Gotham" w:eastAsia="Gotham"/><w:sz w:val="24"/><w:szCs w:val="24"/></w:rPr></w:pPr><w:rPr/><w:r><w:rPr/><w:pict><v:group style="position:absolute;margin-left:36pt;margin-top:37.057411pt;width:522.7760pt;height:327.677pt;mso-position-horizontal-relative:page;mso-position-vertical-relative:paragraph;z-index:-918" coordorigin="720,741" coordsize="10456,6554"><v:shape style="position:absolute;left:720;top:741;width:10456;height:6554" coordorigin="720,741" coordsize="10456,6554" path="m720,7295l11176,7295,11176,741,720,741,720,7295xe" filled="f" stroked="t" strokeweight="1pt" strokecolor="#000000"><v:path arrowok="t"/></v:shape></v:group><w10:wrap type="none"/></w:pict></w:r><w:r><w:rPr><w:rFonts w:ascii="Gotham" w:hAnsi="Gotham" w:cs="Gotham" w:eastAsia="Gotham"/><w:sz w:val="24"/><w:szCs w:val="24"/><w:spacing w:val="0"/><w:w w:val="100"/><w:b/><w:bCs/></w:rPr><w:t>18.</w:t></w:r><w:r><w:rPr><w:rFonts w:ascii="Gotham" w:hAnsi="Gotham" w:cs="Gotham" w:eastAsia="Gotham"/><w:sz w:val="24"/><w:szCs w:val="24"/><w:spacing w:val="0"/><w:w w:val="100"/><w:b/><w:bCs/></w:rPr><w:t> </w:t></w:r><w:r><w:rPr><w:rFonts w:ascii="Gotham" w:hAnsi="Gotham" w:cs="Gotham" w:eastAsia="Gotham"/><w:sz w:val="24"/><w:szCs w:val="24"/><w:spacing w:val="0"/><w:w w:val="100"/><w:b/><w:bCs/></w:rPr><w:t>G</w:t></w:r><w:r><w:rPr><w:rFonts w:ascii="Gotham" w:hAnsi="Gotham" w:cs="Gotham" w:eastAsia="Gotham"/><w:sz w:val="24"/><w:szCs w:val="24"/><w:spacing w:val="-6"/><w:w w:val="100"/><w:b/><w:bCs/></w:rPr><w:t>w</w:t></w:r><w:r><w:rPr><w:rFonts w:ascii="Gotham" w:hAnsi="Gotham" w:cs="Gotham" w:eastAsia="Gotham"/><w:sz w:val="24"/><w:szCs w:val="24"/><w:spacing w:val="0"/><w:w w:val="100"/><w:b/><w:bCs/></w:rPr><w:t>eithio</w:t></w:r><w:r><w:rPr><w:rFonts w:ascii="Gotham" w:hAnsi="Gotham" w:cs="Gotham" w:eastAsia="Gotham"/><w:sz w:val="24"/><w:szCs w:val="24"/><w:spacing w:val="0"/><w:w w:val="100"/><w:b/><w:bCs/></w:rPr><w:t> </w:t></w:r><w:r><w:rPr><w:rFonts w:ascii="Gotham" w:hAnsi="Gotham" w:cs="Gotham" w:eastAsia="Gotham"/><w:sz w:val="24"/><w:szCs w:val="24"/><w:spacing w:val="0"/><w:w w:val="100"/><w:b/><w:bCs/></w:rPr><w:t>m</w:t></w:r><w:r><w:rPr><w:rFonts w:ascii="Gotham" w:hAnsi="Gotham" w:cs="Gotham" w:eastAsia="Gotham"/><w:sz w:val="24"/><w:szCs w:val="24"/><w:spacing w:val="-6"/><w:w w:val="100"/><w:b/><w:bCs/></w:rPr><w:t>e</w:t></w:r><w:r><w:rPr><w:rFonts w:ascii="Gotham" w:hAnsi="Gotham" w:cs="Gotham" w:eastAsia="Gotham"/><w:sz w:val="24"/><w:szCs w:val="24"/><w:spacing w:val="0"/><w:w w:val="100"/><w:b/><w:bCs/></w:rPr><w:t>wn</w:t></w:r><w:r><w:rPr><w:rFonts w:ascii="Gotham" w:hAnsi="Gotham" w:cs="Gotham" w:eastAsia="Gotham"/><w:sz w:val="24"/><w:szCs w:val="24"/><w:spacing w:val="0"/><w:w w:val="100"/><w:b/><w:bCs/></w:rPr><w:t> </w:t></w:r><w:r><w:rPr><w:rFonts w:ascii="Gotham" w:hAnsi="Gotham" w:cs="Gotham" w:eastAsia="Gotham"/><w:sz w:val="24"/><w:szCs w:val="24"/><w:spacing w:val="-2"/><w:w w:val="100"/><w:b/><w:bCs/></w:rPr><w:t>P</w:t></w:r><w:r><w:rPr><w:rFonts w:ascii="Gotham" w:hAnsi="Gotham" w:cs="Gotham" w:eastAsia="Gotham"/><w:sz w:val="24"/><w:szCs w:val="24"/><w:spacing w:val="0"/><w:w w:val="100"/><w:b/><w:bCs/></w:rPr><w:t>artneriaeth:</w:t></w:r><w:r><w:rPr><w:rFonts w:ascii="Gotham" w:hAnsi="Gotham" w:cs="Gotham" w:eastAsia="Gotham"/><w:sz w:val="24"/><w:szCs w:val="24"/><w:spacing w:val="0"/><w:w w:val="100"/><w:b/><w:bCs/></w:rPr><w:t> </w:t></w:r><w:r><w:rPr><w:rFonts w:ascii="Gotham" w:hAnsi="Gotham" w:cs="Gotham" w:eastAsia="Gotham"/><w:sz w:val="24"/><w:szCs w:val="24"/><w:spacing w:val="0"/><w:w w:val="100"/><w:b/><w:bCs/></w:rPr><w:t>D</w:t></w:r><w:r><w:rPr><w:rFonts w:ascii="Gotham" w:hAnsi="Gotham" w:cs="Gotham" w:eastAsia="Gotham"/><w:sz w:val="24"/><w:szCs w:val="24"/><w:spacing w:val="-2"/><w:w w:val="100"/><w:b/><w:bCs/></w:rPr><w:t>y</w:t></w:r><w:r><w:rPr><w:rFonts w:ascii="Gotham" w:hAnsi="Gotham" w:cs="Gotham" w:eastAsia="Gotham"/><w:sz w:val="24"/><w:szCs w:val="24"/><w:spacing w:val="-6"/><w:w w:val="100"/><w:b/><w:bCs/></w:rPr><w:t>w</w:t></w:r><w:r><w:rPr><w:rFonts w:ascii="Gotham" w:hAnsi="Gotham" w:cs="Gotham" w:eastAsia="Gotham"/><w:sz w:val="24"/><w:szCs w:val="24"/><w:spacing w:val="0"/><w:w w:val="100"/><w:b/><w:bCs/></w:rPr><w:t>ed</w:t></w:r><w:r><w:rPr><w:rFonts w:ascii="Gotham" w:hAnsi="Gotham" w:cs="Gotham" w:eastAsia="Gotham"/><w:sz w:val="24"/><w:szCs w:val="24"/><w:spacing w:val="-6"/><w:w w:val="100"/><w:b/><w:bCs/></w:rPr><w:t>w</w:t></w:r><w:r><w:rPr><w:rFonts w:ascii="Gotham" w:hAnsi="Gotham" w:cs="Gotham" w:eastAsia="Gotham"/><w:sz w:val="24"/><w:szCs w:val="24"/><w:spacing w:val="0"/><w:w w:val="100"/><w:b/><w:bCs/></w:rPr><w:t>ch</w:t></w:r><w:r><w:rPr><w:rFonts w:ascii="Gotham" w:hAnsi="Gotham" w:cs="Gotham" w:eastAsia="Gotham"/><w:sz w:val="24"/><w:szCs w:val="24"/><w:spacing w:val="0"/><w:w w:val="100"/><w:b/><w:bCs/></w:rPr><w:t> </w:t></w:r><w:r><w:rPr><w:rFonts w:ascii="Gotham" w:hAnsi="Gotham" w:cs="Gotham" w:eastAsia="Gotham"/><w:sz w:val="24"/><w:szCs w:val="24"/><w:spacing w:val="0"/><w:w w:val="100"/><w:b/><w:bCs/></w:rPr><w:t>pa</w:t></w:r><w:r><w:rPr><w:rFonts w:ascii="Gotham" w:hAnsi="Gotham" w:cs="Gotham" w:eastAsia="Gotham"/><w:sz w:val="24"/><w:szCs w:val="24"/><w:spacing w:val="0"/><w:w w:val="100"/><w:b/><w:bCs/></w:rPr><w:t> </w:t></w:r><w:r><w:rPr><w:rFonts w:ascii="Gotham" w:hAnsi="Gotham" w:cs="Gotham" w:eastAsia="Gotham"/><w:sz w:val="24"/><w:szCs w:val="24"/><w:spacing w:val="0"/><w:w w:val="100"/><w:b/><w:bCs/></w:rPr><w:t>bartneriaethau</w:t></w:r><w:r><w:rPr><w:rFonts w:ascii="Gotham" w:hAnsi="Gotham" w:cs="Gotham" w:eastAsia="Gotham"/><w:sz w:val="24"/><w:szCs w:val="24"/><w:spacing w:val="-16"/><w:w w:val="100"/><w:b/><w:bCs/></w:rPr><w:t>/</w:t></w:r><w:r><w:rPr><w:rFonts w:ascii="Gotham" w:hAnsi="Gotham" w:cs="Gotham" w:eastAsia="Gotham"/><w:sz w:val="24"/><w:szCs w:val="24"/><w:spacing w:val="0"/><w:w w:val="100"/><w:b/><w:bCs/></w:rPr><w:t>asiantaethau</w:t></w:r><w:r><w:rPr><w:rFonts w:ascii="Gotham" w:hAnsi="Gotham" w:cs="Gotham" w:eastAsia="Gotham"/><w:sz w:val="24"/><w:szCs w:val="24"/><w:spacing w:val="0"/><w:w w:val="100"/><w:b/><w:bCs/></w:rPr><w:t> </w:t></w:r><w:r><w:rPr><w:rFonts w:ascii="Gotham" w:hAnsi="Gotham" w:cs="Gotham" w:eastAsia="Gotham"/><w:sz w:val="24"/><w:szCs w:val="24"/><w:spacing w:val="0"/><w:w w:val="100"/><w:b/><w:bCs/></w:rPr><w:t>e</w:t></w:r><w:r><w:rPr><w:rFonts w:ascii="Gotham" w:hAnsi="Gotham" w:cs="Gotham" w:eastAsia="Gotham"/><w:sz w:val="24"/><w:szCs w:val="24"/><w:spacing w:val="-6"/><w:w w:val="100"/><w:b/><w:bCs/></w:rPr><w:t>r</w:t></w:r><w:r><w:rPr><w:rFonts w:ascii="Gotham" w:hAnsi="Gotham" w:cs="Gotham" w:eastAsia="Gotham"/><w:sz w:val="24"/><w:szCs w:val="24"/><w:spacing w:val="0"/><w:w w:val="100"/><w:b/><w:bCs/></w:rPr><w:t>aill</w:t></w:r><w:r><w:rPr><w:rFonts w:ascii="Gotham" w:hAnsi="Gotham" w:cs="Gotham" w:eastAsia="Gotham"/><w:sz w:val="24"/><w:szCs w:val="24"/><w:spacing w:val="0"/><w:w w:val="100"/><w:b/><w:bCs/></w:rPr><w:t> </w:t></w:r><w:r><w:rPr><w:rFonts w:ascii="Gotham" w:hAnsi="Gotham" w:cs="Gotham" w:eastAsia="Gotham"/><w:sz w:val="24"/><w:szCs w:val="24"/><w:spacing w:val="0"/><w:w w:val="100"/><w:b/><w:bCs/></w:rPr><w:t>f</w:t></w:r><w:r><w:rPr><w:rFonts w:ascii="Gotham" w:hAnsi="Gotham" w:cs="Gotham" w:eastAsia="Gotham"/><w:sz w:val="24"/><w:szCs w:val="24"/><w:spacing w:val="-6"/><w:w w:val="100"/><w:b/><w:bCs/></w:rPr><w:t>y</w:t></w:r><w:r><w:rPr><w:rFonts w:ascii="Gotham" w:hAnsi="Gotham" w:cs="Gotham" w:eastAsia="Gotham"/><w:sz w:val="24"/><w:szCs w:val="24"/><w:spacing w:val="0"/><w:w w:val="100"/><w:b/><w:bCs/></w:rPr><w:t>dd</w:t></w:r><w:r><w:rPr><w:rFonts w:ascii="Gotham" w:hAnsi="Gotham" w:cs="Gotham" w:eastAsia="Gotham"/><w:sz w:val="24"/><w:szCs w:val="24"/><w:spacing w:val="0"/><w:w w:val="100"/><w:b/><w:bCs/></w:rPr><w:t> </w:t></w:r><w:r><w:rPr><w:rFonts w:ascii="Gotham" w:hAnsi="Gotham" w:cs="Gotham" w:eastAsia="Gotham"/><w:sz w:val="24"/><w:szCs w:val="24"/><w:spacing w:val="0"/><w:w w:val="100"/><w:b/><w:bCs/></w:rPr><w:t>yn</w:t></w:r><w:r><w:rPr><w:rFonts w:ascii="Gotham" w:hAnsi="Gotham" w:cs="Gotham" w:eastAsia="Gotham"/><w:sz w:val="24"/><w:szCs w:val="24"/><w:spacing w:val="0"/><w:w w:val="100"/><w:b/><w:bCs/></w:rPr><w:t> </w:t></w:r><w:r><w:rPr><w:rFonts w:ascii="Gotham" w:hAnsi="Gotham" w:cs="Gotham" w:eastAsia="Gotham"/><w:sz w:val="24"/><w:szCs w:val="24"/><w:spacing w:val="0"/><w:w w:val="100"/><w:b/><w:bCs/></w:rPr><w:t>rhan</w:t></w:r><w:r><w:rPr><w:rFonts w:ascii="Gotham" w:hAnsi="Gotham" w:cs="Gotham" w:eastAsia="Gotham"/><w:sz w:val="24"/><w:szCs w:val="24"/><w:spacing w:val="0"/><w:w w:val="100"/><w:b/><w:bCs/></w:rPr><w:t> </w:t></w:r><w:r><w:rPr><w:rFonts w:ascii="Gotham" w:hAnsi="Gotham" w:cs="Gotham" w:eastAsia="Gotham"/><w:sz w:val="24"/><w:szCs w:val="24"/><w:spacing w:val="0"/><w:w w:val="100"/><w:b/><w:bCs/></w:rPr><w:t>o</w:t></w:r><w:r><w:rPr><w:rFonts w:ascii="Gotham" w:hAnsi="Gotham" w:cs="Gotham" w:eastAsia="Gotham"/><w:sz w:val="24"/><w:szCs w:val="24"/><w:spacing w:val="-8"/><w:w w:val="100"/><w:b/><w:bCs/></w:rPr><w:t>’</w:t></w:r><w:r><w:rPr><w:rFonts w:ascii="Gotham" w:hAnsi="Gotham" w:cs="Gotham" w:eastAsia="Gotham"/><w:sz w:val="24"/><w:szCs w:val="24"/><w:spacing w:val="0"/><w:w w:val="100"/><w:b/><w:bCs/></w:rPr><w:t>ch</w:t></w:r><w:r><w:rPr><w:rFonts w:ascii="Gotham" w:hAnsi="Gotham" w:cs="Gotham" w:eastAsia="Gotham"/><w:sz w:val="24"/><w:szCs w:val="24"/><w:spacing w:val="0"/><w:w w:val="100"/><w:b/><w:bCs/></w:rPr><w:t> </w:t></w:r><w:r><w:rPr><w:rFonts w:ascii="Gotham" w:hAnsi="Gotham" w:cs="Gotham" w:eastAsia="Gotham"/><w:sz w:val="24"/><w:szCs w:val="24"/><w:spacing w:val="0"/><w:w w:val="100"/><w:b/><w:bCs/></w:rPr><w:t>p</w:t></w:r><w:r><w:rPr><w:rFonts w:ascii="Gotham" w:hAnsi="Gotham" w:cs="Gotham" w:eastAsia="Gotham"/><w:sz w:val="24"/><w:szCs w:val="24"/><w:spacing w:val="-4"/><w:w w:val="100"/><w:b/><w:bCs/></w:rPr><w:t>r</w:t></w:r><w:r><w:rPr><w:rFonts w:ascii="Gotham" w:hAnsi="Gotham" w:cs="Gotham" w:eastAsia="Gotham"/><w:sz w:val="24"/><w:szCs w:val="24"/><w:spacing w:val="0"/><w:w w:val="100"/><w:b/><w:bCs/></w:rPr><w:t>osiect,</w:t></w:r><w:r><w:rPr><w:rFonts w:ascii="Gotham" w:hAnsi="Gotham" w:cs="Gotham" w:eastAsia="Gotham"/><w:sz w:val="24"/><w:szCs w:val="24"/><w:spacing w:val="0"/><w:w w:val="100"/><w:b/><w:bCs/></w:rPr><w:t> </w:t></w:r><w:r><w:rPr><w:rFonts w:ascii="Gotham" w:hAnsi="Gotham" w:cs="Gotham" w:eastAsia="Gotham"/><w:sz w:val="24"/><w:szCs w:val="24"/><w:spacing w:val="0"/><w:w w:val="100"/><w:b/><w:bCs/></w:rPr><w:t>a</w:t></w:r><w:r><w:rPr><w:rFonts w:ascii="Gotham" w:hAnsi="Gotham" w:cs="Gotham" w:eastAsia="Gotham"/><w:sz w:val="24"/><w:szCs w:val="24"/><w:spacing w:val="0"/><w:w w:val="100"/><w:b/><w:bCs/></w:rPr><w:t> </w:t></w:r><w:r><w:rPr><w:rFonts w:ascii="Gotham" w:hAnsi="Gotham" w:cs="Gotham" w:eastAsia="Gotham"/><w:sz w:val="24"/><w:szCs w:val="24"/><w:spacing w:val="0"/><w:w w:val="100"/><w:b/><w:bCs/></w:rPr><w:t>beth</w:t></w:r><w:r><w:rPr><w:rFonts w:ascii="Gotham" w:hAnsi="Gotham" w:cs="Gotham" w:eastAsia="Gotham"/><w:sz w:val="24"/><w:szCs w:val="24"/><w:spacing w:val="0"/><w:w w:val="100"/><w:b/><w:bCs/></w:rPr><w:t> </w:t></w:r><w:r><w:rPr><w:rFonts w:ascii="Gotham" w:hAnsi="Gotham" w:cs="Gotham" w:eastAsia="Gotham"/><w:sz w:val="24"/><w:szCs w:val="24"/><w:spacing w:val="-2"/><w:w w:val="100"/><w:b/><w:bCs/></w:rPr><w:t>y</w:t></w:r><w:r><w:rPr><w:rFonts w:ascii="Gotham" w:hAnsi="Gotham" w:cs="Gotham" w:eastAsia="Gotham"/><w:sz w:val="24"/><w:szCs w:val="24"/><w:spacing w:val="0"/><w:w w:val="100"/><w:b/><w:bCs/></w:rPr><w:t>w</w:t></w:r><w:r><w:rPr><w:rFonts w:ascii="Gotham" w:hAnsi="Gotham" w:cs="Gotham" w:eastAsia="Gotham"/><w:sz w:val="24"/><w:szCs w:val="24"/><w:spacing w:val="0"/><w:w w:val="100"/><w:b/><w:bCs/></w:rPr><w:t> </w:t></w:r><w:r><w:rPr><w:rFonts w:ascii="Gotham" w:hAnsi="Gotham" w:cs="Gotham" w:eastAsia="Gotham"/><w:sz w:val="24"/><w:szCs w:val="24"/><w:spacing w:val="0"/><w:w w:val="100"/><w:b/><w:bCs/></w:rPr><w:t>eu</w:t></w:r><w:r><w:rPr><w:rFonts w:ascii="Gotham" w:hAnsi="Gotham" w:cs="Gotham" w:eastAsia="Gotham"/><w:sz w:val="24"/><w:szCs w:val="24"/><w:spacing w:val="0"/><w:w w:val="100"/><w:b/><w:bCs/></w:rPr><w:t> </w:t></w:r><w:r><w:rPr><w:rFonts w:ascii="Gotham" w:hAnsi="Gotham" w:cs="Gotham" w:eastAsia="Gotham"/><w:sz w:val="24"/><w:szCs w:val="24"/><w:spacing w:val="-4"/><w:w w:val="100"/><w:b/><w:bCs/></w:rPr><w:t>r</w:t></w:r><w:r><w:rPr><w:rFonts w:ascii="Gotham" w:hAnsi="Gotham" w:cs="Gotham" w:eastAsia="Gotham"/><w:sz w:val="24"/><w:szCs w:val="24"/><w:spacing w:val="0"/><w:w w:val="100"/><w:b/><w:bCs/></w:rPr><w:t>olau.</w:t></w:r><w:r><w:rPr><w:rFonts w:ascii="Gotham" w:hAnsi="Gotham" w:cs="Gotham" w:eastAsia="Gotham"/><w:sz w:val="24"/><w:szCs w:val="24"/><w:spacing w:val="0"/><w:w w:val="100"/></w:rPr></w:r></w:p><w:p><w:pPr><w:jc w:val="left"/><w:spacing w:after="0"/><w:sectPr><w:pgMar w:header="0" w:footer="283" w:top="600" w:bottom="480" w:left="600" w:right="600"/><w:pgSz w:w="11920" w:h="16840"/></w:sectPr></w:pPr><w:rPr/></w:p><w:p><w:pPr><w:spacing w:before="41" w:after="0" w:line="240" w:lineRule="auto"/><w:ind w:left="126" w:right="-20"/><w:jc w:val="left"/><w:rPr><w:rFonts w:ascii="Gotham" w:hAnsi="Gotham" w:cs="Gotham" w:eastAsia="Gotham"/><w:sz w:val="24"/><w:szCs w:val="24"/></w:rPr></w:pPr><w:rPr/><w:r><w:rPr><w:rFonts w:ascii="Gotham" w:hAnsi="Gotham" w:cs="Gotham" w:eastAsia="Gotham"/><w:sz w:val="24"/><w:szCs w:val="24"/><w:spacing w:val="0"/><w:w w:val="100"/><w:b/><w:bCs/></w:rPr><w:t>1</w:t></w:r><w:r><w:rPr><w:rFonts w:ascii="Gotham" w:hAnsi="Gotham" w:cs="Gotham" w:eastAsia="Gotham"/><w:sz w:val="24"/><w:szCs w:val="24"/><w:spacing w:val="-2"/><w:w w:val="100"/><w:b/><w:bCs/></w:rPr><w:t>9</w:t></w:r><w:r><w:rPr><w:rFonts w:ascii="Gotham" w:hAnsi="Gotham" w:cs="Gotham" w:eastAsia="Gotham"/><w:sz w:val="24"/><w:szCs w:val="24"/><w:spacing w:val="0"/><w:w w:val="100"/><w:b/><w:bCs/></w:rPr><w:t>.</w:t></w:r><w:r><w:rPr><w:rFonts w:ascii="Gotham" w:hAnsi="Gotham" w:cs="Gotham" w:eastAsia="Gotham"/><w:sz w:val="24"/><w:szCs w:val="24"/><w:spacing w:val="0"/><w:w w:val="100"/><w:b/><w:bCs/></w:rPr><w:t> </w:t></w:r><w:r><w:rPr><w:rFonts w:ascii="Gotham" w:hAnsi="Gotham" w:cs="Gotham" w:eastAsia="Gotham"/><w:sz w:val="24"/><w:szCs w:val="24"/><w:spacing w:val="0"/><w:w w:val="100"/><w:b/><w:bCs/></w:rPr><w:t>D</w:t></w:r><w:r><w:rPr><w:rFonts w:ascii="Gotham" w:hAnsi="Gotham" w:cs="Gotham" w:eastAsia="Gotham"/><w:sz w:val="24"/><w:szCs w:val="24"/><w:spacing w:val="-2"/><w:w w:val="100"/><w:b/><w:bCs/></w:rPr><w:t>y</w:t></w:r><w:r><w:rPr><w:rFonts w:ascii="Gotham" w:hAnsi="Gotham" w:cs="Gotham" w:eastAsia="Gotham"/><w:sz w:val="24"/><w:szCs w:val="24"/><w:spacing w:val="-6"/><w:w w:val="100"/><w:b/><w:bCs/></w:rPr><w:t>w</w:t></w:r><w:r><w:rPr><w:rFonts w:ascii="Gotham" w:hAnsi="Gotham" w:cs="Gotham" w:eastAsia="Gotham"/><w:sz w:val="24"/><w:szCs w:val="24"/><w:spacing w:val="0"/><w:w w:val="100"/><w:b/><w:bCs/></w:rPr><w:t>ed</w:t></w:r><w:r><w:rPr><w:rFonts w:ascii="Gotham" w:hAnsi="Gotham" w:cs="Gotham" w:eastAsia="Gotham"/><w:sz w:val="24"/><w:szCs w:val="24"/><w:spacing w:val="-6"/><w:w w:val="100"/><w:b/><w:bCs/></w:rPr><w:t>w</w:t></w:r><w:r><w:rPr><w:rFonts w:ascii="Gotham" w:hAnsi="Gotham" w:cs="Gotham" w:eastAsia="Gotham"/><w:sz w:val="24"/><w:szCs w:val="24"/><w:spacing w:val="0"/><w:w w:val="100"/><w:b/><w:bCs/></w:rPr><w:t>ch</w:t></w:r><w:r><w:rPr><w:rFonts w:ascii="Gotham" w:hAnsi="Gotham" w:cs="Gotham" w:eastAsia="Gotham"/><w:sz w:val="24"/><w:szCs w:val="24"/><w:spacing w:val="0"/><w:w w:val="100"/><w:b/><w:bCs/></w:rPr><w:t> </w:t></w:r><w:r><w:rPr><w:rFonts w:ascii="Gotham" w:hAnsi="Gotham" w:cs="Gotham" w:eastAsia="Gotham"/><w:sz w:val="24"/><w:szCs w:val="24"/><w:spacing w:val="0"/><w:w w:val="100"/><w:b/><w:bCs/></w:rPr><w:t>wrt</w:t></w:r><w:r><w:rPr><w:rFonts w:ascii="Gotham" w:hAnsi="Gotham" w:cs="Gotham" w:eastAsia="Gotham"/><w:sz w:val="24"/><w:szCs w:val="24"/><w:spacing w:val="-4"/><w:w w:val="100"/><w:b/><w:bCs/></w:rPr><w:t>h</w:t></w:r><w:r><w:rPr><w:rFonts w:ascii="Gotham" w:hAnsi="Gotham" w:cs="Gotham" w:eastAsia="Gotham"/><w:sz w:val="24"/><w:szCs w:val="24"/><w:spacing w:val="0"/><w:w w:val="100"/><w:b/><w:bCs/></w:rPr><w:t>ym</w:t></w:r><w:r><w:rPr><w:rFonts w:ascii="Gotham" w:hAnsi="Gotham" w:cs="Gotham" w:eastAsia="Gotham"/><w:sz w:val="24"/><w:szCs w:val="24"/><w:spacing w:val="0"/><w:w w:val="100"/><w:b/><w:bCs/></w:rPr><w:t> </w:t></w:r><w:r><w:rPr><w:rFonts w:ascii="Gotham" w:hAnsi="Gotham" w:cs="Gotham" w:eastAsia="Gotham"/><w:sz w:val="24"/><w:szCs w:val="24"/><w:spacing w:val="0"/><w:w w:val="100"/><w:b/><w:bCs/></w:rPr><w:t>sut</w:t></w:r><w:r><w:rPr><w:rFonts w:ascii="Gotham" w:hAnsi="Gotham" w:cs="Gotham" w:eastAsia="Gotham"/><w:sz w:val="24"/><w:szCs w:val="24"/><w:spacing w:val="0"/><w:w w:val="100"/><w:b/><w:bCs/></w:rPr><w:t> </w:t></w:r><w:r><w:rPr><w:rFonts w:ascii="Gotham" w:hAnsi="Gotham" w:cs="Gotham" w:eastAsia="Gotham"/><w:sz w:val="24"/><w:szCs w:val="24"/><w:spacing w:val="-6"/><w:w w:val="100"/><w:b/><w:bCs/></w:rPr><w:t>b</w:t></w:r><w:r><w:rPr><w:rFonts w:ascii="Gotham" w:hAnsi="Gotham" w:cs="Gotham" w:eastAsia="Gotham"/><w:sz w:val="24"/><w:szCs w:val="24"/><w:spacing w:val="-6"/><w:w w:val="100"/><w:b/><w:bCs/></w:rPr><w:t>y</w:t></w:r><w:r><w:rPr><w:rFonts w:ascii="Gotham" w:hAnsi="Gotham" w:cs="Gotham" w:eastAsia="Gotham"/><w:sz w:val="24"/><w:szCs w:val="24"/><w:spacing w:val="0"/><w:w w:val="100"/><w:b/><w:bCs/></w:rPr><w:t>dd</w:t></w:r><w:r><w:rPr><w:rFonts w:ascii="Gotham" w:hAnsi="Gotham" w:cs="Gotham" w:eastAsia="Gotham"/><w:sz w:val="24"/><w:szCs w:val="24"/><w:spacing w:val="-6"/><w:w w:val="100"/><w:b/><w:bCs/></w:rPr><w:t>w</w:t></w:r><w:r><w:rPr><w:rFonts w:ascii="Gotham" w:hAnsi="Gotham" w:cs="Gotham" w:eastAsia="Gotham"/><w:sz w:val="24"/><w:szCs w:val="24"/><w:spacing w:val="0"/><w:w w:val="100"/><w:b/><w:bCs/></w:rPr><w:t>ch</w:t></w:r><w:r><w:rPr><w:rFonts w:ascii="Gotham" w:hAnsi="Gotham" w:cs="Gotham" w:eastAsia="Gotham"/><w:sz w:val="24"/><w:szCs w:val="24"/><w:spacing w:val="0"/><w:w w:val="100"/><w:b/><w:bCs/></w:rPr><w:t> </w:t></w:r><w:r><w:rPr><w:rFonts w:ascii="Gotham" w:hAnsi="Gotham" w:cs="Gotham" w:eastAsia="Gotham"/><w:sz w:val="24"/><w:szCs w:val="24"/><w:spacing w:val="0"/><w:w w:val="100"/><w:b/><w:bCs/></w:rPr><w:t>yn</w:t></w:r><w:r><w:rPr><w:rFonts w:ascii="Gotham" w:hAnsi="Gotham" w:cs="Gotham" w:eastAsia="Gotham"/><w:sz w:val="24"/><w:szCs w:val="24"/><w:spacing w:val="0"/><w:w w:val="100"/><w:b/><w:bCs/></w:rPr><w:t> </w:t></w:r><w:r><w:rPr><w:rFonts w:ascii="Gotham" w:hAnsi="Gotham" w:cs="Gotham" w:eastAsia="Gotham"/><w:sz w:val="24"/><w:szCs w:val="24"/><w:spacing w:val="0"/><w:w w:val="100"/><w:b/><w:bCs/></w:rPr><w:t>monit</w:t></w:r><w:r><w:rPr><w:rFonts w:ascii="Gotham" w:hAnsi="Gotham" w:cs="Gotham" w:eastAsia="Gotham"/><w:sz w:val="24"/><w:szCs w:val="24"/><w:spacing w:val="-4"/><w:w w:val="100"/><w:b/><w:bCs/></w:rPr><w:t>r</w:t></w:r><w:r><w:rPr><w:rFonts w:ascii="Gotham" w:hAnsi="Gotham" w:cs="Gotham" w:eastAsia="Gotham"/><w:sz w:val="24"/><w:szCs w:val="24"/><w:spacing w:val="0"/><w:w w:val="100"/><w:b/><w:bCs/></w:rPr><w:t>o</w:t></w:r><w:r><w:rPr><w:rFonts w:ascii="Gotham" w:hAnsi="Gotham" w:cs="Gotham" w:eastAsia="Gotham"/><w:sz w:val="24"/><w:szCs w:val="24"/><w:spacing w:val="0"/><w:w w:val="100"/><w:b/><w:bCs/></w:rPr><w:t> </w:t></w:r><w:r><w:rPr><w:rFonts w:ascii="Gotham" w:hAnsi="Gotham" w:cs="Gotham" w:eastAsia="Gotham"/><w:sz w:val="24"/><w:szCs w:val="24"/><w:spacing w:val="0"/><w:w w:val="100"/><w:b/><w:bCs/></w:rPr><w:t>ac</w:t></w:r><w:r><w:rPr><w:rFonts w:ascii="Gotham" w:hAnsi="Gotham" w:cs="Gotham" w:eastAsia="Gotham"/><w:sz w:val="24"/><w:szCs w:val="24"/><w:spacing w:val="0"/><w:w w:val="100"/><w:b/><w:bCs/></w:rPr><w:t> </w:t></w:r><w:r><w:rPr><w:rFonts w:ascii="Gotham" w:hAnsi="Gotham" w:cs="Gotham" w:eastAsia="Gotham"/><w:sz w:val="24"/><w:szCs w:val="24"/><w:spacing w:val="0"/><w:w w:val="100"/><w:b/><w:bCs/></w:rPr><w:t>yn</w:t></w:r><w:r><w:rPr><w:rFonts w:ascii="Gotham" w:hAnsi="Gotham" w:cs="Gotham" w:eastAsia="Gotham"/><w:sz w:val="24"/><w:szCs w:val="24"/><w:spacing w:val="0"/><w:w w:val="100"/><w:b/><w:bCs/></w:rPr><w:t> </w:t></w:r><w:r><w:rPr><w:rFonts w:ascii="Gotham" w:hAnsi="Gotham" w:cs="Gotham" w:eastAsia="Gotham"/><w:sz w:val="24"/><w:szCs w:val="24"/><w:spacing w:val="0"/><w:w w:val="100"/><w:b/><w:bCs/></w:rPr><w:t>g</w:t></w:r><w:r><w:rPr><w:rFonts w:ascii="Gotham" w:hAnsi="Gotham" w:cs="Gotham" w:eastAsia="Gotham"/><w:sz w:val="24"/><w:szCs w:val="24"/><w:spacing w:val="-6"/><w:w w:val="100"/><w:b/><w:bCs/></w:rPr><w:t>w</w:t></w:r><w:r><w:rPr><w:rFonts w:ascii="Gotham" w:hAnsi="Gotham" w:cs="Gotham" w:eastAsia="Gotham"/><w:sz w:val="24"/><w:szCs w:val="24"/><w:spacing w:val="0"/><w:w w:val="100"/><w:b/><w:bCs/></w:rPr><w:t>erthuso</w:t></w:r><w:r><w:rPr><w:rFonts w:ascii="Gotham" w:hAnsi="Gotham" w:cs="Gotham" w:eastAsia="Gotham"/><w:sz w:val="24"/><w:szCs w:val="24"/><w:spacing w:val="-8"/><w:w w:val="100"/><w:b/><w:bCs/></w:rPr><w:t>’</w:t></w:r><w:r><w:rPr><w:rFonts w:ascii="Gotham" w:hAnsi="Gotham" w:cs="Gotham" w:eastAsia="Gotham"/><w:sz w:val="24"/><w:szCs w:val="24"/><w:spacing w:val="0"/><w:w w:val="100"/><w:b/><w:bCs/></w:rPr><w:t>ch</w:t></w:r><w:r><w:rPr><w:rFonts w:ascii="Gotham" w:hAnsi="Gotham" w:cs="Gotham" w:eastAsia="Gotham"/><w:sz w:val="24"/><w:szCs w:val="24"/><w:spacing w:val="0"/><w:w w:val="100"/><w:b/><w:bCs/></w:rPr><w:t> </w:t></w:r><w:r><w:rPr><w:rFonts w:ascii="Gotham" w:hAnsi="Gotham" w:cs="Gotham" w:eastAsia="Gotham"/><w:sz w:val="24"/><w:szCs w:val="24"/><w:spacing w:val="0"/><w:w w:val="100"/><w:b/><w:bCs/></w:rPr><w:t>p</w:t></w:r><w:r><w:rPr><w:rFonts w:ascii="Gotham" w:hAnsi="Gotham" w:cs="Gotham" w:eastAsia="Gotham"/><w:sz w:val="24"/><w:szCs w:val="24"/><w:spacing w:val="-4"/><w:w w:val="100"/><w:b/><w:bCs/></w:rPr><w:t>r</w:t></w:r><w:r><w:rPr><w:rFonts w:ascii="Gotham" w:hAnsi="Gotham" w:cs="Gotham" w:eastAsia="Gotham"/><w:sz w:val="24"/><w:szCs w:val="24"/><w:spacing w:val="0"/><w:w w:val="100"/><w:b/><w:bCs/></w:rPr><w:t>osiect.</w:t></w:r><w:r><w:rPr><w:rFonts w:ascii="Gotham" w:hAnsi="Gotham" w:cs="Gotham" w:eastAsia="Gotham"/><w:sz w:val="24"/><w:szCs w:val="24"/><w:spacing w:val="0"/><w:w w:val="100"/></w:rPr></w:r></w:p><w:p><w:pPr><w:spacing w:before="3" w:after="0" w:line="110" w:lineRule="exact"/><w:jc w:val="left"/><w:rPr><w:sz w:val="11"/><w:szCs w:val="11"/></w:rPr></w:pPr><w:rPr/><w:r><w:rPr><w:sz w:val="11"/><w:szCs w:val="11"/></w:rPr></w:r></w:p><w:p><w:pPr><w:spacing w:before="0" w:after="0" w:line="240" w:lineRule="auto"/><w:ind w:left="126" w:right="-20"/><w:jc w:val="left"/><w:rPr><w:rFonts w:ascii="Gotham Book" w:hAnsi="Gotham Book" w:cs="Gotham Book" w:eastAsia="Gotham Book"/><w:sz w:val="24"/><w:szCs w:val="24"/></w:rPr></w:pPr><w:rPr/><w:r><w:rPr/><w:pict><v:group style="position:absolute;margin-left:36pt;margin-top:23.518433pt;width:522.7760pt;height:327.677pt;mso-position-horizontal-relative:page;mso-position-vertical-relative:paragraph;z-index:-917" coordorigin="720,470" coordsize="10456,6554"><v:shape style="position:absolute;left:720;top:470;width:10456;height:6554" coordorigin="720,470" coordsize="10456,6554" path="m720,7024l11176,7024,11176,470,720,470,720,7024xe" filled="f" stroked="t" strokeweight="1pt" strokecolor="#000000"><v:path arrowok="t"/></v:shape></v:group><w10:wrap type="none"/></w:pict></w:r><w:r><w:rPr><w:rFonts w:ascii="Gotham Book" w:hAnsi="Gotham Book" w:cs="Gotham Book" w:eastAsia="Gotham Book"/><w:sz w:val="24"/><w:szCs w:val="24"/><w:spacing w:val="0"/><w:w w:val="100"/></w:rPr><w:t>(Uchaf</w:t></w:r><w:r><w:rPr><w:rFonts w:ascii="Gotham Book" w:hAnsi="Gotham Book" w:cs="Gotham Book" w:eastAsia="Gotham Book"/><w:sz w:val="24"/><w:szCs w:val="24"/><w:spacing w:val="-4"/><w:w w:val="100"/></w:rPr><w:t>s</w:t></w:r><w:r><w:rPr><w:rFonts w:ascii="Gotham Book" w:hAnsi="Gotham Book" w:cs="Gotham Book" w:eastAsia="Gotham Book"/><w:sz w:val="24"/><w:szCs w:val="24"/><w:spacing w:val="0"/><w:w w:val="100"/></w:rPr><w:t>wm</w:t></w:r><w:r><w:rPr><w:rFonts w:ascii="Gotham Book" w:hAnsi="Gotham Book" w:cs="Gotham Book" w:eastAsia="Gotham Book"/><w:sz w:val="24"/><w:szCs w:val="24"/><w:spacing w:val="0"/><w:w w:val="100"/></w:rPr><w:t> </w:t></w:r><w:r><w:rPr><w:rFonts w:ascii="Gotham Book" w:hAnsi="Gotham Book" w:cs="Gotham Book" w:eastAsia="Gotham Book"/><w:sz w:val="24"/><w:szCs w:val="24"/><w:spacing w:val="0"/><w:w w:val="100"/></w:rPr><w:t>o</w:t></w:r><w:r><w:rPr><w:rFonts w:ascii="Gotham Book" w:hAnsi="Gotham Book" w:cs="Gotham Book" w:eastAsia="Gotham Book"/><w:sz w:val="24"/><w:szCs w:val="24"/><w:spacing w:val="0"/><w:w w:val="100"/></w:rPr><w:t> </w:t></w:r><w:r><w:rPr><w:rFonts w:ascii="Gotham Book" w:hAnsi="Gotham Book" w:cs="Gotham Book" w:eastAsia="Gotham Book"/><w:sz w:val="24"/><w:szCs w:val="24"/><w:spacing w:val="0"/><w:w w:val="100"/></w:rPr><w:t>200</w:t></w:r><w:r><w:rPr><w:rFonts w:ascii="Gotham Book" w:hAnsi="Gotham Book" w:cs="Gotham Book" w:eastAsia="Gotham Book"/><w:sz w:val="24"/><w:szCs w:val="24"/><w:spacing w:val="0"/><w:w w:val="100"/></w:rPr><w:t> </w:t></w:r><w:r><w:rPr><w:rFonts w:ascii="Gotham Book" w:hAnsi="Gotham Book" w:cs="Gotham Book" w:eastAsia="Gotham Book"/><w:sz w:val="24"/><w:szCs w:val="24"/><w:spacing w:val="0"/><w:w w:val="100"/></w:rPr><w:t>gair)</w:t></w:r></w:p><w:p><w:pPr><w:spacing w:before="4" w:after="0" w:line="190" w:lineRule="exact"/><w:jc w:val="left"/><w:rPr><w:sz w:val="19"/><w:szCs w:val="19"/></w:rPr></w:pPr><w:rPr/><w:r><w:rPr><w:sz w:val="19"/><w:szCs w:val="19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40" w:lineRule="auto"/><w:ind w:left="113" w:right="288"/><w:jc w:val="left"/><w:rPr><w:rFonts w:ascii="Gotham Book" w:hAnsi="Gotham Book" w:cs="Gotham Book" w:eastAsia="Gotham Book"/><w:sz w:val="24"/><w:szCs w:val="24"/></w:rPr></w:pPr><w:rPr/><w:r><w:rPr/><w:pict><v:group style="position:absolute;margin-left:35.325001pt;margin-top:37.057228pt;width:522.7760pt;height:327.677pt;mso-position-horizontal-relative:page;mso-position-vertical-relative:paragraph;z-index:-916" coordorigin="707,741" coordsize="10456,6554"><v:shape style="position:absolute;left:707;top:741;width:10456;height:6554" coordorigin="707,741" coordsize="10456,6554" path="m707,7295l11162,7295,11162,741,707,741,707,7295xe" filled="f" stroked="t" strokeweight="1pt" strokecolor="#000000"><v:path arrowok="t"/></v:shape></v:group><w10:wrap type="none"/></w:pict></w:r><w:r><w:rPr><w:rFonts w:ascii="Gotham" w:hAnsi="Gotham" w:cs="Gotham" w:eastAsia="Gotham"/><w:sz w:val="24"/><w:szCs w:val="24"/><w:spacing w:val="0"/><w:w w:val="100"/><w:b/><w:bCs/></w:rPr><w:t>2</w:t></w:r><w:r><w:rPr><w:rFonts w:ascii="Gotham" w:hAnsi="Gotham" w:cs="Gotham" w:eastAsia="Gotham"/><w:sz w:val="24"/><w:szCs w:val="24"/><w:spacing w:val="-5"/><w:w w:val="100"/><w:b/><w:bCs/></w:rPr><w:t>0</w:t></w:r><w:r><w:rPr><w:rFonts w:ascii="Gotham" w:hAnsi="Gotham" w:cs="Gotham" w:eastAsia="Gotham"/><w:sz w:val="24"/><w:szCs w:val="24"/><w:spacing w:val="0"/><w:w w:val="100"/><w:b/><w:bCs/></w:rPr><w:t>.</w:t></w:r><w:r><w:rPr><w:rFonts w:ascii="Gotham" w:hAnsi="Gotham" w:cs="Gotham" w:eastAsia="Gotham"/><w:sz w:val="24"/><w:szCs w:val="24"/><w:spacing w:val="0"/><w:w w:val="100"/><w:b/><w:bCs/></w:rPr><w:t> </w:t></w:r><w:r><w:rPr><w:rFonts w:ascii="Gotham" w:hAnsi="Gotham" w:cs="Gotham" w:eastAsia="Gotham"/><w:sz w:val="24"/><w:szCs w:val="24"/><w:spacing w:val="0"/><w:w w:val="100"/><w:b/><w:bCs/></w:rPr><w:t>Os</w:t></w:r><w:r><w:rPr><w:rFonts w:ascii="Gotham" w:hAnsi="Gotham" w:cs="Gotham" w:eastAsia="Gotham"/><w:sz w:val="24"/><w:szCs w:val="24"/><w:spacing w:val="0"/><w:w w:val="100"/><w:b/><w:bCs/></w:rPr><w:t> </w:t></w:r><w:r><w:rPr><w:rFonts w:ascii="Gotham" w:hAnsi="Gotham" w:cs="Gotham" w:eastAsia="Gotham"/><w:sz w:val="24"/><w:szCs w:val="24"/><w:spacing w:val="-6"/><w:w w:val="100"/><w:b/><w:bCs/></w:rPr><w:t>b</w:t></w:r><w:r><w:rPr><w:rFonts w:ascii="Gotham" w:hAnsi="Gotham" w:cs="Gotham" w:eastAsia="Gotham"/><w:sz w:val="24"/><w:szCs w:val="24"/><w:spacing w:val="-6"/><w:w w:val="100"/><w:b/><w:bCs/></w:rPr><w:t>y</w:t></w:r><w:r><w:rPr><w:rFonts w:ascii="Gotham" w:hAnsi="Gotham" w:cs="Gotham" w:eastAsia="Gotham"/><w:sz w:val="24"/><w:szCs w:val="24"/><w:spacing w:val="0"/><w:w w:val="100"/><w:b/><w:bCs/></w:rPr><w:t>dd</w:t></w:r><w:r><w:rPr><w:rFonts w:ascii="Gotham" w:hAnsi="Gotham" w:cs="Gotham" w:eastAsia="Gotham"/><w:sz w:val="24"/><w:szCs w:val="24"/><w:spacing w:val="0"/><w:w w:val="100"/><w:b/><w:bCs/></w:rPr><w:t> </w:t></w:r><w:r><w:rPr><w:rFonts w:ascii="Gotham" w:hAnsi="Gotham" w:cs="Gotham" w:eastAsia="Gotham"/><w:sz w:val="24"/><w:szCs w:val="24"/><w:spacing w:val="0"/><w:w w:val="100"/><w:b/><w:bCs/></w:rPr><w:t>eich</w:t></w:r><w:r><w:rPr><w:rFonts w:ascii="Gotham" w:hAnsi="Gotham" w:cs="Gotham" w:eastAsia="Gotham"/><w:sz w:val="24"/><w:szCs w:val="24"/><w:spacing w:val="0"/><w:w w:val="100"/><w:b/><w:bCs/></w:rPr><w:t> </w:t></w:r><w:r><w:rPr><w:rFonts w:ascii="Gotham" w:hAnsi="Gotham" w:cs="Gotham" w:eastAsia="Gotham"/><w:sz w:val="24"/><w:szCs w:val="24"/><w:spacing w:val="0"/><w:w w:val="100"/><w:b/><w:bCs/></w:rPr><w:t>cais</w:t></w:r><w:r><w:rPr><w:rFonts w:ascii="Gotham" w:hAnsi="Gotham" w:cs="Gotham" w:eastAsia="Gotham"/><w:sz w:val="24"/><w:szCs w:val="24"/><w:spacing w:val="0"/><w:w w:val="100"/><w:b/><w:bCs/></w:rPr><w:t> </w:t></w:r><w:r><w:rPr><w:rFonts w:ascii="Gotham" w:hAnsi="Gotham" w:cs="Gotham" w:eastAsia="Gotham"/><w:sz w:val="24"/><w:szCs w:val="24"/><w:spacing w:val="0"/><w:w w:val="100"/><w:b/><w:bCs/></w:rPr><w:t>yn</w:t></w:r><w:r><w:rPr><w:rFonts w:ascii="Gotham" w:hAnsi="Gotham" w:cs="Gotham" w:eastAsia="Gotham"/><w:sz w:val="24"/><w:szCs w:val="24"/><w:spacing w:val="0"/><w:w w:val="100"/><w:b/><w:bCs/></w:rPr><w:t> </w:t></w:r><w:r><w:rPr><w:rFonts w:ascii="Gotham" w:hAnsi="Gotham" w:cs="Gotham" w:eastAsia="Gotham"/><w:sz w:val="24"/><w:szCs w:val="24"/><w:spacing w:val="0"/><w:w w:val="100"/><w:b/><w:bCs/></w:rPr><w:t>ll</w:t></w:r><w:r><w:rPr><w:rFonts w:ascii="Gotham" w:hAnsi="Gotham" w:cs="Gotham" w:eastAsia="Gotham"/><w:sz w:val="24"/><w:szCs w:val="24"/><w:spacing w:val="-2"/><w:w w:val="100"/><w:b/><w:bCs/></w:rPr><w:t>w</w:t></w:r><w:r><w:rPr><w:rFonts w:ascii="Gotham" w:hAnsi="Gotham" w:cs="Gotham" w:eastAsia="Gotham"/><w:sz w:val="24"/><w:szCs w:val="24"/><w:spacing w:val="-6"/><w:w w:val="100"/><w:b/><w:bCs/></w:rPr><w:t>y</w:t></w:r><w:r><w:rPr><w:rFonts w:ascii="Gotham" w:hAnsi="Gotham" w:cs="Gotham" w:eastAsia="Gotham"/><w:sz w:val="24"/><w:szCs w:val="24"/><w:spacing w:val="0"/><w:w w:val="100"/><w:b/><w:bCs/></w:rPr><w:t>ddiannus,</w:t></w:r><w:r><w:rPr><w:rFonts w:ascii="Gotham" w:hAnsi="Gotham" w:cs="Gotham" w:eastAsia="Gotham"/><w:sz w:val="24"/><w:szCs w:val="24"/><w:spacing w:val="0"/><w:w w:val="100"/><w:b/><w:bCs/></w:rPr><w:t> </w:t></w:r><w:r><w:rPr><w:rFonts w:ascii="Gotham" w:hAnsi="Gotham" w:cs="Gotham" w:eastAsia="Gotham"/><w:sz w:val="24"/><w:szCs w:val="24"/><w:spacing w:val="0"/><w:w w:val="100"/><w:b/><w:bCs/></w:rPr><w:t>beth</w:t></w:r><w:r><w:rPr><w:rFonts w:ascii="Gotham" w:hAnsi="Gotham" w:cs="Gotham" w:eastAsia="Gotham"/><w:sz w:val="24"/><w:szCs w:val="24"/><w:spacing w:val="0"/><w:w w:val="100"/><w:b/><w:bCs/></w:rPr><w:t> </w:t></w:r><w:r><w:rPr><w:rFonts w:ascii="Gotham" w:hAnsi="Gotham" w:cs="Gotham" w:eastAsia="Gotham"/><w:sz w:val="24"/><w:szCs w:val="24"/><w:spacing w:val="0"/><w:w w:val="100"/><w:b/><w:bCs/></w:rPr><w:t>f</w:t></w:r><w:r><w:rPr><w:rFonts w:ascii="Gotham" w:hAnsi="Gotham" w:cs="Gotham" w:eastAsia="Gotham"/><w:sz w:val="24"/><w:szCs w:val="24"/><w:spacing w:val="-6"/><w:w w:val="100"/><w:b/><w:bCs/></w:rPr><w:t>y</w:t></w:r><w:r><w:rPr><w:rFonts w:ascii="Gotham" w:hAnsi="Gotham" w:cs="Gotham" w:eastAsia="Gotham"/><w:sz w:val="24"/><w:szCs w:val="24"/><w:spacing w:val="0"/><w:w w:val="100"/><w:b/><w:bCs/></w:rPr><w:t>dd</w:t></w:r><w:r><w:rPr><w:rFonts w:ascii="Gotham" w:hAnsi="Gotham" w:cs="Gotham" w:eastAsia="Gotham"/><w:sz w:val="24"/><w:szCs w:val="24"/><w:spacing w:val="0"/><w:w w:val="100"/><w:b/><w:bCs/></w:rPr><w:t> </w:t></w:r><w:r><w:rPr><w:rFonts w:ascii="Gotham" w:hAnsi="Gotham" w:cs="Gotham" w:eastAsia="Gotham"/><w:sz w:val="24"/><w:szCs w:val="24"/><w:spacing w:val="0"/><w:w w:val="100"/><w:b/><w:bCs/></w:rPr><w:t>yn</w:t></w:r><w:r><w:rPr><w:rFonts w:ascii="Gotham" w:hAnsi="Gotham" w:cs="Gotham" w:eastAsia="Gotham"/><w:sz w:val="24"/><w:szCs w:val="24"/><w:spacing w:val="0"/><w:w w:val="100"/><w:b/><w:bCs/></w:rPr><w:t> </w:t></w:r><w:r><w:rPr><w:rFonts w:ascii="Gotham" w:hAnsi="Gotham" w:cs="Gotham" w:eastAsia="Gotham"/><w:sz w:val="24"/><w:szCs w:val="24"/><w:spacing w:val="0"/><w:w w:val="100"/><w:b/><w:bCs/></w:rPr><w:t>dig</w:t></w:r><w:r><w:rPr><w:rFonts w:ascii="Gotham" w:hAnsi="Gotham" w:cs="Gotham" w:eastAsia="Gotham"/><w:sz w:val="24"/><w:szCs w:val="24"/><w:spacing w:val="-2"/><w:w w:val="100"/><w:b/><w:bCs/></w:rPr><w:t>w</w:t></w:r><w:r><w:rPr><w:rFonts w:ascii="Gotham" w:hAnsi="Gotham" w:cs="Gotham" w:eastAsia="Gotham"/><w:sz w:val="24"/><w:szCs w:val="24"/><w:spacing w:val="-6"/><w:w w:val="100"/><w:b/><w:bCs/></w:rPr><w:t>y</w:t></w:r><w:r><w:rPr><w:rFonts w:ascii="Gotham" w:hAnsi="Gotham" w:cs="Gotham" w:eastAsia="Gotham"/><w:sz w:val="24"/><w:szCs w:val="24"/><w:spacing w:val="0"/><w:w w:val="100"/><w:b/><w:bCs/></w:rPr><w:t>dd</w:t></w:r><w:r><w:rPr><w:rFonts w:ascii="Gotham" w:hAnsi="Gotham" w:cs="Gotham" w:eastAsia="Gotham"/><w:sz w:val="24"/><w:szCs w:val="24"/><w:spacing w:val="0"/><w:w w:val="100"/><w:b/><w:bCs/></w:rPr><w:t> </w:t></w:r><w:r><w:rPr><w:rFonts w:ascii="Gotham" w:hAnsi="Gotham" w:cs="Gotham" w:eastAsia="Gotham"/><w:sz w:val="24"/><w:szCs w:val="24"/><w:spacing w:val="0"/><w:w w:val="100"/><w:b/><w:bCs/></w:rPr><w:t>i</w:t></w:r><w:r><w:rPr><w:rFonts w:ascii="Gotham" w:hAnsi="Gotham" w:cs="Gotham" w:eastAsia="Gotham"/><w:sz w:val="24"/><w:szCs w:val="24"/><w:spacing w:val="-8"/><w:w w:val="100"/><w:b/><w:bCs/></w:rPr><w:t>’</w:t></w:r><w:r><w:rPr><w:rFonts w:ascii="Gotham" w:hAnsi="Gotham" w:cs="Gotham" w:eastAsia="Gotham"/><w:sz w:val="24"/><w:szCs w:val="24"/><w:spacing w:val="0"/><w:w w:val="100"/><w:b/><w:bCs/></w:rPr><w:t>ch</w:t></w:r><w:r><w:rPr><w:rFonts w:ascii="Gotham" w:hAnsi="Gotham" w:cs="Gotham" w:eastAsia="Gotham"/><w:sz w:val="24"/><w:szCs w:val="24"/><w:spacing w:val="0"/><w:w w:val="100"/><w:b/><w:bCs/></w:rPr><w:t> </w:t></w:r><w:r><w:rPr><w:rFonts w:ascii="Gotham" w:hAnsi="Gotham" w:cs="Gotham" w:eastAsia="Gotham"/><w:sz w:val="24"/><w:szCs w:val="24"/><w:spacing w:val="0"/><w:w w:val="100"/><w:b/><w:bCs/></w:rPr><w:t>p</w:t></w:r><w:r><w:rPr><w:rFonts w:ascii="Gotham" w:hAnsi="Gotham" w:cs="Gotham" w:eastAsia="Gotham"/><w:sz w:val="24"/><w:szCs w:val="24"/><w:spacing w:val="-4"/><w:w w:val="100"/><w:b/><w:bCs/></w:rPr><w:t>r</w:t></w:r><w:r><w:rPr><w:rFonts w:ascii="Gotham" w:hAnsi="Gotham" w:cs="Gotham" w:eastAsia="Gotham"/><w:sz w:val="24"/><w:szCs w:val="24"/><w:spacing w:val="0"/><w:w w:val="100"/><w:b/><w:bCs/></w:rPr><w:t>osiect</w:t></w:r><w:r><w:rPr><w:rFonts w:ascii="Gotham" w:hAnsi="Gotham" w:cs="Gotham" w:eastAsia="Gotham"/><w:sz w:val="24"/><w:szCs w:val="24"/><w:spacing w:val="0"/><w:w w:val="100"/><w:b/><w:bCs/></w:rPr><w:t> </w:t></w:r><w:r><w:rPr><w:rFonts w:ascii="Gotham" w:hAnsi="Gotham" w:cs="Gotham" w:eastAsia="Gotham"/><w:sz w:val="24"/><w:szCs w:val="24"/><w:spacing w:val="0"/><w:w w:val="100"/><w:b/><w:bCs/></w:rPr><w:t>u</w:t></w:r><w:r><w:rPr><w:rFonts w:ascii="Gotham" w:hAnsi="Gotham" w:cs="Gotham" w:eastAsia="Gotham"/><w:sz w:val="24"/><w:szCs w:val="24"/><w:spacing w:val="-4"/><w:w w:val="100"/><w:b/><w:bCs/></w:rPr><w:t>n</w:t></w:r><w:r><w:rPr><w:rFonts w:ascii="Gotham" w:hAnsi="Gotham" w:cs="Gotham" w:eastAsia="Gotham"/><w:sz w:val="24"/><w:szCs w:val="24"/><w:spacing w:val="-5"/><w:w w:val="100"/><w:b/><w:bCs/></w:rPr><w:t>w</w:t></w:r><w:r><w:rPr><w:rFonts w:ascii="Gotham" w:hAnsi="Gotham" w:cs="Gotham" w:eastAsia="Gotham"/><w:sz w:val="24"/><w:szCs w:val="24"/><w:spacing w:val="0"/><w:w w:val="100"/><w:b/><w:bCs/></w:rPr><w:t>aith</w:t></w:r><w:r><w:rPr><w:rFonts w:ascii="Gotham" w:hAnsi="Gotham" w:cs="Gotham" w:eastAsia="Gotham"/><w:sz w:val="24"/><w:szCs w:val="24"/><w:spacing w:val="0"/><w:w w:val="100"/><w:b/><w:bCs/></w:rPr><w:t> </w:t></w:r><w:r><w:rPr><w:rFonts w:ascii="Gotham" w:hAnsi="Gotham" w:cs="Gotham" w:eastAsia="Gotham"/><w:sz w:val="24"/><w:szCs w:val="24"/><w:spacing w:val="0"/><w:w w:val="100"/><w:b/><w:bCs/></w:rPr><w:t>y</w:t></w:r><w:r><w:rPr><w:rFonts w:ascii="Gotham" w:hAnsi="Gotham" w:cs="Gotham" w:eastAsia="Gotham"/><w:sz w:val="24"/><w:szCs w:val="24"/><w:spacing w:val="0"/><w:w w:val="100"/><w:b/><w:bCs/></w:rPr><w:t> </w:t></w:r><w:r><w:rPr><w:rFonts w:ascii="Gotham" w:hAnsi="Gotham" w:cs="Gotham" w:eastAsia="Gotham"/><w:sz w:val="24"/><w:szCs w:val="24"/><w:spacing w:val="-6"/><w:w w:val="100"/><w:b/><w:bCs/></w:rPr><w:t>b</w:t></w:r><w:r><w:rPr><w:rFonts w:ascii="Gotham" w:hAnsi="Gotham" w:cs="Gotham" w:eastAsia="Gotham"/><w:sz w:val="24"/><w:szCs w:val="24"/><w:spacing w:val="-6"/><w:w w:val="100"/><w:b/><w:bCs/></w:rPr><w:t>y</w:t></w:r><w:r><w:rPr><w:rFonts w:ascii="Gotham" w:hAnsi="Gotham" w:cs="Gotham" w:eastAsia="Gotham"/><w:sz w:val="24"/><w:szCs w:val="24"/><w:spacing w:val="0"/><w:w w:val="100"/><w:b/><w:bCs/></w:rPr><w:t>dd</w:t></w:r><w:r><w:rPr><w:rFonts w:ascii="Gotham" w:hAnsi="Gotham" w:cs="Gotham" w:eastAsia="Gotham"/><w:sz w:val="24"/><w:szCs w:val="24"/><w:spacing w:val="0"/><w:w w:val="100"/><w:b/><w:bCs/></w:rPr><w:t> </w:t></w:r><w:r><w:rPr><w:rFonts w:ascii="Gotham" w:hAnsi="Gotham" w:cs="Gotham" w:eastAsia="Gotham"/><w:sz w:val="24"/><w:szCs w:val="24"/><w:spacing w:val="0"/><w:w w:val="100"/><w:b/><w:bCs/></w:rPr><w:t>yr</w:t></w:r><w:r><w:rPr><w:rFonts w:ascii="Gotham" w:hAnsi="Gotham" w:cs="Gotham" w:eastAsia="Gotham"/><w:sz w:val="24"/><w:szCs w:val="24"/><w:spacing w:val="0"/><w:w w:val="100"/><w:b/><w:bCs/></w:rPr><w:t> </w:t></w:r><w:r><w:rPr><w:rFonts w:ascii="Gotham" w:hAnsi="Gotham" w:cs="Gotham" w:eastAsia="Gotham"/><w:sz w:val="24"/><w:szCs w:val="24"/><w:spacing w:val="0"/><w:w w:val="100"/><w:b/><w:bCs/></w:rPr><w:t>arian</w:t></w:r><w:r><w:rPr><w:rFonts w:ascii="Gotham" w:hAnsi="Gotham" w:cs="Gotham" w:eastAsia="Gotham"/><w:sz w:val="24"/><w:szCs w:val="24"/><w:spacing w:val="0"/><w:w w:val="100"/><w:b/><w:bCs/></w:rPr><w:t> </w:t></w:r><w:r><w:rPr><w:rFonts w:ascii="Gotham" w:hAnsi="Gotham" w:cs="Gotham" w:eastAsia="Gotham"/><w:sz w:val="24"/><w:szCs w:val="24"/><w:spacing w:val="-4"/><w:w w:val="100"/><w:b/><w:bCs/></w:rPr><w:t>h</w:t></w:r><w:r><w:rPr><w:rFonts w:ascii="Gotham" w:hAnsi="Gotham" w:cs="Gotham" w:eastAsia="Gotham"/><w:sz w:val="24"/><w:szCs w:val="24"/><w:spacing w:val="0"/><w:w w:val="100"/><w:b/><w:bCs/></w:rPr><w:t>wn</w:t></w:r><w:r><w:rPr><w:rFonts w:ascii="Gotham" w:hAnsi="Gotham" w:cs="Gotham" w:eastAsia="Gotham"/><w:sz w:val="24"/><w:szCs w:val="24"/><w:spacing w:val="0"/><w:w w:val="100"/><w:b/><w:bCs/></w:rPr><w:t> </w:t></w:r><w:r><w:rPr><w:rFonts w:ascii="Gotham" w:hAnsi="Gotham" w:cs="Gotham" w:eastAsia="Gotham"/><w:sz w:val="24"/><w:szCs w:val="24"/><w:spacing w:val="-6"/><w:w w:val="100"/><w:b/><w:bCs/></w:rPr><w:t>w</w:t></w:r><w:r><w:rPr><w:rFonts w:ascii="Gotham" w:hAnsi="Gotham" w:cs="Gotham" w:eastAsia="Gotham"/><w:sz w:val="24"/><w:szCs w:val="24"/><w:spacing w:val="0"/><w:w w:val="100"/><w:b/><w:bCs/></w:rPr><w:t>edi’i</w:t></w:r><w:r><w:rPr><w:rFonts w:ascii="Gotham" w:hAnsi="Gotham" w:cs="Gotham" w:eastAsia="Gotham"/><w:sz w:val="24"/><w:szCs w:val="24"/><w:spacing w:val="0"/><w:w w:val="100"/><w:b/><w:bCs/></w:rPr><w:t> </w:t></w:r><w:r><w:rPr><w:rFonts w:ascii="Gotham" w:hAnsi="Gotham" w:cs="Gotham" w:eastAsia="Gotham"/><w:sz w:val="24"/><w:szCs w:val="24"/><w:spacing w:val="0"/><w:w w:val="100"/><w:b/><w:bCs/></w:rPr><w:t>ddef</w:t></w:r><w:r><w:rPr><w:rFonts w:ascii="Gotham" w:hAnsi="Gotham" w:cs="Gotham" w:eastAsia="Gotham"/><w:sz w:val="24"/><w:szCs w:val="24"/><w:spacing w:val="-4"/><w:w w:val="100"/><w:b/><w:bCs/></w:rPr><w:t>n</w:t></w:r><w:r><w:rPr><w:rFonts w:ascii="Gotham" w:hAnsi="Gotham" w:cs="Gotham" w:eastAsia="Gotham"/><w:sz w:val="24"/><w:szCs w:val="24"/><w:spacing w:val="-6"/><w:w w:val="100"/><w:b/><w:bCs/></w:rPr><w:t>y</w:t></w:r><w:r><w:rPr><w:rFonts w:ascii="Gotham" w:hAnsi="Gotham" w:cs="Gotham" w:eastAsia="Gotham"/><w:sz w:val="24"/><w:szCs w:val="24"/><w:spacing w:val="0"/><w:w w:val="100"/><w:b/><w:bCs/></w:rPr><w:t>ddi</w:t></w:r><w:r><w:rPr><w:rFonts w:ascii="Gotham" w:hAnsi="Gotham" w:cs="Gotham" w:eastAsia="Gotham"/><w:sz w:val="24"/><w:szCs w:val="24"/><w:spacing w:val="-12"/><w:w w:val="100"/><w:b/><w:bCs/></w:rPr><w:t>o</w:t></w:r><w:r><w:rPr><w:rFonts w:ascii="Gotham" w:hAnsi="Gotham" w:cs="Gotham" w:eastAsia="Gotham"/><w:sz w:val="24"/><w:szCs w:val="24"/><w:spacing w:val="0"/><w:w w:val="100"/><w:b/><w:bCs/></w:rPr><w:t>?</w:t></w:r><w:r><w:rPr><w:rFonts w:ascii="Gotham" w:hAnsi="Gotham" w:cs="Gotham" w:eastAsia="Gotham"/><w:sz w:val="24"/><w:szCs w:val="24"/><w:spacing w:val="72"/><w:w w:val="100"/><w:b/><w:bCs/></w:rPr><w:t> </w:t></w:r><w:r><w:rPr><w:rFonts w:ascii="Gotham Book" w:hAnsi="Gotham Book" w:cs="Gotham Book" w:eastAsia="Gotham Book"/><w:sz w:val="24"/><w:szCs w:val="24"/><w:spacing w:val="0"/><w:w w:val="100"/></w:rPr><w:t>(Uchaf</w:t></w:r><w:r><w:rPr><w:rFonts w:ascii="Gotham Book" w:hAnsi="Gotham Book" w:cs="Gotham Book" w:eastAsia="Gotham Book"/><w:sz w:val="24"/><w:szCs w:val="24"/><w:spacing w:val="-4"/><w:w w:val="100"/></w:rPr><w:t>s</w:t></w:r><w:r><w:rPr><w:rFonts w:ascii="Gotham Book" w:hAnsi="Gotham Book" w:cs="Gotham Book" w:eastAsia="Gotham Book"/><w:sz w:val="24"/><w:szCs w:val="24"/><w:spacing w:val="0"/><w:w w:val="100"/></w:rPr><w:t>wm</w:t></w:r><w:r><w:rPr><w:rFonts w:ascii="Gotham Book" w:hAnsi="Gotham Book" w:cs="Gotham Book" w:eastAsia="Gotham Book"/><w:sz w:val="24"/><w:szCs w:val="24"/><w:spacing w:val="0"/><w:w w:val="100"/></w:rPr><w:t> </w:t></w:r><w:r><w:rPr><w:rFonts w:ascii="Gotham Book" w:hAnsi="Gotham Book" w:cs="Gotham Book" w:eastAsia="Gotham Book"/><w:sz w:val="24"/><w:szCs w:val="24"/><w:spacing w:val="0"/><w:w w:val="100"/></w:rPr><w:t>o</w:t></w:r><w:r><w:rPr><w:rFonts w:ascii="Gotham Book" w:hAnsi="Gotham Book" w:cs="Gotham Book" w:eastAsia="Gotham Book"/><w:sz w:val="24"/><w:szCs w:val="24"/><w:spacing w:val="0"/><w:w w:val="100"/></w:rPr><w:t> </w:t></w:r><w:r><w:rPr><w:rFonts w:ascii="Gotham Book" w:hAnsi="Gotham Book" w:cs="Gotham Book" w:eastAsia="Gotham Book"/><w:sz w:val="24"/><w:szCs w:val="24"/><w:spacing w:val="0"/><w:w w:val="100"/></w:rPr><w:t>200</w:t></w:r><w:r><w:rPr><w:rFonts w:ascii="Gotham Book" w:hAnsi="Gotham Book" w:cs="Gotham Book" w:eastAsia="Gotham Book"/><w:sz w:val="24"/><w:szCs w:val="24"/><w:spacing w:val="0"/><w:w w:val="100"/></w:rPr><w:t> </w:t></w:r><w:r><w:rPr><w:rFonts w:ascii="Gotham Book" w:hAnsi="Gotham Book" w:cs="Gotham Book" w:eastAsia="Gotham Book"/><w:sz w:val="24"/><w:szCs w:val="24"/><w:spacing w:val="0"/><w:w w:val="100"/></w:rPr><w:t>gair)</w:t></w:r></w:p><w:p><w:pPr><w:jc w:val="left"/><w:spacing w:after="0"/><w:sectPr><w:pgMar w:header="0" w:footer="283" w:top="600" w:bottom="480" w:left="580" w:right="600"/><w:pgSz w:w="11920" w:h="16840"/></w:sectPr></w:pPr><w:rPr/></w:p><w:p><w:pPr><w:spacing w:before="54" w:after="0" w:line="240" w:lineRule="auto"/><w:ind w:left="140" w:right="-20"/><w:jc w:val="left"/><w:rPr><w:rFonts w:ascii="Gotham" w:hAnsi="Gotham" w:cs="Gotham" w:eastAsia="Gotham"/><w:sz w:val="24"/><w:szCs w:val="24"/></w:rPr></w:pPr><w:rPr/><w:r><w:rPr><w:rFonts w:ascii="Gotham" w:hAnsi="Gotham" w:cs="Gotham" w:eastAsia="Gotham"/><w:sz w:val="24"/><w:szCs w:val="24"/><w:spacing w:val="0"/><w:w w:val="100"/><w:b/><w:bCs/></w:rPr><w:t>21.</w:t></w:r><w:r><w:rPr><w:rFonts w:ascii="Gotham" w:hAnsi="Gotham" w:cs="Gotham" w:eastAsia="Gotham"/><w:sz w:val="24"/><w:szCs w:val="24"/><w:spacing w:val="0"/><w:w w:val="100"/><w:b/><w:bCs/></w:rPr><w:t> </w:t></w:r><w:r><w:rPr><w:rFonts w:ascii="Gotham" w:hAnsi="Gotham" w:cs="Gotham" w:eastAsia="Gotham"/><w:sz w:val="24"/><w:szCs w:val="24"/><w:spacing w:val="-2"/><w:w w:val="100"/><w:b/><w:bCs/></w:rPr><w:t>C</w:t></w:r><w:r><w:rPr><w:rFonts w:ascii="Gotham" w:hAnsi="Gotham" w:cs="Gotham" w:eastAsia="Gotham"/><w:sz w:val="24"/><w:szCs w:val="24"/><w:spacing w:val="0"/><w:w w:val="100"/><w:b/><w:bCs/></w:rPr><w:t>o</w:t></w:r><w:r><w:rPr><w:rFonts w:ascii="Gotham" w:hAnsi="Gotham" w:cs="Gotham" w:eastAsia="Gotham"/><w:sz w:val="24"/><w:szCs w:val="24"/><w:spacing w:val="-2"/><w:w w:val="100"/><w:b/><w:bCs/></w:rPr><w:t>s</w:t></w:r><w:r><w:rPr><w:rFonts w:ascii="Gotham" w:hAnsi="Gotham" w:cs="Gotham" w:eastAsia="Gotham"/><w:sz w:val="24"/><w:szCs w:val="24"/><w:spacing w:val="0"/><w:w w:val="100"/><w:b/><w:bCs/></w:rPr><w:t>tau’r</w:t></w:r><w:r><w:rPr><w:rFonts w:ascii="Gotham" w:hAnsi="Gotham" w:cs="Gotham" w:eastAsia="Gotham"/><w:sz w:val="24"/><w:szCs w:val="24"/><w:spacing w:val="0"/><w:w w:val="100"/><w:b/><w:bCs/></w:rPr><w:t> </w:t></w:r><w:r><w:rPr><w:rFonts w:ascii="Gotham" w:hAnsi="Gotham" w:cs="Gotham" w:eastAsia="Gotham"/><w:sz w:val="24"/><w:szCs w:val="24"/><w:spacing w:val="0"/><w:w w:val="100"/><w:b/><w:bCs/></w:rPr><w:t>P</w:t></w:r><w:r><w:rPr><w:rFonts w:ascii="Gotham" w:hAnsi="Gotham" w:cs="Gotham" w:eastAsia="Gotham"/><w:sz w:val="24"/><w:szCs w:val="24"/><w:spacing w:val="-4"/><w:w w:val="100"/><w:b/><w:bCs/></w:rPr><w:t>r</w:t></w:r><w:r><w:rPr><w:rFonts w:ascii="Gotham" w:hAnsi="Gotham" w:cs="Gotham" w:eastAsia="Gotham"/><w:sz w:val="24"/><w:szCs w:val="24"/><w:spacing w:val="0"/><w:w w:val="100"/><w:b/><w:bCs/></w:rPr><w:t>osiect</w:t></w:r><w:r><w:rPr><w:rFonts w:ascii="Gotham" w:hAnsi="Gotham" w:cs="Gotham" w:eastAsia="Gotham"/><w:sz w:val="24"/><w:szCs w:val="24"/><w:spacing w:val="0"/><w:w w:val="100"/></w:rPr></w:r></w:p><w:p><w:pPr><w:spacing w:before="3" w:after="0" w:line="110" w:lineRule="exact"/><w:jc w:val="left"/><w:rPr><w:sz w:val="11"/><w:szCs w:val="11"/></w:rPr></w:pPr><w:rPr/><w:r><w:rPr><w:sz w:val="11"/><w:szCs w:val="11"/></w:rPr></w:r></w:p><w:p><w:pPr><w:spacing w:before="0" w:after="0" w:line="240" w:lineRule="auto"/><w:ind w:left="140" w:right="60"/><w:jc w:val="left"/><w:rPr><w:rFonts w:ascii="Gotham Book" w:hAnsi="Gotham Book" w:cs="Gotham Book" w:eastAsia="Gotham Book"/><w:sz w:val="24"/><w:szCs w:val="24"/></w:rPr></w:pPr><w:rPr/><w:r><w:rPr><w:rFonts w:ascii="Gotham Book" w:hAnsi="Gotham Book" w:cs="Gotham Book" w:eastAsia="Gotham Book"/><w:sz w:val="24"/><w:szCs w:val="24"/><w:spacing w:val="0"/><w:w w:val="100"/></w:rPr><w:t>Rh</w:t></w:r><w:r><w:rPr><w:rFonts w:ascii="Gotham Book" w:hAnsi="Gotham Book" w:cs="Gotham Book" w:eastAsia="Gotham Book"/><w:sz w:val="24"/><w:szCs w:val="24"/><w:spacing w:val="-6"/><w:w w:val="100"/></w:rPr><w:t>o</w:t></w:r><w:r><w:rPr><w:rFonts w:ascii="Gotham Book" w:hAnsi="Gotham Book" w:cs="Gotham Book" w:eastAsia="Gotham Book"/><w:sz w:val="24"/><w:szCs w:val="24"/><w:spacing w:val="-6"/><w:w w:val="100"/></w:rPr><w:t>w</w:t></w:r><w:r><w:rPr><w:rFonts w:ascii="Gotham Book" w:hAnsi="Gotham Book" w:cs="Gotham Book" w:eastAsia="Gotham Book"/><w:sz w:val="24"/><w:szCs w:val="24"/><w:spacing w:val="0"/><w:w w:val="100"/></w:rPr><w:t>ch</w:t></w:r><w:r><w:rPr><w:rFonts w:ascii="Gotham Book" w:hAnsi="Gotham Book" w:cs="Gotham Book" w:eastAsia="Gotham Book"/><w:sz w:val="24"/><w:szCs w:val="24"/><w:spacing w:val="0"/><w:w w:val="100"/></w:rPr><w:t> </w:t></w:r><w:r><w:rPr><w:rFonts w:ascii="Gotham Book" w:hAnsi="Gotham Book" w:cs="Gotham Book" w:eastAsia="Gotham Book"/><w:sz w:val="24"/><w:szCs w:val="24"/><w:spacing w:val="0"/><w:w w:val="100"/></w:rPr><w:t>ddadansoddiad</w:t></w:r><w:r><w:rPr><w:rFonts w:ascii="Gotham Book" w:hAnsi="Gotham Book" w:cs="Gotham Book" w:eastAsia="Gotham Book"/><w:sz w:val="24"/><w:szCs w:val="24"/><w:spacing w:val="0"/><w:w w:val="100"/></w:rPr><w:t> </w:t></w:r><w:r><w:rPr><w:rFonts w:ascii="Gotham Book" w:hAnsi="Gotham Book" w:cs="Gotham Book" w:eastAsia="Gotham Book"/><w:sz w:val="24"/><w:szCs w:val="24"/><w:spacing w:val="0"/><w:w w:val="100"/></w:rPr><w:t>ll</w:t></w:r><w:r><w:rPr><w:rFonts w:ascii="Gotham Book" w:hAnsi="Gotham Book" w:cs="Gotham Book" w:eastAsia="Gotham Book"/><w:sz w:val="24"/><w:szCs w:val="24"/><w:spacing w:val="-5"/><w:w w:val="100"/></w:rPr><w:t>a</w:t></w:r><w:r><w:rPr><w:rFonts w:ascii="Gotham Book" w:hAnsi="Gotham Book" w:cs="Gotham Book" w:eastAsia="Gotham Book"/><w:sz w:val="24"/><w:szCs w:val="24"/><w:spacing w:val="0"/><w:w w:val="100"/></w:rPr><w:t>wn</w:t></w:r><w:r><w:rPr><w:rFonts w:ascii="Gotham Book" w:hAnsi="Gotham Book" w:cs="Gotham Book" w:eastAsia="Gotham Book"/><w:sz w:val="24"/><w:szCs w:val="24"/><w:spacing w:val="0"/><w:w w:val="100"/></w:rPr><w:t> </w:t></w:r><w:r><w:rPr><w:rFonts w:ascii="Gotham Book" w:hAnsi="Gotham Book" w:cs="Gotham Book" w:eastAsia="Gotham Book"/><w:sz w:val="24"/><w:szCs w:val="24"/><w:spacing w:val="0"/><w:w w:val="100"/></w:rPr><w:t>o’r</w:t></w:r><w:r><w:rPr><w:rFonts w:ascii="Gotham Book" w:hAnsi="Gotham Book" w:cs="Gotham Book" w:eastAsia="Gotham Book"/><w:sz w:val="24"/><w:szCs w:val="24"/><w:spacing w:val="0"/><w:w w:val="100"/></w:rPr><w:t> </w:t></w:r><w:r><w:rPr><w:rFonts w:ascii="Gotham Book" w:hAnsi="Gotham Book" w:cs="Gotham Book" w:eastAsia="Gotham Book"/><w:sz w:val="24"/><w:szCs w:val="24"/><w:spacing w:val="0"/><w:w w:val="100"/></w:rPr><w:t>holl</w:t></w:r><w:r><w:rPr><w:rFonts w:ascii="Gotham Book" w:hAnsi="Gotham Book" w:cs="Gotham Book" w:eastAsia="Gotham Book"/><w:sz w:val="24"/><w:szCs w:val="24"/><w:spacing w:val="0"/><w:w w:val="100"/></w:rPr><w:t> </w:t></w:r><w:r><w:rPr><w:rFonts w:ascii="Gotham Book" w:hAnsi="Gotham Book" w:cs="Gotham Book" w:eastAsia="Gotham Book"/><w:sz w:val="24"/><w:szCs w:val="24"/><w:spacing w:val="0"/><w:w w:val="100"/></w:rPr><w:t>go</w:t></w:r><w:r><w:rPr><w:rFonts w:ascii="Gotham Book" w:hAnsi="Gotham Book" w:cs="Gotham Book" w:eastAsia="Gotham Book"/><w:sz w:val="24"/><w:szCs w:val="24"/><w:spacing w:val="-2"/><w:w w:val="100"/></w:rPr><w:t>s</w:t></w:r><w:r><w:rPr><w:rFonts w:ascii="Gotham Book" w:hAnsi="Gotham Book" w:cs="Gotham Book" w:eastAsia="Gotham Book"/><w:sz w:val="24"/><w:szCs w:val="24"/><w:spacing w:val="0"/><w:w w:val="100"/></w:rPr><w:t>tau.</w:t></w:r><w:r><w:rPr><w:rFonts w:ascii="Gotham Book" w:hAnsi="Gotham Book" w:cs="Gotham Book" w:eastAsia="Gotham Book"/><w:sz w:val="24"/><w:szCs w:val="24"/><w:spacing w:val="0"/><w:w w:val="100"/></w:rPr><w:t> </w:t></w:r><w:r><w:rPr><w:rFonts w:ascii="Gotham Book" w:hAnsi="Gotham Book" w:cs="Gotham Book" w:eastAsia="Gotham Book"/><w:sz w:val="24"/><w:szCs w:val="24"/><w:spacing w:val="0"/><w:w w:val="100"/></w:rPr><w:t>Dylech</w:t></w:r><w:r><w:rPr><w:rFonts w:ascii="Gotham Book" w:hAnsi="Gotham Book" w:cs="Gotham Book" w:eastAsia="Gotham Book"/><w:sz w:val="24"/><w:szCs w:val="24"/><w:spacing w:val="0"/><w:w w:val="100"/></w:rPr><w:t> </w:t></w:r><w:r><w:rPr><w:rFonts w:ascii="Gotham Book" w:hAnsi="Gotham Book" w:cs="Gotham Book" w:eastAsia="Gotham Book"/><w:sz w:val="24"/><w:szCs w:val="24"/><w:spacing w:val="0"/><w:w w:val="100"/></w:rPr><w:t>gyn</w:t></w:r><w:r><w:rPr><w:rFonts w:ascii="Gotham Book" w:hAnsi="Gotham Book" w:cs="Gotham Book" w:eastAsia="Gotham Book"/><w:sz w:val="24"/><w:szCs w:val="24"/><w:spacing w:val="-4"/><w:w w:val="100"/></w:rPr><w:t>n</w:t></w:r><w:r><w:rPr><w:rFonts w:ascii="Gotham Book" w:hAnsi="Gotham Book" w:cs="Gotham Book" w:eastAsia="Gotham Book"/><w:sz w:val="24"/><w:szCs w:val="24"/><w:spacing w:val="-2"/><w:w w:val="100"/></w:rPr><w:t>w</w:t></w:r><w:r><w:rPr><w:rFonts w:ascii="Gotham Book" w:hAnsi="Gotham Book" w:cs="Gotham Book" w:eastAsia="Gotham Book"/><w:sz w:val="24"/><w:szCs w:val="24"/><w:spacing w:val="-5"/><w:w w:val="100"/></w:rPr><w:t>y</w:t></w:r><w:r><w:rPr><w:rFonts w:ascii="Gotham Book" w:hAnsi="Gotham Book" w:cs="Gotham Book" w:eastAsia="Gotham Book"/><w:sz w:val="24"/><w:szCs w:val="24"/><w:spacing w:val="0"/><w:w w:val="100"/></w:rPr><w:t>s</w:t></w:r><w:r><w:rPr><w:rFonts w:ascii="Gotham Book" w:hAnsi="Gotham Book" w:cs="Gotham Book" w:eastAsia="Gotham Book"/><w:sz w:val="24"/><w:szCs w:val="24"/><w:spacing w:val="0"/><w:w w:val="100"/></w:rPr><w:t> </w:t></w:r><w:r><w:rPr><w:rFonts w:ascii="Gotham Book" w:hAnsi="Gotham Book" w:cs="Gotham Book" w:eastAsia="Gotham Book"/><w:sz w:val="24"/><w:szCs w:val="24"/><w:spacing w:val="0"/><w:w w:val="100"/></w:rPr><w:t>b</w:t></w:r><w:r><w:rPr><w:rFonts w:ascii="Gotham Book" w:hAnsi="Gotham Book" w:cs="Gotham Book" w:eastAsia="Gotham Book"/><w:sz w:val="24"/><w:szCs w:val="24"/><w:spacing w:val="-6"/><w:w w:val="100"/></w:rPr><w:t>r</w:t></w:r><w:r><w:rPr><w:rFonts w:ascii="Gotham Book" w:hAnsi="Gotham Book" w:cs="Gotham Book" w:eastAsia="Gotham Book"/><w:sz w:val="24"/><w:szCs w:val="24"/><w:spacing w:val="0"/><w:w w:val="100"/></w:rPr><w:t>as</w:t></w:r><w:r><w:rPr><w:rFonts w:ascii="Gotham Book" w:hAnsi="Gotham Book" w:cs="Gotham Book" w:eastAsia="Gotham Book"/><w:sz w:val="24"/><w:szCs w:val="24"/><w:spacing w:val="0"/><w:w w:val="100"/></w:rPr><w:t> </w:t></w:r><w:r><w:rPr><w:rFonts w:ascii="Gotham Book" w:hAnsi="Gotham Book" w:cs="Gotham Book" w:eastAsia="Gotham Book"/><w:sz w:val="24"/><w:szCs w:val="24"/><w:spacing w:val="0"/><w:w w:val="100"/></w:rPr><w:t>amcan</w:t></w:r><w:r><w:rPr><w:rFonts w:ascii="Gotham Book" w:hAnsi="Gotham Book" w:cs="Gotham Book" w:eastAsia="Gotham Book"/><w:sz w:val="24"/><w:szCs w:val="24"/><w:spacing w:val="0"/><w:w w:val="100"/></w:rPr><w:t> </w:t></w:r><w:r><w:rPr><w:rFonts w:ascii="Gotham Book" w:hAnsi="Gotham Book" w:cs="Gotham Book" w:eastAsia="Gotham Book"/><w:sz w:val="24"/><w:szCs w:val="24"/><w:spacing w:val="0"/><w:w w:val="100"/></w:rPr><w:t>o</w:t></w:r><w:r><w:rPr><w:rFonts w:ascii="Gotham Book" w:hAnsi="Gotham Book" w:cs="Gotham Book" w:eastAsia="Gotham Book"/><w:sz w:val="24"/><w:szCs w:val="24"/><w:spacing w:val="0"/><w:w w:val="100"/></w:rPr><w:t> </w:t></w:r><w:r><w:rPr><w:rFonts w:ascii="Gotham Book" w:hAnsi="Gotham Book" w:cs="Gotham Book" w:eastAsia="Gotham Book"/><w:sz w:val="24"/><w:szCs w:val="24"/><w:spacing w:val="-6"/><w:w w:val="100"/></w:rPr><w:t>w</w:t></w:r><w:r><w:rPr><w:rFonts w:ascii="Gotham Book" w:hAnsi="Gotham Book" w:cs="Gotham Book" w:eastAsia="Gotham Book"/><w:sz w:val="24"/><w:szCs w:val="24"/><w:spacing w:val="0"/><w:w w:val="100"/></w:rPr><w:t>erth</w:t></w:r><w:r><w:rPr><w:rFonts w:ascii="Gotham Book" w:hAnsi="Gotham Book" w:cs="Gotham Book" w:eastAsia="Gotham Book"/><w:sz w:val="24"/><w:szCs w:val="24"/><w:spacing w:val="0"/><w:w w:val="100"/></w:rPr><w:t> </w:t></w:r><w:r><w:rPr><w:rFonts w:ascii="Gotham Book" w:hAnsi="Gotham Book" w:cs="Gotham Book" w:eastAsia="Gotham Book"/><w:sz w:val="24"/><w:szCs w:val="24"/><w:spacing w:val="0"/><w:w w:val="100"/></w:rPr><w:t>unr</w:t></w:r><w:r><w:rPr><w:rFonts w:ascii="Gotham Book" w:hAnsi="Gotham Book" w:cs="Gotham Book" w:eastAsia="Gotham Book"/><w:sz w:val="24"/><w:szCs w:val="24"/><w:spacing w:val="-4"/><w:w w:val="100"/></w:rPr><w:t>h</w:t></w:r><w:r><w:rPr><w:rFonts w:ascii="Gotham Book" w:hAnsi="Gotham Book" w:cs="Gotham Book" w:eastAsia="Gotham Book"/><w:sz w:val="24"/><w:szCs w:val="24"/><w:spacing w:val="-2"/><w:w w:val="100"/></w:rPr><w:t>y</w:t></w:r><w:r><w:rPr><w:rFonts w:ascii="Gotham Book" w:hAnsi="Gotham Book" w:cs="Gotham Book" w:eastAsia="Gotham Book"/><w:sz w:val="24"/><w:szCs w:val="24"/><w:spacing w:val="0"/><w:w w:val="100"/></w:rPr><w:t>w</w:t></w:r><w:r><w:rPr><w:rFonts w:ascii="Gotham Book" w:hAnsi="Gotham Book" w:cs="Gotham Book" w:eastAsia="Gotham Book"/><w:sz w:val="24"/><w:szCs w:val="24"/><w:spacing w:val="0"/><w:w w:val="100"/></w:rPr><w:t> </w:t></w:r><w:r><w:rPr><w:rFonts w:ascii="Gotham Book" w:hAnsi="Gotham Book" w:cs="Gotham Book" w:eastAsia="Gotham Book"/><w:sz w:val="24"/><w:szCs w:val="24"/><w:spacing w:val="0"/><w:w w:val="100"/></w:rPr><w:t>gefnogaeth</w:t></w:r><w:r><w:rPr><w:rFonts w:ascii="Gotham Book" w:hAnsi="Gotham Book" w:cs="Gotham Book" w:eastAsia="Gotham Book"/><w:sz w:val="24"/><w:szCs w:val="24"/><w:spacing w:val="0"/><w:w w:val="100"/></w:rPr><w:t> </w:t></w:r><w:r><w:rPr><w:rFonts w:ascii="Gotham Book" w:hAnsi="Gotham Book" w:cs="Gotham Book" w:eastAsia="Gotham Book"/><w:sz w:val="24"/><w:szCs w:val="24"/><w:spacing w:val="0"/><w:w w:val="100"/></w:rPr><w:t>m</w:t></w:r><w:r><w:rPr><w:rFonts w:ascii="Gotham Book" w:hAnsi="Gotham Book" w:cs="Gotham Book" w:eastAsia="Gotham Book"/><w:sz w:val="24"/><w:szCs w:val="24"/><w:spacing w:val="-6"/><w:w w:val="100"/></w:rPr><w:t>e</w:t></w:r><w:r><w:rPr><w:rFonts w:ascii="Gotham Book" w:hAnsi="Gotham Book" w:cs="Gotham Book" w:eastAsia="Gotham Book"/><w:sz w:val="24"/><w:szCs w:val="24"/><w:spacing w:val="0"/><w:w w:val="100"/></w:rPr><w:t>wn</w:t></w:r><w:r><w:rPr><w:rFonts w:ascii="Gotham Book" w:hAnsi="Gotham Book" w:cs="Gotham Book" w:eastAsia="Gotham Book"/><w:sz w:val="24"/><w:szCs w:val="24"/><w:spacing w:val="0"/><w:w w:val="100"/></w:rPr><w:t> </w:t></w:r><w:r><w:rPr><w:rFonts w:ascii="Gotham Book" w:hAnsi="Gotham Book" w:cs="Gotham Book" w:eastAsia="Gotham Book"/><w:sz w:val="24"/><w:szCs w:val="24"/><w:spacing w:val="-4"/><w:w w:val="100"/></w:rPr><w:t>n</w:t></w:r><w:r><w:rPr><w:rFonts w:ascii="Gotham Book" w:hAnsi="Gotham Book" w:cs="Gotham Book" w:eastAsia="Gotham Book"/><w:sz w:val="24"/><w:szCs w:val="24"/><w:spacing w:val="-2"/><w:w w:val="100"/></w:rPr><w:t>w</w:t></w:r><w:r><w:rPr><w:rFonts w:ascii="Gotham Book" w:hAnsi="Gotham Book" w:cs="Gotham Book" w:eastAsia="Gotham Book"/><w:sz w:val="24"/><w:szCs w:val="24"/><w:spacing w:val="-6"/><w:w w:val="100"/></w:rPr><w:t>y</w:t></w:r><w:r><w:rPr><w:rFonts w:ascii="Gotham Book" w:hAnsi="Gotham Book" w:cs="Gotham Book" w:eastAsia="Gotham Book"/><w:sz w:val="24"/><w:szCs w:val="24"/><w:spacing w:val="0"/><w:w w:val="100"/></w:rPr><w:t>ddau</w:t></w:r><w:r><w:rPr><w:rFonts w:ascii="Gotham Book" w:hAnsi="Gotham Book" w:cs="Gotham Book" w:eastAsia="Gotham Book"/><w:sz w:val="24"/><w:szCs w:val="24"/><w:spacing w:val="-17"/><w:w w:val="100"/></w:rPr><w:t>/</w:t></w:r><w:r><w:rPr><w:rFonts w:ascii="Gotham Book" w:hAnsi="Gotham Book" w:cs="Gotham Book" w:eastAsia="Gotham Book"/><w:sz w:val="24"/><w:szCs w:val="24"/><w:spacing w:val="0"/><w:w w:val="100"/></w:rPr><w:t>g</w:t></w:r><w:r><w:rPr><w:rFonts w:ascii="Gotham Book" w:hAnsi="Gotham Book" w:cs="Gotham Book" w:eastAsia="Gotham Book"/><w:sz w:val="24"/><w:szCs w:val="24"/><w:spacing w:val="-5"/><w:w w:val="100"/></w:rPr><w:t>w</w:t></w:r><w:r><w:rPr><w:rFonts w:ascii="Gotham Book" w:hAnsi="Gotham Book" w:cs="Gotham Book" w:eastAsia="Gotham Book"/><w:sz w:val="24"/><w:szCs w:val="24"/><w:spacing w:val="0"/><w:w w:val="100"/></w:rPr><w:t>asanaethau.</w:t></w:r><w:r><w:rPr><w:rFonts w:ascii="Gotham Book" w:hAnsi="Gotham Book" w:cs="Gotham Book" w:eastAsia="Gotham Book"/><w:sz w:val="24"/><w:szCs w:val="24"/><w:spacing w:val="0"/><w:w w:val="100"/></w:rPr><w:t> </w:t></w:r><w:r><w:rPr><w:rFonts w:ascii="Gotham Book" w:hAnsi="Gotham Book" w:cs="Gotham Book" w:eastAsia="Gotham Book"/><w:sz w:val="24"/><w:szCs w:val="24"/><w:spacing w:val="0"/><w:w w:val="100"/></w:rPr><w:t>Os</w:t></w:r><w:r><w:rPr><w:rFonts w:ascii="Gotham Book" w:hAnsi="Gotham Book" w:cs="Gotham Book" w:eastAsia="Gotham Book"/><w:sz w:val="24"/><w:szCs w:val="24"/><w:spacing w:val="0"/><w:w w:val="100"/></w:rPr><w:t> </w:t></w:r><w:r><w:rPr><w:rFonts w:ascii="Gotham Book" w:hAnsi="Gotham Book" w:cs="Gotham Book" w:eastAsia="Gotham Book"/><w:sz w:val="24"/><w:szCs w:val="24"/><w:spacing w:val="-2"/><w:w w:val="100"/></w:rPr><w:t>y</w:t></w:r><w:r><w:rPr><w:rFonts w:ascii="Gotham Book" w:hAnsi="Gotham Book" w:cs="Gotham Book" w:eastAsia="Gotham Book"/><w:sz w:val="24"/><w:szCs w:val="24"/><w:spacing w:val="0"/><w:w w:val="100"/></w:rPr><w:t>w</w:t></w:r><w:r><w:rPr><w:rFonts w:ascii="Gotham Book" w:hAnsi="Gotham Book" w:cs="Gotham Book" w:eastAsia="Gotham Book"/><w:sz w:val="24"/><w:szCs w:val="24"/><w:spacing w:val="0"/><w:w w:val="100"/></w:rPr><w:t> </w:t></w:r><w:r><w:rPr><w:rFonts w:ascii="Gotham Book" w:hAnsi="Gotham Book" w:cs="Gotham Book" w:eastAsia="Gotham Book"/><w:sz w:val="24"/><w:szCs w:val="24"/><w:spacing w:val="-4"/><w:w w:val="100"/></w:rPr><w:t>c</w:t></w:r><w:r><w:rPr><w:rFonts w:ascii="Gotham Book" w:hAnsi="Gotham Book" w:cs="Gotham Book" w:eastAsia="Gotham Book"/><w:sz w:val="24"/><w:szCs w:val="24"/><w:spacing w:val="0"/><w:w w:val="100"/></w:rPr><w:t>o</w:t></w:r><w:r><w:rPr><w:rFonts w:ascii="Gotham Book" w:hAnsi="Gotham Book" w:cs="Gotham Book" w:eastAsia="Gotham Book"/><w:sz w:val="24"/><w:szCs w:val="24"/><w:spacing w:val="-2"/><w:w w:val="100"/></w:rPr><w:t>s</w:t></w:r><w:r><w:rPr><w:rFonts w:ascii="Gotham Book" w:hAnsi="Gotham Book" w:cs="Gotham Book" w:eastAsia="Gotham Book"/><w:sz w:val="24"/><w:szCs w:val="24"/><w:spacing w:val="0"/><w:w w:val="100"/></w:rPr><w:t>tau’r</w:t></w:r><w:r><w:rPr><w:rFonts w:ascii="Gotham Book" w:hAnsi="Gotham Book" w:cs="Gotham Book" w:eastAsia="Gotham Book"/><w:sz w:val="24"/><w:szCs w:val="24"/><w:spacing w:val="0"/><w:w w:val="100"/></w:rPr><w:t> </w:t></w:r><w:r><w:rPr><w:rFonts w:ascii="Gotham Book" w:hAnsi="Gotham Book" w:cs="Gotham Book" w:eastAsia="Gotham Book"/><w:sz w:val="24"/><w:szCs w:val="24"/><w:spacing w:val="0"/><w:w w:val="100"/></w:rPr><w:t>p</w:t></w:r><w:r><w:rPr><w:rFonts w:ascii="Gotham Book" w:hAnsi="Gotham Book" w:cs="Gotham Book" w:eastAsia="Gotham Book"/><w:sz w:val="24"/><w:szCs w:val="24"/><w:spacing w:val="-5"/><w:w w:val="100"/></w:rPr><w:t>r</w:t></w:r><w:r><w:rPr><w:rFonts w:ascii="Gotham Book" w:hAnsi="Gotham Book" w:cs="Gotham Book" w:eastAsia="Gotham Book"/><w:sz w:val="24"/><w:szCs w:val="24"/><w:spacing w:val="0"/><w:w w:val="100"/></w:rPr><w:t>osiect</w:t></w:r><w:r><w:rPr><w:rFonts w:ascii="Gotham Book" w:hAnsi="Gotham Book" w:cs="Gotham Book" w:eastAsia="Gotham Book"/><w:sz w:val="24"/><w:szCs w:val="24"/><w:spacing w:val="0"/><w:w w:val="100"/></w:rPr><w:t> </w:t></w:r><w:r><w:rPr><w:rFonts w:ascii="Gotham Book" w:hAnsi="Gotham Book" w:cs="Gotham Book" w:eastAsia="Gotham Book"/><w:sz w:val="24"/><w:szCs w:val="24"/><w:spacing w:val="0"/><w:w w:val="100"/></w:rPr><w:t>yn</w:t></w:r><w:r><w:rPr><w:rFonts w:ascii="Gotham Book" w:hAnsi="Gotham Book" w:cs="Gotham Book" w:eastAsia="Gotham Book"/><w:sz w:val="24"/><w:szCs w:val="24"/><w:spacing w:val="0"/><w:w w:val="100"/></w:rPr><w:t> </w:t></w:r><w:r><w:rPr><w:rFonts w:ascii="Gotham Book" w:hAnsi="Gotham Book" w:cs="Gotham Book" w:eastAsia="Gotham Book"/><w:sz w:val="24"/><w:szCs w:val="24"/><w:spacing w:val="0"/><w:w w:val="100"/></w:rPr><w:t>u</w:t></w:r><w:r><w:rPr><w:rFonts w:ascii="Gotham Book" w:hAnsi="Gotham Book" w:cs="Gotham Book" w:eastAsia="Gotham Book"/><w:sz w:val="24"/><w:szCs w:val="24"/><w:spacing w:val="-6"/><w:w w:val="100"/></w:rPr><w:t>w</w:t></w:r><w:r><w:rPr><w:rFonts w:ascii="Gotham Book" w:hAnsi="Gotham Book" w:cs="Gotham Book" w:eastAsia="Gotham Book"/><w:sz w:val="24"/><w:szCs w:val="24"/><w:spacing w:val="0"/><w:w w:val="100"/></w:rPr><w:t>ch</w:t></w:r><w:r><w:rPr><w:rFonts w:ascii="Gotham Book" w:hAnsi="Gotham Book" w:cs="Gotham Book" w:eastAsia="Gotham Book"/><w:sz w:val="24"/><w:szCs w:val="24"/><w:spacing w:val="0"/><w:w w:val="100"/></w:rPr><w:t> </w:t></w:r><w:r><w:rPr><w:rFonts w:ascii="Gotham Book" w:hAnsi="Gotham Book" w:cs="Gotham Book" w:eastAsia="Gotham Book"/><w:sz w:val="24"/><w:szCs w:val="24"/><w:spacing w:val="0"/><w:w w:val="100"/></w:rPr><w:t>na</w:t></w:r></w:p><w:p><w:pPr><w:spacing w:before="0" w:after="0" w:line="287" w:lineRule="exact"/><w:ind w:left="140" w:right="-20"/><w:jc w:val="left"/><w:rPr><w:rFonts w:ascii="Gotham Book" w:hAnsi="Gotham Book" w:cs="Gotham Book" w:eastAsia="Gotham Book"/><w:sz w:val="24"/><w:szCs w:val="24"/></w:rPr></w:pPr><w:rPr/><w:r><w:rPr><w:rFonts w:ascii="Gotham Book" w:hAnsi="Gotham Book" w:cs="Gotham Book" w:eastAsia="Gotham Book"/><w:sz w:val="24"/><w:szCs w:val="24"/><w:spacing w:val="0"/><w:w w:val="100"/><w:position w:val="-1"/></w:rPr><w:t>£2,500</w:t></w:r><w:r><w:rPr><w:rFonts w:ascii="Gotham Book" w:hAnsi="Gotham Book" w:cs="Gotham Book" w:eastAsia="Gotham Book"/><w:sz w:val="24"/><w:szCs w:val="24"/><w:spacing w:val="0"/><w:w w:val="100"/><w:position w:val="-1"/></w:rPr><w:t> </w:t></w:r><w:r><w:rPr><w:rFonts w:ascii="Gotham Book" w:hAnsi="Gotham Book" w:cs="Gotham Book" w:eastAsia="Gotham Book"/><w:sz w:val="24"/><w:szCs w:val="24"/><w:spacing w:val="0"/><w:w w:val="100"/><w:position w:val="-1"/></w:rPr><w:t>(£5000</w:t></w:r><w:r><w:rPr><w:rFonts w:ascii="Gotham Book" w:hAnsi="Gotham Book" w:cs="Gotham Book" w:eastAsia="Gotham Book"/><w:sz w:val="24"/><w:szCs w:val="24"/><w:spacing w:val="0"/><w:w w:val="100"/><w:position w:val="-1"/></w:rPr><w:t> </w:t></w:r><w:r><w:rPr><w:rFonts w:ascii="Gotham Book" w:hAnsi="Gotham Book" w:cs="Gotham Book" w:eastAsia="Gotham Book"/><w:sz w:val="24"/><w:szCs w:val="24"/><w:spacing w:val="0"/><w:w w:val="100"/><w:position w:val="-1"/></w:rPr><w:t>ar</w:t></w:r><w:r><w:rPr><w:rFonts w:ascii="Gotham Book" w:hAnsi="Gotham Book" w:cs="Gotham Book" w:eastAsia="Gotham Book"/><w:sz w:val="24"/><w:szCs w:val="24"/><w:spacing w:val="0"/><w:w w:val="100"/><w:position w:val="-1"/></w:rPr><w:t> </w:t></w:r><w:r><w:rPr><w:rFonts w:ascii="Gotham Book" w:hAnsi="Gotham Book" w:cs="Gotham Book" w:eastAsia="Gotham Book"/><w:sz w:val="24"/><w:szCs w:val="24"/><w:spacing w:val="0"/><w:w w:val="100"/><w:position w:val="-1"/></w:rPr><w:t>gy</w:t></w:r><w:r><w:rPr><w:rFonts w:ascii="Gotham Book" w:hAnsi="Gotham Book" w:cs="Gotham Book" w:eastAsia="Gotham Book"/><w:sz w:val="24"/><w:szCs w:val="24"/><w:spacing w:val="-2"/><w:w w:val="100"/><w:position w:val="-1"/></w:rPr><w:t>f</w:t></w:r><w:r><w:rPr><w:rFonts w:ascii="Gotham Book" w:hAnsi="Gotham Book" w:cs="Gotham Book" w:eastAsia="Gotham Book"/><w:sz w:val="24"/><w:szCs w:val="24"/><w:spacing w:val="0"/><w:w w:val="100"/><w:position w:val="-1"/></w:rPr><w:t>er</w:t></w:r><w:r><w:rPr><w:rFonts w:ascii="Gotham Book" w:hAnsi="Gotham Book" w:cs="Gotham Book" w:eastAsia="Gotham Book"/><w:sz w:val="24"/><w:szCs w:val="24"/><w:spacing w:val="0"/><w:w w:val="100"/><w:position w:val="-1"/></w:rPr><w:t> </w:t></w:r><w:r><w:rPr><w:rFonts w:ascii="Gotham Book" w:hAnsi="Gotham Book" w:cs="Gotham Book" w:eastAsia="Gotham Book"/><w:sz w:val="24"/><w:szCs w:val="24"/><w:spacing w:val="0"/><w:w w:val="100"/><w:position w:val="-1"/></w:rPr><w:t>p</w:t></w:r><w:r><w:rPr><w:rFonts w:ascii="Gotham Book" w:hAnsi="Gotham Book" w:cs="Gotham Book" w:eastAsia="Gotham Book"/><w:sz w:val="24"/><w:szCs w:val="24"/><w:spacing w:val="-5"/><w:w w:val="100"/><w:position w:val="-1"/></w:rPr><w:t>r</w:t></w:r><w:r><w:rPr><w:rFonts w:ascii="Gotham Book" w:hAnsi="Gotham Book" w:cs="Gotham Book" w:eastAsia="Gotham Book"/><w:sz w:val="24"/><w:szCs w:val="24"/><w:spacing w:val="0"/><w:w w:val="100"/><w:position w:val="-1"/></w:rPr><w:t>osiectau</w:t></w:r><w:r><w:rPr><w:rFonts w:ascii="Gotham Book" w:hAnsi="Gotham Book" w:cs="Gotham Book" w:eastAsia="Gotham Book"/><w:sz w:val="24"/><w:szCs w:val="24"/><w:spacing w:val="0"/><w:w w:val="100"/><w:position w:val="-1"/></w:rPr><w:t> </w:t></w:r><w:r><w:rPr><w:rFonts w:ascii="Gotham Book" w:hAnsi="Gotham Book" w:cs="Gotham Book" w:eastAsia="Gotham Book"/><w:sz w:val="24"/><w:szCs w:val="24"/><w:spacing w:val="0"/><w:w w:val="100"/><w:position w:val="-1"/></w:rPr><w:t>gogledd</w:t></w:r><w:r><w:rPr><w:rFonts w:ascii="Gotham Book" w:hAnsi="Gotham Book" w:cs="Gotham Book" w:eastAsia="Gotham Book"/><w:sz w:val="24"/><w:szCs w:val="24"/><w:spacing w:val="0"/><w:w w:val="100"/><w:position w:val="-1"/></w:rPr><w:t> </w:t></w:r><w:r><w:rPr><w:rFonts w:ascii="Gotham Book" w:hAnsi="Gotham Book" w:cs="Gotham Book" w:eastAsia="Gotham Book"/><w:sz w:val="24"/><w:szCs w:val="24"/><w:spacing w:val="-2"/><w:w w:val="100"/><w:position w:val="-1"/></w:rPr><w:t>C</w:t></w:r><w:r><w:rPr><w:rFonts w:ascii="Gotham Book" w:hAnsi="Gotham Book" w:cs="Gotham Book" w:eastAsia="Gotham Book"/><w:sz w:val="24"/><w:szCs w:val="24"/><w:spacing w:val="0"/><w:w w:val="100"/><w:position w:val="-1"/></w:rPr><w:t>ymru</w:t></w:r><w:r><w:rPr><w:rFonts w:ascii="Gotham Book" w:hAnsi="Gotham Book" w:cs="Gotham Book" w:eastAsia="Gotham Book"/><w:sz w:val="24"/><w:szCs w:val="24"/><w:spacing w:val="0"/><w:w w:val="100"/><w:position w:val="-1"/></w:rPr><w:t> </w:t></w:r><w:r><w:rPr><w:rFonts w:ascii="Gotham Book" w:hAnsi="Gotham Book" w:cs="Gotham Book" w:eastAsia="Gotham Book"/><w:sz w:val="24"/><w:szCs w:val="24"/><w:spacing w:val="0"/><w:w w:val="100"/><w:position w:val="-1"/></w:rPr><w:t>gy</w:t></w:r><w:r><w:rPr><w:rFonts w:ascii="Gotham Book" w:hAnsi="Gotham Book" w:cs="Gotham Book" w:eastAsia="Gotham Book"/><w:sz w:val="24"/><w:szCs w:val="24"/><w:spacing w:val="-4"/><w:w w:val="100"/><w:position w:val="-1"/></w:rPr><w:t>f</w:t></w:r><w:r><w:rPr><w:rFonts w:ascii="Gotham Book" w:hAnsi="Gotham Book" w:cs="Gotham Book" w:eastAsia="Gotham Book"/><w:sz w:val="24"/><w:szCs w:val="24"/><w:spacing w:val="0"/><w:w w:val="100"/><w:position w:val="-1"/></w:rPr><w:t>an)</w:t></w:r><w:r><w:rPr><w:rFonts w:ascii="Gotham Book" w:hAnsi="Gotham Book" w:cs="Gotham Book" w:eastAsia="Gotham Book"/><w:sz w:val="24"/><w:szCs w:val="24"/><w:spacing w:val="0"/><w:w w:val="100"/><w:position w:val="-1"/></w:rPr><w:t> </w:t></w:r><w:r><w:rPr><w:rFonts w:ascii="Gotham Book" w:hAnsi="Gotham Book" w:cs="Gotham Book" w:eastAsia="Gotham Book"/><w:sz w:val="24"/><w:szCs w:val="24"/><w:spacing w:val="0"/><w:w w:val="100"/><w:position w:val="-1"/></w:rPr><w:t>nod</w:t></w:r><w:r><w:rPr><w:rFonts w:ascii="Gotham Book" w:hAnsi="Gotham Book" w:cs="Gotham Book" w:eastAsia="Gotham Book"/><w:sz w:val="24"/><w:szCs w:val="24"/><w:spacing w:val="-6"/><w:w w:val="100"/><w:position w:val="-1"/></w:rPr><w:t>w</w:t></w:r><w:r><w:rPr><w:rFonts w:ascii="Gotham Book" w:hAnsi="Gotham Book" w:cs="Gotham Book" w:eastAsia="Gotham Book"/><w:sz w:val="24"/><w:szCs w:val="24"/><w:spacing w:val="0"/><w:w w:val="100"/><w:position w:val="-1"/></w:rPr><w:t>ch</w:t></w:r><w:r><w:rPr><w:rFonts w:ascii="Gotham Book" w:hAnsi="Gotham Book" w:cs="Gotham Book" w:eastAsia="Gotham Book"/><w:sz w:val="24"/><w:szCs w:val="24"/><w:spacing w:val="0"/><w:w w:val="100"/><w:position w:val="-1"/></w:rPr><w:t> </w:t></w:r><w:r><w:rPr><w:rFonts w:ascii="Gotham Book" w:hAnsi="Gotham Book" w:cs="Gotham Book" w:eastAsia="Gotham Book"/><w:sz w:val="24"/><w:szCs w:val="24"/><w:spacing w:val="0"/><w:w w:val="100"/><w:position w:val="-1"/></w:rPr><w:t>ar</w:t></w:r><w:r><w:rPr><w:rFonts w:ascii="Gotham Book" w:hAnsi="Gotham Book" w:cs="Gotham Book" w:eastAsia="Gotham Book"/><w:sz w:val="24"/><w:szCs w:val="24"/><w:spacing w:val="0"/><w:w w:val="100"/><w:position w:val="-1"/></w:rPr><w:t> </w:t></w:r><w:r><w:rPr><w:rFonts w:ascii="Gotham Book" w:hAnsi="Gotham Book" w:cs="Gotham Book" w:eastAsia="Gotham Book"/><w:sz w:val="24"/><w:szCs w:val="24"/><w:spacing w:val="0"/><w:w w:val="100"/><w:position w:val="-1"/></w:rPr><w:t>gy</w:t></w:r><w:r><w:rPr><w:rFonts w:ascii="Gotham Book" w:hAnsi="Gotham Book" w:cs="Gotham Book" w:eastAsia="Gotham Book"/><w:sz w:val="24"/><w:szCs w:val="24"/><w:spacing w:val="-2"/><w:w w:val="100"/><w:position w:val="-1"/></w:rPr><w:t>f</w:t></w:r><w:r><w:rPr><w:rFonts w:ascii="Gotham Book" w:hAnsi="Gotham Book" w:cs="Gotham Book" w:eastAsia="Gotham Book"/><w:sz w:val="24"/><w:szCs w:val="24"/><w:spacing w:val="0"/><w:w w:val="100"/><w:position w:val="-1"/></w:rPr><w:t>er</w:t></w:r><w:r><w:rPr><w:rFonts w:ascii="Gotham Book" w:hAnsi="Gotham Book" w:cs="Gotham Book" w:eastAsia="Gotham Book"/><w:sz w:val="24"/><w:szCs w:val="24"/><w:spacing w:val="0"/><w:w w:val="100"/><w:position w:val="-1"/></w:rPr><w:t> </w:t></w:r><w:r><w:rPr><w:rFonts w:ascii="Gotham Book" w:hAnsi="Gotham Book" w:cs="Gotham Book" w:eastAsia="Gotham Book"/><w:sz w:val="24"/><w:szCs w:val="24"/><w:spacing w:val="0"/><w:w w:val="100"/><w:position w:val="-1"/></w:rPr><w:t>beth</w:t></w:r><w:r><w:rPr><w:rFonts w:ascii="Gotham Book" w:hAnsi="Gotham Book" w:cs="Gotham Book" w:eastAsia="Gotham Book"/><w:sz w:val="24"/><w:szCs w:val="24"/><w:spacing w:val="0"/><w:w w:val="100"/><w:position w:val="-1"/></w:rPr><w:t> </w:t></w:r><w:r><w:rPr><w:rFonts w:ascii="Gotham Book" w:hAnsi="Gotham Book" w:cs="Gotham Book" w:eastAsia="Gotham Book"/><w:sz w:val="24"/><w:szCs w:val="24"/><w:spacing w:val="0"/><w:w w:val="100"/><w:position w:val="-1"/></w:rPr><w:t>f</w:t></w:r><w:r><w:rPr><w:rFonts w:ascii="Gotham Book" w:hAnsi="Gotham Book" w:cs="Gotham Book" w:eastAsia="Gotham Book"/><w:sz w:val="24"/><w:szCs w:val="24"/><w:spacing w:val="-6"/><w:w w:val="100"/><w:position w:val="-1"/></w:rPr><w:t>y</w:t></w:r><w:r><w:rPr><w:rFonts w:ascii="Gotham Book" w:hAnsi="Gotham Book" w:cs="Gotham Book" w:eastAsia="Gotham Book"/><w:sz w:val="24"/><w:szCs w:val="24"/><w:spacing w:val="0"/><w:w w:val="100"/><w:position w:val="-1"/></w:rPr><w:t>dd</w:t></w:r><w:r><w:rPr><w:rFonts w:ascii="Gotham Book" w:hAnsi="Gotham Book" w:cs="Gotham Book" w:eastAsia="Gotham Book"/><w:sz w:val="24"/><w:szCs w:val="24"/><w:spacing w:val="0"/><w:w w:val="100"/><w:position w:val="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6" w:after="0" w:line="200" w:lineRule="exact"/><w:jc w:val="left"/><w:rPr><w:sz w:val="20"/><w:szCs w:val="20"/></w:rPr></w:pPr><w:rPr/><w:r><w:rPr><w:sz w:val="20"/><w:szCs w:val="20"/></w:rPr></w:r></w:p><w:tbl><w:tblPr><w:tblW w:w="0" w:type="auto"/><w:tblLook w:val="01E0"/><w:tblLayout w:type="fixed"/><w:tblCellMar><w:left w:w="0" w:type="dxa"/><w:right w:w="0" w:type="dxa"/><w:bottom w:w="0" w:type="dxa"/><w:top w:w="0" w:type="dxa"/></w:tblCellMar><w:jc w:val="left"/><w:tblInd w:w="108.254004" w:type="dxa"/></w:tblPr><w:tblGrid/><w:tr><w:trPr><w:trHeight w:val="547" w:hRule="exact"/></w:trPr><w:tc><w:tcPr><w:tcW w:w="7931" w:type="dxa"/><w:tcBorders><w:top w:val="single" w:sz="8" w:space="0" w:color="000000"/><w:bottom w:val="single" w:sz="8" w:space="0" w:color="000000"/><w:left w:val="single" w:sz="8" w:space="0" w:color="000000"/><w:right w:val="single" w:sz="8" w:space="0" w:color="000000"/></w:tcBorders><w:shd w:val="clear" w:color="auto" w:fill="000000"/></w:tcPr><w:p><w:pPr><w:spacing w:before="10" w:after="0" w:line="100" w:lineRule="exact"/><w:jc w:val="left"/><w:rPr><w:sz w:val="10"/><w:szCs w:val="10"/></w:rPr></w:pPr><w:rPr/><w:r><w:rPr><w:sz w:val="10"/><w:szCs w:val="10"/></w:rPr></w:r></w:p><w:p><w:pPr><w:spacing w:before="0" w:after="0" w:line="240" w:lineRule="auto"/><w:ind w:left="79" w:right="-20"/><w:jc w:val="left"/><w:rPr><w:rFonts w:ascii="Gotham Book" w:hAnsi="Gotham Book" w:cs="Gotham Book" w:eastAsia="Gotham Book"/><w:sz w:val="24"/><w:szCs w:val="24"/></w:rPr></w:pPr><w:rPr/><w:r><w:rPr><w:rFonts w:ascii="Gotham Book" w:hAnsi="Gotham Book" w:cs="Gotham Book" w:eastAsia="Gotham Book"/><w:sz w:val="24"/><w:szCs w:val="24"/><w:spacing w:val="0"/><w:w w:val="100"/></w:rPr><w:t>Ei</w:t></w:r><w:r><w:rPr><w:rFonts w:ascii="Gotham Book" w:hAnsi="Gotham Book" w:cs="Gotham Book" w:eastAsia="Gotham Book"/><w:sz w:val="24"/><w:szCs w:val="24"/><w:spacing w:val="-4"/><w:w w:val="100"/></w:rPr><w:t>t</w:t></w:r><w:r><w:rPr><w:rFonts w:ascii="Gotham Book" w:hAnsi="Gotham Book" w:cs="Gotham Book" w:eastAsia="Gotham Book"/><w:sz w:val="24"/><w:szCs w:val="24"/><w:spacing w:val="0"/><w:w w:val="100"/></w:rPr><w:t>em</w:t></w:r></w:p></w:tc><w:tc><w:tcPr><w:tcW w:w="2511" w:type="dxa"/><w:tcBorders><w:top w:val="single" w:sz="8" w:space="0" w:color="000000"/><w:bottom w:val="single" w:sz="8" w:space="0" w:color="000000"/><w:left w:val="single" w:sz="8" w:space="0" w:color="000000"/><w:right w:val="single" w:sz="8" w:space="0" w:color="000000"/></w:tcBorders><w:shd w:val="clear" w:color="auto" w:fill="000000"/></w:tcPr><w:p><w:pPr><w:spacing w:before="10" w:after="0" w:line="120" w:lineRule="exact"/><w:jc w:val="left"/><w:rPr><w:sz w:val="12"/><w:szCs w:val="12"/></w:rPr></w:pPr><w:rPr/><w:r><w:rPr><w:sz w:val="12"/><w:szCs w:val="12"/></w:rPr></w:r></w:p><w:p><w:pPr><w:spacing w:before="0" w:after="0" w:line="240" w:lineRule="auto"/><w:ind w:left="142" w:right="-20"/><w:jc w:val="left"/><w:rPr><w:rFonts w:ascii="Gotham Book" w:hAnsi="Gotham Book" w:cs="Gotham Book" w:eastAsia="Gotham Book"/><w:sz w:val="24"/><w:szCs w:val="24"/></w:rPr></w:pPr><w:rPr/><w:r><w:rPr><w:rFonts w:ascii="Gotham Book" w:hAnsi="Gotham Book" w:cs="Gotham Book" w:eastAsia="Gotham Book"/><w:sz w:val="24"/><w:szCs w:val="24"/><w:spacing w:val="-2"/><w:w w:val="100"/></w:rPr><w:t>C</w:t></w:r><w:r><w:rPr><w:rFonts w:ascii="Gotham Book" w:hAnsi="Gotham Book" w:cs="Gotham Book" w:eastAsia="Gotham Book"/><w:sz w:val="24"/><w:szCs w:val="24"/><w:spacing w:val="0"/><w:w w:val="100"/></w:rPr><w:t>o</w:t></w:r><w:r><w:rPr><w:rFonts w:ascii="Gotham Book" w:hAnsi="Gotham Book" w:cs="Gotham Book" w:eastAsia="Gotham Book"/><w:sz w:val="24"/><w:szCs w:val="24"/><w:spacing w:val="-2"/><w:w w:val="100"/></w:rPr><w:t>st</w:t></w:r><w:r><w:rPr><w:rFonts w:ascii="Gotham Book" w:hAnsi="Gotham Book" w:cs="Gotham Book" w:eastAsia="Gotham Book"/><w:sz w:val="24"/><w:szCs w:val="24"/><w:spacing w:val="0"/><w:w w:val="100"/></w:rPr></w:r></w:p></w:tc></w:tr><w:tr><w:trPr><w:trHeight w:val="541" w:hRule="exact"/></w:trPr><w:tc><w:tcPr><w:tcW w:w="7931" w:type="dxa"/><w:tcBorders><w:top w:val="single" w:sz="8" w:space="0" w:color="000000"/><w:bottom w:val="single" w:sz="8" w:space="0" w:color="000000"/><w:left w:val="single" w:sz="8" w:space="0" w:color="000000"/><w:right w:val="single" w:sz="8" w:space="0" w:color="000000"/></w:tcBorders></w:tcPr><w:p><w:pPr/><w:rPr/></w:p></w:tc><w:tc><w:tcPr><w:tcW w:w="2511" w:type="dxa"/><w:tcBorders><w:top w:val="single" w:sz="8" w:space="0" w:color="000000"/><w:bottom w:val="single" w:sz="8" w:space="0" w:color="000000"/><w:left w:val="single" w:sz="8" w:space="0" w:color="000000"/><w:right w:val="single" w:sz="8" w:space="0" w:color="000000"/></w:tcBorders></w:tcPr><w:p><w:pPr/><w:rPr/></w:p></w:tc></w:tr><w:tr><w:trPr><w:trHeight w:val="557" w:hRule="exact"/></w:trPr><w:tc><w:tcPr><w:tcW w:w="7931" w:type="dxa"/><w:tcBorders><w:top w:val="single" w:sz="8" w:space="0" w:color="000000"/><w:bottom w:val="single" w:sz="8" w:space="0" w:color="000000"/><w:left w:val="single" w:sz="8" w:space="0" w:color="000000"/><w:right w:val="single" w:sz="8" w:space="0" w:color="000000"/></w:tcBorders></w:tcPr><w:p><w:pPr/><w:rPr/></w:p></w:tc><w:tc><w:tcPr><w:tcW w:w="2511" w:type="dxa"/><w:tcBorders><w:top w:val="single" w:sz="8" w:space="0" w:color="000000"/><w:bottom w:val="single" w:sz="8" w:space="0" w:color="000000"/><w:left w:val="single" w:sz="8" w:space="0" w:color="000000"/><w:right w:val="single" w:sz="8" w:space="0" w:color="000000"/></w:tcBorders></w:tcPr><w:p><w:pPr/><w:rPr/></w:p></w:tc></w:tr><w:tr><w:trPr><w:trHeight w:val="537" w:hRule="exact"/></w:trPr><w:tc><w:tcPr><w:tcW w:w="7931" w:type="dxa"/><w:tcBorders><w:top w:val="single" w:sz="8" w:space="0" w:color="000000"/><w:bottom w:val="single" w:sz="8" w:space="0" w:color="000000"/><w:left w:val="single" w:sz="8" w:space="0" w:color="000000"/><w:right w:val="single" w:sz="8" w:space="0" w:color="000000"/></w:tcBorders></w:tcPr><w:p><w:pPr/><w:rPr/></w:p></w:tc><w:tc><w:tcPr><w:tcW w:w="2511" w:type="dxa"/><w:tcBorders><w:top w:val="single" w:sz="8" w:space="0" w:color="000000"/><w:bottom w:val="single" w:sz="8" w:space="0" w:color="000000"/><w:left w:val="single" w:sz="8" w:space="0" w:color="000000"/><w:right w:val="single" w:sz="8" w:space="0" w:color="000000"/></w:tcBorders></w:tcPr><w:p><w:pPr/><w:rPr/></w:p></w:tc></w:tr><w:tr><w:trPr><w:trHeight w:val="543" w:hRule="exact"/></w:trPr><w:tc><w:tcPr><w:tcW w:w="7931" w:type="dxa"/><w:tcBorders><w:top w:val="single" w:sz="8" w:space="0" w:color="000000"/><w:bottom w:val="single" w:sz="8" w:space="0" w:color="000000"/><w:left w:val="single" w:sz="8" w:space="0" w:color="000000"/><w:right w:val="single" w:sz="8" w:space="0" w:color="000000"/></w:tcBorders></w:tcPr><w:p><w:pPr/><w:rPr/></w:p></w:tc><w:tc><w:tcPr><w:tcW w:w="2511" w:type="dxa"/><w:tcBorders><w:top w:val="single" w:sz="8" w:space="0" w:color="000000"/><w:bottom w:val="single" w:sz="8" w:space="0" w:color="000000"/><w:left w:val="single" w:sz="8" w:space="0" w:color="000000"/><w:right w:val="single" w:sz="8" w:space="0" w:color="000000"/></w:tcBorders></w:tcPr><w:p><w:pPr/><w:rPr/></w:p></w:tc></w:tr><w:tr><w:trPr><w:trHeight w:val="541" w:hRule="exact"/></w:trPr><w:tc><w:tcPr><w:tcW w:w="7931" w:type="dxa"/><w:tcBorders><w:top w:val="single" w:sz="8" w:space="0" w:color="000000"/><w:bottom w:val="single" w:sz="8" w:space="0" w:color="000000"/><w:left w:val="single" w:sz="8" w:space="0" w:color="000000"/><w:right w:val="single" w:sz="8" w:space="0" w:color="000000"/></w:tcBorders></w:tcPr><w:p><w:pPr/><w:rPr/></w:p></w:tc><w:tc><w:tcPr><w:tcW w:w="2511" w:type="dxa"/><w:tcBorders><w:top w:val="single" w:sz="8" w:space="0" w:color="000000"/><w:bottom w:val="single" w:sz="8" w:space="0" w:color="000000"/><w:left w:val="single" w:sz="8" w:space="0" w:color="000000"/><w:right w:val="single" w:sz="8" w:space="0" w:color="000000"/></w:tcBorders></w:tcPr><w:p><w:pPr/><w:rPr/></w:p></w:tc></w:tr><w:tr><w:trPr><w:trHeight w:val="557" w:hRule="exact"/></w:trPr><w:tc><w:tcPr><w:tcW w:w="7931" w:type="dxa"/><w:tcBorders><w:top w:val="single" w:sz="8" w:space="0" w:color="000000"/><w:bottom w:val="single" w:sz="8" w:space="0" w:color="000000"/><w:left w:val="single" w:sz="8" w:space="0" w:color="000000"/><w:right w:val="single" w:sz="8" w:space="0" w:color="000000"/></w:tcBorders></w:tcPr><w:p><w:pPr/><w:rPr/></w:p></w:tc><w:tc><w:tcPr><w:tcW w:w="2511" w:type="dxa"/><w:tcBorders><w:top w:val="single" w:sz="8" w:space="0" w:color="000000"/><w:bottom w:val="single" w:sz="8" w:space="0" w:color="000000"/><w:left w:val="single" w:sz="8" w:space="0" w:color="000000"/><w:right w:val="single" w:sz="8" w:space="0" w:color="000000"/></w:tcBorders></w:tcPr><w:p><w:pPr/><w:rPr/></w:p></w:tc></w:tr><w:tr><w:trPr><w:trHeight w:val="563" w:hRule="exact"/></w:trPr><w:tc><w:tcPr><w:tcW w:w="7931" w:type="dxa"/><w:tcBorders><w:top w:val="single" w:sz="8" w:space="0" w:color="000000"/><w:bottom w:val="single" w:sz="8" w:space="0" w:color="000000"/><w:left w:val="single" w:sz="8" w:space="0" w:color="000000"/><w:right w:val="single" w:sz="8" w:space="0" w:color="000000"/></w:tcBorders></w:tcPr><w:p><w:pPr/><w:rPr/></w:p></w:tc><w:tc><w:tcPr><w:tcW w:w="2511" w:type="dxa"/><w:tcBorders><w:top w:val="single" w:sz="8" w:space="0" w:color="000000"/><w:bottom w:val="single" w:sz="8" w:space="0" w:color="000000"/><w:left w:val="single" w:sz="8" w:space="0" w:color="000000"/><w:right w:val="single" w:sz="8" w:space="0" w:color="000000"/></w:tcBorders></w:tcPr><w:p><w:pPr/><w:rPr/></w:p></w:tc></w:tr><w:tr><w:trPr><w:trHeight w:val="537" w:hRule="exact"/></w:trPr><w:tc><w:tcPr><w:tcW w:w="7931" w:type="dxa"/><w:tcBorders><w:top w:val="single" w:sz="8" w:space="0" w:color="000000"/><w:bottom w:val="single" w:sz="8" w:space="0" w:color="000000"/><w:left w:val="single" w:sz="8" w:space="0" w:color="000000"/><w:right w:val="single" w:sz="8" w:space="0" w:color="000000"/></w:tcBorders></w:tcPr><w:p><w:pPr/><w:rPr/></w:p></w:tc><w:tc><w:tcPr><w:tcW w:w="2511" w:type="dxa"/><w:tcBorders><w:top w:val="single" w:sz="8" w:space="0" w:color="000000"/><w:bottom w:val="single" w:sz="8" w:space="0" w:color="000000"/><w:left w:val="single" w:sz="8" w:space="0" w:color="000000"/><w:right w:val="single" w:sz="8" w:space="0" w:color="000000"/></w:tcBorders></w:tcPr><w:p><w:pPr/><w:rPr/></w:p></w:tc></w:tr><w:tr><w:trPr><w:trHeight w:val="543" w:hRule="exact"/></w:trPr><w:tc><w:tcPr><w:tcW w:w="7931" w:type="dxa"/><w:tcBorders><w:top w:val="single" w:sz="8" w:space="0" w:color="000000"/><w:bottom w:val="single" w:sz="8" w:space="0" w:color="000000"/><w:left w:val="single" w:sz="8" w:space="0" w:color="000000"/><w:right w:val="single" w:sz="8" w:space="0" w:color="000000"/></w:tcBorders></w:tcPr><w:p><w:pPr/><w:rPr/></w:p></w:tc><w:tc><w:tcPr><w:tcW w:w="2511" w:type="dxa"/><w:tcBorders><w:top w:val="single" w:sz="8" w:space="0" w:color="000000"/><w:bottom w:val="single" w:sz="8" w:space="0" w:color="000000"/><w:left w:val="single" w:sz="8" w:space="0" w:color="000000"/><w:right w:val="single" w:sz="8" w:space="0" w:color="000000"/></w:tcBorders></w:tcPr><w:p><w:pPr/><w:rPr/></w:p></w:tc></w:tr><w:tr><w:trPr><w:trHeight w:val="541" w:hRule="exact"/></w:trPr><w:tc><w:tcPr><w:tcW w:w="7931" w:type="dxa"/><w:tcBorders><w:top w:val="single" w:sz="8" w:space="0" w:color="000000"/><w:bottom w:val="single" w:sz="8" w:space="0" w:color="000000"/><w:left w:val="single" w:sz="8" w:space="0" w:color="000000"/><w:right w:val="single" w:sz="8" w:space="0" w:color="000000"/></w:tcBorders></w:tcPr><w:p><w:pPr/><w:rPr/></w:p></w:tc><w:tc><w:tcPr><w:tcW w:w="2511" w:type="dxa"/><w:tcBorders><w:top w:val="single" w:sz="8" w:space="0" w:color="000000"/><w:bottom w:val="single" w:sz="8" w:space="0" w:color="000000"/><w:left w:val="single" w:sz="8" w:space="0" w:color="000000"/><w:right w:val="single" w:sz="8" w:space="0" w:color="000000"/></w:tcBorders></w:tcPr><w:p><w:pPr/><w:rPr/></w:p></w:tc></w:tr><w:tr><w:trPr><w:trHeight w:val="557" w:hRule="exact"/></w:trPr><w:tc><w:tcPr><w:tcW w:w="7931" w:type="dxa"/><w:tcBorders><w:top w:val="single" w:sz="8" w:space="0" w:color="000000"/><w:bottom w:val="single" w:sz="8" w:space="0" w:color="000000"/><w:left w:val="single" w:sz="8" w:space="0" w:color="000000"/><w:right w:val="single" w:sz="8" w:space="0" w:color="000000"/></w:tcBorders></w:tcPr><w:p><w:pPr/><w:rPr/></w:p></w:tc><w:tc><w:tcPr><w:tcW w:w="2511" w:type="dxa"/><w:tcBorders><w:top w:val="single" w:sz="8" w:space="0" w:color="000000"/><w:bottom w:val="single" w:sz="8" w:space="0" w:color="000000"/><w:left w:val="single" w:sz="8" w:space="0" w:color="000000"/><w:right w:val="single" w:sz="8" w:space="0" w:color="000000"/></w:tcBorders></w:tcPr><w:p><w:pPr/><w:rPr/></w:p></w:tc></w:tr><w:tr><w:trPr><w:trHeight w:val="543" w:hRule="exact"/></w:trPr><w:tc><w:tcPr><w:tcW w:w="7931" w:type="dxa"/><w:tcBorders><w:top w:val="single" w:sz="8" w:space="0" w:color="000000"/><w:bottom w:val="single" w:sz="8" w:space="0" w:color="000000"/><w:left w:val="single" w:sz="8" w:space="0" w:color="000000"/><w:right w:val="single" w:sz="8" w:space="0" w:color="000000"/></w:tcBorders></w:tcPr><w:p><w:pPr/><w:rPr/></w:p></w:tc><w:tc><w:tcPr><w:tcW w:w="2511" w:type="dxa"/><w:tcBorders><w:top w:val="single" w:sz="8" w:space="0" w:color="000000"/><w:bottom w:val="single" w:sz="8" w:space="0" w:color="000000"/><w:left w:val="single" w:sz="8" w:space="0" w:color="000000"/><w:right w:val="single" w:sz="8" w:space="0" w:color="000000"/></w:tcBorders></w:tcPr><w:p><w:pPr/><w:rPr/></w:p></w:tc></w:tr><w:tr><w:trPr><w:trHeight w:val="541" w:hRule="exact"/></w:trPr><w:tc><w:tcPr><w:tcW w:w="7931" w:type="dxa"/><w:tcBorders><w:top w:val="single" w:sz="8" w:space="0" w:color="000000"/><w:bottom w:val="single" w:sz="8" w:space="0" w:color="000000"/><w:left w:val="single" w:sz="8" w:space="0" w:color="000000"/><w:right w:val="single" w:sz="8" w:space="0" w:color="000000"/></w:tcBorders></w:tcPr><w:p><w:pPr/><w:rPr/></w:p></w:tc><w:tc><w:tcPr><w:tcW w:w="2511" w:type="dxa"/><w:tcBorders><w:top w:val="single" w:sz="8" w:space="0" w:color="000000"/><w:bottom w:val="single" w:sz="8" w:space="0" w:color="000000"/><w:left w:val="single" w:sz="8" w:space="0" w:color="000000"/><w:right w:val="single" w:sz="8" w:space="0" w:color="000000"/></w:tcBorders></w:tcPr><w:p><w:pPr/><w:rPr/></w:p></w:tc></w:tr><w:tr><w:trPr><w:trHeight w:val="557" w:hRule="exact"/></w:trPr><w:tc><w:tcPr><w:tcW w:w="7931" w:type="dxa"/><w:tcBorders><w:top w:val="single" w:sz="8" w:space="0" w:color="000000"/><w:bottom w:val="single" w:sz="8" w:space="0" w:color="000000"/><w:left w:val="single" w:sz="8" w:space="0" w:color="000000"/><w:right w:val="single" w:sz="8" w:space="0" w:color="000000"/></w:tcBorders><w:shd w:val="clear" w:color="auto" w:fill="000000"/></w:tcPr><w:p><w:pPr><w:spacing w:before="10" w:after="0" w:line="110" w:lineRule="exact"/><w:jc w:val="left"/><w:rPr><w:sz w:val="11"/><w:szCs w:val="11"/></w:rPr></w:pPr><w:rPr/><w:r><w:rPr><w:sz w:val="11"/><w:szCs w:val="11"/></w:rPr></w:r></w:p><w:p><w:pPr><w:spacing w:before="0" w:after="0" w:line="240" w:lineRule="auto"/><w:ind w:right="187"/><w:jc w:val="right"/><w:rPr><w:rFonts w:ascii="Gotham" w:hAnsi="Gotham" w:cs="Gotham" w:eastAsia="Gotham"/><w:sz w:val="24"/><w:szCs w:val="24"/></w:rPr></w:pPr><w:rPr/><w:r><w:rPr><w:rFonts w:ascii="Gotham" w:hAnsi="Gotham" w:cs="Gotham" w:eastAsia="Gotham"/><w:sz w:val="24"/><w:szCs w:val="24"/><w:spacing w:val="-2"/><w:w w:val="100"/><w:b/><w:bCs/></w:rPr><w:t>C</w:t></w:r><w:r><w:rPr><w:rFonts w:ascii="Gotham" w:hAnsi="Gotham" w:cs="Gotham" w:eastAsia="Gotham"/><w:sz w:val="24"/><w:szCs w:val="24"/><w:spacing w:val="0"/><w:w w:val="100"/><w:b/><w:bCs/></w:rPr><w:t>Y</w:t></w:r><w:r><w:rPr><w:rFonts w:ascii="Gotham" w:hAnsi="Gotham" w:cs="Gotham" w:eastAsia="Gotham"/><w:sz w:val="24"/><w:szCs w:val="24"/><w:spacing w:val="-19"/><w:w w:val="100"/><w:b/><w:bCs/></w:rPr><w:t>F</w:t></w:r><w:r><w:rPr><w:rFonts w:ascii="Gotham" w:hAnsi="Gotham" w:cs="Gotham" w:eastAsia="Gotham"/><w:sz w:val="24"/><w:szCs w:val="24"/><w:spacing w:val="0"/><w:w w:val="100"/><w:b/><w:bCs/></w:rPr><w:t>AN</w:t></w:r><w:r><w:rPr><w:rFonts w:ascii="Gotham" w:hAnsi="Gotham" w:cs="Gotham" w:eastAsia="Gotham"/><w:sz w:val="24"/><w:szCs w:val="24"/><w:spacing w:val="-6"/><w:w w:val="100"/><w:b/><w:bCs/></w:rPr><w:t>S</w:t></w:r><w:r><w:rPr><w:rFonts w:ascii="Gotham" w:hAnsi="Gotham" w:cs="Gotham" w:eastAsia="Gotham"/><w:sz w:val="24"/><w:szCs w:val="24"/><w:spacing w:val="0"/><w:w w:val="100"/><w:b/><w:bCs/></w:rPr><w:t>WM</w:t></w:r><w:r><w:rPr><w:rFonts w:ascii="Gotham" w:hAnsi="Gotham" w:cs="Gotham" w:eastAsia="Gotham"/><w:sz w:val="24"/><w:szCs w:val="24"/><w:spacing w:val="0"/><w:w w:val="100"/></w:rPr></w:r></w:p></w:tc><w:tc><w:tcPr><w:tcW w:w="2511" w:type="dxa"/><w:tcBorders><w:top w:val="single" w:sz="8" w:space="0" w:color="000000"/><w:bottom w:val="single" w:sz="8" w:space="0" w:color="000000"/><w:left w:val="single" w:sz="8" w:space="0" w:color="000000"/><w:right w:val="single" w:sz="8" w:space="0" w:color="000000"/></w:tcBorders></w:tcPr><w:p><w:pPr><w:spacing w:before="95" w:after="0" w:line="240" w:lineRule="auto"/><w:ind w:left="142" w:right="-20"/><w:jc w:val="left"/><w:rPr><w:rFonts w:ascii="Gotham Book" w:hAnsi="Gotham Book" w:cs="Gotham Book" w:eastAsia="Gotham Book"/><w:sz w:val="28"/><w:szCs w:val="28"/></w:rPr></w:pPr><w:rPr/><w:r><w:rPr><w:rFonts w:ascii="Gotham Book" w:hAnsi="Gotham Book" w:cs="Gotham Book" w:eastAsia="Gotham Book"/><w:sz w:val="28"/><w:szCs w:val="28"/><w:color w:val="D2232A"/><w:spacing w:val="0"/><w:w w:val="100"/></w:rPr><w:t>£</w:t></w:r><w:r><w:rPr><w:rFonts w:ascii="Gotham Book" w:hAnsi="Gotham Book" w:cs="Gotham Book" w:eastAsia="Gotham Book"/><w:sz w:val="28"/><w:szCs w:val="28"/><w:color w:val="000000"/><w:spacing w:val="0"/><w:w w:val="100"/></w:rPr></w:r></w:p></w:tc></w:tr></w:tbl><w:p><w:pPr><w:spacing w:before="3" w:after="0" w:line="180" w:lineRule="exact"/><w:jc w:val="left"/><w:rPr><w:sz w:val="18"/><w:szCs w:val="18"/></w:rPr></w:pPr><w:rPr/><w:r><w:rPr><w:sz w:val="18"/><w:szCs w:val="18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5" w:after="0" w:line="240" w:lineRule="auto"/><w:ind w:left="122" w:right="397"/><w:jc w:val="left"/><w:rPr><w:rFonts w:ascii="Gotham" w:hAnsi="Gotham" w:cs="Gotham" w:eastAsia="Gotham"/><w:sz w:val="24"/><w:szCs w:val="24"/></w:rPr></w:pPr><w:rPr/><w:r><w:rPr/><w:pict><v:group style="position:absolute;margin-left:35.75pt;margin-top:37.308319pt;width:522.7760pt;height:202.728pt;mso-position-horizontal-relative:page;mso-position-vertical-relative:paragraph;z-index:-915" coordorigin="715,746" coordsize="10456,4055"><v:shape style="position:absolute;left:715;top:746;width:10456;height:4055" coordorigin="715,746" coordsize="10456,4055" path="m715,4801l11171,4801,11171,746,715,746,715,4801xe" filled="f" stroked="t" strokeweight="1pt" strokecolor="#000000"><v:path arrowok="t"/></v:shape></v:group><w10:wrap type="none"/></w:pict></w:r><w:r><w:rPr><w:rFonts w:ascii="Gotham" w:hAnsi="Gotham" w:cs="Gotham" w:eastAsia="Gotham"/><w:sz w:val="24"/><w:szCs w:val="24"/><w:spacing w:val="0"/><w:w w:val="100"/><w:b/><w:bCs/></w:rPr><w:t>22.</w:t></w:r><w:r><w:rPr><w:rFonts w:ascii="Gotham" w:hAnsi="Gotham" w:cs="Gotham" w:eastAsia="Gotham"/><w:sz w:val="24"/><w:szCs w:val="24"/><w:spacing w:val="0"/><w:w w:val="100"/><w:b/><w:bCs/></w:rPr><w:t> </w:t></w:r><w:r><w:rPr><w:rFonts w:ascii="Gotham" w:hAnsi="Gotham" w:cs="Gotham" w:eastAsia="Gotham"/><w:sz w:val="24"/><w:szCs w:val="24"/><w:spacing w:val="-25"/><w:w w:val="100"/><w:b/><w:bCs/></w:rPr><w:t>Y</w:t></w:r><w:r><w:rPr><w:rFonts w:ascii="Gotham" w:hAnsi="Gotham" w:cs="Gotham" w:eastAsia="Gotham"/><w:sz w:val="24"/><w:szCs w:val="24"/><w:spacing w:val="0"/><w:w w:val="100"/><w:b/><w:bCs/></w:rPr><w:t>d</w:t></w:r><w:r><w:rPr><w:rFonts w:ascii="Gotham" w:hAnsi="Gotham" w:cs="Gotham" w:eastAsia="Gotham"/><w:sz w:val="24"/><w:szCs w:val="24"/><w:spacing w:val="-7"/><w:w w:val="100"/><w:b/><w:bCs/></w:rPr><w:t>y</w:t></w:r><w:r><w:rPr><w:rFonts w:ascii="Gotham" w:hAnsi="Gotham" w:cs="Gotham" w:eastAsia="Gotham"/><w:sz w:val="24"/><w:szCs w:val="24"/><w:spacing w:val="0"/><w:w w:val="100"/><w:b/><w:bCs/></w:rPr><w:t>ch</w:t></w:r><w:r><w:rPr><w:rFonts w:ascii="Gotham" w:hAnsi="Gotham" w:cs="Gotham" w:eastAsia="Gotham"/><w:sz w:val="24"/><w:szCs w:val="24"/><w:spacing w:val="0"/><w:w w:val="100"/><w:b/><w:bCs/></w:rPr><w:t> </w:t></w:r><w:r><w:rPr><w:rFonts w:ascii="Gotham" w:hAnsi="Gotham" w:cs="Gotham" w:eastAsia="Gotham"/><w:sz w:val="24"/><w:szCs w:val="24"/><w:spacing w:val="0"/><w:w w:val="100"/><w:b/><w:bCs/></w:rPr><w:t>chi</w:t></w:r><w:r><w:rPr><w:rFonts w:ascii="Gotham" w:hAnsi="Gotham" w:cs="Gotham" w:eastAsia="Gotham"/><w:sz w:val="24"/><w:szCs w:val="24"/><w:spacing w:val="0"/><w:w w:val="100"/><w:b/><w:bCs/></w:rPr><w:t> </w:t></w:r><w:r><w:rPr><w:rFonts w:ascii="Gotham" w:hAnsi="Gotham" w:cs="Gotham" w:eastAsia="Gotham"/><w:sz w:val="24"/><w:szCs w:val="24"/><w:spacing w:val="-6"/><w:w w:val="100"/><w:b/><w:bCs/></w:rPr><w:t>w</w:t></w:r><w:r><w:rPr><w:rFonts w:ascii="Gotham" w:hAnsi="Gotham" w:cs="Gotham" w:eastAsia="Gotham"/><w:sz w:val="24"/><w:szCs w:val="24"/><w:spacing w:val="0"/><w:w w:val="100"/><w:b/><w:bCs/></w:rPr><w:t>edi</w:t></w:r><w:r><w:rPr><w:rFonts w:ascii="Gotham" w:hAnsi="Gotham" w:cs="Gotham" w:eastAsia="Gotham"/><w:sz w:val="24"/><w:szCs w:val="24"/><w:spacing w:val="0"/><w:w w:val="100"/><w:b/><w:bCs/></w:rPr><w:t> </w:t></w:r><w:r><w:rPr><w:rFonts w:ascii="Gotham" w:hAnsi="Gotham" w:cs="Gotham" w:eastAsia="Gotham"/><w:sz w:val="24"/><w:szCs w:val="24"/><w:spacing w:val="0"/><w:w w:val="100"/><w:b/><w:bCs/></w:rPr><w:t>cael</w:t></w:r><w:r><w:rPr><w:rFonts w:ascii="Gotham" w:hAnsi="Gotham" w:cs="Gotham" w:eastAsia="Gotham"/><w:sz w:val="24"/><w:szCs w:val="24"/><w:spacing w:val="0"/><w:w w:val="100"/><w:b/><w:bCs/></w:rPr><w:t> </w:t></w:r><w:r><w:rPr><w:rFonts w:ascii="Gotham" w:hAnsi="Gotham" w:cs="Gotham" w:eastAsia="Gotham"/><w:sz w:val="24"/><w:szCs w:val="24"/><w:spacing w:val="0"/><w:w w:val="100"/><w:b/><w:bCs/></w:rPr><w:t>n</w:t></w:r><w:r><w:rPr><w:rFonts w:ascii="Gotham" w:hAnsi="Gotham" w:cs="Gotham" w:eastAsia="Gotham"/><w:sz w:val="24"/><w:szCs w:val="24"/><w:spacing w:val="-5"/><w:w w:val="100"/><w:b/><w:bCs/></w:rPr><w:t>a</w:t></w:r><w:r><w:rPr><w:rFonts w:ascii="Gotham" w:hAnsi="Gotham" w:cs="Gotham" w:eastAsia="Gotham"/><w:sz w:val="24"/><w:szCs w:val="24"/><w:spacing w:val="-5"/><w:w w:val="100"/><w:b/><w:bCs/></w:rPr><w:t>w</w:t></w:r><w:r><w:rPr><w:rFonts w:ascii="Gotham" w:hAnsi="Gotham" w:cs="Gotham" w:eastAsia="Gotham"/><w:sz w:val="24"/><w:szCs w:val="24"/><w:spacing w:val="0"/><w:w w:val="100"/><w:b/><w:bCs/></w:rPr><w:t>dd</w:t></w:r><w:r><w:rPr><w:rFonts w:ascii="Gotham" w:hAnsi="Gotham" w:cs="Gotham" w:eastAsia="Gotham"/><w:sz w:val="24"/><w:szCs w:val="24"/><w:spacing w:val="0"/><w:w w:val="100"/><w:b/><w:bCs/></w:rPr><w:t> </w:t></w:r><w:r><w:rPr><w:rFonts w:ascii="Gotham" w:hAnsi="Gotham" w:cs="Gotham" w:eastAsia="Gotham"/><w:sz w:val="24"/><w:szCs w:val="24"/><w:spacing w:val="0"/><w:w w:val="100"/><w:b/><w:bCs/></w:rPr><w:t>gan</w:t></w:r><w:r><w:rPr><w:rFonts w:ascii="Gotham" w:hAnsi="Gotham" w:cs="Gotham" w:eastAsia="Gotham"/><w:sz w:val="24"/><w:szCs w:val="24"/><w:spacing w:val="0"/><w:w w:val="100"/><w:b/><w:bCs/></w:rPr><w:t> </w:t></w:r><w:r><w:rPr><w:rFonts w:ascii="Gotham" w:hAnsi="Gotham" w:cs="Gotham" w:eastAsia="Gotham"/><w:sz w:val="24"/><w:szCs w:val="24"/><w:spacing w:val="0"/><w:w w:val="100"/><w:b/><w:bCs/></w:rPr><w:t>unr</w:t></w:r><w:r><w:rPr><w:rFonts w:ascii="Gotham" w:hAnsi="Gotham" w:cs="Gotham" w:eastAsia="Gotham"/><w:sz w:val="24"/><w:szCs w:val="24"/><w:spacing w:val="-4"/><w:w w:val="100"/><w:b/><w:bCs/></w:rPr><w:t>h</w:t></w:r><w:r><w:rPr><w:rFonts w:ascii="Gotham" w:hAnsi="Gotham" w:cs="Gotham" w:eastAsia="Gotham"/><w:sz w:val="24"/><w:szCs w:val="24"/><w:spacing w:val="-2"/><w:w w:val="100"/><w:b/><w:bCs/></w:rPr><w:t>y</w:t></w:r><w:r><w:rPr><w:rFonts w:ascii="Gotham" w:hAnsi="Gotham" w:cs="Gotham" w:eastAsia="Gotham"/><w:sz w:val="24"/><w:szCs w:val="24"/><w:spacing w:val="0"/><w:w w:val="100"/><w:b/><w:bCs/></w:rPr><w:t>w</w:t></w:r><w:r><w:rPr><w:rFonts w:ascii="Gotham" w:hAnsi="Gotham" w:cs="Gotham" w:eastAsia="Gotham"/><w:sz w:val="24"/><w:szCs w:val="24"/><w:spacing w:val="0"/><w:w w:val="100"/><w:b/><w:bCs/></w:rPr><w:t> </w:t></w:r><w:r><w:rPr><w:rFonts w:ascii="Gotham" w:hAnsi="Gotham" w:cs="Gotham" w:eastAsia="Gotham"/><w:sz w:val="24"/><w:szCs w:val="24"/><w:spacing w:val="0"/><w:w w:val="100"/><w:b/><w:bCs/></w:rPr><w:t>noddwr</w:t></w:r><w:r><w:rPr><w:rFonts w:ascii="Gotham" w:hAnsi="Gotham" w:cs="Gotham" w:eastAsia="Gotham"/><w:sz w:val="24"/><w:szCs w:val="24"/><w:spacing w:val="0"/><w:w w:val="100"/><w:b/><w:bCs/></w:rPr><w:t> </w:t></w:r><w:r><w:rPr><w:rFonts w:ascii="Gotham" w:hAnsi="Gotham" w:cs="Gotham" w:eastAsia="Gotham"/><w:sz w:val="24"/><w:szCs w:val="24"/><w:spacing w:val="0"/><w:w w:val="100"/><w:b/><w:bCs/></w:rPr><w:t>a</w:t></w:r><w:r><w:rPr><w:rFonts w:ascii="Gotham" w:hAnsi="Gotham" w:cs="Gotham" w:eastAsia="Gotham"/><w:sz w:val="24"/><w:szCs w:val="24"/><w:spacing w:val="-6"/><w:w w:val="100"/><w:b/><w:bCs/></w:rPr><w:t>r</w:t></w:r><w:r><w:rPr><w:rFonts w:ascii="Gotham" w:hAnsi="Gotham" w:cs="Gotham" w:eastAsia="Gotham"/><w:sz w:val="24"/><w:szCs w:val="24"/><w:spacing w:val="0"/><w:w w:val="100"/><w:b/><w:bCs/></w:rPr><w:t>all?</w:t></w:r><w:r><w:rPr><w:rFonts w:ascii="Gotham" w:hAnsi="Gotham" w:cs="Gotham" w:eastAsia="Gotham"/><w:sz w:val="24"/><w:szCs w:val="24"/><w:spacing w:val="0"/><w:w w:val="100"/><w:b/><w:bCs/></w:rPr><w:t> </w:t></w:r><w:r><w:rPr><w:rFonts w:ascii="Gotham" w:hAnsi="Gotham" w:cs="Gotham" w:eastAsia="Gotham"/><w:sz w:val="24"/><w:szCs w:val="24"/><w:spacing w:val="0"/><w:w w:val="100"/><w:b/><w:bCs/></w:rPr><w:t>Os</w:t></w:r><w:r><w:rPr><w:rFonts w:ascii="Gotham" w:hAnsi="Gotham" w:cs="Gotham" w:eastAsia="Gotham"/><w:sz w:val="24"/><w:szCs w:val="24"/><w:spacing w:val="0"/><w:w w:val="100"/><w:b/><w:bCs/></w:rPr><w:t> </w:t></w:r><w:r><w:rPr><w:rFonts w:ascii="Gotham" w:hAnsi="Gotham" w:cs="Gotham" w:eastAsia="Gotham"/><w:sz w:val="24"/><w:szCs w:val="24"/><w:spacing w:val="0"/><w:w w:val="100"/><w:b/><w:bCs/></w:rPr><w:t>d</w:t></w:r><w:r><w:rPr><w:rFonts w:ascii="Gotham" w:hAnsi="Gotham" w:cs="Gotham" w:eastAsia="Gotham"/><w:sz w:val="24"/><w:szCs w:val="24"/><w:spacing w:val="-5"/><w:w w:val="100"/><w:b/><w:bCs/></w:rPr><w:t>o</w:t></w:r><w:r><w:rPr><w:rFonts w:ascii="Gotham" w:hAnsi="Gotham" w:cs="Gotham" w:eastAsia="Gotham"/><w:sz w:val="24"/><w:szCs w:val="24"/><w:spacing w:val="0"/><w:w w:val="100"/><w:b/><w:bCs/></w:rPr><w:t>,</w:t></w:r><w:r><w:rPr><w:rFonts w:ascii="Gotham" w:hAnsi="Gotham" w:cs="Gotham" w:eastAsia="Gotham"/><w:sz w:val="24"/><w:szCs w:val="24"/><w:spacing w:val="0"/><w:w w:val="100"/><w:b/><w:bCs/></w:rPr><w:t> </w:t></w:r><w:r><w:rPr><w:rFonts w:ascii="Gotham" w:hAnsi="Gotham" w:cs="Gotham" w:eastAsia="Gotham"/><w:sz w:val="24"/><w:szCs w:val="24"/><w:spacing w:val="0"/><w:w w:val="100"/><w:b/><w:bCs/></w:rPr><w:t> </w:t></w:r><w:r><w:rPr><w:rFonts w:ascii="Gotham" w:hAnsi="Gotham" w:cs="Gotham" w:eastAsia="Gotham"/><w:sz w:val="24"/><w:szCs w:val="24"/><w:spacing w:val="0"/><w:w w:val="100"/><w:b/><w:bCs/></w:rPr><w:t>nod</w:t></w:r><w:r><w:rPr><w:rFonts w:ascii="Gotham" w:hAnsi="Gotham" w:cs="Gotham" w:eastAsia="Gotham"/><w:sz w:val="24"/><w:szCs w:val="24"/><w:spacing w:val="-6"/><w:w w:val="100"/><w:b/><w:bCs/></w:rPr><w:t>w</w:t></w:r><w:r><w:rPr><w:rFonts w:ascii="Gotham" w:hAnsi="Gotham" w:cs="Gotham" w:eastAsia="Gotham"/><w:sz w:val="24"/><w:szCs w:val="24"/><w:spacing w:val="0"/><w:w w:val="100"/><w:b/><w:bCs/></w:rPr><w:t>ch</w:t></w:r><w:r><w:rPr><w:rFonts w:ascii="Gotham" w:hAnsi="Gotham" w:cs="Gotham" w:eastAsia="Gotham"/><w:sz w:val="24"/><w:szCs w:val="24"/><w:spacing w:val="0"/><w:w w:val="100"/><w:b/><w:bCs/></w:rPr><w:t> </w:t></w:r><w:r><w:rPr><w:rFonts w:ascii="Gotham" w:hAnsi="Gotham" w:cs="Gotham" w:eastAsia="Gotham"/><w:sz w:val="24"/><w:szCs w:val="24"/><w:spacing w:val="0"/><w:w w:val="100"/><w:b/><w:bCs/></w:rPr><w:t> </w:t></w:r><w:r><w:rPr><w:rFonts w:ascii="Gotham" w:hAnsi="Gotham" w:cs="Gotham" w:eastAsia="Gotham"/><w:sz w:val="24"/><w:szCs w:val="24"/><w:spacing w:val="0"/><w:w w:val="100"/><w:b/><w:bCs/></w:rPr><w:t>gan</w:t></w:r><w:r><w:rPr><w:rFonts w:ascii="Gotham" w:hAnsi="Gotham" w:cs="Gotham" w:eastAsia="Gotham"/><w:sz w:val="24"/><w:szCs w:val="24"/><w:spacing w:val="0"/><w:w w:val="100"/><w:b/><w:bCs/></w:rPr><w:t> </w:t></w:r><w:r><w:rPr><w:rFonts w:ascii="Gotham" w:hAnsi="Gotham" w:cs="Gotham" w:eastAsia="Gotham"/><w:sz w:val="24"/><w:szCs w:val="24"/><w:spacing w:val="0"/><w:w w:val="100"/><w:b/><w:bCs/></w:rPr><w:t> </w:t></w:r><w:r><w:rPr><w:rFonts w:ascii="Gotham" w:hAnsi="Gotham" w:cs="Gotham" w:eastAsia="Gotham"/><w:sz w:val="24"/><w:szCs w:val="24"/><w:spacing w:val="-5"/><w:w w:val="100"/><w:b/><w:bCs/></w:rPr><w:t>b</w:t></w:r><w:r><w:rPr><w:rFonts w:ascii="Gotham" w:hAnsi="Gotham" w:cs="Gotham" w:eastAsia="Gotham"/><w:sz w:val="24"/><w:szCs w:val="24"/><w:spacing w:val="-2"/><w:w w:val="100"/><w:b/><w:bCs/></w:rPr><w:t>w</w:t></w:r><w:r><w:rPr><w:rFonts w:ascii="Gotham" w:hAnsi="Gotham" w:cs="Gotham" w:eastAsia="Gotham"/><w:sz w:val="24"/><w:szCs w:val="24"/><w:spacing w:val="0"/><w:w w:val="100"/><w:b/><w:bCs/></w:rPr><w:t>y</w:t></w:r><w:r><w:rPr><w:rFonts w:ascii="Gotham" w:hAnsi="Gotham" w:cs="Gotham" w:eastAsia="Gotham"/><w:sz w:val="24"/><w:szCs w:val="24"/><w:spacing w:val="0"/><w:w w:val="100"/><w:b/><w:bCs/></w:rPr><w:t> </w:t></w:r><w:r><w:rPr><w:rFonts w:ascii="Gotham" w:hAnsi="Gotham" w:cs="Gotham" w:eastAsia="Gotham"/><w:sz w:val="24"/><w:szCs w:val="24"/><w:spacing w:val="0"/><w:w w:val="100"/><w:b/><w:bCs/></w:rPr><w:t>a’r</w:t></w:r><w:r><w:rPr><w:rFonts w:ascii="Gotham" w:hAnsi="Gotham" w:cs="Gotham" w:eastAsia="Gotham"/><w:sz w:val="24"/><w:szCs w:val="24"/><w:spacing w:val="0"/><w:w w:val="100"/><w:b/><w:bCs/></w:rPr><w:t> </w:t></w:r><w:r><w:rPr><w:rFonts w:ascii="Gotham" w:hAnsi="Gotham" w:cs="Gotham" w:eastAsia="Gotham"/><w:sz w:val="24"/><w:szCs w:val="24"/><w:spacing w:val="-4"/><w:w w:val="100"/><w:b/><w:bCs/></w:rPr><w:t>s</w:t></w:r><w:r><w:rPr><w:rFonts w:ascii="Gotham" w:hAnsi="Gotham" w:cs="Gotham" w:eastAsia="Gotham"/><w:sz w:val="24"/><w:szCs w:val="24"/><w:spacing w:val="0"/><w:w w:val="100"/><w:b/><w:bCs/></w:rPr><w:t>wm</w:t></w:r><w:r><w:rPr><w:rFonts w:ascii="Gotham" w:hAnsi="Gotham" w:cs="Gotham" w:eastAsia="Gotham"/><w:sz w:val="24"/><w:szCs w:val="24"/><w:spacing w:val="0"/><w:w w:val="100"/><w:b/><w:bCs/></w:rPr><w:t> </w:t></w:r><w:r><w:rPr><w:rFonts w:ascii="Gotham" w:hAnsi="Gotham" w:cs="Gotham" w:eastAsia="Gotham"/><w:sz w:val="24"/><w:szCs w:val="24"/><w:spacing w:val="0"/><w:w w:val="100"/><w:b/><w:bCs/></w:rPr><w:t>a</w:t></w:r><w:r><w:rPr><w:rFonts w:ascii="Gotham" w:hAnsi="Gotham" w:cs="Gotham" w:eastAsia="Gotham"/><w:sz w:val="24"/><w:szCs w:val="24"/><w:spacing w:val="0"/><w:w w:val="100"/><w:b/><w:bCs/></w:rPr><w:t> </w:t></w:r><w:r><w:rPr><w:rFonts w:ascii="Gotham" w:hAnsi="Gotham" w:cs="Gotham" w:eastAsia="Gotham"/><w:sz w:val="24"/><w:szCs w:val="24"/><w:spacing w:val="0"/><w:w w:val="100"/><w:b/><w:bCs/></w:rPr><w:t>gaf</w:t></w:r><w:r><w:rPr><w:rFonts w:ascii="Gotham" w:hAnsi="Gotham" w:cs="Gotham" w:eastAsia="Gotham"/><w:sz w:val="24"/><w:szCs w:val="24"/><w:spacing w:val="-2"/><w:w w:val="100"/><w:b/><w:bCs/></w:rPr><w:t>w</w:t></w:r><w:r><w:rPr><w:rFonts w:ascii="Gotham" w:hAnsi="Gotham" w:cs="Gotham" w:eastAsia="Gotham"/><w:sz w:val="24"/><w:szCs w:val="24"/><w:spacing w:val="-6"/><w:w w:val="100"/><w:b/><w:bCs/></w:rPr><w:t>y</w:t></w:r><w:r><w:rPr><w:rFonts w:ascii="Gotham" w:hAnsi="Gotham" w:cs="Gotham" w:eastAsia="Gotham"/><w:sz w:val="24"/><w:szCs w:val="24"/><w:spacing w:val="0"/><w:w w:val="100"/><w:b/><w:bCs/></w:rPr><w:t>d.</w:t></w:r><w:r><w:rPr><w:rFonts w:ascii="Gotham" w:hAnsi="Gotham" w:cs="Gotham" w:eastAsia="Gotham"/><w:sz w:val="24"/><w:szCs w:val="24"/><w:spacing w:val="0"/><w:w w:val="100"/></w:rPr></w:r></w:p><w:p><w:pPr><w:jc w:val="left"/><w:spacing w:after="0"/><w:sectPr><w:pgMar w:header="0" w:footer="283" w:top="600" w:bottom="480" w:left="580" w:right="600"/><w:pgSz w:w="11920" w:h="16840"/></w:sectPr></w:pPr><w:rPr/></w:p><w:p><w:pPr><w:spacing w:before="52" w:after="0" w:line="240" w:lineRule="auto"/><w:ind w:left="119" w:right="-20"/><w:jc w:val="left"/><w:rPr><w:rFonts w:ascii="Times New Roman" w:hAnsi="Times New Roman" w:cs="Times New Roman" w:eastAsia="Times New Roman"/><w:sz w:val="33"/><w:szCs w:val="33"/></w:rPr></w:pPr><w:rPr/><w:r><w:rPr><w:rFonts w:ascii="Arial" w:hAnsi="Arial" w:cs="Arial" w:eastAsia="Arial"/><w:sz w:val="31"/><w:szCs w:val="31"/><w:spacing w:val="0"/><w:w w:val="100"/></w:rPr><w:t>AR</w:t></w:r><w:r><w:rPr><w:rFonts w:ascii="Arial" w:hAnsi="Arial" w:cs="Arial" w:eastAsia="Arial"/><w:sz w:val="31"/><w:szCs w:val="31"/><w:spacing w:val="55"/><w:w w:val="100"/></w:rPr><w:t> </w:t></w:r><w:r><w:rPr><w:rFonts w:ascii="Arial" w:hAnsi="Arial" w:cs="Arial" w:eastAsia="Arial"/><w:sz w:val="31"/><w:szCs w:val="31"/><w:spacing w:val="0"/><w:w w:val="100"/></w:rPr><w:t>GYFER</w:t></w:r><w:r><w:rPr><w:rFonts w:ascii="Arial" w:hAnsi="Arial" w:cs="Arial" w:eastAsia="Arial"/><w:sz w:val="31"/><w:szCs w:val="31"/><w:spacing w:val="48"/><w:w w:val="100"/></w:rPr><w:t> </w:t></w:r><w:r><w:rPr><w:rFonts w:ascii="Arial" w:hAnsi="Arial" w:cs="Arial" w:eastAsia="Arial"/><w:sz w:val="31"/><w:szCs w:val="31"/><w:spacing w:val="0"/><w:w w:val="109"/></w:rPr><w:t>YMGEISWYR</w:t></w:r><w:r><w:rPr><w:rFonts w:ascii="Arial" w:hAnsi="Arial" w:cs="Arial" w:eastAsia="Arial"/><w:sz w:val="31"/><w:szCs w:val="31"/><w:spacing w:val="-12"/><w:w w:val="109"/></w:rPr><w:t> </w:t></w:r><w:r><w:rPr><w:rFonts w:ascii="Arial" w:hAnsi="Arial" w:cs="Arial" w:eastAsia="Arial"/><w:sz w:val="31"/><w:szCs w:val="31"/><w:spacing w:val="0"/><w:w w:val="100"/></w:rPr><w:t>SY&apos;N</w:t></w:r><w:r><w:rPr><w:rFonts w:ascii="Arial" w:hAnsi="Arial" w:cs="Arial" w:eastAsia="Arial"/><w:sz w:val="31"/><w:szCs w:val="31"/><w:spacing w:val="74"/><w:w w:val="100"/></w:rPr><w:t> </w:t></w:r><w:r><w:rPr><w:rFonts w:ascii="Arial" w:hAnsi="Arial" w:cs="Arial" w:eastAsia="Arial"/><w:sz w:val="31"/><w:szCs w:val="31"/><w:spacing w:val="0"/><w:w w:val="111"/></w:rPr><w:t>GWNEUD</w:t></w:r><w:r><w:rPr><w:rFonts w:ascii="Arial" w:hAnsi="Arial" w:cs="Arial" w:eastAsia="Arial"/><w:sz w:val="31"/><w:szCs w:val="31"/><w:spacing w:val="-20"/><w:w w:val="111"/></w:rPr><w:t> </w:t></w:r><w:r><w:rPr><w:rFonts w:ascii="Arial" w:hAnsi="Arial" w:cs="Arial" w:eastAsia="Arial"/><w:sz w:val="31"/><w:szCs w:val="31"/><w:spacing w:val="0"/><w:w w:val="100"/></w:rPr><w:t>CAIS</w:t></w:r><w:r><w:rPr><w:rFonts w:ascii="Arial" w:hAnsi="Arial" w:cs="Arial" w:eastAsia="Arial"/><w:sz w:val="31"/><w:szCs w:val="31"/><w:spacing w:val="85"/><w:w w:val="100"/></w:rPr><w:t> </w:t></w:r><w:r><w:rPr><w:rFonts w:ascii="Arial" w:hAnsi="Arial" w:cs="Arial" w:eastAsia="Arial"/><w:sz w:val="31"/><w:szCs w:val="31"/><w:spacing w:val="0"/><w:w w:val="100"/></w:rPr><w:t>AM</w:t></w:r><w:r><w:rPr><w:rFonts w:ascii="Arial" w:hAnsi="Arial" w:cs="Arial" w:eastAsia="Arial"/><w:sz w:val="31"/><w:szCs w:val="31"/><w:spacing w:val="65"/><w:w w:val="100"/></w:rPr><w:t> </w:t></w:r><w:r><w:rPr><w:rFonts w:ascii="Arial" w:hAnsi="Arial" w:cs="Arial" w:eastAsia="Arial"/><w:sz w:val="31"/><w:szCs w:val="31"/><w:spacing w:val="0"/><w:w w:val="110"/></w:rPr><w:t>GRANT</w:t></w:r><w:r><w:rPr><w:rFonts w:ascii="Arial" w:hAnsi="Arial" w:cs="Arial" w:eastAsia="Arial"/><w:sz w:val="31"/><w:szCs w:val="31"/><w:spacing w:val="1"/><w:w w:val="110"/></w:rPr><w:t> </w:t></w:r><w:r><w:rPr><w:rFonts w:ascii="Arial" w:hAnsi="Arial" w:cs="Arial" w:eastAsia="Arial"/><w:sz w:val="31"/><w:szCs w:val="31"/><w:spacing w:val="0"/><w:w w:val="142"/></w:rPr><w:t>0</w:t></w:r><w:r><w:rPr><w:rFonts w:ascii="Arial" w:hAnsi="Arial" w:cs="Arial" w:eastAsia="Arial"/><w:sz w:val="31"/><w:szCs w:val="31"/><w:spacing w:val="-4"/><w:w w:val="142"/></w:rPr><w:t> </w:t></w:r><w:r><w:rPr><w:rFonts w:ascii="Times New Roman" w:hAnsi="Times New Roman" w:cs="Times New Roman" w:eastAsia="Times New Roman"/><w:sz w:val="33"/><w:szCs w:val="33"/><w:spacing w:val="0"/><w:w w:val="142"/></w:rPr><w:t>£5,000</w:t></w:r><w:r><w:rPr><w:rFonts w:ascii="Times New Roman" w:hAnsi="Times New Roman" w:cs="Times New Roman" w:eastAsia="Times New Roman"/><w:sz w:val="33"/><w:szCs w:val="33"/><w:spacing w:val="0"/><w:w w:val="100"/></w:rPr></w:r></w:p><w:p><w:pPr><w:spacing w:before="8" w:after="0" w:line="100" w:lineRule="exact"/><w:jc w:val="left"/><w:rPr><w:sz w:val="10"/><w:szCs w:val="10"/></w:rPr></w:pPr><w:rPr/><w:r><w:rPr><w:sz w:val="10"/><w:szCs w:val="10"/></w:rPr></w:r></w:p><w:p><w:pPr><w:spacing w:before="0" w:after="0" w:line="261" w:lineRule="auto"/><w:ind w:left="119" w:right="1082" w:firstLine="14"/><w:jc w:val="left"/><w:rPr><w:rFonts w:ascii="Arial" w:hAnsi="Arial" w:cs="Arial" w:eastAsia="Arial"/><w:sz w:val="23"/><w:szCs w:val="23"/></w:rPr></w:pPr><w:rPr/><w:r><w:rPr/><w:pict><v:group style="position:absolute;margin-left:35.253929pt;margin-top:58.607395pt;width:525.211608pt;height:672.728804pt;mso-position-horizontal-relative:page;mso-position-vertical-relative:paragraph;z-index:-914" coordorigin="705,1172" coordsize="10504,13455"><v:group style="position:absolute;left:719;top:1201;width:10475;height:2" coordorigin="719,1201" coordsize="10475,2"><v:shape style="position:absolute;left:719;top:1201;width:10475;height:2" coordorigin="719,1201" coordsize="10475,0" path="m719,1201l11195,1201e" filled="f" stroked="t" strokeweight="1.438936pt" strokecolor="#000000"><v:path arrowok="t"/></v:shape></v:group><v:group style="position:absolute;left:730;top:1187;width:2;height:13426" coordorigin="730,1187" coordsize="2,13426"><v:shape style="position:absolute;left:730;top:1187;width:2;height:13426" coordorigin="730,1187" coordsize="0,13426" path="m730,14612l730,1187e" filled="f" stroked="t" strokeweight="1.079202pt" strokecolor="#000000"><v:path arrowok="t"/></v:shape></v:group><v:group style="position:absolute;left:11181;top:1187;width:2;height:13426" coordorigin="11181,1187" coordsize="2,13426"><v:shape style="position:absolute;left:11181;top:1187;width:2;height:13426" coordorigin="11181,1187" coordsize="0,13426" path="m11181,14612l11181,1187e" filled="f" stroked="t" strokeweight="1.438936pt" strokecolor="#000000"><v:path arrowok="t"/></v:shape></v:group><v:group style="position:absolute;left:719;top:14598;width:10475;height:2" coordorigin="719,14598" coordsize="10475,2"><v:shape style="position:absolute;left:719;top:14598;width:10475;height:2" coordorigin="719,14598" coordsize="10475,0" path="m719,14598l11195,14598e" filled="f" stroked="t" strokeweight="1.438936pt" strokecolor="#000000"><v:path arrowok="t"/></v:shape></v:group><w10:wrap type="none"/></v:group></w:pict></w:r><w:r><w:rPr><w:rFonts w:ascii="Arial" w:hAnsi="Arial" w:cs="Arial" w:eastAsia="Arial"/><w:sz w:val="23"/><w:szCs w:val="23"/><w:spacing w:val="0"/><w:w w:val="100"/></w:rPr><w:t>23.</w:t></w:r><w:r><w:rPr><w:rFonts w:ascii="Arial" w:hAnsi="Arial" w:cs="Arial" w:eastAsia="Arial"/><w:sz w:val="23"/><w:szCs w:val="23"/><w:spacing w:val="32"/><w:w w:val="100"/></w:rPr><w:t> </w:t></w:r><w:r><w:rPr><w:rFonts w:ascii="Arial" w:hAnsi="Arial" w:cs="Arial" w:eastAsia="Arial"/><w:sz w:val="23"/><w:szCs w:val="23"/><w:spacing w:val="0"/><w:w w:val="121"/></w:rPr><w:t>Dywedwch</w:t></w:r><w:r><w:rPr><w:rFonts w:ascii="Arial" w:hAnsi="Arial" w:cs="Arial" w:eastAsia="Arial"/><w:sz w:val="23"/><w:szCs w:val="23"/><w:spacing w:val="-29"/><w:w w:val="121"/></w:rPr><w:t> </w:t></w:r><w:r><w:rPr><w:rFonts w:ascii="Arial" w:hAnsi="Arial" w:cs="Arial" w:eastAsia="Arial"/><w:sz w:val="23"/><w:szCs w:val="23"/><w:spacing w:val="0"/><w:w w:val="121"/></w:rPr><w:t>wrthym</w:t></w:r><w:r><w:rPr><w:rFonts w:ascii="Arial" w:hAnsi="Arial" w:cs="Arial" w:eastAsia="Arial"/><w:sz w:val="23"/><w:szCs w:val="23"/><w:spacing w:val="15"/><w:w w:val="121"/></w:rPr><w:t> </w:t></w:r><w:r><w:rPr><w:rFonts w:ascii="Arial" w:hAnsi="Arial" w:cs="Arial" w:eastAsia="Arial"/><w:sz w:val="23"/><w:szCs w:val="23"/><w:spacing w:val="0"/><w:w w:val="100"/></w:rPr><w:t>ym</w:t></w:r><w:r><w:rPr><w:rFonts w:ascii="Arial" w:hAnsi="Arial" w:cs="Arial" w:eastAsia="Arial"/><w:sz w:val="23"/><w:szCs w:val="23"/><w:spacing w:val="61"/><w:w w:val="100"/></w:rPr><w:t> </w:t></w:r><w:r><w:rPr><w:rFonts w:ascii="Arial" w:hAnsi="Arial" w:cs="Arial" w:eastAsia="Arial"/><w:sz w:val="23"/><w:szCs w:val="23"/><w:spacing w:val="0"/><w:w w:val="124"/></w:rPr><w:t>mha</w:t></w:r><w:r><w:rPr><w:rFonts w:ascii="Arial" w:hAnsi="Arial" w:cs="Arial" w:eastAsia="Arial"/><w:sz w:val="23"/><w:szCs w:val="23"/><w:spacing w:val="-36"/><w:w w:val="124"/></w:rPr><w:t> </w:t></w:r><w:r><w:rPr><w:rFonts w:ascii="Arial" w:hAnsi="Arial" w:cs="Arial" w:eastAsia="Arial"/><w:sz w:val="23"/><w:szCs w:val="23"/><w:spacing w:val="0"/><w:w w:val="124"/></w:rPr><w:t>siroedd</w:t></w:r><w:r><w:rPr><w:rFonts w:ascii="Arial" w:hAnsi="Arial" w:cs="Arial" w:eastAsia="Arial"/><w:sz w:val="23"/><w:szCs w:val="23"/><w:spacing w:val="-36"/><w:w w:val="124"/></w:rPr><w:t> </w:t></w:r><w:r><w:rPr><w:rFonts w:ascii="Arial" w:hAnsi="Arial" w:cs="Arial" w:eastAsia="Arial"/><w:sz w:val="23"/><w:szCs w:val="23"/><w:spacing w:val="0"/><w:w w:val="124"/></w:rPr><w:t>y</w:t></w:r><w:r><w:rPr><w:rFonts w:ascii="Arial" w:hAnsi="Arial" w:cs="Arial" w:eastAsia="Arial"/><w:sz w:val="23"/><w:szCs w:val="23"/><w:spacing w:val="-3"/><w:w w:val="124"/></w:rPr><w:t> </w:t></w:r><w:r><w:rPr><w:rFonts w:ascii="Arial" w:hAnsi="Arial" w:cs="Arial" w:eastAsia="Arial"/><w:sz w:val="23"/><w:szCs w:val="23"/><w:spacing w:val="0"/><w:w w:val="124"/></w:rPr><w:t>byddwch</w:t></w:r><w:r><w:rPr><w:rFonts w:ascii="Arial" w:hAnsi="Arial" w:cs="Arial" w:eastAsia="Arial"/><w:sz w:val="23"/><w:szCs w:val="23"/><w:spacing w:val="-27"/><w:w w:val="124"/></w:rPr><w:t> </w:t></w:r><w:r><w:rPr><w:rFonts w:ascii="Arial" w:hAnsi="Arial" w:cs="Arial" w:eastAsia="Arial"/><w:sz w:val="23"/><w:szCs w:val="23"/><w:spacing w:val="0"/><w:w w:val="124"/></w:rPr><w:t>yn</w:t></w:r><w:r><w:rPr><w:rFonts w:ascii="Arial" w:hAnsi="Arial" w:cs="Arial" w:eastAsia="Arial"/><w:sz w:val="23"/><w:szCs w:val="23"/><w:spacing w:val="0"/><w:w w:val="124"/></w:rPr><w:t> </w:t></w:r><w:r><w:rPr><w:rFonts w:ascii="Arial" w:hAnsi="Arial" w:cs="Arial" w:eastAsia="Arial"/><w:sz w:val="23"/><w:szCs w:val="23"/><w:spacing w:val="0"/><w:w w:val="124"/></w:rPr><w:t>gweithio</w:t></w:r><w:r><w:rPr><w:rFonts w:ascii="Arial" w:hAnsi="Arial" w:cs="Arial" w:eastAsia="Arial"/><w:sz w:val="23"/><w:szCs w:val="23"/><w:spacing w:val="-6"/><w:w w:val="124"/></w:rPr><w:t> </w:t></w:r><w:r><w:rPr><w:rFonts w:ascii="Arial" w:hAnsi="Arial" w:cs="Arial" w:eastAsia="Arial"/><w:sz w:val="23"/><w:szCs w:val="23"/><w:spacing w:val="0"/><w:w w:val="100"/></w:rPr><w:t>ac</w:t></w:r><w:r><w:rPr><w:rFonts w:ascii="Arial" w:hAnsi="Arial" w:cs="Arial" w:eastAsia="Arial"/><w:sz w:val="23"/><w:szCs w:val="23"/><w:spacing w:val="37"/><w:w w:val="100"/></w:rPr><w:t> </w:t></w:r><w:r><w:rPr><w:rFonts w:ascii="Arial" w:hAnsi="Arial" w:cs="Arial" w:eastAsia="Arial"/><w:sz w:val="23"/><w:szCs w:val="23"/><w:spacing w:val="0"/><w:w w:val="100"/></w:rPr><w:t>am</w:t></w:r><w:r><w:rPr><w:rFonts w:ascii="Arial" w:hAnsi="Arial" w:cs="Arial" w:eastAsia="Arial"/><w:sz w:val="23"/><w:szCs w:val="23"/><w:spacing w:val="62"/><w:w w:val="100"/></w:rPr><w:t> </w:t></w:r><w:r><w:rPr><w:rFonts w:ascii="Arial" w:hAnsi="Arial" w:cs="Arial" w:eastAsia="Arial"/><w:sz w:val="23"/><w:szCs w:val="23"/><w:spacing w:val="0"/><w:w w:val="125"/></w:rPr><w:t>allu</w:t></w:r><w:r><w:rPr><w:rFonts w:ascii="Arial" w:hAnsi="Arial" w:cs="Arial" w:eastAsia="Arial"/><w:sz w:val="23"/><w:szCs w:val="23"/><w:spacing w:val="-24"/><w:w w:val="125"/></w:rPr><w:t> </w:t></w:r><w:r><w:rPr><w:rFonts w:ascii="Arial" w:hAnsi="Arial" w:cs="Arial" w:eastAsia="Arial"/><w:sz w:val="23"/><w:szCs w:val="23"/><w:spacing w:val="0"/><w:w w:val="125"/></w:rPr><w:t>eich</w:t></w:r><w:r><w:rPr><w:rFonts w:ascii="Arial" w:hAnsi="Arial" w:cs="Arial" w:eastAsia="Arial"/><w:sz w:val="23"/><w:szCs w:val="23"/><w:spacing w:val="0"/><w:w w:val="125"/></w:rPr><w:t> </w:t></w:r><w:r><w:rPr><w:rFonts w:ascii="Arial" w:hAnsi="Arial" w:cs="Arial" w:eastAsia="Arial"/><w:sz w:val="23"/><w:szCs w:val="23"/><w:spacing w:val="0"/><w:w w:val="123"/></w:rPr><w:t>sefydliad</w:t></w:r><w:r><w:rPr><w:rFonts w:ascii="Arial" w:hAnsi="Arial" w:cs="Arial" w:eastAsia="Arial"/><w:sz w:val="23"/><w:szCs w:val="23"/><w:spacing w:val="-10"/><w:w w:val="123"/></w:rPr><w:t> </w:t></w:r><w:r><w:rPr><w:rFonts w:ascii="Arial" w:hAnsi="Arial" w:cs="Arial" w:eastAsia="Arial"/><w:sz w:val="23"/><w:szCs w:val="23"/><w:spacing w:val="0"/><w:w w:val="213"/></w:rPr><w:t>i</w:t></w:r><w:r><w:rPr><w:rFonts w:ascii="Arial" w:hAnsi="Arial" w:cs="Arial" w:eastAsia="Arial"/><w:sz w:val="23"/><w:szCs w:val="23"/><w:spacing w:val="-93"/><w:w w:val="213"/></w:rPr><w:t> </w:t></w:r><w:r><w:rPr><w:rFonts w:ascii="Arial" w:hAnsi="Arial" w:cs="Arial" w:eastAsia="Arial"/><w:sz w:val="23"/><w:szCs w:val="23"/><w:spacing w:val="0"/><w:w w:val="120"/></w:rPr><w:t>gyflawni&apos;r</w:t></w:r><w:r><w:rPr><w:rFonts w:ascii="Arial" w:hAnsi="Arial" w:cs="Arial" w:eastAsia="Arial"/><w:sz w:val="23"/><w:szCs w:val="23"/><w:spacing w:val="43"/><w:w w:val="120"/></w:rPr><w:t> </w:t></w:r><w:r><w:rPr><w:rFonts w:ascii="Arial" w:hAnsi="Arial" w:cs="Arial" w:eastAsia="Arial"/><w:sz w:val="23"/><w:szCs w:val="23"/><w:spacing w:val="0"/><w:w w:val="120"/></w:rPr><w:t>amcanion</w:t></w:r><w:r><w:rPr><w:rFonts w:ascii="Arial" w:hAnsi="Arial" w:cs="Arial" w:eastAsia="Arial"/><w:sz w:val="23"/><w:szCs w:val="23"/><w:spacing w:val="-35"/><w:w w:val="120"/></w:rPr><w:t> </w:t></w:r><w:r><w:rPr><w:rFonts w:ascii="Arial" w:hAnsi="Arial" w:cs="Arial" w:eastAsia="Arial"/><w:sz w:val="23"/><w:szCs w:val="23"/><w:spacing w:val="0"/><w:w w:val="120"/></w:rPr><w:t>yn</w:t></w:r><w:r><w:rPr><w:rFonts w:ascii="Arial" w:hAnsi="Arial" w:cs="Arial" w:eastAsia="Arial"/><w:sz w:val="23"/><w:szCs w:val="23"/><w:spacing w:val="-4"/><w:w w:val="120"/></w:rPr><w:t> </w:t></w:r><w:r><w:rPr><w:rFonts w:ascii="Arial" w:hAnsi="Arial" w:cs="Arial" w:eastAsia="Arial"/><w:sz w:val="23"/><w:szCs w:val="23"/><w:spacing w:val="0"/><w:w w:val="120"/></w:rPr><w:t>eich</w:t></w:r><w:r><w:rPr><w:rFonts w:ascii="Arial" w:hAnsi="Arial" w:cs="Arial" w:eastAsia="Arial"/><w:sz w:val="23"/><w:szCs w:val="23"/><w:spacing w:val="5"/><w:w w:val="120"/></w:rPr><w:t> </w:t></w:r><w:r><w:rPr><w:rFonts w:ascii="Arial" w:hAnsi="Arial" w:cs="Arial" w:eastAsia="Arial"/><w:sz w:val="23"/><w:szCs w:val="23"/><w:spacing w:val="0"/><w:w w:val="120"/></w:rPr><w:t>cynnig</w:t></w:r><w:r><w:rPr><w:rFonts w:ascii="Arial" w:hAnsi="Arial" w:cs="Arial" w:eastAsia="Arial"/><w:sz w:val="23"/><w:szCs w:val="23"/><w:spacing w:val="6"/><w:w w:val="120"/></w:rPr><w:t> </w:t></w:r><w:r><w:rPr><w:rFonts w:ascii="Arial" w:hAnsi="Arial" w:cs="Arial" w:eastAsia="Arial"/><w:sz w:val="23"/><w:szCs w:val="23"/><w:spacing w:val="0"/><w:w w:val="100"/></w:rPr><w:t>a&apos;r</w:t></w:r><w:r><w:rPr><w:rFonts w:ascii="Arial" w:hAnsi="Arial" w:cs="Arial" w:eastAsia="Arial"/><w:sz w:val="23"/><w:szCs w:val="23"/><w:spacing w:val="0"/><w:w w:val="100"/></w:rPr><w:t> </w:t></w:r><w:r><w:rPr><w:rFonts w:ascii="Arial" w:hAnsi="Arial" w:cs="Arial" w:eastAsia="Arial"/><w:sz w:val="23"/><w:szCs w:val="23"/><w:spacing w:val="11"/><w:w w:val="100"/></w:rPr><w:t> </w:t></w:r><w:r><w:rPr><w:rFonts w:ascii="Arial" w:hAnsi="Arial" w:cs="Arial" w:eastAsia="Arial"/><w:sz w:val="23"/><w:szCs w:val="23"/><w:spacing w:val="0"/><w:w w:val="123"/></w:rPr><w:t>strwythur</w:t></w:r><w:r><w:rPr><w:rFonts w:ascii="Arial" w:hAnsi="Arial" w:cs="Arial" w:eastAsia="Arial"/><w:sz w:val="23"/><w:szCs w:val="23"/><w:spacing w:val="10"/><w:w w:val="123"/></w:rPr><w:t> </w:t></w:r><w:r><w:rPr><w:rFonts w:ascii="Arial" w:hAnsi="Arial" w:cs="Arial" w:eastAsia="Arial"/><w:sz w:val="23"/><w:szCs w:val="23"/><w:spacing w:val="0"/><w:w w:val="123"/></w:rPr><w:t>sydd</w:t></w:r><w:r><w:rPr><w:rFonts w:ascii="Arial" w:hAnsi="Arial" w:cs="Arial" w:eastAsia="Arial"/><w:sz w:val="23"/><w:szCs w:val="23"/><w:spacing w:val="-24"/><w:w w:val="123"/></w:rPr><w:t> </w:t></w:r><w:r><w:rPr><w:rFonts w:ascii="Arial" w:hAnsi="Arial" w:cs="Arial" w:eastAsia="Arial"/><w:sz w:val="23"/><w:szCs w:val="23"/><w:spacing w:val="0"/><w:w w:val="123"/></w:rPr><w:t>wedi&apos;i</w:t></w:r><w:r><w:rPr><w:rFonts w:ascii="Arial" w:hAnsi="Arial" w:cs="Arial" w:eastAsia="Arial"/><w:sz w:val="23"/><w:szCs w:val="23"/><w:spacing w:val="-9"/><w:w w:val="123"/></w:rPr><w:t> </w:t></w:r><w:r><w:rPr><w:rFonts w:ascii="Arial" w:hAnsi="Arial" w:cs="Arial" w:eastAsia="Arial"/><w:sz w:val="23"/><w:szCs w:val="23"/><w:spacing w:val="0"/><w:w w:val="123"/></w:rPr><w:t>sefydlu</w:t></w:r><w:r><w:rPr><w:rFonts w:ascii="Arial" w:hAnsi="Arial" w:cs="Arial" w:eastAsia="Arial"/><w:sz w:val="23"/><w:szCs w:val="23"/><w:spacing w:val="-25"/><w:w w:val="123"/></w:rPr><w:t> </w:t></w:r><w:r><w:rPr><w:rFonts w:ascii="Arial" w:hAnsi="Arial" w:cs="Arial" w:eastAsia="Arial"/><w:sz w:val="23"/><w:szCs w:val="23"/><w:spacing w:val="0"/><w:w w:val="213"/></w:rPr><w:t>i</w:t></w:r><w:r><w:rPr><w:rFonts w:ascii="Arial" w:hAnsi="Arial" w:cs="Arial" w:eastAsia="Arial"/><w:sz w:val="23"/><w:szCs w:val="23"/><w:spacing w:val="0"/><w:w w:val="213"/></w:rPr><w:t> </w:t></w:r><w:r><w:rPr><w:rFonts w:ascii="Arial" w:hAnsi="Arial" w:cs="Arial" w:eastAsia="Arial"/><w:sz w:val="23"/><w:szCs w:val="23"/><w:spacing w:val="0"/><w:w w:val="121"/></w:rPr><w:t>gefnogi</w:t></w:r><w:r><w:rPr><w:rFonts w:ascii="Arial" w:hAnsi="Arial" w:cs="Arial" w:eastAsia="Arial"/><w:sz w:val="23"/><w:szCs w:val="23"/><w:spacing w:val="-2"/><w:w w:val="121"/></w:rPr><w:t> </w:t></w:r><w:r><w:rPr><w:rFonts w:ascii="Arial" w:hAnsi="Arial" w:cs="Arial" w:eastAsia="Arial"/><w:sz w:val="23"/><w:szCs w:val="23"/><w:spacing w:val="0"/><w:w w:val="121"/></w:rPr><w:t>cymunedau</w:t></w:r><w:r><w:rPr><w:rFonts w:ascii="Arial" w:hAnsi="Arial" w:cs="Arial" w:eastAsia="Arial"/><w:sz w:val="23"/><w:szCs w:val="23"/><w:spacing w:val="-23"/><w:w w:val="121"/></w:rPr><w:t> </w:t></w:r><w:r><w:rPr><w:rFonts w:ascii="Arial" w:hAnsi="Arial" w:cs="Arial" w:eastAsia="Arial"/><w:sz w:val="23"/><w:szCs w:val="23"/><w:spacing w:val="0"/><w:w w:val="121"/></w:rPr><w:t>lleol.</w:t></w:r><w:r><w:rPr><w:rFonts w:ascii="Arial" w:hAnsi="Arial" w:cs="Arial" w:eastAsia="Arial"/><w:sz w:val="23"/><w:szCs w:val="23"/><w:spacing w:val="56"/><w:w w:val="121"/></w:rPr><w:t> </w:t></w:r><w:r><w:rPr><w:rFonts w:ascii="Arial" w:hAnsi="Arial" w:cs="Arial" w:eastAsia="Arial"/><w:sz w:val="23"/><w:szCs w:val="23"/><w:spacing w:val="0"/><w:w w:val="121"/></w:rPr><w:t>(Uchafswm</w:t></w:r><w:r><w:rPr><w:rFonts w:ascii="Arial" w:hAnsi="Arial" w:cs="Arial" w:eastAsia="Arial"/><w:sz w:val="23"/><w:szCs w:val="23"/><w:spacing w:val="-34"/><w:w w:val="121"/></w:rPr><w:t> </w:t></w:r><w:r><w:rPr><w:rFonts w:ascii="Arial" w:hAnsi="Arial" w:cs="Arial" w:eastAsia="Arial"/><w:sz w:val="23"/><w:szCs w:val="23"/><w:spacing w:val="0"/><w:w w:val="100"/></w:rPr><w:t>o</w:t></w:r><w:r><w:rPr><w:rFonts w:ascii="Arial" w:hAnsi="Arial" w:cs="Arial" w:eastAsia="Arial"/><w:sz w:val="23"/><w:szCs w:val="23"/><w:spacing w:val="22"/><w:w w:val="100"/></w:rPr><w:t> </w:t></w:r><w:r><w:rPr><w:rFonts w:ascii="Arial" w:hAnsi="Arial" w:cs="Arial" w:eastAsia="Arial"/><w:sz w:val="23"/><w:szCs w:val="23"/><w:spacing w:val="0"/><w:w w:val="125"/></w:rPr><w:t>300</w:t></w:r><w:r><w:rPr><w:rFonts w:ascii="Arial" w:hAnsi="Arial" w:cs="Arial" w:eastAsia="Arial"/><w:sz w:val="23"/><w:szCs w:val="23"/><w:spacing w:val="19"/><w:w w:val="125"/></w:rPr><w:t> </w:t></w:r><w:r><w:rPr><w:rFonts w:ascii="Arial" w:hAnsi="Arial" w:cs="Arial" w:eastAsia="Arial"/><w:sz w:val="23"/><w:szCs w:val="23"/><w:spacing w:val="0"/><w:w w:val="125"/></w:rPr><w:t>gair)</w:t></w:r><w:r><w:rPr><w:rFonts w:ascii="Arial" w:hAnsi="Arial" w:cs="Arial" w:eastAsia="Arial"/><w:sz w:val="23"/><w:szCs w:val="23"/><w:spacing w:val="0"/><w:w w:val="100"/></w:rPr></w:r></w:p><w:p><w:pPr><w:jc w:val="left"/><w:spacing w:after="0"/><w:sectPr><w:pgMar w:header="0" w:footer="283" w:top="600" w:bottom="480" w:left="600" w:right="280"/><w:pgSz w:w="11920" w:h="16840"/></w:sectPr></w:pPr><w:rPr/></w:p><w:p><w:pPr><w:spacing w:before="18" w:after="0" w:line="240" w:lineRule="auto"/><w:ind w:left="140" w:right="8653"/><w:jc w:val="both"/><w:rPr><w:rFonts w:ascii="Gotham Black" w:hAnsi="Gotham Black" w:cs="Gotham Black" w:eastAsia="Gotham Black"/><w:sz w:val="32"/><w:szCs w:val="32"/></w:rPr></w:pPr><w:rPr/><w:r><w:rPr><w:rFonts w:ascii="Gotham Black" w:hAnsi="Gotham Black" w:cs="Gotham Black" w:eastAsia="Gotham Black"/><w:sz w:val="32"/><w:szCs w:val="32"/><w:spacing w:val="-29"/><w:w w:val="100"/><w:b/><w:bCs/></w:rPr><w:t>A</w:t></w:r><w:r><w:rPr><w:rFonts w:ascii="Gotham Black" w:hAnsi="Gotham Black" w:cs="Gotham Black" w:eastAsia="Gotham Black"/><w:sz w:val="32"/><w:szCs w:val="32"/><w:spacing w:val="-10"/><w:w w:val="100"/><w:b/><w:bCs/></w:rPr><w:t>T</w:t></w:r><w:r><w:rPr><w:rFonts w:ascii="Gotham Black" w:hAnsi="Gotham Black" w:cs="Gotham Black" w:eastAsia="Gotham Black"/><w:sz w:val="32"/><w:szCs w:val="32"/><w:spacing w:val="0"/><w:w w:val="100"/><w:b/><w:bCs/></w:rPr><w:t>ODIAD</w:t></w:r><w:r><w:rPr><w:rFonts w:ascii="Gotham Black" w:hAnsi="Gotham Black" w:cs="Gotham Black" w:eastAsia="Gotham Black"/><w:sz w:val="32"/><w:szCs w:val="32"/><w:spacing w:val="0"/><w:w w:val="100"/><w:b/><w:bCs/></w:rPr><w:t> </w:t></w:r><w:r><w:rPr><w:rFonts w:ascii="Gotham Black" w:hAnsi="Gotham Black" w:cs="Gotham Black" w:eastAsia="Gotham Black"/><w:sz w:val="32"/><w:szCs w:val="32"/><w:spacing w:val="0"/><w:w w:val="100"/><w:b/><w:bCs/></w:rPr><w:t>A</w:t></w:r><w:r><w:rPr><w:rFonts w:ascii="Gotham Black" w:hAnsi="Gotham Black" w:cs="Gotham Black" w:eastAsia="Gotham Black"/><w:sz w:val="32"/><w:szCs w:val="32"/><w:spacing w:val="0"/><w:w w:val="100"/></w:rPr></w:r></w:p><w:p><w:pPr><w:spacing w:before="32" w:after="0" w:line="271" w:lineRule="auto"/><w:ind w:left="140" w:right="107"/><w:jc w:val="both"/><w:rPr><w:rFonts w:ascii="Gotham Book" w:hAnsi="Gotham Book" w:cs="Gotham Book" w:eastAsia="Gotham Book"/><w:sz w:val="28"/><w:szCs w:val="28"/></w:rPr></w:pPr><w:rPr/><w:r><w:rPr><w:rFonts w:ascii="Gotham" w:hAnsi="Gotham" w:cs="Gotham" w:eastAsia="Gotham"/><w:sz w:val="28"/><w:szCs w:val="28"/><w:spacing w:val="-4"/><w:w w:val="100"/><w:b/><w:bCs/></w:rPr><w:t>B</w:t></w:r><w:r><w:rPr><w:rFonts w:ascii="Gotham" w:hAnsi="Gotham" w:cs="Gotham" w:eastAsia="Gotham"/><w:sz w:val="28"/><w:szCs w:val="28"/><w:spacing w:val="-8"/><w:w w:val="100"/><w:b/><w:bCs/></w:rPr><w:t>y</w:t></w:r><w:r><w:rPr><w:rFonts w:ascii="Gotham" w:hAnsi="Gotham" w:cs="Gotham" w:eastAsia="Gotham"/><w:sz w:val="28"/><w:szCs w:val="28"/><w:spacing w:val="-1"/><w:w w:val="100"/><w:b/><w:bCs/></w:rPr><w:t>d</w:t></w:r><w:r><w:rPr><w:rFonts w:ascii="Gotham" w:hAnsi="Gotham" w:cs="Gotham" w:eastAsia="Gotham"/><w:sz w:val="28"/><w:szCs w:val="28"/><w:spacing w:val="0"/><w:w w:val="100"/><w:b/><w:bCs/></w:rPr><w:t>d</w:t></w:r><w:r><w:rPr><w:rFonts w:ascii="Gotham" w:hAnsi="Gotham" w:cs="Gotham" w:eastAsia="Gotham"/><w:sz w:val="28"/><w:szCs w:val="28"/><w:spacing w:val="-2"/><w:w w:val="100"/><w:b/><w:bCs/></w:rPr><w:t> </w:t></w:r><w:r><w:rPr><w:rFonts w:ascii="Gotham" w:hAnsi="Gotham" w:cs="Gotham" w:eastAsia="Gotham"/><w:sz w:val="28"/><w:szCs w:val="28"/><w:spacing w:val="0"/><w:w w:val="100"/><w:b/><w:bCs/></w:rPr><w:t>y</w:t></w:r><w:r><w:rPr><w:rFonts w:ascii="Gotham" w:hAnsi="Gotham" w:cs="Gotham" w:eastAsia="Gotham"/><w:sz w:val="28"/><w:szCs w:val="28"/><w:spacing w:val="-2"/><w:w w:val="100"/><w:b/><w:bCs/></w:rPr><w:t> </w:t></w:r><w:r><w:rPr><w:rFonts w:ascii="Gotham" w:hAnsi="Gotham" w:cs="Gotham" w:eastAsia="Gotham"/><w:sz w:val="28"/><w:szCs w:val="28"/><w:spacing w:val="-31"/><w:w w:val="100"/><w:b/><w:bCs/></w:rPr><w:t>T</w:t></w:r><w:r><w:rPr><w:rFonts w:ascii="Gotham" w:hAnsi="Gotham" w:cs="Gotham" w:eastAsia="Gotham"/><w:sz w:val="28"/><w:szCs w:val="28"/><w:spacing w:val="-1"/><w:w w:val="100"/><w:b/><w:bCs/></w:rPr><w:t>ele</w:t></w:r><w:r><w:rPr><w:rFonts w:ascii="Gotham" w:hAnsi="Gotham" w:cs="Gotham" w:eastAsia="Gotham"/><w:sz w:val="28"/><w:szCs w:val="28"/><w:spacing w:val="-8"/><w:w w:val="100"/><w:b/><w:bCs/></w:rPr><w:t>r</w:t></w:r><w:r><w:rPr><w:rFonts w:ascii="Gotham" w:hAnsi="Gotham" w:cs="Gotham" w:eastAsia="Gotham"/><w:sz w:val="28"/><w:szCs w:val="28"/><w:spacing w:val="-1"/><w:w w:val="100"/><w:b/><w:bCs/></w:rPr><w:t>a</w:t></w:r><w:r><w:rPr><w:rFonts w:ascii="Gotham" w:hAnsi="Gotham" w:cs="Gotham" w:eastAsia="Gotham"/><w:sz w:val="28"/><w:szCs w:val="28"/><w:spacing w:val="0"/><w:w w:val="100"/><w:b/><w:bCs/></w:rPr><w:t>u</w:t></w:r><w:r><w:rPr><w:rFonts w:ascii="Gotham" w:hAnsi="Gotham" w:cs="Gotham" w:eastAsia="Gotham"/><w:sz w:val="28"/><w:szCs w:val="28"/><w:spacing w:val="-2"/><w:w w:val="100"/><w:b/><w:bCs/></w:rPr><w:t> </w:t></w:r><w:r><w:rPr><w:rFonts w:ascii="Gotham" w:hAnsi="Gotham" w:cs="Gotham" w:eastAsia="Gotham"/><w:sz w:val="28"/><w:szCs w:val="28"/><w:spacing w:val="-1"/><w:w w:val="100"/><w:b/><w:bCs/></w:rPr><w:t>a</w:t></w:r><w:r><w:rPr><w:rFonts w:ascii="Gotham" w:hAnsi="Gotham" w:cs="Gotham" w:eastAsia="Gotham"/><w:sz w:val="28"/><w:szCs w:val="28"/><w:spacing w:val="0"/><w:w w:val="100"/><w:b/><w:bCs/></w:rPr><w:t>c</w:t></w:r><w:r><w:rPr><w:rFonts w:ascii="Gotham" w:hAnsi="Gotham" w:cs="Gotham" w:eastAsia="Gotham"/><w:sz w:val="28"/><w:szCs w:val="28"/><w:spacing w:val="-2"/><w:w w:val="100"/><w:b/><w:bCs/></w:rPr><w:t> </w:t></w:r><w:r><w:rPr><w:rFonts w:ascii="Gotham" w:hAnsi="Gotham" w:cs="Gotham" w:eastAsia="Gotham"/><w:sz w:val="28"/><w:szCs w:val="28"/><w:spacing w:val="-1"/><w:w w:val="100"/><w:b/><w:bCs/></w:rPr><w:t>Amoda</w:t></w:r><w:r><w:rPr><w:rFonts w:ascii="Gotham" w:hAnsi="Gotham" w:cs="Gotham" w:eastAsia="Gotham"/><w:sz w:val="28"/><w:szCs w:val="28"/><w:spacing w:val="0"/><w:w w:val="100"/><w:b/><w:bCs/></w:rPr><w:t>u</w:t></w:r><w:r><w:rPr><w:rFonts w:ascii="Gotham" w:hAnsi="Gotham" w:cs="Gotham" w:eastAsia="Gotham"/><w:sz w:val="28"/><w:szCs w:val="28"/><w:spacing w:val="-2"/><w:w w:val="100"/><w:b/><w:bCs/></w:rPr><w:t> </w:t></w:r><w:r><w:rPr><w:rFonts w:ascii="Gotham" w:hAnsi="Gotham" w:cs="Gotham" w:eastAsia="Gotham"/><w:sz w:val="28"/><w:szCs w:val="28"/><w:spacing w:val="-1"/><w:w w:val="100"/><w:b/><w:bCs/></w:rPr><w:t>canlyno</w:t></w:r><w:r><w:rPr><w:rFonts w:ascii="Gotham" w:hAnsi="Gotham" w:cs="Gotham" w:eastAsia="Gotham"/><w:sz w:val="28"/><w:szCs w:val="28"/><w:spacing w:val="0"/><w:w w:val="100"/><w:b/><w:bCs/></w:rPr><w:t>l</w:t></w:r><w:r><w:rPr><w:rFonts w:ascii="Gotham" w:hAnsi="Gotham" w:cs="Gotham" w:eastAsia="Gotham"/><w:sz w:val="28"/><w:szCs w:val="28"/><w:spacing w:val="-2"/><w:w w:val="100"/><w:b/><w:bCs/></w:rPr><w:t> </w:t></w:r><w:r><w:rPr><w:rFonts w:ascii="Gotham" w:hAnsi="Gotham" w:cs="Gotham" w:eastAsia="Gotham"/><w:sz w:val="28"/><w:szCs w:val="28"/><w:spacing w:val="-1"/><w:w w:val="100"/><w:b/><w:bCs/></w:rPr><w:t>y</w:t></w:r><w:r><w:rPr><w:rFonts w:ascii="Gotham" w:hAnsi="Gotham" w:cs="Gotham" w:eastAsia="Gotham"/><w:sz w:val="28"/><w:szCs w:val="28"/><w:spacing w:val="0"/><w:w w:val="100"/><w:b/><w:bCs/></w:rPr><w:t>n</w:t></w:r><w:r><w:rPr><w:rFonts w:ascii="Gotham" w:hAnsi="Gotham" w:cs="Gotham" w:eastAsia="Gotham"/><w:sz w:val="28"/><w:szCs w:val="28"/><w:spacing w:val="-2"/><w:w w:val="100"/><w:b/><w:bCs/></w:rPr><w:t> </w:t></w:r><w:r><w:rPr><w:rFonts w:ascii="Gotham" w:hAnsi="Gotham" w:cs="Gotham" w:eastAsia="Gotham"/><w:sz w:val="28"/><w:szCs w:val="28"/><w:spacing w:val="-1"/><w:w w:val="100"/><w:b/><w:bCs/></w:rPr><w:t>berthnaso</w:t></w:r><w:r><w:rPr><w:rFonts w:ascii="Gotham" w:hAnsi="Gotham" w:cs="Gotham" w:eastAsia="Gotham"/><w:sz w:val="28"/><w:szCs w:val="28"/><w:spacing w:val="0"/><w:w w:val="100"/><w:b/><w:bCs/></w:rPr><w:t>l</w:t></w:r><w:r><w:rPr><w:rFonts w:ascii="Gotham" w:hAnsi="Gotham" w:cs="Gotham" w:eastAsia="Gotham"/><w:sz w:val="28"/><w:szCs w:val="28"/><w:spacing w:val="-2"/><w:w w:val="100"/><w:b/><w:bCs/></w:rPr><w:t> </w:t></w:r><w:r><w:rPr><w:rFonts w:ascii="Gotham" w:hAnsi="Gotham" w:cs="Gotham" w:eastAsia="Gotham"/><w:sz w:val="28"/><w:szCs w:val="28"/><w:spacing w:val="0"/><w:w w:val="100"/><w:b/><w:bCs/></w:rPr><w:t>i</w:t></w:r><w:r><w:rPr><w:rFonts w:ascii="Gotham" w:hAnsi="Gotham" w:cs="Gotham" w:eastAsia="Gotham"/><w:sz w:val="28"/><w:szCs w:val="28"/><w:spacing w:val="-2"/><w:w w:val="100"/><w:b/><w:bCs/></w:rPr><w:t> </w:t></w:r><w:r><w:rPr><w:rFonts w:ascii="Gotham" w:hAnsi="Gotham" w:cs="Gotham" w:eastAsia="Gotham"/><w:sz w:val="28"/><w:szCs w:val="28"/><w:spacing w:val="-1"/><w:w w:val="100"/><w:b/><w:bCs/></w:rPr><w:t>bo</w:t></w:r><w:r><w:rPr><w:rFonts w:ascii="Gotham" w:hAnsi="Gotham" w:cs="Gotham" w:eastAsia="Gotham"/><w:sz w:val="28"/><w:szCs w:val="28"/><w:spacing w:val="0"/><w:w w:val="100"/><w:b/><w:bCs/></w:rPr><w:t>b</w:t></w:r><w:r><w:rPr><w:rFonts w:ascii="Gotham" w:hAnsi="Gotham" w:cs="Gotham" w:eastAsia="Gotham"/><w:sz w:val="28"/><w:szCs w:val="28"/><w:spacing w:val="-2"/><w:w w:val="100"/><w:b/><w:bCs/></w:rPr><w:t> </w:t></w:r><w:r><w:rPr><w:rFonts w:ascii="Gotham" w:hAnsi="Gotham" w:cs="Gotham" w:eastAsia="Gotham"/><w:sz w:val="28"/><w:szCs w:val="28"/><w:spacing w:val="-1"/><w:w w:val="100"/><w:b/><w:bCs/></w:rPr><w:t>cai</w:t></w:r><w:r><w:rPr><w:rFonts w:ascii="Gotham" w:hAnsi="Gotham" w:cs="Gotham" w:eastAsia="Gotham"/><w:sz w:val="28"/><w:szCs w:val="28"/><w:spacing w:val="0"/><w:w w:val="100"/><w:b/><w:bCs/></w:rPr><w:t>s</w:t></w:r><w:r><w:rPr><w:rFonts w:ascii="Gotham" w:hAnsi="Gotham" w:cs="Gotham" w:eastAsia="Gotham"/><w:sz w:val="28"/><w:szCs w:val="28"/><w:spacing w:val="-2"/><w:w w:val="100"/><w:b/><w:bCs/></w:rPr><w:t> </w:t></w:r><w:r><w:rPr><w:rFonts w:ascii="Gotham" w:hAnsi="Gotham" w:cs="Gotham" w:eastAsia="Gotham"/><w:sz w:val="28"/><w:szCs w:val="28"/><w:spacing w:val="-1"/><w:w w:val="100"/><w:b/><w:bCs/></w:rPr><w:t>ll</w:t></w:r><w:r><w:rPr><w:rFonts w:ascii="Gotham" w:hAnsi="Gotham" w:cs="Gotham" w:eastAsia="Gotham"/><w:sz w:val="28"/><w:szCs w:val="28"/><w:spacing w:val="-4"/><w:w w:val="100"/><w:b/><w:bCs/></w:rPr><w:t>w</w:t></w:r><w:r><w:rPr><w:rFonts w:ascii="Gotham" w:hAnsi="Gotham" w:cs="Gotham" w:eastAsia="Gotham"/><w:sz w:val="28"/><w:szCs w:val="28"/><w:spacing w:val="-8"/><w:w w:val="100"/><w:b/><w:bCs/></w:rPr><w:t>y</w:t></w:r><w:r><w:rPr><w:rFonts w:ascii="Gotham" w:hAnsi="Gotham" w:cs="Gotham" w:eastAsia="Gotham"/><w:sz w:val="28"/><w:szCs w:val="28"/><w:spacing w:val="-1"/><w:w w:val="100"/><w:b/><w:bCs/></w:rPr><w:t>ddiannus</w:t></w:r><w:r><w:rPr><w:rFonts w:ascii="Gotham" w:hAnsi="Gotham" w:cs="Gotham" w:eastAsia="Gotham"/><w:sz w:val="28"/><w:szCs w:val="28"/><w:spacing w:val="-1"/><w:w w:val="100"/><w:b/><w:bCs/></w:rPr><w:t> </w:t></w:r><w:r><w:rPr><w:rFonts w:ascii="Gotham Book" w:hAnsi="Gotham Book" w:cs="Gotham Book" w:eastAsia="Gotham Book"/><w:sz w:val="28"/><w:szCs w:val="28"/><w:spacing w:val="0"/><w:w w:val="100"/></w:rPr><w:t>Mae’n</w:t></w:r><w:r><w:rPr><w:rFonts w:ascii="Gotham Book" w:hAnsi="Gotham Book" w:cs="Gotham Book" w:eastAsia="Gotham Book"/><w:sz w:val="28"/><w:szCs w:val="28"/><w:spacing w:val="0"/><w:w w:val="100"/></w:rPr><w:t> </w:t></w:r><w:r><w:rPr><w:rFonts w:ascii="Gotham Book" w:hAnsi="Gotham Book" w:cs="Gotham Book" w:eastAsia="Gotham Book"/><w:sz w:val="28"/><w:szCs w:val="28"/><w:spacing w:val="0"/><w:w w:val="100"/></w:rPr><w:t>rhaid</w:t></w:r><w:r><w:rPr><w:rFonts w:ascii="Gotham Book" w:hAnsi="Gotham Book" w:cs="Gotham Book" w:eastAsia="Gotham Book"/><w:sz w:val="28"/><w:szCs w:val="28"/><w:spacing w:val="0"/><w:w w:val="100"/></w:rPr><w:t> </w:t></w:r><w:r><w:rPr><w:rFonts w:ascii="Gotham Book" w:hAnsi="Gotham Book" w:cs="Gotham Book" w:eastAsia="Gotham Book"/><w:sz w:val="28"/><w:szCs w:val="28"/><w:spacing w:val="0"/><w:w w:val="100"/></w:rPr><w:t>i’r</w:t></w:r><w:r><w:rPr><w:rFonts w:ascii="Gotham Book" w:hAnsi="Gotham Book" w:cs="Gotham Book" w:eastAsia="Gotham Book"/><w:sz w:val="28"/><w:szCs w:val="28"/><w:spacing w:val="0"/><w:w w:val="100"/></w:rPr><w:t> </w:t></w:r><w:r><w:rPr><w:rFonts w:ascii="Gotham Book" w:hAnsi="Gotham Book" w:cs="Gotham Book" w:eastAsia="Gotham Book"/><w:sz w:val="28"/><w:szCs w:val="28"/><w:spacing w:val="0"/><w:w w:val="100"/></w:rPr><w:t>ddog</w:t></w:r><w:r><w:rPr><w:rFonts w:ascii="Gotham Book" w:hAnsi="Gotham Book" w:cs="Gotham Book" w:eastAsia="Gotham Book"/><w:sz w:val="28"/><w:szCs w:val="28"/><w:spacing w:val="-3"/><w:w w:val="100"/></w:rPr><w:t>f</w:t></w:r><w:r><w:rPr><w:rFonts w:ascii="Gotham Book" w:hAnsi="Gotham Book" w:cs="Gotham Book" w:eastAsia="Gotham Book"/><w:sz w:val="28"/><w:szCs w:val="28"/><w:spacing w:val="0"/><w:w w:val="100"/></w:rPr><w:t>en</w:t></w:r><w:r><w:rPr><w:rFonts w:ascii="Gotham Book" w:hAnsi="Gotham Book" w:cs="Gotham Book" w:eastAsia="Gotham Book"/><w:sz w:val="28"/><w:szCs w:val="28"/><w:spacing w:val="0"/><w:w w:val="100"/></w:rPr><w:t> </w:t></w:r><w:r><w:rPr><w:rFonts w:ascii="Gotham Book" w:hAnsi="Gotham Book" w:cs="Gotham Book" w:eastAsia="Gotham Book"/><w:sz w:val="28"/><w:szCs w:val="28"/><w:spacing w:val="0"/><w:w w:val="100"/></w:rPr><w:t>hon</w:t></w:r><w:r><w:rPr><w:rFonts w:ascii="Gotham Book" w:hAnsi="Gotham Book" w:cs="Gotham Book" w:eastAsia="Gotham Book"/><w:sz w:val="28"/><w:szCs w:val="28"/><w:spacing w:val="0"/><w:w w:val="100"/></w:rPr><w:t> </w:t></w:r><w:r><w:rPr><w:rFonts w:ascii="Gotham Book" w:hAnsi="Gotham Book" w:cs="Gotham Book" w:eastAsia="Gotham Book"/><w:sz w:val="28"/><w:szCs w:val="28"/><w:spacing w:val="0"/><w:w w:val="100"/></w:rPr><w:t>gael</w:t></w:r><w:r><w:rPr><w:rFonts w:ascii="Gotham Book" w:hAnsi="Gotham Book" w:cs="Gotham Book" w:eastAsia="Gotham Book"/><w:sz w:val="28"/><w:szCs w:val="28"/><w:spacing w:val="0"/><w:w w:val="100"/></w:rPr><w:t> </w:t></w:r><w:r><w:rPr><w:rFonts w:ascii="Gotham Book" w:hAnsi="Gotham Book" w:cs="Gotham Book" w:eastAsia="Gotham Book"/><w:sz w:val="28"/><w:szCs w:val="28"/><w:spacing w:val="0"/><w:w w:val="100"/></w:rPr><w:t>ei</w:t></w:r><w:r><w:rPr><w:rFonts w:ascii="Gotham Book" w:hAnsi="Gotham Book" w:cs="Gotham Book" w:eastAsia="Gotham Book"/><w:sz w:val="28"/><w:szCs w:val="28"/><w:spacing w:val="0"/><w:w w:val="100"/></w:rPr><w:t> </w:t></w:r><w:r><w:rPr><w:rFonts w:ascii="Gotham" w:hAnsi="Gotham" w:cs="Gotham" w:eastAsia="Gotham"/><w:sz w:val="28"/><w:szCs w:val="28"/><w:spacing w:val="0"/><w:w w:val="100"/><w:b/><w:bCs/></w:rPr><w:t>llofnodi</w:t></w:r><w:r><w:rPr><w:rFonts w:ascii="Gotham" w:hAnsi="Gotham" w:cs="Gotham" w:eastAsia="Gotham"/><w:sz w:val="28"/><w:szCs w:val="28"/><w:spacing w:val="0"/><w:w w:val="100"/><w:b/><w:bCs/></w:rPr><w:t> </w:t></w:r><w:r><w:rPr><w:rFonts w:ascii="Gotham" w:hAnsi="Gotham" w:cs="Gotham" w:eastAsia="Gotham"/><w:sz w:val="28"/><w:szCs w:val="28"/><w:spacing w:val="0"/><w:w w:val="100"/><w:b/><w:bCs/></w:rPr><w:t>a’i</w:t></w:r><w:r><w:rPr><w:rFonts w:ascii="Gotham" w:hAnsi="Gotham" w:cs="Gotham" w:eastAsia="Gotham"/><w:sz w:val="28"/><w:szCs w:val="28"/><w:spacing w:val="0"/><w:w w:val="100"/><w:b/><w:bCs/></w:rPr><w:t> </w:t></w:r><w:r><w:rPr><w:rFonts w:ascii="Gotham" w:hAnsi="Gotham" w:cs="Gotham" w:eastAsia="Gotham"/><w:sz w:val="28"/><w:szCs w:val="28"/><w:spacing w:val="0"/><w:w w:val="100"/><w:b/><w:bCs/></w:rPr><w:t>ha</w:t></w:r><w:r><w:rPr><w:rFonts w:ascii="Gotham" w:hAnsi="Gotham" w:cs="Gotham" w:eastAsia="Gotham"/><w:sz w:val="28"/><w:szCs w:val="28"/><w:spacing w:val="-3"/><w:w w:val="100"/><w:b/><w:bCs/></w:rPr><w:t>r</w:t></w:r><w:r><w:rPr><w:rFonts w:ascii="Gotham" w:hAnsi="Gotham" w:cs="Gotham" w:eastAsia="Gotham"/><w:sz w:val="28"/><w:szCs w:val="28"/><w:spacing w:val="0"/><w:w w:val="100"/><w:b/><w:bCs/></w:rPr><w:t>d</w:t></w:r><w:r><w:rPr><w:rFonts w:ascii="Gotham" w:hAnsi="Gotham" w:cs="Gotham" w:eastAsia="Gotham"/><w:sz w:val="28"/><w:szCs w:val="28"/><w:spacing w:val="-6"/><w:w w:val="100"/><w:b/><w:bCs/></w:rPr><w:t>y</w:t></w:r><w:r><w:rPr><w:rFonts w:ascii="Gotham" w:hAnsi="Gotham" w:cs="Gotham" w:eastAsia="Gotham"/><w:sz w:val="28"/><w:szCs w:val="28"/><w:spacing w:val="-3"/><w:w w:val="100"/><w:b/><w:bCs/></w:rPr><w:t>s</w:t></w:r><w:r><w:rPr><w:rFonts w:ascii="Gotham" w:hAnsi="Gotham" w:cs="Gotham" w:eastAsia="Gotham"/><w:sz w:val="28"/><w:szCs w:val="28"/><w:spacing w:val="0"/><w:w w:val="100"/><w:b/><w:bCs/></w:rPr><w:t>tio</w:t></w:r><w:r><w:rPr><w:rFonts w:ascii="Gotham" w:hAnsi="Gotham" w:cs="Gotham" w:eastAsia="Gotham"/><w:sz w:val="28"/><w:szCs w:val="28"/><w:spacing w:val="0"/><w:w w:val="100"/><w:b/><w:bCs/></w:rPr><w:t> </w:t></w:r><w:r><w:rPr><w:rFonts w:ascii="Gotham Book" w:hAnsi="Gotham Book" w:cs="Gotham Book" w:eastAsia="Gotham Book"/><w:sz w:val="28"/><w:szCs w:val="28"/><w:spacing w:val="0"/><w:w w:val="100"/></w:rPr><w:t>a’i</w:t></w:r><w:r><w:rPr><w:rFonts w:ascii="Gotham Book" w:hAnsi="Gotham Book" w:cs="Gotham Book" w:eastAsia="Gotham Book"/><w:sz w:val="28"/><w:szCs w:val="28"/><w:spacing w:val="0"/><w:w w:val="100"/></w:rPr><w:t> </w:t></w:r><w:r><w:rPr><w:rFonts w:ascii="Gotham Book" w:hAnsi="Gotham Book" w:cs="Gotham Book" w:eastAsia="Gotham Book"/><w:sz w:val="28"/><w:szCs w:val="28"/><w:spacing w:val="0"/><w:w w:val="100"/></w:rPr><w:t>d</w:t></w:r><w:r><w:rPr><w:rFonts w:ascii="Gotham Book" w:hAnsi="Gotham Book" w:cs="Gotham Book" w:eastAsia="Gotham Book"/><w:sz w:val="28"/><w:szCs w:val="28"/><w:spacing w:val="-8"/><w:w w:val="100"/></w:rPr><w:t>y</w:t></w:r><w:r><w:rPr><w:rFonts w:ascii="Gotham Book" w:hAnsi="Gotham Book" w:cs="Gotham Book" w:eastAsia="Gotham Book"/><w:sz w:val="28"/><w:szCs w:val="28"/><w:spacing w:val="0"/><w:w w:val="100"/></w:rPr><w:t>c</w:t></w:r><w:r><w:rPr><w:rFonts w:ascii="Gotham Book" w:hAnsi="Gotham Book" w:cs="Gotham Book" w:eastAsia="Gotham Book"/><w:sz w:val="28"/><w:szCs w:val="28"/><w:spacing w:val="-4"/><w:w w:val="100"/></w:rPr><w:t>h</w:t></w:r><w:r><w:rPr><w:rFonts w:ascii="Gotham Book" w:hAnsi="Gotham Book" w:cs="Gotham Book" w:eastAsia="Gotham Book"/><w:sz w:val="28"/><w:szCs w:val="28"/><w:spacing w:val="-7"/><w:w w:val="100"/></w:rPr><w:t>w</w:t></w:r><w:r><w:rPr><w:rFonts w:ascii="Gotham Book" w:hAnsi="Gotham Book" w:cs="Gotham Book" w:eastAsia="Gotham Book"/><w:sz w:val="28"/><w:szCs w:val="28"/><w:spacing w:val="0"/><w:w w:val="100"/></w:rPr><w:t>el</w:t></w:r><w:r><w:rPr><w:rFonts w:ascii="Gotham Book" w:hAnsi="Gotham Book" w:cs="Gotham Book" w:eastAsia="Gotham Book"/><w:sz w:val="28"/><w:szCs w:val="28"/><w:spacing w:val="-7"/><w:w w:val="100"/></w:rPr><w:t>y</w:t></w:r><w:r><w:rPr><w:rFonts w:ascii="Gotham Book" w:hAnsi="Gotham Book" w:cs="Gotham Book" w:eastAsia="Gotham Book"/><w:sz w:val="28"/><w:szCs w:val="28"/><w:spacing w:val="0"/><w:w w:val="100"/></w:rPr><w:t>d</w:t></w:r><w:r><w:rPr><w:rFonts w:ascii="Gotham Book" w:hAnsi="Gotham Book" w:cs="Gotham Book" w:eastAsia="Gotham Book"/><w:sz w:val="28"/><w:szCs w:val="28"/><w:spacing w:val="0"/><w:w w:val="100"/></w:rPr><w:t> </w:t></w:r><w:r><w:rPr><w:rFonts w:ascii="Gotham Book" w:hAnsi="Gotham Book" w:cs="Gotham Book" w:eastAsia="Gotham Book"/><w:sz w:val="28"/><w:szCs w:val="28"/><w:spacing w:val="-1"/><w:w w:val="100"/></w:rPr><w:t>c</w:t></w:r><w:r><w:rPr><w:rFonts w:ascii="Gotham Book" w:hAnsi="Gotham Book" w:cs="Gotham Book" w:eastAsia="Gotham Book"/><w:sz w:val="28"/><w:szCs w:val="28"/><w:spacing w:val="0"/><w:w w:val="100"/></w:rPr><w:t>yn</w:t></w:r><w:r><w:rPr><w:rFonts w:ascii="Gotham Book" w:hAnsi="Gotham Book" w:cs="Gotham Book" w:eastAsia="Gotham Book"/><w:sz w:val="28"/><w:szCs w:val="28"/><w:spacing w:val="0"/><w:w w:val="100"/></w:rPr><w:t> </w:t></w:r><w:r><w:rPr><w:rFonts w:ascii="Gotham Book" w:hAnsi="Gotham Book" w:cs="Gotham Book" w:eastAsia="Gotham Book"/><w:sz w:val="28"/><w:szCs w:val="28"/><w:spacing w:val="0"/><w:w w:val="100"/></w:rPr><w:t>i’r</w:t></w:r><w:r><w:rPr><w:rFonts w:ascii="Gotham Book" w:hAnsi="Gotham Book" w:cs="Gotham Book" w:eastAsia="Gotham Book"/><w:sz w:val="28"/><w:szCs w:val="28"/><w:spacing w:val="0"/><w:w w:val="100"/></w:rPr><w:t> </w:t></w:r><w:r><w:rPr><w:rFonts w:ascii="Gotham Book" w:hAnsi="Gotham Book" w:cs="Gotham Book" w:eastAsia="Gotham Book"/><w:sz w:val="28"/><w:szCs w:val="28"/><w:spacing w:val="0"/><w:w w:val="100"/></w:rPr><w:t>arian</w:t></w:r><w:r><w:rPr><w:rFonts w:ascii="Gotham Book" w:hAnsi="Gotham Book" w:cs="Gotham Book" w:eastAsia="Gotham Book"/><w:sz w:val="28"/><w:szCs w:val="28"/><w:spacing w:val="0"/><w:w w:val="100"/></w:rPr><w:t> </w:t></w:r><w:r><w:rPr><w:rFonts w:ascii="Gotham Book" w:hAnsi="Gotham Book" w:cs="Gotham Book" w:eastAsia="Gotham Book"/><w:sz w:val="28"/><w:szCs w:val="28"/><w:spacing w:val="0"/><w:w w:val="100"/></w:rPr><w:t>gael</w:t></w:r><w:r><w:rPr><w:rFonts w:ascii="Gotham Book" w:hAnsi="Gotham Book" w:cs="Gotham Book" w:eastAsia="Gotham Book"/><w:sz w:val="28"/><w:szCs w:val="28"/><w:spacing w:val="0"/><w:w w:val="100"/></w:rPr><w:t> </w:t></w:r><w:r><w:rPr><w:rFonts w:ascii="Gotham Book" w:hAnsi="Gotham Book" w:cs="Gotham Book" w:eastAsia="Gotham Book"/><w:sz w:val="28"/><w:szCs w:val="28"/><w:spacing w:val="0"/><w:w w:val="100"/></w:rPr><w:t>ei</w:t></w:r><w:r><w:rPr><w:rFonts w:ascii="Gotham Book" w:hAnsi="Gotham Book" w:cs="Gotham Book" w:eastAsia="Gotham Book"/><w:sz w:val="28"/><w:szCs w:val="28"/><w:spacing w:val="0"/><w:w w:val="100"/></w:rPr><w:t> </w:t></w:r><w:r><w:rPr><w:rFonts w:ascii="Gotham Book" w:hAnsi="Gotham Book" w:cs="Gotham Book" w:eastAsia="Gotham Book"/><w:sz w:val="28"/><w:szCs w:val="28"/><w:spacing w:val="0"/><w:w w:val="100"/></w:rPr><w:t>r</w:t></w:r><w:r><w:rPr><w:rFonts w:ascii="Gotham Book" w:hAnsi="Gotham Book" w:cs="Gotham Book" w:eastAsia="Gotham Book"/><w:sz w:val="28"/><w:szCs w:val="28"/><w:spacing w:val="-7"/><w:w w:val="100"/></w:rPr><w:t>y</w:t></w:r><w:r><w:rPr><w:rFonts w:ascii="Gotham Book" w:hAnsi="Gotham Book" w:cs="Gotham Book" w:eastAsia="Gotham Book"/><w:sz w:val="28"/><w:szCs w:val="28"/><w:spacing w:val="0"/><w:w w:val="100"/></w:rPr><w:t>ddhau.</w:t></w:r></w:p><w:p><w:pPr><w:spacing w:before="76" w:after="0" w:line="240" w:lineRule="auto"/><w:ind w:left="140" w:right="1996"/><w:jc w:val="both"/><w:rPr><w:rFonts w:ascii="Gotham Black" w:hAnsi="Gotham Black" w:cs="Gotham Black" w:eastAsia="Gotham Black"/><w:sz w:val="32"/><w:szCs w:val="32"/></w:rPr></w:pPr><w:rPr/><w:r><w:rPr><w:rFonts w:ascii="Gotham Black" w:hAnsi="Gotham Black" w:cs="Gotham Black" w:eastAsia="Gotham Black"/><w:sz w:val="32"/><w:szCs w:val="32"/><w:spacing w:val="0"/><w:w w:val="100"/><w:b/><w:bCs/></w:rPr><w:t>TELE</w:t></w:r><w:r><w:rPr><w:rFonts w:ascii="Gotham Black" w:hAnsi="Gotham Black" w:cs="Gotham Black" w:eastAsia="Gotham Black"/><w:sz w:val="32"/><w:szCs w:val="32"/><w:spacing w:val="-4"/><w:w w:val="100"/><w:b/><w:bCs/></w:rPr><w:t>R</w:t></w:r><w:r><w:rPr><w:rFonts w:ascii="Gotham Black" w:hAnsi="Gotham Black" w:cs="Gotham Black" w:eastAsia="Gotham Black"/><w:sz w:val="32"/><w:szCs w:val="32"/><w:spacing w:val="-9"/><w:w w:val="100"/><w:b/><w:bCs/></w:rPr><w:t>A</w:t></w:r><w:r><w:rPr><w:rFonts w:ascii="Gotham Black" w:hAnsi="Gotham Black" w:cs="Gotham Black" w:eastAsia="Gotham Black"/><w:sz w:val="32"/><w:szCs w:val="32"/><w:spacing w:val="0"/><w:w w:val="100"/><w:b/><w:bCs/></w:rPr><w:t>U</w:t></w:r><w:r><w:rPr><w:rFonts w:ascii="Gotham Black" w:hAnsi="Gotham Black" w:cs="Gotham Black" w:eastAsia="Gotham Black"/><w:sz w:val="32"/><w:szCs w:val="32"/><w:spacing w:val="0"/><w:w w:val="100"/><w:b/><w:bCs/></w:rPr><w:t> </w:t></w:r><w:r><w:rPr><w:rFonts w:ascii="Gotham Black" w:hAnsi="Gotham Black" w:cs="Gotham Black" w:eastAsia="Gotham Black"/><w:sz w:val="32"/><w:szCs w:val="32"/><w:spacing w:val="-14"/><w:w w:val="100"/><w:b/><w:bCs/></w:rPr><w:t>A</w:t></w:r><w:r><w:rPr><w:rFonts w:ascii="Gotham Black" w:hAnsi="Gotham Black" w:cs="Gotham Black" w:eastAsia="Gotham Black"/><w:sz w:val="32"/><w:szCs w:val="32"/><w:spacing w:val="0"/><w:w w:val="100"/><w:b/><w:bCs/></w:rPr><w:t>C</w:t></w:r><w:r><w:rPr><w:rFonts w:ascii="Gotham Black" w:hAnsi="Gotham Black" w:cs="Gotham Black" w:eastAsia="Gotham Black"/><w:sz w:val="32"/><w:szCs w:val="32"/><w:spacing w:val="0"/><w:w w:val="100"/><w:b/><w:bCs/></w:rPr><w:t> </w:t></w:r><w:r><w:rPr><w:rFonts w:ascii="Gotham Black" w:hAnsi="Gotham Black" w:cs="Gotham Black" w:eastAsia="Gotham Black"/><w:sz w:val="32"/><w:szCs w:val="32"/><w:spacing w:val="0"/><w:w w:val="100"/><w:b/><w:bCs/></w:rPr><w:t>AMO</w:t></w:r><w:r><w:rPr><w:rFonts w:ascii="Gotham Black" w:hAnsi="Gotham Black" w:cs="Gotham Black" w:eastAsia="Gotham Black"/><w:sz w:val="32"/><w:szCs w:val="32"/><w:spacing w:val="-16"/><w:w w:val="100"/><w:b/><w:bCs/></w:rPr><w:t>D</w:t></w:r><w:r><w:rPr><w:rFonts w:ascii="Gotham Black" w:hAnsi="Gotham Black" w:cs="Gotham Black" w:eastAsia="Gotham Black"/><w:sz w:val="32"/><w:szCs w:val="32"/><w:spacing w:val="-9"/><w:w w:val="100"/><w:b/><w:bCs/></w:rPr><w:t>A</w:t></w:r><w:r><w:rPr><w:rFonts w:ascii="Gotham Black" w:hAnsi="Gotham Black" w:cs="Gotham Black" w:eastAsia="Gotham Black"/><w:sz w:val="32"/><w:szCs w:val="32"/><w:spacing w:val="0"/><w:w w:val="100"/><w:b/><w:bCs/></w:rPr><w:t>U</w:t></w:r><w:r><w:rPr><w:rFonts w:ascii="Gotham Black" w:hAnsi="Gotham Black" w:cs="Gotham Black" w:eastAsia="Gotham Black"/><w:sz w:val="32"/><w:szCs w:val="32"/><w:spacing w:val="0"/><w:w w:val="100"/><w:b/><w:bCs/></w:rPr><w:t> </w:t></w:r><w:r><w:rPr><w:rFonts w:ascii="Gotham Black" w:hAnsi="Gotham Black" w:cs="Gotham Black" w:eastAsia="Gotham Black"/><w:sz w:val="32"/><w:szCs w:val="32"/><w:spacing w:val="0"/><w:w w:val="100"/><w:b/><w:bCs/></w:rPr><w:t>G</w:t></w:r><w:r><w:rPr><w:rFonts w:ascii="Gotham Black" w:hAnsi="Gotham Black" w:cs="Gotham Black" w:eastAsia="Gotham Black"/><w:sz w:val="32"/><w:szCs w:val="32"/><w:spacing w:val="-4"/><w:w w:val="100"/><w:b/><w:bCs/></w:rPr><w:t>R</w:t></w:r><w:r><w:rPr><w:rFonts w:ascii="Gotham Black" w:hAnsi="Gotham Black" w:cs="Gotham Black" w:eastAsia="Gotham Black"/><w:sz w:val="32"/><w:szCs w:val="32"/><w:spacing w:val="0"/><w:w w:val="100"/><w:b/><w:bCs/></w:rPr><w:t>ANT</w:t></w:r><w:r><w:rPr><w:rFonts w:ascii="Gotham Black" w:hAnsi="Gotham Black" w:cs="Gotham Black" w:eastAsia="Gotham Black"/><w:sz w:val="32"/><w:szCs w:val="32"/><w:spacing w:val="0"/><w:w w:val="100"/><w:b/><w:bCs/></w:rPr><w:t> </w:t></w:r><w:r><w:rPr><w:rFonts w:ascii="Gotham Black" w:hAnsi="Gotham Black" w:cs="Gotham Black" w:eastAsia="Gotham Black"/><w:sz w:val="32"/><w:szCs w:val="32"/><w:spacing w:val="0"/><w:w w:val="100"/><w:b/><w:bCs/></w:rPr><w:t>AR</w:t></w:r><w:r><w:rPr><w:rFonts w:ascii="Gotham Black" w:hAnsi="Gotham Black" w:cs="Gotham Black" w:eastAsia="Gotham Black"/><w:sz w:val="32"/><w:szCs w:val="32"/><w:spacing w:val="0"/><w:w w:val="100"/><w:b/><w:bCs/></w:rPr><w:t> </w:t></w:r><w:r><w:rPr><w:rFonts w:ascii="Gotham Black" w:hAnsi="Gotham Black" w:cs="Gotham Black" w:eastAsia="Gotham Black"/><w:sz w:val="32"/><w:szCs w:val="32"/><w:spacing w:val="-10"/><w:w w:val="100"/><w:b/><w:bCs/></w:rPr><w:t>G</w:t></w:r><w:r><w:rPr><w:rFonts w:ascii="Gotham Black" w:hAnsi="Gotham Black" w:cs="Gotham Black" w:eastAsia="Gotham Black"/><w:sz w:val="32"/><w:szCs w:val="32"/><w:spacing w:val="0"/><w:w w:val="100"/><w:b/><w:bCs/></w:rPr><w:t>YFER</w:t></w:r><w:r><w:rPr><w:rFonts w:ascii="Gotham Black" w:hAnsi="Gotham Black" w:cs="Gotham Black" w:eastAsia="Gotham Black"/><w:sz w:val="32"/><w:szCs w:val="32"/><w:spacing w:val="0"/><w:w w:val="100"/><w:b/><w:bCs/></w:rPr><w:t> </w:t></w:r><w:r><w:rPr><w:rFonts w:ascii="Gotham Black" w:hAnsi="Gotham Black" w:cs="Gotham Black" w:eastAsia="Gotham Black"/><w:sz w:val="32"/><w:szCs w:val="32"/><w:spacing w:val="0"/><w:w w:val="100"/><w:b/><w:bCs/></w:rPr><w:t>PR</w:t></w:r><w:r><w:rPr><w:rFonts w:ascii="Gotham Black" w:hAnsi="Gotham Black" w:cs="Gotham Black" w:eastAsia="Gotham Black"/><w:sz w:val="32"/><w:szCs w:val="32"/><w:spacing w:val="-2"/><w:w w:val="100"/><w:b/><w:bCs/></w:rPr><w:t>O</w:t></w:r><w:r><w:rPr><w:rFonts w:ascii="Gotham Black" w:hAnsi="Gotham Black" w:cs="Gotham Black" w:eastAsia="Gotham Black"/><w:sz w:val="32"/><w:szCs w:val="32"/><w:spacing w:val="0"/><w:w w:val="100"/><w:b/><w:bCs/></w:rPr><w:t>SI</w:t></w:r><w:r><w:rPr><w:rFonts w:ascii="Gotham Black" w:hAnsi="Gotham Black" w:cs="Gotham Black" w:eastAsia="Gotham Black"/><w:sz w:val="32"/><w:szCs w:val="32"/><w:spacing w:val="-2"/><w:w w:val="100"/><w:b/><w:bCs/></w:rPr><w:t>E</w:t></w:r><w:r><w:rPr><w:rFonts w:ascii="Gotham Black" w:hAnsi="Gotham Black" w:cs="Gotham Black" w:eastAsia="Gotham Black"/><w:sz w:val="32"/><w:szCs w:val="32"/><w:spacing w:val="0"/><w:w w:val="100"/><w:b/><w:bCs/></w:rPr><w:t>CT</w:t></w:r><w:r><w:rPr><w:rFonts w:ascii="Gotham Black" w:hAnsi="Gotham Black" w:cs="Gotham Black" w:eastAsia="Gotham Black"/><w:sz w:val="32"/><w:szCs w:val="32"/><w:spacing w:val="0"/><w:w w:val="100"/></w:rPr></w:r></w:p><w:p><w:pPr><w:spacing w:before="28" w:after="0" w:line="240" w:lineRule="auto"/><w:ind w:left="140" w:right="805"/><w:jc w:val="both"/><w:rPr><w:rFonts w:ascii="Gotham Book" w:hAnsi="Gotham Book" w:cs="Gotham Book" w:eastAsia="Gotham Book"/><w:sz w:val="18"/><w:szCs w:val="18"/></w:rPr></w:pPr><w:rPr/><w:r><w:rPr><w:rFonts w:ascii="Gotham Book" w:hAnsi="Gotham Book" w:cs="Gotham Book" w:eastAsia="Gotham Book"/><w:sz w:val="18"/><w:szCs w:val="18"/><w:spacing w:val="0"/><w:w w:val="100"/></w:rPr><w:t>1.</w:t></w:r><w:r><w:rPr><w:rFonts w:ascii="Gotham Book" w:hAnsi="Gotham Book" w:cs="Gotham Book" w:eastAsia="Gotham Book"/><w:sz w:val="18"/><w:szCs w:val="18"/><w:spacing w:val="0"/><w:w w:val="100"/></w:rPr><w:t>   </w:t></w:r><w:r><w:rPr><w:rFonts w:ascii="Gotham Book" w:hAnsi="Gotham Book" w:cs="Gotham Book" w:eastAsia="Gotham Book"/><w:sz w:val="18"/><w:szCs w:val="18"/><w:spacing w:val="35"/><w:w w:val="100"/></w:rPr><w:t> </w:t></w:r><w:r><w:rPr><w:rFonts w:ascii="Gotham Book" w:hAnsi="Gotham Book" w:cs="Gotham Book" w:eastAsia="Gotham Book"/><w:sz w:val="18"/><w:szCs w:val="18"/><w:spacing w:val="0"/><w:w w:val="100"/></w:rPr><w:t>Mae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‘P</w:t></w:r><w:r><w:rPr><w:rFonts w:ascii="Gotham Book" w:hAnsi="Gotham Book" w:cs="Gotham Book" w:eastAsia="Gotham Book"/><w:sz w:val="18"/><w:szCs w:val="18"/><w:spacing w:val="-4"/><w:w w:val="100"/></w:rPr><w:t>r</w:t></w:r><w:r><w:rPr><w:rFonts w:ascii="Gotham Book" w:hAnsi="Gotham Book" w:cs="Gotham Book" w:eastAsia="Gotham Book"/><w:sz w:val="18"/><w:szCs w:val="18"/><w:spacing w:val="0"/><w:w w:val="100"/></w:rPr><w:t>osiec</w:t></w:r><w:r><w:rPr><w:rFonts w:ascii="Gotham Book" w:hAnsi="Gotham Book" w:cs="Gotham Book" w:eastAsia="Gotham Book"/><w:sz w:val="18"/><w:szCs w:val="18"/><w:spacing w:val="2"/><w:w w:val="100"/></w:rPr><w:t>t</w:t></w:r><w:r><w:rPr><w:rFonts w:ascii="Gotham Book" w:hAnsi="Gotham Book" w:cs="Gotham Book" w:eastAsia="Gotham Book"/><w:sz w:val="18"/><w:szCs w:val="18"/><w:spacing w:val="0"/><w:w w:val="100"/></w:rPr><w:t>’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yn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gol</w:t></w:r><w:r><w:rPr><w:rFonts w:ascii="Gotham Book" w:hAnsi="Gotham Book" w:cs="Gotham Book" w:eastAsia="Gotham Book"/><w:sz w:val="18"/><w:szCs w:val="18"/><w:spacing w:val="-5"/><w:w w:val="100"/></w:rPr><w:t>y</w:t></w:r><w:r><w:rPr><w:rFonts w:ascii="Gotham Book" w:hAnsi="Gotham Book" w:cs="Gotham Book" w:eastAsia="Gotham Book"/><w:sz w:val="18"/><w:szCs w:val="18"/><w:spacing w:val="0"/><w:w w:val="100"/></w:rPr><w:t>gu’r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p</w:t></w:r><w:r><w:rPr><w:rFonts w:ascii="Gotham Book" w:hAnsi="Gotham Book" w:cs="Gotham Book" w:eastAsia="Gotham Book"/><w:sz w:val="18"/><w:szCs w:val="18"/><w:spacing w:val="-4"/><w:w w:val="100"/></w:rPr><w:t>r</w:t></w:r><w:r><w:rPr><w:rFonts w:ascii="Gotham Book" w:hAnsi="Gotham Book" w:cs="Gotham Book" w:eastAsia="Gotham Book"/><w:sz w:val="18"/><w:szCs w:val="18"/><w:spacing w:val="0"/><w:w w:val="100"/></w:rPr><w:t>osiect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neu’r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g</w:t></w:r><w:r><w:rPr><w:rFonts w:ascii="Gotham Book" w:hAnsi="Gotham Book" w:cs="Gotham Book" w:eastAsia="Gotham Book"/><w:sz w:val="18"/><w:szCs w:val="18"/><w:spacing w:val="-5"/><w:w w:val="100"/></w:rPr><w:t>w</w:t></w:r><w:r><w:rPr><w:rFonts w:ascii="Gotham Book" w:hAnsi="Gotham Book" w:cs="Gotham Book" w:eastAsia="Gotham Book"/><w:sz w:val="18"/><w:szCs w:val="18"/><w:spacing w:val="0"/><w:w w:val="100"/></w:rPr><w:t>eithga</w:t></w:r><w:r><w:rPr><w:rFonts w:ascii="Gotham Book" w:hAnsi="Gotham Book" w:cs="Gotham Book" w:eastAsia="Gotham Book"/><w:sz w:val="18"/><w:szCs w:val="18"/><w:spacing w:val="-4"/><w:w w:val="100"/></w:rPr><w:t>r</w:t></w:r><w:r><w:rPr><w:rFonts w:ascii="Gotham Book" w:hAnsi="Gotham Book" w:cs="Gotham Book" w:eastAsia="Gotham Book"/><w:sz w:val="18"/><w:szCs w:val="18"/><w:spacing w:val="0"/><w:w w:val="100"/></w:rPr><w:t>edd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y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mae’r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Noddwr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5"/><w:w w:val="100"/></w:rPr><w:t>w</w:t></w:r><w:r><w:rPr><w:rFonts w:ascii="Gotham Book" w:hAnsi="Gotham Book" w:cs="Gotham Book" w:eastAsia="Gotham Book"/><w:sz w:val="18"/><w:szCs w:val="18"/><w:spacing w:val="0"/><w:w w:val="100"/></w:rPr><w:t>edi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1"/><w:w w:val="100"/></w:rPr><w:t>c</w:t></w:r><w:r><w:rPr><w:rFonts w:ascii="Gotham Book" w:hAnsi="Gotham Book" w:cs="Gotham Book" w:eastAsia="Gotham Book"/><w:sz w:val="18"/><w:szCs w:val="18"/><w:spacing w:val="0"/><w:w w:val="100"/></w:rPr><w:t>ytuno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i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4"/><w:w w:val="100"/></w:rPr><w:t>r</w:t></w:r><w:r><w:rPr><w:rFonts w:ascii="Gotham Book" w:hAnsi="Gotham Book" w:cs="Gotham Book" w:eastAsia="Gotham Book"/><w:sz w:val="18"/><w:szCs w:val="18"/><w:spacing w:val="0"/><w:w w:val="100"/></w:rPr><w:t>oi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g</w:t></w:r><w:r><w:rPr><w:rFonts w:ascii="Gotham Book" w:hAnsi="Gotham Book" w:cs="Gotham Book" w:eastAsia="Gotham Book"/><w:sz w:val="18"/><w:szCs w:val="18"/><w:spacing w:val="-5"/><w:w w:val="100"/></w:rPr><w:t>r</w:t></w:r><w:r><w:rPr><w:rFonts w:ascii="Gotham Book" w:hAnsi="Gotham Book" w:cs="Gotham Book" w:eastAsia="Gotham Book"/><w:sz w:val="18"/><w:szCs w:val="18"/><w:spacing w:val="0"/><w:w w:val="100"/></w:rPr><w:t>ant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ar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ei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gy</w:t></w:r><w:r><w:rPr><w:rFonts w:ascii="Gotham Book" w:hAnsi="Gotham Book" w:cs="Gotham Book" w:eastAsia="Gotham Book"/><w:sz w:val="18"/><w:szCs w:val="18"/><w:spacing w:val="-2"/><w:w w:val="100"/></w:rPr><w:t>f</w:t></w:r><w:r><w:rPr><w:rFonts w:ascii="Gotham Book" w:hAnsi="Gotham Book" w:cs="Gotham Book" w:eastAsia="Gotham Book"/><w:sz w:val="18"/><w:szCs w:val="18"/><w:spacing w:val="0"/><w:w w:val="100"/></w:rPr><w:t>er</w:t></w:r></w:p><w:p><w:pPr><w:spacing w:before="0" w:after="0" w:line="240" w:lineRule="auto"/><w:ind w:left="500" w:right="277"/><w:jc w:val="left"/><w:rPr><w:rFonts w:ascii="Gotham Book" w:hAnsi="Gotham Book" w:cs="Gotham Book" w:eastAsia="Gotham Book"/><w:sz w:val="18"/><w:szCs w:val="18"/></w:rPr></w:pPr><w:rPr/><w:r><w:rPr><w:rFonts w:ascii="Gotham Book" w:hAnsi="Gotham Book" w:cs="Gotham Book" w:eastAsia="Gotham Book"/><w:sz w:val="18"/><w:szCs w:val="18"/><w:spacing w:val="-2"/><w:w w:val="100"/></w:rPr><w:t>f</w:t></w:r><w:r><w:rPr><w:rFonts w:ascii="Gotham Book" w:hAnsi="Gotham Book" w:cs="Gotham Book" w:eastAsia="Gotham Book"/><w:sz w:val="18"/><w:szCs w:val="18"/><w:spacing w:val="0"/><w:w w:val="100"/></w:rPr><w:t>el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yn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ôl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y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ﬀurflen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gais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yng</w:t></w:r><w:r><w:rPr><w:rFonts w:ascii="Gotham Book" w:hAnsi="Gotham Book" w:cs="Gotham Book" w:eastAsia="Gotham Book"/><w:sz w:val="18"/><w:szCs w:val="18"/><w:spacing w:val="-3"/><w:w w:val="100"/></w:rPr><w:t>h</w:t></w:r><w:r><w:rPr><w:rFonts w:ascii="Gotham Book" w:hAnsi="Gotham Book" w:cs="Gotham Book" w:eastAsia="Gotham Book"/><w:sz w:val="18"/><w:szCs w:val="18"/><w:spacing w:val="-5"/><w:w w:val="100"/></w:rPr><w:t>y</w:t></w:r><w:r><w:rPr><w:rFonts w:ascii="Gotham Book" w:hAnsi="Gotham Book" w:cs="Gotham Book" w:eastAsia="Gotham Book"/><w:sz w:val="18"/><w:szCs w:val="18"/><w:spacing w:val="0"/><w:w w:val="100"/></w:rPr><w:t>d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ag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unr</w:t></w:r><w:r><w:rPr><w:rFonts w:ascii="Gotham Book" w:hAnsi="Gotham Book" w:cs="Gotham Book" w:eastAsia="Gotham Book"/><w:sz w:val="18"/><w:szCs w:val="18"/><w:spacing w:val="-3"/><w:w w:val="100"/></w:rPr><w:t>h</w:t></w:r><w:r><w:rPr><w:rFonts w:ascii="Gotham Book" w:hAnsi="Gotham Book" w:cs="Gotham Book" w:eastAsia="Gotham Book"/><w:sz w:val="18"/><w:szCs w:val="18"/><w:spacing w:val="-2"/><w:w w:val="100"/></w:rPr><w:t>y</w:t></w:r><w:r><w:rPr><w:rFonts w:ascii="Gotham Book" w:hAnsi="Gotham Book" w:cs="Gotham Book" w:eastAsia="Gotham Book"/><w:sz w:val="18"/><w:szCs w:val="18"/><w:spacing w:val="0"/><w:w w:val="100"/></w:rPr><w:t>w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ddog</w:t></w:r><w:r><w:rPr><w:rFonts w:ascii="Gotham Book" w:hAnsi="Gotham Book" w:cs="Gotham Book" w:eastAsia="Gotham Book"/><w:sz w:val="18"/><w:szCs w:val="18"/><w:spacing w:val="-2"/><w:w w:val="100"/></w:rPr><w:t>f</w:t></w:r><w:r><w:rPr><w:rFonts w:ascii="Gotham Book" w:hAnsi="Gotham Book" w:cs="Gotham Book" w:eastAsia="Gotham Book"/><w:sz w:val="18"/><w:szCs w:val="18"/><w:spacing w:val="0"/><w:w w:val="100"/></w:rPr><w:t>ennau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3"/><w:w w:val="100"/></w:rPr><w:t>c</w:t></w:r><w:r><w:rPr><w:rFonts w:ascii="Gotham Book" w:hAnsi="Gotham Book" w:cs="Gotham Book" w:eastAsia="Gotham Book"/><w:sz w:val="18"/><w:szCs w:val="18"/><w:spacing w:val="0"/><w:w w:val="100"/></w:rPr><w:t>efnogi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megis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g</w:t></w:r><w:r><w:rPr><w:rFonts w:ascii="Gotham Book" w:hAnsi="Gotham Book" w:cs="Gotham Book" w:eastAsia="Gotham Book"/><w:sz w:val="18"/><w:szCs w:val="18"/><w:spacing w:val="-2"/><w:w w:val="100"/></w:rPr><w:t>w</w:t></w:r><w:r><w:rPr><w:rFonts w:ascii="Gotham Book" w:hAnsi="Gotham Book" w:cs="Gotham Book" w:eastAsia="Gotham Book"/><w:sz w:val="18"/><w:szCs w:val="18"/><w:spacing w:val="0"/><w:w w:val="100"/></w:rPr><w:t>ybodaeth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gyllidol,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amserlen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ac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unr</w:t></w:r><w:r><w:rPr><w:rFonts w:ascii="Gotham Book" w:hAnsi="Gotham Book" w:cs="Gotham Book" w:eastAsia="Gotham Book"/><w:sz w:val="18"/><w:szCs w:val="18"/><w:spacing w:val="-3"/><w:w w:val="100"/></w:rPr><w:t>h</w:t></w:r><w:r><w:rPr><w:rFonts w:ascii="Gotham Book" w:hAnsi="Gotham Book" w:cs="Gotham Book" w:eastAsia="Gotham Book"/><w:sz w:val="18"/><w:szCs w:val="18"/><w:spacing w:val="-2"/><w:w w:val="100"/></w:rPr><w:t>y</w:t></w:r><w:r><w:rPr><w:rFonts w:ascii="Gotham Book" w:hAnsi="Gotham Book" w:cs="Gotham Book" w:eastAsia="Gotham Book"/><w:sz w:val="18"/><w:szCs w:val="18"/><w:spacing w:val="0"/><w:w w:val="100"/></w:rPr><w:t>w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ddog</w:t></w:r><w:r><w:rPr><w:rFonts w:ascii="Gotham Book" w:hAnsi="Gotham Book" w:cs="Gotham Book" w:eastAsia="Gotham Book"/><w:sz w:val="18"/><w:szCs w:val="18"/><w:spacing w:val="-2"/><w:w w:val="100"/></w:rPr><w:t>f</w:t></w:r><w:r><w:rPr><w:rFonts w:ascii="Gotham Book" w:hAnsi="Gotham Book" w:cs="Gotham Book" w:eastAsia="Gotham Book"/><w:sz w:val="18"/><w:szCs w:val="18"/><w:spacing w:val="0"/><w:w w:val="100"/></w:rPr><w:t>ennau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e</w:t></w:r><w:r><w:rPr><w:rFonts w:ascii="Gotham Book" w:hAnsi="Gotham Book" w:cs="Gotham Book" w:eastAsia="Gotham Book"/><w:sz w:val="18"/><w:szCs w:val="18"/><w:spacing w:val="-4"/><w:w w:val="100"/></w:rPr><w:t>r</w:t></w:r><w:r><w:rPr><w:rFonts w:ascii="Gotham Book" w:hAnsi="Gotham Book" w:cs="Gotham Book" w:eastAsia="Gotham Book"/><w:sz w:val="18"/><w:szCs w:val="18"/><w:spacing w:val="0"/><w:w w:val="100"/></w:rPr><w:t>aill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3"/><w:w w:val="100"/></w:rPr><w:t>s</w:t></w:r><w:r><w:rPr><w:rFonts w:ascii="Gotham Book" w:hAnsi="Gotham Book" w:cs="Gotham Book" w:eastAsia="Gotham Book"/><w:sz w:val="18"/><w:szCs w:val="18"/><w:spacing w:val="0"/><w:w w:val="100"/></w:rPr><w:t>y’n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nodi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sut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5"/><w:w w:val="100"/></w:rPr><w:t>b</w:t></w:r><w:r><w:rPr><w:rFonts w:ascii="Gotham Book" w:hAnsi="Gotham Book" w:cs="Gotham Book" w:eastAsia="Gotham Book"/><w:sz w:val="18"/><w:szCs w:val="18"/><w:spacing w:val="-4"/><w:w w:val="100"/></w:rPr><w:t>y</w:t></w:r><w:r><w:rPr><w:rFonts w:ascii="Gotham Book" w:hAnsi="Gotham Book" w:cs="Gotham Book" w:eastAsia="Gotham Book"/><w:sz w:val="18"/><w:szCs w:val="18"/><w:spacing w:val="0"/><w:w w:val="100"/></w:rPr><w:t>dd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y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P</w:t></w:r><w:r><w:rPr><w:rFonts w:ascii="Gotham Book" w:hAnsi="Gotham Book" w:cs="Gotham Book" w:eastAsia="Gotham Book"/><w:sz w:val="18"/><w:szCs w:val="18"/><w:spacing w:val="-4"/><w:w w:val="100"/></w:rPr><w:t>r</w:t></w:r><w:r><w:rPr><w:rFonts w:ascii="Gotham Book" w:hAnsi="Gotham Book" w:cs="Gotham Book" w:eastAsia="Gotham Book"/><w:sz w:val="18"/><w:szCs w:val="18"/><w:spacing w:val="0"/><w:w w:val="100"/></w:rPr><w:t>osiect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yn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cael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ei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4"/><w:w w:val="100"/></w:rPr><w:t>r</w:t></w:r><w:r><w:rPr><w:rFonts w:ascii="Gotham Book" w:hAnsi="Gotham Book" w:cs="Gotham Book" w:eastAsia="Gotham Book"/><w:sz w:val="18"/><w:szCs w:val="18"/><w:spacing w:val="0"/><w:w w:val="100"/></w:rPr><w:t>eoli.</w:t></w:r></w:p><w:p><w:pPr><w:spacing w:before="16" w:after="0" w:line="200" w:lineRule="exact"/><w:jc w:val="left"/><w:rPr><w:sz w:val="20"/><w:szCs w:val="20"/></w:rPr></w:pPr><w:rPr/><w:r><w:rPr><w:sz w:val="20"/><w:szCs w:val="20"/></w:rPr></w:r></w:p><w:p><w:pPr><w:spacing w:before="0" w:after="0" w:line="240" w:lineRule="auto"/><w:ind w:left="140" w:right="447"/><w:jc w:val="both"/><w:rPr><w:rFonts w:ascii="Gotham Book" w:hAnsi="Gotham Book" w:cs="Gotham Book" w:eastAsia="Gotham Book"/><w:sz w:val="18"/><w:szCs w:val="18"/></w:rPr></w:pPr><w:rPr/><w:r><w:rPr><w:rFonts w:ascii="Gotham Book" w:hAnsi="Gotham Book" w:cs="Gotham Book" w:eastAsia="Gotham Book"/><w:sz w:val="18"/><w:szCs w:val="18"/><w:spacing w:val="0"/><w:w w:val="100"/></w:rPr><w:t>2.</w:t></w:r><w:r><w:rPr><w:rFonts w:ascii="Gotham Book" w:hAnsi="Gotham Book" w:cs="Gotham Book" w:eastAsia="Gotham Book"/><w:sz w:val="18"/><w:szCs w:val="18"/><w:spacing w:val="0"/><w:w w:val="100"/></w:rPr><w:t>  </w:t></w:r><w:r><w:rPr><w:rFonts w:ascii="Gotham Book" w:hAnsi="Gotham Book" w:cs="Gotham Book" w:eastAsia="Gotham Book"/><w:sz w:val="18"/><w:szCs w:val="18"/><w:spacing w:val="46"/><w:w w:val="100"/></w:rPr><w:t> </w:t></w:r><w:r><w:rPr><w:rFonts w:ascii="Gotham Book" w:hAnsi="Gotham Book" w:cs="Gotham Book" w:eastAsia="Gotham Book"/><w:sz w:val="18"/><w:szCs w:val="18"/><w:spacing w:val="0"/><w:w w:val="100"/></w:rPr><w:t>Mae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‘Noddw</w:t></w:r><w:r><w:rPr><w:rFonts w:ascii="Gotham Book" w:hAnsi="Gotham Book" w:cs="Gotham Book" w:eastAsia="Gotham Book"/><w:sz w:val="18"/><w:szCs w:val="18"/><w:spacing w:val="6"/><w:w w:val="100"/></w:rPr><w:t>r</w:t></w:r><w:r><w:rPr><w:rFonts w:ascii="Gotham Book" w:hAnsi="Gotham Book" w:cs="Gotham Book" w:eastAsia="Gotham Book"/><w:sz w:val="18"/><w:szCs w:val="18"/><w:spacing w:val="0"/><w:w w:val="100"/></w:rPr><w:t>’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yn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gol</w:t></w:r><w:r><w:rPr><w:rFonts w:ascii="Gotham Book" w:hAnsi="Gotham Book" w:cs="Gotham Book" w:eastAsia="Gotham Book"/><w:sz w:val="18"/><w:szCs w:val="18"/><w:spacing w:val="-5"/><w:w w:val="100"/></w:rPr><w:t>y</w:t></w:r><w:r><w:rPr><w:rFonts w:ascii="Gotham Book" w:hAnsi="Gotham Book" w:cs="Gotham Book" w:eastAsia="Gotham Book"/><w:sz w:val="18"/><w:szCs w:val="18"/><w:spacing w:val="0"/><w:w w:val="100"/></w:rPr><w:t>gu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2"/><w:w w:val="100"/></w:rPr><w:t>C</w:t></w:r><w:r><w:rPr><w:rFonts w:ascii="Gotham Book" w:hAnsi="Gotham Book" w:cs="Gotham Book" w:eastAsia="Gotham Book"/><w:sz w:val="18"/><w:szCs w:val="18"/><w:spacing w:val="0"/><w:w w:val="100"/></w:rPr><w:t>omisiy</w:t></w:r><w:r><w:rPr><w:rFonts w:ascii="Gotham Book" w:hAnsi="Gotham Book" w:cs="Gotham Book" w:eastAsia="Gotham Book"/><w:sz w:val="18"/><w:szCs w:val="18"/><w:spacing w:val="-3"/><w:w w:val="100"/></w:rPr><w:t>n</w:t></w:r><w:r><w:rPr><w:rFonts w:ascii="Gotham Book" w:hAnsi="Gotham Book" w:cs="Gotham Book" w:eastAsia="Gotham Book"/><w:sz w:val="18"/><w:szCs w:val="18"/><w:spacing w:val="-4"/><w:w w:val="100"/></w:rPr><w:t>y</w:t></w:r><w:r><w:rPr><w:rFonts w:ascii="Gotham Book" w:hAnsi="Gotham Book" w:cs="Gotham Book" w:eastAsia="Gotham Book"/><w:sz w:val="18"/><w:szCs w:val="18"/><w:spacing w:val="0"/><w:w w:val="100"/></w:rPr><w:t>dd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Heddlu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a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3"/><w:w w:val="100"/></w:rPr><w:t>T</w:t></w:r><w:r><w:rPr><w:rFonts w:ascii="Gotham Book" w:hAnsi="Gotham Book" w:cs="Gotham Book" w:eastAsia="Gotham Book"/><w:sz w:val="18"/><w:szCs w:val="18"/><w:spacing w:val="0"/><w:w w:val="100"/></w:rPr><w:t>h</w:t></w:r><w:r><w:rPr><w:rFonts w:ascii="Gotham Book" w:hAnsi="Gotham Book" w:cs="Gotham Book" w:eastAsia="Gotham Book"/><w:sz w:val="18"/><w:szCs w:val="18"/><w:spacing w:val="-4"/><w:w w:val="100"/></w:rPr><w:t>r</w:t></w:r><w:r><w:rPr><w:rFonts w:ascii="Gotham Book" w:hAnsi="Gotham Book" w:cs="Gotham Book" w:eastAsia="Gotham Book"/><w:sz w:val="18"/><w:szCs w:val="18"/><w:spacing w:val="0"/><w:w w:val="100"/></w:rPr><w:t>osedd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Gogledd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2"/><w:w w:val="100"/></w:rPr><w:t>C</w:t></w:r><w:r><w:rPr><w:rFonts w:ascii="Gotham Book" w:hAnsi="Gotham Book" w:cs="Gotham Book" w:eastAsia="Gotham Book"/><w:sz w:val="18"/><w:szCs w:val="18"/><w:spacing w:val="0"/><w:w w:val="100"/></w:rPr><w:t>ymru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a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Heddlu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Gogledd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2"/><w:w w:val="100"/></w:rPr><w:t>C</w:t></w:r><w:r><w:rPr><w:rFonts w:ascii="Gotham Book" w:hAnsi="Gotham Book" w:cs="Gotham Book" w:eastAsia="Gotham Book"/><w:sz w:val="18"/><w:szCs w:val="18"/><w:spacing w:val="0"/><w:w w:val="100"/></w:rPr><w:t>ymru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ar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y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1"/><w:w w:val="100"/></w:rPr><w:t>c</w:t></w:r><w:r><w:rPr><w:rFonts w:ascii="Gotham Book" w:hAnsi="Gotham Book" w:cs="Gotham Book" w:eastAsia="Gotham Book"/><w:sz w:val="18"/><w:szCs w:val="18"/><w:spacing w:val="-5"/><w:w w:val="100"/></w:rPr><w:t>y</w:t></w:r><w:r><w:rPr><w:rFonts w:ascii="Gotham Book" w:hAnsi="Gotham Book" w:cs="Gotham Book" w:eastAsia="Gotham Book"/><w:sz w:val="18"/><w:szCs w:val="18"/><w:spacing w:val="0"/><w:w w:val="100"/></w:rPr><w:t>d.</w:t></w:r></w:p><w:p><w:pPr><w:spacing w:before="16" w:after="0" w:line="200" w:lineRule="exact"/><w:jc w:val="left"/><w:rPr><w:sz w:val="20"/><w:szCs w:val="20"/></w:rPr></w:pPr><w:rPr/><w:r><w:rPr><w:sz w:val="20"/><w:szCs w:val="20"/></w:rPr></w:r></w:p><w:p><w:pPr><w:spacing w:before="0" w:after="0" w:line="240" w:lineRule="auto"/><w:ind w:left="140" w:right="4224"/><w:jc w:val="both"/><w:rPr><w:rFonts w:ascii="Gotham Book" w:hAnsi="Gotham Book" w:cs="Gotham Book" w:eastAsia="Gotham Book"/><w:sz w:val="18"/><w:szCs w:val="18"/></w:rPr></w:pPr><w:rPr/><w:r><w:rPr><w:rFonts w:ascii="Gotham Book" w:hAnsi="Gotham Book" w:cs="Gotham Book" w:eastAsia="Gotham Book"/><w:sz w:val="18"/><w:szCs w:val="18"/><w:spacing w:val="0"/><w:w w:val="100"/></w:rPr><w:t>3.</w:t></w:r><w:r><w:rPr><w:rFonts w:ascii="Gotham Book" w:hAnsi="Gotham Book" w:cs="Gotham Book" w:eastAsia="Gotham Book"/><w:sz w:val="18"/><w:szCs w:val="18"/><w:spacing w:val="0"/><w:w w:val="100"/></w:rPr><w:t>  </w:t></w:r><w:r><w:rPr><w:rFonts w:ascii="Gotham Book" w:hAnsi="Gotham Book" w:cs="Gotham Book" w:eastAsia="Gotham Book"/><w:sz w:val="18"/><w:szCs w:val="18"/><w:spacing w:val="44"/><w:w w:val="100"/></w:rPr><w:t> </w:t></w:r><w:r><w:rPr><w:rFonts w:ascii="Gotham Book" w:hAnsi="Gotham Book" w:cs="Gotham Book" w:eastAsia="Gotham Book"/><w:sz w:val="18"/><w:szCs w:val="18"/><w:spacing w:val="0"/><w:w w:val="100"/></w:rPr><w:t>Mae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‘Chi’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yn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gol</w:t></w:r><w:r><w:rPr><w:rFonts w:ascii="Gotham Book" w:hAnsi="Gotham Book" w:cs="Gotham Book" w:eastAsia="Gotham Book"/><w:sz w:val="18"/><w:szCs w:val="18"/><w:spacing w:val="-5"/><w:w w:val="100"/></w:rPr><w:t>y</w:t></w:r><w:r><w:rPr><w:rFonts w:ascii="Gotham Book" w:hAnsi="Gotham Book" w:cs="Gotham Book" w:eastAsia="Gotham Book"/><w:sz w:val="18"/><w:szCs w:val="18"/><w:spacing w:val="0"/><w:w w:val="100"/></w:rPr><w:t>gu’r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sef</w:t></w:r><w:r><w:rPr><w:rFonts w:ascii="Gotham Book" w:hAnsi="Gotham Book" w:cs="Gotham Book" w:eastAsia="Gotham Book"/><w:sz w:val="18"/><w:szCs w:val="18"/><w:spacing w:val="-5"/><w:w w:val="100"/></w:rPr><w:t>y</w:t></w:r><w:r><w:rPr><w:rFonts w:ascii="Gotham Book" w:hAnsi="Gotham Book" w:cs="Gotham Book" w:eastAsia="Gotham Book"/><w:sz w:val="18"/><w:szCs w:val="18"/><w:spacing w:val="0"/><w:w w:val="100"/></w:rPr><w:t>dliad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3"/><w:w w:val="100"/></w:rPr><w:t>s</w:t></w:r><w:r><w:rPr><w:rFonts w:ascii="Gotham Book" w:hAnsi="Gotham Book" w:cs="Gotham Book" w:eastAsia="Gotham Book"/><w:sz w:val="18"/><w:szCs w:val="18"/><w:spacing w:val="-4"/><w:w w:val="100"/></w:rPr><w:t>y</w:t></w:r><w:r><w:rPr><w:rFonts w:ascii="Gotham Book" w:hAnsi="Gotham Book" w:cs="Gotham Book" w:eastAsia="Gotham Book"/><w:sz w:val="18"/><w:szCs w:val="18"/><w:spacing w:val="0"/><w:w w:val="100"/></w:rPr><w:t>dd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4"/><w:w w:val="100"/></w:rPr><w:t>w</w:t></w:r><w:r><w:rPr><w:rFonts w:ascii="Gotham Book" w:hAnsi="Gotham Book" w:cs="Gotham Book" w:eastAsia="Gotham Book"/><w:sz w:val="18"/><w:szCs w:val="18"/><w:spacing w:val="0"/><w:w w:val="100"/></w:rPr><w:t>edi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cael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g</w:t></w:r><w:r><w:rPr><w:rFonts w:ascii="Gotham Book" w:hAnsi="Gotham Book" w:cs="Gotham Book" w:eastAsia="Gotham Book"/><w:sz w:val="18"/><w:szCs w:val="18"/><w:spacing w:val="-5"/><w:w w:val="100"/></w:rPr><w:t>r</w:t></w:r><w:r><w:rPr><w:rFonts w:ascii="Gotham Book" w:hAnsi="Gotham Book" w:cs="Gotham Book" w:eastAsia="Gotham Book"/><w:sz w:val="18"/><w:szCs w:val="18"/><w:spacing w:val="0"/><w:w w:val="100"/></w:rPr><w:t>ant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gan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y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Noddw</w:t></w:r><w:r><w:rPr><w:rFonts w:ascii="Gotham Book" w:hAnsi="Gotham Book" w:cs="Gotham Book" w:eastAsia="Gotham Book"/><w:sz w:val="18"/><w:szCs w:val="18"/><w:spacing w:val="-16"/><w:w w:val="100"/></w:rPr><w:t>r</w:t></w:r><w:r><w:rPr><w:rFonts w:ascii="Gotham Book" w:hAnsi="Gotham Book" w:cs="Gotham Book" w:eastAsia="Gotham Book"/><w:sz w:val="18"/><w:szCs w:val="18"/><w:spacing w:val="0"/><w:w w:val="100"/></w:rPr><w:t>.</w:t></w:r></w:p><w:p><w:pPr><w:spacing w:before="16" w:after="0" w:line="200" w:lineRule="exact"/><w:jc w:val="left"/><w:rPr><w:sz w:val="20"/><w:szCs w:val="20"/></w:rPr></w:pPr><w:rPr/><w:r><w:rPr><w:sz w:val="20"/><w:szCs w:val="20"/></w:rPr></w:r></w:p><w:p><w:pPr><w:spacing w:before="0" w:after="0" w:line="240" w:lineRule="auto"/><w:ind w:left="140" w:right="5012"/><w:jc w:val="both"/><w:rPr><w:rFonts w:ascii="Gotham Book" w:hAnsi="Gotham Book" w:cs="Gotham Book" w:eastAsia="Gotham Book"/><w:sz w:val="18"/><w:szCs w:val="18"/></w:rPr></w:pPr><w:rPr/><w:r><w:rPr><w:rFonts w:ascii="Gotham Book" w:hAnsi="Gotham Book" w:cs="Gotham Book" w:eastAsia="Gotham Book"/><w:sz w:val="18"/><w:szCs w:val="18"/><w:spacing w:val="0"/><w:w w:val="100"/></w:rPr><w:t>4.</w:t></w:r><w:r><w:rPr><w:rFonts w:ascii="Gotham Book" w:hAnsi="Gotham Book" w:cs="Gotham Book" w:eastAsia="Gotham Book"/><w:sz w:val="18"/><w:szCs w:val="18"/><w:spacing w:val="0"/><w:w w:val="100"/></w:rPr><w:t>  </w:t></w:r><w:r><w:rPr><w:rFonts w:ascii="Gotham Book" w:hAnsi="Gotham Book" w:cs="Gotham Book" w:eastAsia="Gotham Book"/><w:sz w:val="18"/><w:szCs w:val="18"/><w:spacing w:val="33"/><w:w w:val="100"/></w:rPr><w:t> </w:t></w:r><w:r><w:rPr><w:rFonts w:ascii="Gotham Book" w:hAnsi="Gotham Book" w:cs="Gotham Book" w:eastAsia="Gotham Book"/><w:sz w:val="18"/><w:szCs w:val="18"/><w:spacing w:val="0"/><w:w w:val="100"/></w:rPr><w:t>Dim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ond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ar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gy</w:t></w:r><w:r><w:rPr><w:rFonts w:ascii="Gotham Book" w:hAnsi="Gotham Book" w:cs="Gotham Book" w:eastAsia="Gotham Book"/><w:sz w:val="18"/><w:szCs w:val="18"/><w:spacing w:val="-2"/><w:w w:val="100"/></w:rPr><w:t>f</w:t></w:r><w:r><w:rPr><w:rFonts w:ascii="Gotham Book" w:hAnsi="Gotham Book" w:cs="Gotham Book" w:eastAsia="Gotham Book"/><w:sz w:val="18"/><w:szCs w:val="18"/><w:spacing w:val="0"/><w:w w:val="100"/></w:rPr><w:t>er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y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P</w:t></w:r><w:r><w:rPr><w:rFonts w:ascii="Gotham Book" w:hAnsi="Gotham Book" w:cs="Gotham Book" w:eastAsia="Gotham Book"/><w:sz w:val="18"/><w:szCs w:val="18"/><w:spacing w:val="-4"/><w:w w:val="100"/></w:rPr><w:t>r</w:t></w:r><w:r><w:rPr><w:rFonts w:ascii="Gotham Book" w:hAnsi="Gotham Book" w:cs="Gotham Book" w:eastAsia="Gotham Book"/><w:sz w:val="18"/><w:szCs w:val="18"/><w:spacing w:val="0"/><w:w w:val="100"/></w:rPr><w:t>osiect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3"/><w:w w:val="100"/></w:rPr><w:t>h</w:t></w:r><w:r><w:rPr><w:rFonts w:ascii="Gotham Book" w:hAnsi="Gotham Book" w:cs="Gotham Book" w:eastAsia="Gotham Book"/><w:sz w:val="18"/><w:szCs w:val="18"/><w:spacing w:val="0"/><w:w w:val="100"/></w:rPr><w:t>wn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y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gellir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def</w:t></w:r><w:r><w:rPr><w:rFonts w:ascii="Gotham Book" w:hAnsi="Gotham Book" w:cs="Gotham Book" w:eastAsia="Gotham Book"/><w:sz w:val="18"/><w:szCs w:val="18"/><w:spacing w:val="-3"/><w:w w:val="100"/></w:rPr><w:t>n</w:t></w:r><w:r><w:rPr><w:rFonts w:ascii="Gotham Book" w:hAnsi="Gotham Book" w:cs="Gotham Book" w:eastAsia="Gotham Book"/><w:sz w:val="18"/><w:szCs w:val="18"/><w:spacing w:val="-5"/><w:w w:val="100"/></w:rPr><w:t>y</w:t></w:r><w:r><w:rPr><w:rFonts w:ascii="Gotham Book" w:hAnsi="Gotham Book" w:cs="Gotham Book" w:eastAsia="Gotham Book"/><w:sz w:val="18"/><w:szCs w:val="18"/><w:spacing w:val="0"/><w:w w:val="100"/></w:rPr><w:t>ddio’r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g</w:t></w:r><w:r><w:rPr><w:rFonts w:ascii="Gotham Book" w:hAnsi="Gotham Book" w:cs="Gotham Book" w:eastAsia="Gotham Book"/><w:sz w:val="18"/><w:szCs w:val="18"/><w:spacing w:val="-5"/><w:w w:val="100"/></w:rPr><w:t>r</w:t></w:r><w:r><w:rPr><w:rFonts w:ascii="Gotham Book" w:hAnsi="Gotham Book" w:cs="Gotham Book" w:eastAsia="Gotham Book"/><w:sz w:val="18"/><w:szCs w:val="18"/><w:spacing w:val="0"/><w:w w:val="100"/></w:rPr><w:t>ant.</w:t></w:r></w:p><w:p><w:pPr><w:spacing w:before="16" w:after="0" w:line="200" w:lineRule="exact"/><w:jc w:val="left"/><w:rPr><w:sz w:val="20"/><w:szCs w:val="20"/></w:rPr></w:pPr><w:rPr/><w:r><w:rPr><w:sz w:val="20"/><w:szCs w:val="20"/></w:rPr></w:r></w:p><w:p><w:pPr><w:spacing w:before="0" w:after="0" w:line="240" w:lineRule="auto"/><w:ind w:left="140" w:right="2668"/><w:jc w:val="both"/><w:rPr><w:rFonts w:ascii="Gotham Book" w:hAnsi="Gotham Book" w:cs="Gotham Book" w:eastAsia="Gotham Book"/><w:sz w:val="18"/><w:szCs w:val="18"/></w:rPr></w:pPr><w:rPr/><w:r><w:rPr><w:rFonts w:ascii="Gotham Book" w:hAnsi="Gotham Book" w:cs="Gotham Book" w:eastAsia="Gotham Book"/><w:sz w:val="18"/><w:szCs w:val="18"/><w:spacing w:val="0"/><w:w w:val="100"/></w:rPr><w:t>5.</w:t></w:r><w:r><w:rPr><w:rFonts w:ascii="Gotham Book" w:hAnsi="Gotham Book" w:cs="Gotham Book" w:eastAsia="Gotham Book"/><w:sz w:val="18"/><w:szCs w:val="18"/><w:spacing w:val="0"/><w:w w:val="100"/></w:rPr><w:t>  </w:t></w:r><w:r><w:rPr><w:rFonts w:ascii="Gotham Book" w:hAnsi="Gotham Book" w:cs="Gotham Book" w:eastAsia="Gotham Book"/><w:sz w:val="18"/><w:szCs w:val="18"/><w:spacing w:val="44"/><w:w w:val="100"/></w:rPr><w:t> </w:t></w:r><w:r><w:rPr><w:rFonts w:ascii="Gotham Book" w:hAnsi="Gotham Book" w:cs="Gotham Book" w:eastAsia="Gotham Book"/><w:sz w:val="18"/><w:szCs w:val="18"/><w:spacing w:val="0"/><w:w w:val="100"/></w:rPr><w:t>Mae’n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rhaid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i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chi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g</w:t></w:r><w:r><w:rPr><w:rFonts w:ascii="Gotham Book" w:hAnsi="Gotham Book" w:cs="Gotham Book" w:eastAsia="Gotham Book"/><w:sz w:val="18"/><w:szCs w:val="18"/><w:spacing w:val="-5"/><w:w w:val="100"/></w:rPr><w:t>y</w:t></w:r><w:r><w:rPr><w:rFonts w:ascii="Gotham Book" w:hAnsi="Gotham Book" w:cs="Gotham Book" w:eastAsia="Gotham Book"/><w:sz w:val="18"/><w:szCs w:val="18"/><w:spacing w:val="0"/><w:w w:val="100"/></w:rPr><w:t>c</w:t></w:r><w:r><w:rPr><w:rFonts w:ascii="Gotham Book" w:hAnsi="Gotham Book" w:cs="Gotham Book" w:eastAsia="Gotham Book"/><w:sz w:val="18"/><w:szCs w:val="18"/><w:spacing w:val="-3"/><w:w w:val="100"/></w:rPr><w:t>h</w:t></w:r><w:r><w:rPr><w:rFonts w:ascii="Gotham Book" w:hAnsi="Gotham Book" w:cs="Gotham Book" w:eastAsia="Gotham Book"/><w:sz w:val="18"/><w:szCs w:val="18"/><w:spacing w:val="-2"/><w:w w:val="100"/></w:rPr><w:t>w</w:t></w:r><w:r><w:rPr><w:rFonts w:ascii="Gotham Book" w:hAnsi="Gotham Book" w:cs="Gotham Book" w:eastAsia="Gotham Book"/><w:sz w:val="18"/><w:szCs w:val="18"/><w:spacing w:val="0"/><w:w w:val="100"/></w:rPr><w:t>yn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y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P</w:t></w:r><w:r><w:rPr><w:rFonts w:ascii="Gotham Book" w:hAnsi="Gotham Book" w:cs="Gotham Book" w:eastAsia="Gotham Book"/><w:sz w:val="18"/><w:szCs w:val="18"/><w:spacing w:val="-4"/><w:w w:val="100"/></w:rPr><w:t>r</w:t></w:r><w:r><w:rPr><w:rFonts w:ascii="Gotham Book" w:hAnsi="Gotham Book" w:cs="Gotham Book" w:eastAsia="Gotham Book"/><w:sz w:val="18"/><w:szCs w:val="18"/><w:spacing w:val="0"/><w:w w:val="100"/></w:rPr><w:t>osiect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o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2"/><w:w w:val="100"/></w:rPr><w:t>f</w:t></w:r><w:r><w:rPr><w:rFonts w:ascii="Gotham Book" w:hAnsi="Gotham Book" w:cs="Gotham Book" w:eastAsia="Gotham Book"/><w:sz w:val="18"/><w:szCs w:val="18"/><w:spacing w:val="-4"/><w:w w:val="100"/></w:rPr><w:t>e</w:t></w:r><w:r><w:rPr><w:rFonts w:ascii="Gotham Book" w:hAnsi="Gotham Book" w:cs="Gotham Book" w:eastAsia="Gotham Book"/><w:sz w:val="18"/><w:szCs w:val="18"/><w:spacing w:val="0"/><w:w w:val="100"/></w:rPr><w:t>wn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un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mis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i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chi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gael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y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taliad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1"/><w:w w:val="100"/></w:rPr><w:t>c</w:t></w:r><w:r><w:rPr><w:rFonts w:ascii="Gotham Book" w:hAnsi="Gotham Book" w:cs="Gotham Book" w:eastAsia="Gotham Book"/><w:sz w:val="18"/><w:szCs w:val="18"/><w:spacing w:val="0"/><w:w w:val="100"/></w:rPr><w:t>yntaf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gen</w:t></w:r><w:r><w:rPr><w:rFonts w:ascii="Gotham Book" w:hAnsi="Gotham Book" w:cs="Gotham Book" w:eastAsia="Gotham Book"/><w:sz w:val="18"/><w:szCs w:val="18"/><w:spacing w:val="-3"/><w:w w:val="100"/></w:rPr><w:t>n</w:t></w:r><w:r><w:rPr><w:rFonts w:ascii="Gotham Book" w:hAnsi="Gotham Book" w:cs="Gotham Book" w:eastAsia="Gotham Book"/><w:sz w:val="18"/><w:szCs w:val="18"/><w:spacing w:val="0"/><w:w w:val="100"/></w:rPr><w:t>ym.</w:t></w:r></w:p><w:p><w:pPr><w:spacing w:before="16" w:after="0" w:line="200" w:lineRule="exact"/><w:jc w:val="left"/><w:rPr><w:sz w:val="20"/><w:szCs w:val="20"/></w:rPr></w:pPr><w:rPr/><w:r><w:rPr><w:sz w:val="20"/><w:szCs w:val="20"/></w:rPr></w:r></w:p><w:p><w:pPr><w:spacing w:before="0" w:after="0" w:line="240" w:lineRule="auto"/><w:ind w:left="140" w:right="3042"/><w:jc w:val="both"/><w:rPr><w:rFonts w:ascii="Gotham Book" w:hAnsi="Gotham Book" w:cs="Gotham Book" w:eastAsia="Gotham Book"/><w:sz w:val="18"/><w:szCs w:val="18"/></w:rPr></w:pPr><w:rPr/><w:r><w:rPr><w:rFonts w:ascii="Gotham Book" w:hAnsi="Gotham Book" w:cs="Gotham Book" w:eastAsia="Gotham Book"/><w:sz w:val="18"/><w:szCs w:val="18"/><w:spacing w:val="0"/><w:w w:val="100"/></w:rPr><w:t>6.</w:t></w:r><w:r><w:rPr><w:rFonts w:ascii="Gotham Book" w:hAnsi="Gotham Book" w:cs="Gotham Book" w:eastAsia="Gotham Book"/><w:sz w:val="18"/><w:szCs w:val="18"/><w:spacing w:val="0"/><w:w w:val="100"/></w:rPr><w:t>  </w:t></w:r><w:r><w:rPr><w:rFonts w:ascii="Gotham Book" w:hAnsi="Gotham Book" w:cs="Gotham Book" w:eastAsia="Gotham Book"/><w:sz w:val="18"/><w:szCs w:val="18"/><w:spacing w:val="37"/><w:w w:val="100"/></w:rPr><w:t> </w:t></w:r><w:r><w:rPr><w:rFonts w:ascii="Gotham Book" w:hAnsi="Gotham Book" w:cs="Gotham Book" w:eastAsia="Gotham Book"/><w:sz w:val="18"/><w:szCs w:val="18"/><w:spacing w:val="0"/><w:w w:val="100"/></w:rPr><w:t>Mae’n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rhaid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i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chi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wneud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1"/><w:w w:val="100"/></w:rPr><w:t>c</w:t></w:r><w:r><w:rPr><w:rFonts w:ascii="Gotham Book" w:hAnsi="Gotham Book" w:cs="Gotham Book" w:eastAsia="Gotham Book"/><w:sz w:val="18"/><w:szCs w:val="18"/><w:spacing w:val="0"/><w:w w:val="100"/></w:rPr><w:t>yn</w:t></w:r><w:r><w:rPr><w:rFonts w:ascii="Gotham Book" w:hAnsi="Gotham Book" w:cs="Gotham Book" w:eastAsia="Gotham Book"/><w:sz w:val="18"/><w:szCs w:val="18"/><w:spacing w:val="-3"/><w:w w:val="100"/></w:rPr><w:t>n</w:t></w:r><w:r><w:rPr><w:rFonts w:ascii="Gotham Book" w:hAnsi="Gotham Book" w:cs="Gotham Book" w:eastAsia="Gotham Book"/><w:sz w:val="18"/><w:szCs w:val="18"/><w:spacing w:val="-4"/><w:w w:val="100"/></w:rPr><w:t>y</w:t></w:r><w:r><w:rPr><w:rFonts w:ascii="Gotham Book" w:hAnsi="Gotham Book" w:cs="Gotham Book" w:eastAsia="Gotham Book"/><w:sz w:val="18"/><w:szCs w:val="18"/><w:spacing w:val="0"/><w:w w:val="100"/></w:rPr><w:t>dd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boddhaol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g</w:t></w:r><w:r><w:rPr><w:rFonts w:ascii="Gotham Book" w:hAnsi="Gotham Book" w:cs="Gotham Book" w:eastAsia="Gotham Book"/><w:sz w:val="18"/><w:szCs w:val="18"/><w:spacing w:val="-5"/><w:w w:val="100"/></w:rPr><w:t>y</w:t></w:r><w:r><w:rPr><w:rFonts w:ascii="Gotham Book" w:hAnsi="Gotham Book" w:cs="Gotham Book" w:eastAsia="Gotham Book"/><w:sz w:val="18"/><w:szCs w:val="18"/><w:spacing w:val="0"/><w:w w:val="100"/></w:rPr><w:t>da’r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P</w:t></w:r><w:r><w:rPr><w:rFonts w:ascii="Gotham Book" w:hAnsi="Gotham Book" w:cs="Gotham Book" w:eastAsia="Gotham Book"/><w:sz w:val="18"/><w:szCs w:val="18"/><w:spacing w:val="-4"/><w:w w:val="100"/></w:rPr><w:t>r</w:t></w:r><w:r><w:rPr><w:rFonts w:ascii="Gotham Book" w:hAnsi="Gotham Book" w:cs="Gotham Book" w:eastAsia="Gotham Book"/><w:sz w:val="18"/><w:szCs w:val="18"/><w:spacing w:val="0"/><w:w w:val="100"/></w:rPr><w:t>osiect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a’i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gwblhau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ar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amse</w:t></w:r><w:r><w:rPr><w:rFonts w:ascii="Gotham Book" w:hAnsi="Gotham Book" w:cs="Gotham Book" w:eastAsia="Gotham Book"/><w:sz w:val="18"/><w:szCs w:val="18"/><w:spacing w:val="-16"/><w:w w:val="100"/></w:rPr><w:t>r</w:t></w:r><w:r><w:rPr><w:rFonts w:ascii="Gotham Book" w:hAnsi="Gotham Book" w:cs="Gotham Book" w:eastAsia="Gotham Book"/><w:sz w:val="18"/><w:szCs w:val="18"/><w:spacing w:val="0"/><w:w w:val="100"/></w:rPr><w:t>.</w:t></w:r></w:p><w:p><w:pPr><w:spacing w:before="16" w:after="0" w:line="200" w:lineRule="exact"/><w:jc w:val="left"/><w:rPr><w:sz w:val="20"/><w:szCs w:val="20"/></w:rPr></w:pPr><w:rPr/><w:r><w:rPr><w:sz w:val="20"/><w:szCs w:val="20"/></w:rPr></w:r></w:p><w:p><w:pPr><w:spacing w:before="0" w:after="0" w:line="240" w:lineRule="auto"/><w:ind w:left="140" w:right="1027"/><w:jc w:val="both"/><w:rPr><w:rFonts w:ascii="Gotham Book" w:hAnsi="Gotham Book" w:cs="Gotham Book" w:eastAsia="Gotham Book"/><w:sz w:val="18"/><w:szCs w:val="18"/></w:rPr></w:pPr><w:rPr/><w:r><w:rPr><w:rFonts w:ascii="Gotham Book" w:hAnsi="Gotham Book" w:cs="Gotham Book" w:eastAsia="Gotham Book"/><w:sz w:val="18"/><w:szCs w:val="18"/><w:spacing w:val="-18"/><w:w w:val="100"/></w:rPr><w:t>7</w:t></w:r><w:r><w:rPr><w:rFonts w:ascii="Gotham Book" w:hAnsi="Gotham Book" w:cs="Gotham Book" w:eastAsia="Gotham Book"/><w:sz w:val="18"/><w:szCs w:val="18"/><w:spacing w:val="0"/><w:w w:val="100"/></w:rPr><w:t>.</w:t></w:r><w:r><w:rPr><w:rFonts w:ascii="Gotham Book" w:hAnsi="Gotham Book" w:cs="Gotham Book" w:eastAsia="Gotham Book"/><w:sz w:val="18"/><w:szCs w:val="18"/><w:spacing w:val="0"/><w:w w:val="100"/></w:rPr><w:t>   </w:t></w:r><w:r><w:rPr><w:rFonts w:ascii="Gotham Book" w:hAnsi="Gotham Book" w:cs="Gotham Book" w:eastAsia="Gotham Book"/><w:sz w:val="18"/><w:szCs w:val="18"/><w:spacing w:val="11"/><w:w w:val="100"/></w:rPr><w:t> </w:t></w:r><w:r><w:rPr><w:rFonts w:ascii="Gotham Book" w:hAnsi="Gotham Book" w:cs="Gotham Book" w:eastAsia="Gotham Book"/><w:sz w:val="18"/><w:szCs w:val="18"/><w:spacing w:val="0"/><w:w w:val="100"/></w:rPr><w:t>Mae’n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rhaid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i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chi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dd</w:t></w:r><w:r><w:rPr><w:rFonts w:ascii="Gotham Book" w:hAnsi="Gotham Book" w:cs="Gotham Book" w:eastAsia="Gotham Book"/><w:sz w:val="18"/><w:szCs w:val="18"/><w:spacing w:val="-5"/><w:w w:val="100"/></w:rPr><w:t>w</w:t></w:r><w:r><w:rPr><w:rFonts w:ascii="Gotham Book" w:hAnsi="Gotham Book" w:cs="Gotham Book" w:eastAsia="Gotham Book"/><w:sz w:val="18"/><w:szCs w:val="18"/><w:spacing w:val="0"/><w:w w:val="100"/></w:rPr><w:t>eud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wrt</w:t></w:r><w:r><w:rPr><w:rFonts w:ascii="Gotham Book" w:hAnsi="Gotham Book" w:cs="Gotham Book" w:eastAsia="Gotham Book"/><w:sz w:val="18"/><w:szCs w:val="18"/><w:spacing w:val="-3"/><w:w w:val="100"/></w:rPr><w:t>h</w:t></w:r><w:r><w:rPr><w:rFonts w:ascii="Gotham Book" w:hAnsi="Gotham Book" w:cs="Gotham Book" w:eastAsia="Gotham Book"/><w:sz w:val="18"/><w:szCs w:val="18"/><w:spacing w:val="0"/><w:w w:val="100"/></w:rPr><w:t>ym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yn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3"/><w:w w:val="100"/></w:rPr><w:t>s</w:t></w:r><w:r><w:rPr><w:rFonts w:ascii="Gotham Book" w:hAnsi="Gotham Book" w:cs="Gotham Book" w:eastAsia="Gotham Book"/><w:sz w:val="18"/><w:szCs w:val="18"/><w:spacing w:val="0"/><w:w w:val="100"/></w:rPr><w:t>yth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os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5"/><w:w w:val="100"/></w:rPr><w:t>b</w:t></w:r><w:r><w:rPr><w:rFonts w:ascii="Gotham Book" w:hAnsi="Gotham Book" w:cs="Gotham Book" w:eastAsia="Gotham Book"/><w:sz w:val="18"/><w:szCs w:val="18"/><w:spacing w:val="-5"/><w:w w:val="100"/></w:rPr><w:t>y</w:t></w:r><w:r><w:rPr><w:rFonts w:ascii="Gotham Book" w:hAnsi="Gotham Book" w:cs="Gotham Book" w:eastAsia="Gotham Book"/><w:sz w:val="18"/><w:szCs w:val="18"/><w:spacing w:val="0"/><w:w w:val="100"/></w:rPr><w:t>dd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unr</w:t></w:r><w:r><w:rPr><w:rFonts w:ascii="Gotham Book" w:hAnsi="Gotham Book" w:cs="Gotham Book" w:eastAsia="Gotham Book"/><w:sz w:val="18"/><w:szCs w:val="18"/><w:spacing w:val="-3"/><w:w w:val="100"/></w:rPr><w:t>h</w:t></w:r><w:r><w:rPr><w:rFonts w:ascii="Gotham Book" w:hAnsi="Gotham Book" w:cs="Gotham Book" w:eastAsia="Gotham Book"/><w:sz w:val="18"/><w:szCs w:val="18"/><w:spacing w:val="-2"/><w:w w:val="100"/></w:rPr><w:t>y</w:t></w:r><w:r><w:rPr><w:rFonts w:ascii="Gotham Book" w:hAnsi="Gotham Book" w:cs="Gotham Book" w:eastAsia="Gotham Book"/><w:sz w:val="18"/><w:szCs w:val="18"/><w:spacing w:val="0"/><w:w w:val="100"/></w:rPr><w:t>w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beth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yn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5"/><w:w w:val="100"/></w:rPr><w:t>b</w:t></w:r><w:r><w:rPr><w:rFonts w:ascii="Gotham Book" w:hAnsi="Gotham Book" w:cs="Gotham Book" w:eastAsia="Gotham Book"/><w:sz w:val="18"/><w:szCs w:val="18"/><w:spacing w:val="-5"/><w:w w:val="100"/></w:rPr><w:t>y</w:t></w:r><w:r><w:rPr><w:rFonts w:ascii="Gotham Book" w:hAnsi="Gotham Book" w:cs="Gotham Book" w:eastAsia="Gotham Book"/><w:sz w:val="18"/><w:szCs w:val="18"/><w:spacing w:val="0"/><w:w w:val="100"/></w:rPr><w:t>gwth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1"/><w:w w:val="100"/></w:rPr><w:t>c</w:t></w:r><w:r><w:rPr><w:rFonts w:ascii="Gotham Book" w:hAnsi="Gotham Book" w:cs="Gotham Book" w:eastAsia="Gotham Book"/><w:sz w:val="18"/><w:szCs w:val="18"/><w:spacing w:val="0"/><w:w w:val="100"/></w:rPr><w:t>w</w:t></w:r><w:r><w:rPr><w:rFonts w:ascii="Gotham Book" w:hAnsi="Gotham Book" w:cs="Gotham Book" w:eastAsia="Gotham Book"/><w:sz w:val="18"/><w:szCs w:val="18"/><w:spacing w:val="-3"/><w:w w:val="100"/></w:rPr><w:t>t</w:t></w:r><w:r><w:rPr><w:rFonts w:ascii="Gotham Book" w:hAnsi="Gotham Book" w:cs="Gotham Book" w:eastAsia="Gotham Book"/><w:sz w:val="18"/><w:szCs w:val="18"/><w:spacing w:val="0"/><w:w w:val="100"/></w:rPr><w:t>ogi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neu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ohirio’r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P</w:t></w:r><w:r><w:rPr><w:rFonts w:ascii="Gotham Book" w:hAnsi="Gotham Book" w:cs="Gotham Book" w:eastAsia="Gotham Book"/><w:sz w:val="18"/><w:szCs w:val="18"/><w:spacing w:val="-4"/><w:w w:val="100"/></w:rPr><w:t>r</w:t></w:r><w:r><w:rPr><w:rFonts w:ascii="Gotham Book" w:hAnsi="Gotham Book" w:cs="Gotham Book" w:eastAsia="Gotham Book"/><w:sz w:val="18"/><w:szCs w:val="18"/><w:spacing w:val="0"/><w:w w:val="100"/></w:rPr><w:t>osiect.</w:t></w:r></w:p><w:p><w:pPr><w:spacing w:before="16" w:after="0" w:line="200" w:lineRule="exact"/><w:jc w:val="left"/><w:rPr><w:sz w:val="20"/><w:szCs w:val="20"/></w:rPr></w:pPr><w:rPr/><w:r><w:rPr><w:sz w:val="20"/><w:szCs w:val="20"/></w:rPr></w:r></w:p><w:p><w:pPr><w:spacing w:before="0" w:after="0" w:line="240" w:lineRule="auto"/><w:ind w:left="500" w:right="122" w:firstLine="-360"/><w:jc w:val="left"/><w:tabs><w:tab w:pos="500" w:val="left"/></w:tabs><w:rPr><w:rFonts w:ascii="Gotham Book" w:hAnsi="Gotham Book" w:cs="Gotham Book" w:eastAsia="Gotham Book"/><w:sz w:val="18"/><w:szCs w:val="18"/></w:rPr></w:pPr><w:rPr/><w:r><w:rPr><w:rFonts w:ascii="Gotham Book" w:hAnsi="Gotham Book" w:cs="Gotham Book" w:eastAsia="Gotham Book"/><w:sz w:val="18"/><w:szCs w:val="18"/><w:spacing w:val="0"/><w:w w:val="100"/></w:rPr><w:t>8.</w:t><w:tab/></w:r><w:r><w:rPr><w:rFonts w:ascii="Gotham Book" w:hAnsi="Gotham Book" w:cs="Gotham Book" w:eastAsia="Gotham Book"/><w:sz w:val="18"/><w:szCs w:val="18"/><w:spacing w:val="0"/><w:w w:val="100"/></w:rPr><w:t>Mae’n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rhaid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i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chi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dd</w:t></w:r><w:r><w:rPr><w:rFonts w:ascii="Gotham Book" w:hAnsi="Gotham Book" w:cs="Gotham Book" w:eastAsia="Gotham Book"/><w:sz w:val="18"/><w:szCs w:val="18"/><w:spacing w:val="-5"/><w:w w:val="100"/></w:rPr><w:t>w</w:t></w:r><w:r><w:rPr><w:rFonts w:ascii="Gotham Book" w:hAnsi="Gotham Book" w:cs="Gotham Book" w:eastAsia="Gotham Book"/><w:sz w:val="18"/><w:szCs w:val="18"/><w:spacing w:val="0"/><w:w w:val="100"/></w:rPr><w:t>eud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wrt</w:t></w:r><w:r><w:rPr><w:rFonts w:ascii="Gotham Book" w:hAnsi="Gotham Book" w:cs="Gotham Book" w:eastAsia="Gotham Book"/><w:sz w:val="18"/><w:szCs w:val="18"/><w:spacing w:val="-3"/><w:w w:val="100"/></w:rPr><w:t>h</w:t></w:r><w:r><w:rPr><w:rFonts w:ascii="Gotham Book" w:hAnsi="Gotham Book" w:cs="Gotham Book" w:eastAsia="Gotham Book"/><w:sz w:val="18"/><w:szCs w:val="18"/><w:spacing w:val="0"/><w:w w:val="100"/></w:rPr><w:t>ym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os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3"/><w:w w:val="100"/></w:rPr><w:t>c</w:t></w:r><w:r><w:rPr><w:rFonts w:ascii="Gotham Book" w:hAnsi="Gotham Book" w:cs="Gotham Book" w:eastAsia="Gotham Book"/><w:sz w:val="18"/><w:szCs w:val="18"/><w:spacing w:val="-4"/><w:w w:val="100"/></w:rPr><w:t>e</w:t></w:r><w:r><w:rPr><w:rFonts w:ascii="Gotham Book" w:hAnsi="Gotham Book" w:cs="Gotham Book" w:eastAsia="Gotham Book"/><w:sz w:val="18"/><w:szCs w:val="18"/><w:spacing w:val="-4"/><w:w w:val="100"/></w:rPr><w:t>w</w:t></w:r><w:r><w:rPr><w:rFonts w:ascii="Gotham Book" w:hAnsi="Gotham Book" w:cs="Gotham Book" w:eastAsia="Gotham Book"/><w:sz w:val="18"/><w:szCs w:val="18"/><w:spacing w:val="0"/><w:w w:val="100"/></w:rPr><w:t>ch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arian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ar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gy</w:t></w:r><w:r><w:rPr><w:rFonts w:ascii="Gotham Book" w:hAnsi="Gotham Book" w:cs="Gotham Book" w:eastAsia="Gotham Book"/><w:sz w:val="18"/><w:szCs w:val="18"/><w:spacing w:val="-2"/><w:w w:val="100"/></w:rPr><w:t>f</w:t></w:r><w:r><w:rPr><w:rFonts w:ascii="Gotham Book" w:hAnsi="Gotham Book" w:cs="Gotham Book" w:eastAsia="Gotham Book"/><w:sz w:val="18"/><w:szCs w:val="18"/><w:spacing w:val="0"/><w:w w:val="100"/></w:rPr><w:t>er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y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P</w:t></w:r><w:r><w:rPr><w:rFonts w:ascii="Gotham Book" w:hAnsi="Gotham Book" w:cs="Gotham Book" w:eastAsia="Gotham Book"/><w:sz w:val="18"/><w:szCs w:val="18"/><w:spacing w:val="-4"/><w:w w:val="100"/></w:rPr><w:t>r</w:t></w:r><w:r><w:rPr><w:rFonts w:ascii="Gotham Book" w:hAnsi="Gotham Book" w:cs="Gotham Book" w:eastAsia="Gotham Book"/><w:sz w:val="18"/><w:szCs w:val="18"/><w:spacing w:val="0"/><w:w w:val="100"/></w:rPr><w:t>osiect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gan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unr</w:t></w:r><w:r><w:rPr><w:rFonts w:ascii="Gotham Book" w:hAnsi="Gotham Book" w:cs="Gotham Book" w:eastAsia="Gotham Book"/><w:sz w:val="18"/><w:szCs w:val="18"/><w:spacing w:val="-3"/><w:w w:val="100"/></w:rPr><w:t>h</w:t></w:r><w:r><w:rPr><w:rFonts w:ascii="Gotham Book" w:hAnsi="Gotham Book" w:cs="Gotham Book" w:eastAsia="Gotham Book"/><w:sz w:val="18"/><w:szCs w:val="18"/><w:spacing w:val="-2"/><w:w w:val="100"/></w:rPr><w:t>y</w:t></w:r><w:r><w:rPr><w:rFonts w:ascii="Gotham Book" w:hAnsi="Gotham Book" w:cs="Gotham Book" w:eastAsia="Gotham Book"/><w:sz w:val="18"/><w:szCs w:val="18"/><w:spacing w:val="0"/><w:w w:val="100"/></w:rPr><w:t>w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ﬀynhonnell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a</w:t></w:r><w:r><w:rPr><w:rFonts w:ascii="Gotham Book" w:hAnsi="Gotham Book" w:cs="Gotham Book" w:eastAsia="Gotham Book"/><w:sz w:val="18"/><w:szCs w:val="18"/><w:spacing w:val="-4"/><w:w w:val="100"/></w:rPr><w:t>r</w:t></w:r><w:r><w:rPr><w:rFonts w:ascii="Gotham Book" w:hAnsi="Gotham Book" w:cs="Gotham Book" w:eastAsia="Gotham Book"/><w:sz w:val="18"/><w:szCs w:val="18"/><w:spacing w:val="0"/><w:w w:val="100"/></w:rPr><w:t>all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ar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unr</w:t></w:r><w:r><w:rPr><w:rFonts w:ascii="Gotham Book" w:hAnsi="Gotham Book" w:cs="Gotham Book" w:eastAsia="Gotham Book"/><w:sz w:val="18"/><w:szCs w:val="18"/><w:spacing w:val="-3"/><w:w w:val="100"/></w:rPr><w:t>h</w:t></w:r><w:r><w:rPr><w:rFonts w:ascii="Gotham Book" w:hAnsi="Gotham Book" w:cs="Gotham Book" w:eastAsia="Gotham Book"/><w:sz w:val="18"/><w:szCs w:val="18"/><w:spacing w:val="-2"/><w:w w:val="100"/></w:rPr><w:t>y</w:t></w:r><w:r><w:rPr><w:rFonts w:ascii="Gotham Book" w:hAnsi="Gotham Book" w:cs="Gotham Book" w:eastAsia="Gotham Book"/><w:sz w:val="18"/><w:szCs w:val="18"/><w:spacing w:val="0"/><w:w w:val="100"/></w:rPr><w:t>w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adeg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yn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4"/><w:w w:val="100"/></w:rPr><w:t>y</w:t></w:r><w:r><w:rPr><w:rFonts w:ascii="Gotham Book" w:hAnsi="Gotham Book" w:cs="Gotham Book" w:eastAsia="Gotham Book"/><w:sz w:val="18"/><w:szCs w:val="18"/><w:spacing w:val="-2"/><w:w w:val="100"/></w:rPr><w:t>s</w:t></w:r><w:r><w:rPr><w:rFonts w:ascii="Gotham Book" w:hAnsi="Gotham Book" w:cs="Gotham Book" w:eastAsia="Gotham Book"/><w:sz w:val="18"/><w:szCs w:val="18"/><w:spacing w:val="-3"/><w:w w:val="100"/></w:rPr><w:t>t</w:t></w:r><w:r><w:rPr><w:rFonts w:ascii="Gotham Book" w:hAnsi="Gotham Book" w:cs="Gotham Book" w:eastAsia="Gotham Book"/><w:sz w:val="18"/><w:szCs w:val="18"/><w:spacing w:val="0"/><w:w w:val="100"/></w:rPr><w:t>od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y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P</w:t></w:r><w:r><w:rPr><w:rFonts w:ascii="Gotham Book" w:hAnsi="Gotham Book" w:cs="Gotham Book" w:eastAsia="Gotham Book"/><w:sz w:val="18"/><w:szCs w:val="18"/><w:spacing w:val="-4"/><w:w w:val="100"/></w:rPr><w:t>r</w:t></w:r><w:r><w:rPr><w:rFonts w:ascii="Gotham Book" w:hAnsi="Gotham Book" w:cs="Gotham Book" w:eastAsia="Gotham Book"/><w:sz w:val="18"/><w:szCs w:val="18"/><w:spacing w:val="0"/><w:w w:val="100"/></w:rPr><w:t>osiect.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Os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5"/><w:w w:val="100"/></w:rPr><w:t>b</w:t></w:r><w:r><w:rPr><w:rFonts w:ascii="Gotham Book" w:hAnsi="Gotham Book" w:cs="Gotham Book" w:eastAsia="Gotham Book"/><w:sz w:val="18"/><w:szCs w:val="18"/><w:spacing w:val="-4"/><w:w w:val="100"/></w:rPr><w:t>y</w:t></w:r><w:r><w:rPr><w:rFonts w:ascii="Gotham Book" w:hAnsi="Gotham Book" w:cs="Gotham Book" w:eastAsia="Gotham Book"/><w:sz w:val="18"/><w:szCs w:val="18"/><w:spacing w:val="0"/><w:w w:val="100"/></w:rPr><w:t>dd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3"/><w:w w:val="100"/></w:rPr><w:t>h</w:t></w:r><w:r><w:rPr><w:rFonts w:ascii="Gotham Book" w:hAnsi="Gotham Book" w:cs="Gotham Book" w:eastAsia="Gotham Book"/><w:sz w:val="18"/><w:szCs w:val="18"/><w:spacing w:val="0"/><w:w w:val="100"/></w:rPr><w:t>yn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yn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gol</w:t></w:r><w:r><w:rPr><w:rFonts w:ascii="Gotham Book" w:hAnsi="Gotham Book" w:cs="Gotham Book" w:eastAsia="Gotham Book"/><w:sz w:val="18"/><w:szCs w:val="18"/><w:spacing w:val="-5"/><w:w w:val="100"/></w:rPr><w:t>y</w:t></w:r><w:r><w:rPr><w:rFonts w:ascii="Gotham Book" w:hAnsi="Gotham Book" w:cs="Gotham Book" w:eastAsia="Gotham Book"/><w:sz w:val="18"/><w:szCs w:val="18"/><w:spacing w:val="0"/><w:w w:val="100"/></w:rPr><w:t>gu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nad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5"/><w:w w:val="100"/></w:rPr><w:t>y</w:t></w:r><w:r><w:rPr><w:rFonts w:ascii="Gotham Book" w:hAnsi="Gotham Book" w:cs="Gotham Book" w:eastAsia="Gotham Book"/><w:sz w:val="18"/><w:szCs w:val="18"/><w:spacing w:val="0"/><w:w w:val="100"/></w:rPr><w:t>d</w:t></w:r><w:r><w:rPr><w:rFonts w:ascii="Gotham Book" w:hAnsi="Gotham Book" w:cs="Gotham Book" w:eastAsia="Gotham Book"/><w:sz w:val="18"/><w:szCs w:val="18"/><w:spacing w:val="-5"/><w:w w:val="100"/></w:rPr><w:t>y</w:t></w:r><w:r><w:rPr><w:rFonts w:ascii="Gotham Book" w:hAnsi="Gotham Book" w:cs="Gotham Book" w:eastAsia="Gotham Book"/><w:sz w:val="18"/><w:szCs w:val="18"/><w:spacing w:val="0"/><w:w w:val="100"/></w:rPr><w:t>ch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3"/><w:w w:val="100"/></w:rPr><w:t>m</w:t></w:r><w:r><w:rPr><w:rFonts w:ascii="Gotham Book" w:hAnsi="Gotham Book" w:cs="Gotham Book" w:eastAsia="Gotham Book"/><w:sz w:val="18"/><w:szCs w:val="18"/><w:spacing w:val="-2"/><w:w w:val="100"/></w:rPr><w:t>w</w:t></w:r><w:r><w:rPr><w:rFonts w:ascii="Gotham Book" w:hAnsi="Gotham Book" w:cs="Gotham Book" w:eastAsia="Gotham Book"/><w:sz w:val="18"/><w:szCs w:val="18"/><w:spacing w:val="-5"/><w:w w:val="100"/></w:rPr><w:t>y</w:t></w:r><w:r><w:rPr><w:rFonts w:ascii="Gotham Book" w:hAnsi="Gotham Book" w:cs="Gotham Book" w:eastAsia="Gotham Book"/><w:sz w:val="18"/><w:szCs w:val="18"/><w:spacing w:val="0"/><w:w w:val="100"/></w:rPr><w:t>ach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angen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yr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arian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gen</w:t></w:r><w:r><w:rPr><w:rFonts w:ascii="Gotham Book" w:hAnsi="Gotham Book" w:cs="Gotham Book" w:eastAsia="Gotham Book"/><w:sz w:val="18"/><w:szCs w:val="18"/><w:spacing w:val="-3"/><w:w w:val="100"/></w:rPr><w:t>n</w:t></w:r><w:r><w:rPr><w:rFonts w:ascii="Gotham Book" w:hAnsi="Gotham Book" w:cs="Gotham Book" w:eastAsia="Gotham Book"/><w:sz w:val="18"/><w:szCs w:val="18"/><w:spacing w:val="0"/><w:w w:val="100"/></w:rPr><w:t>ym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ni,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mae’n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rhaid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i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chi</w:t></w:r></w:p><w:p><w:pPr><w:spacing w:before="0" w:after="0" w:line="240" w:lineRule="auto"/><w:ind w:left="500" w:right="-20"/><w:jc w:val="left"/><w:rPr><w:rFonts w:ascii="Gotham Book" w:hAnsi="Gotham Book" w:cs="Gotham Book" w:eastAsia="Gotham Book"/><w:sz w:val="18"/><w:szCs w:val="18"/></w:rPr></w:pPr><w:rPr/><w:r><w:rPr><w:rFonts w:ascii="Gotham Book" w:hAnsi="Gotham Book" w:cs="Gotham Book" w:eastAsia="Gotham Book"/><w:sz w:val="18"/><w:szCs w:val="18"/><w:spacing w:val="0"/><w:w w:val="100"/></w:rPr><w:t>dalu’r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g</w:t></w:r><w:r><w:rPr><w:rFonts w:ascii="Gotham Book" w:hAnsi="Gotham Book" w:cs="Gotham Book" w:eastAsia="Gotham Book"/><w:sz w:val="18"/><w:szCs w:val="18"/><w:spacing w:val="-5"/><w:w w:val="100"/></w:rPr><w:t>r</w:t></w:r><w:r><w:rPr><w:rFonts w:ascii="Gotham Book" w:hAnsi="Gotham Book" w:cs="Gotham Book" w:eastAsia="Gotham Book"/><w:sz w:val="18"/><w:szCs w:val="18"/><w:spacing w:val="0"/><w:w w:val="100"/></w:rPr><w:t>ant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yn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ôl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i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ni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yn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3"/><w:w w:val="100"/></w:rPr><w:t>s</w:t></w:r><w:r><w:rPr><w:rFonts w:ascii="Gotham Book" w:hAnsi="Gotham Book" w:cs="Gotham Book" w:eastAsia="Gotham Book"/><w:sz w:val="18"/><w:szCs w:val="18"/><w:spacing w:val="0"/><w:w w:val="100"/></w:rPr><w:t>yth.</w:t></w:r></w:p><w:p><w:pPr><w:spacing w:before="3" w:after="0" w:line="110" w:lineRule="exact"/><w:jc w:val="left"/><w:rPr><w:sz w:val="11"/><w:szCs w:val="11"/></w:rPr></w:pPr><w:rPr/><w:r><w:rPr><w:sz w:val="11"/><w:szCs w:val="11"/></w:rPr></w:r></w:p><w:p><w:pPr><w:spacing w:before="0" w:after="0" w:line="240" w:lineRule="auto"/><w:ind w:left="500" w:right="214"/><w:jc w:val="left"/><w:rPr><w:rFonts w:ascii="Gotham Book" w:hAnsi="Gotham Book" w:cs="Gotham Book" w:eastAsia="Gotham Book"/><w:sz w:val="18"/><w:szCs w:val="18"/></w:rPr></w:pPr><w:rPr/><w:r><w:rPr><w:rFonts w:ascii="Gotham Book" w:hAnsi="Gotham Book" w:cs="Gotham Book" w:eastAsia="Gotham Book"/><w:sz w:val="18"/><w:szCs w:val="18"/><w:spacing w:val="0"/><w:w w:val="100"/></w:rPr><w:t>Os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4"/><w:w w:val="100"/></w:rPr><w:t>b</w:t></w:r><w:r><w:rPr><w:rFonts w:ascii="Gotham Book" w:hAnsi="Gotham Book" w:cs="Gotham Book" w:eastAsia="Gotham Book"/><w:sz w:val="18"/><w:szCs w:val="18"/><w:spacing w:val="-5"/><w:w w:val="100"/></w:rPr><w:t>y</w:t></w:r><w:r><w:rPr><w:rFonts w:ascii="Gotham Book" w:hAnsi="Gotham Book" w:cs="Gotham Book" w:eastAsia="Gotham Book"/><w:sz w:val="18"/><w:szCs w:val="18"/><w:spacing w:val="0"/><w:w w:val="100"/></w:rPr><w:t>dd</w:t></w:r><w:r><w:rPr><w:rFonts w:ascii="Gotham Book" w:hAnsi="Gotham Book" w:cs="Gotham Book" w:eastAsia="Gotham Book"/><w:sz w:val="18"/><w:szCs w:val="18"/><w:spacing w:val="-4"/><w:w w:val="100"/></w:rPr><w:t>w</w:t></w:r><w:r><w:rPr><w:rFonts w:ascii="Gotham Book" w:hAnsi="Gotham Book" w:cs="Gotham Book" w:eastAsia="Gotham Book"/><w:sz w:val="18"/><w:szCs w:val="18"/><w:spacing w:val="0"/><w:w w:val="100"/></w:rPr><w:t>ch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yn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g</w:t></w:r><w:r><w:rPr><w:rFonts w:ascii="Gotham Book" w:hAnsi="Gotham Book" w:cs="Gotham Book" w:eastAsia="Gotham Book"/><w:sz w:val="18"/><w:szCs w:val="18"/><w:spacing w:val="-4"/><w:w w:val="100"/></w:rPr><w:t>w</w:t></w:r><w:r><w:rPr><w:rFonts w:ascii="Gotham Book" w:hAnsi="Gotham Book" w:cs="Gotham Book" w:eastAsia="Gotham Book"/><w:sz w:val="18"/><w:szCs w:val="18"/><w:spacing w:val="0"/><w:w w:val="100"/></w:rPr><w:t>ario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llai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na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c</w:t></w:r><w:r><w:rPr><w:rFonts w:ascii="Gotham Book" w:hAnsi="Gotham Book" w:cs="Gotham Book" w:eastAsia="Gotham Book"/><w:sz w:val="18"/><w:szCs w:val="18"/><w:spacing w:val="-3"/><w:w w:val="100"/></w:rPr><w:t>h</w:t></w:r><w:r><w:rPr><w:rFonts w:ascii="Gotham Book" w:hAnsi="Gotham Book" w:cs="Gotham Book" w:eastAsia="Gotham Book"/><w:sz w:val="18"/><w:szCs w:val="18"/><w:spacing w:val="0"/><w:w w:val="100"/></w:rPr><w:t>y</w:t></w:r><w:r><w:rPr><w:rFonts w:ascii="Gotham Book" w:hAnsi="Gotham Book" w:cs="Gotham Book" w:eastAsia="Gotham Book"/><w:sz w:val="18"/><w:szCs w:val="18"/><w:spacing w:val="-3"/><w:w w:val="100"/></w:rPr><w:t>f</w:t></w:r><w:r><w:rPr><w:rFonts w:ascii="Gotham Book" w:hAnsi="Gotham Book" w:cs="Gotham Book" w:eastAsia="Gotham Book"/><w:sz w:val="18"/><w:szCs w:val="18"/><w:spacing w:val="0"/><w:w w:val="100"/></w:rPr><w:t>an</w:t></w:r><w:r><w:rPr><w:rFonts w:ascii="Gotham Book" w:hAnsi="Gotham Book" w:cs="Gotham Book" w:eastAsia="Gotham Book"/><w:sz w:val="18"/><w:szCs w:val="18"/><w:spacing w:val="-3"/><w:w w:val="100"/></w:rPr><w:t>s</w:t></w:r><w:r><w:rPr><w:rFonts w:ascii="Gotham Book" w:hAnsi="Gotham Book" w:cs="Gotham Book" w:eastAsia="Gotham Book"/><w:sz w:val="18"/><w:szCs w:val="18"/><w:spacing w:val="0"/><w:w w:val="100"/></w:rPr><w:t>wm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y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g</w:t></w:r><w:r><w:rPr><w:rFonts w:ascii="Gotham Book" w:hAnsi="Gotham Book" w:cs="Gotham Book" w:eastAsia="Gotham Book"/><w:sz w:val="18"/><w:szCs w:val="18"/><w:spacing w:val="-5"/><w:w w:val="100"/></w:rPr><w:t>r</w:t></w:r><w:r><w:rPr><w:rFonts w:ascii="Gotham Book" w:hAnsi="Gotham Book" w:cs="Gotham Book" w:eastAsia="Gotham Book"/><w:sz w:val="18"/><w:szCs w:val="18"/><w:spacing w:val="0"/><w:w w:val="100"/></w:rPr><w:t>ant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ar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y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P</w:t></w:r><w:r><w:rPr><w:rFonts w:ascii="Gotham Book" w:hAnsi="Gotham Book" w:cs="Gotham Book" w:eastAsia="Gotham Book"/><w:sz w:val="18"/><w:szCs w:val="18"/><w:spacing w:val="-4"/><w:w w:val="100"/></w:rPr><w:t>r</w:t></w:r><w:r><w:rPr><w:rFonts w:ascii="Gotham Book" w:hAnsi="Gotham Book" w:cs="Gotham Book" w:eastAsia="Gotham Book"/><w:sz w:val="18"/><w:szCs w:val="18"/><w:spacing w:val="0"/><w:w w:val="100"/></w:rPr><w:t>osiect,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5"/><w:w w:val="100"/></w:rPr><w:t>b</w:t></w:r><w:r><w:rPr><w:rFonts w:ascii="Gotham Book" w:hAnsi="Gotham Book" w:cs="Gotham Book" w:eastAsia="Gotham Book"/><w:sz w:val="18"/><w:szCs w:val="18"/><w:spacing w:val="-5"/><w:w w:val="100"/></w:rPr><w:t>y</w:t></w:r><w:r><w:rPr><w:rFonts w:ascii="Gotham Book" w:hAnsi="Gotham Book" w:cs="Gotham Book" w:eastAsia="Gotham Book"/><w:sz w:val="18"/><w:szCs w:val="18"/><w:spacing w:val="0"/><w:w w:val="100"/></w:rPr><w:t>dd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rhaid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i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chi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dd</w:t></w:r><w:r><w:rPr><w:rFonts w:ascii="Gotham Book" w:hAnsi="Gotham Book" w:cs="Gotham Book" w:eastAsia="Gotham Book"/><w:sz w:val="18"/><w:szCs w:val="18"/><w:spacing w:val="-5"/><w:w w:val="100"/></w:rPr><w:t>y</w:t></w:r><w:r><w:rPr><w:rFonts w:ascii="Gotham Book" w:hAnsi="Gotham Book" w:cs="Gotham Book" w:eastAsia="Gotham Book"/><w:sz w:val="18"/><w:szCs w:val="18"/><w:spacing w:val="0"/><w:w w:val="100"/></w:rPr><w:t>c</w:t></w:r><w:r><w:rPr><w:rFonts w:ascii="Gotham Book" w:hAnsi="Gotham Book" w:cs="Gotham Book" w:eastAsia="Gotham Book"/><w:sz w:val="18"/><w:szCs w:val="18"/><w:spacing w:val="-3"/><w:w w:val="100"/></w:rPr><w:t>h</w:t></w:r><w:r><w:rPr><w:rFonts w:ascii="Gotham Book" w:hAnsi="Gotham Book" w:cs="Gotham Book" w:eastAsia="Gotham Book"/><w:sz w:val="18"/><w:szCs w:val="18"/><w:spacing w:val="-5"/><w:w w:val="100"/></w:rPr><w:t>w</w:t></w:r><w:r><w:rPr><w:rFonts w:ascii="Gotham Book" w:hAnsi="Gotham Book" w:cs="Gotham Book" w:eastAsia="Gotham Book"/><w:sz w:val="18"/><w:szCs w:val="18"/><w:spacing w:val="0"/><w:w w:val="100"/></w:rPr><w:t>el</w:t></w:r><w:r><w:rPr><w:rFonts w:ascii="Gotham Book" w:hAnsi="Gotham Book" w:cs="Gotham Book" w:eastAsia="Gotham Book"/><w:sz w:val="18"/><w:szCs w:val="18"/><w:spacing w:val="-5"/><w:w w:val="100"/></w:rPr><w:t>y</w:t></w:r><w:r><w:rPr><w:rFonts w:ascii="Gotham Book" w:hAnsi="Gotham Book" w:cs="Gotham Book" w:eastAsia="Gotham Book"/><w:sz w:val="18"/><w:szCs w:val="18"/><w:spacing w:val="0"/><w:w w:val="100"/></w:rPr><w:t>d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y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3"/><w:w w:val="100"/></w:rPr><w:t>s</w:t></w:r><w:r><w:rPr><w:rFonts w:ascii="Gotham Book" w:hAnsi="Gotham Book" w:cs="Gotham Book" w:eastAsia="Gotham Book"/><w:sz w:val="18"/><w:szCs w:val="18"/><w:spacing w:val="0"/><w:w w:val="100"/></w:rPr><w:t>wm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3"/><w:w w:val="100"/></w:rPr><w:t>s</w:t></w:r><w:r><w:rPr><w:rFonts w:ascii="Gotham Book" w:hAnsi="Gotham Book" w:cs="Gotham Book" w:eastAsia="Gotham Book"/><w:sz w:val="18"/><w:szCs w:val="18"/><w:spacing w:val="0"/><w:w w:val="100"/></w:rPr><w:t>y’n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5"/><w:w w:val="100"/></w:rPr><w:t>w</w:t></w:r><w:r><w:rPr><w:rFonts w:ascii="Gotham Book" w:hAnsi="Gotham Book" w:cs="Gotham Book" w:eastAsia="Gotham Book"/><w:sz w:val="18"/><w:szCs w:val="18"/><w:spacing w:val="0"/><w:w w:val="100"/></w:rPr><w:t>eddill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i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ni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yn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br</w:t></w:r><w:r><w:rPr><w:rFonts w:ascii="Gotham Book" w:hAnsi="Gotham Book" w:cs="Gotham Book" w:eastAsia="Gotham Book"/><w:sz w:val="18"/><w:szCs w:val="18"/><w:spacing w:val="-5"/><w:w w:val="100"/></w:rPr><w:t>y</w:t></w:r><w:r><w:rPr><w:rFonts w:ascii="Gotham Book" w:hAnsi="Gotham Book" w:cs="Gotham Book" w:eastAsia="Gotham Book"/><w:sz w:val="18"/><w:szCs w:val="18"/><w:spacing w:val="0"/><w:w w:val="100"/></w:rPr><w:t>dlon.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Os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5"/><w:w w:val="100"/></w:rPr><w:t>b</w:t></w:r><w:r><w:rPr><w:rFonts w:ascii="Gotham Book" w:hAnsi="Gotham Book" w:cs="Gotham Book" w:eastAsia="Gotham Book"/><w:sz w:val="18"/><w:szCs w:val="18"/><w:spacing w:val="-4"/><w:w w:val="100"/></w:rPr><w:t>y</w:t></w:r><w:r><w:rPr><w:rFonts w:ascii="Gotham Book" w:hAnsi="Gotham Book" w:cs="Gotham Book" w:eastAsia="Gotham Book"/><w:sz w:val="18"/><w:szCs w:val="18"/><w:spacing w:val="0"/><w:w w:val="100"/></w:rPr><w:t>dd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y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g</w:t></w:r><w:r><w:rPr><w:rFonts w:ascii="Gotham Book" w:hAnsi="Gotham Book" w:cs="Gotham Book" w:eastAsia="Gotham Book"/><w:sz w:val="18"/><w:szCs w:val="18"/><w:spacing w:val="-4"/><w:w w:val="100"/></w:rPr><w:t>r</w:t></w:r><w:r><w:rPr><w:rFonts w:ascii="Gotham Book" w:hAnsi="Gotham Book" w:cs="Gotham Book" w:eastAsia="Gotham Book"/><w:sz w:val="18"/><w:szCs w:val="18"/><w:spacing w:val="0"/><w:w w:val="100"/></w:rPr><w:t>ant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yn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ariannu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rhan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o’r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P</w:t></w:r><w:r><w:rPr><w:rFonts w:ascii="Gotham Book" w:hAnsi="Gotham Book" w:cs="Gotham Book" w:eastAsia="Gotham Book"/><w:sz w:val="18"/><w:szCs w:val="18"/><w:spacing w:val="-4"/><w:w w:val="100"/></w:rPr><w:t>r</w:t></w:r><w:r><w:rPr><w:rFonts w:ascii="Gotham Book" w:hAnsi="Gotham Book" w:cs="Gotham Book" w:eastAsia="Gotham Book"/><w:sz w:val="18"/><w:szCs w:val="18"/><w:spacing w:val="0"/><w:w w:val="100"/></w:rPr><w:t>osiect,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5"/><w:w w:val="100"/></w:rPr><w:t>b</w:t></w:r><w:r><w:rPr><w:rFonts w:ascii="Gotham Book" w:hAnsi="Gotham Book" w:cs="Gotham Book" w:eastAsia="Gotham Book"/><w:sz w:val="18"/><w:szCs w:val="18"/><w:spacing w:val="-5"/><w:w w:val="100"/></w:rPr><w:t>y</w:t></w:r><w:r><w:rPr><w:rFonts w:ascii="Gotham Book" w:hAnsi="Gotham Book" w:cs="Gotham Book" w:eastAsia="Gotham Book"/><w:sz w:val="18"/><w:szCs w:val="18"/><w:spacing w:val="0"/><w:w w:val="100"/></w:rPr><w:t>dd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rhaid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i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chi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dd</w:t></w:r><w:r><w:rPr><w:rFonts w:ascii="Gotham Book" w:hAnsi="Gotham Book" w:cs="Gotham Book" w:eastAsia="Gotham Book"/><w:sz w:val="18"/><w:szCs w:val="18"/><w:spacing w:val="-5"/><w:w w:val="100"/></w:rPr><w:t>y</w:t></w:r><w:r><w:rPr><w:rFonts w:ascii="Gotham Book" w:hAnsi="Gotham Book" w:cs="Gotham Book" w:eastAsia="Gotham Book"/><w:sz w:val="18"/><w:szCs w:val="18"/><w:spacing w:val="0"/><w:w w:val="100"/></w:rPr><w:t>c</w:t></w:r><w:r><w:rPr><w:rFonts w:ascii="Gotham Book" w:hAnsi="Gotham Book" w:cs="Gotham Book" w:eastAsia="Gotham Book"/><w:sz w:val="18"/><w:szCs w:val="18"/><w:spacing w:val="-3"/><w:w w:val="100"/></w:rPr><w:t>h</w:t></w:r><w:r><w:rPr><w:rFonts w:ascii="Gotham Book" w:hAnsi="Gotham Book" w:cs="Gotham Book" w:eastAsia="Gotham Book"/><w:sz w:val="18"/><w:szCs w:val="18"/><w:spacing w:val="-5"/><w:w w:val="100"/></w:rPr><w:t>w</w:t></w:r><w:r><w:rPr><w:rFonts w:ascii="Gotham Book" w:hAnsi="Gotham Book" w:cs="Gotham Book" w:eastAsia="Gotham Book"/><w:sz w:val="18"/><w:szCs w:val="18"/><w:spacing w:val="0"/><w:w w:val="100"/></w:rPr><w:t>el</w:t></w:r><w:r><w:rPr><w:rFonts w:ascii="Gotham Book" w:hAnsi="Gotham Book" w:cs="Gotham Book" w:eastAsia="Gotham Book"/><w:sz w:val="18"/><w:szCs w:val="18"/><w:spacing w:val="-5"/><w:w w:val="100"/></w:rPr><w:t>y</w:t></w:r><w:r><w:rPr><w:rFonts w:ascii="Gotham Book" w:hAnsi="Gotham Book" w:cs="Gotham Book" w:eastAsia="Gotham Book"/><w:sz w:val="18"/><w:szCs w:val="18"/><w:spacing w:val="0"/><w:w w:val="100"/></w:rPr><w:t>d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1"/><w:w w:val="100"/></w:rPr><w:t>c</w:t></w:r><w:r><w:rPr><w:rFonts w:ascii="Gotham Book" w:hAnsi="Gotham Book" w:cs="Gotham Book" w:eastAsia="Gotham Book"/><w:sz w:val="18"/><w:szCs w:val="18"/><w:spacing w:val="0"/><w:w w:val="100"/></w:rPr><w:t>yf</w:t></w:r><w:r><w:rPr><w:rFonts w:ascii="Gotham Book" w:hAnsi="Gotham Book" w:cs="Gotham Book" w:eastAsia="Gotham Book"/><w:sz w:val="18"/><w:szCs w:val="18"/><w:spacing w:val="-5"/><w:w w:val="100"/></w:rPr><w:t>r</w:t></w:r><w:r><w:rPr><w:rFonts w:ascii="Gotham Book" w:hAnsi="Gotham Book" w:cs="Gotham Book" w:eastAsia="Gotham Book"/><w:sz w:val="18"/><w:szCs w:val="18"/><w:spacing w:val="0"/><w:w w:val="100"/></w:rPr><w:t>an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briodol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o’r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3"/><w:w w:val="100"/></w:rPr><w:t>s</w:t></w:r><w:r><w:rPr><w:rFonts w:ascii="Gotham Book" w:hAnsi="Gotham Book" w:cs="Gotham Book" w:eastAsia="Gotham Book"/><w:sz w:val="18"/><w:szCs w:val="18"/><w:spacing w:val="0"/><w:w w:val="100"/></w:rPr><w:t>wm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nas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4"/><w:w w:val="100"/></w:rPr><w:t>w</w:t></w:r><w:r><w:rPr><w:rFonts w:ascii="Gotham Book" w:hAnsi="Gotham Book" w:cs="Gotham Book" w:eastAsia="Gotham Book"/><w:sz w:val="18"/><w:szCs w:val="18"/><w:spacing w:val="0"/><w:w w:val="100"/></w:rPr><w:t>ari</w:t></w:r><w:r><w:rPr><w:rFonts w:ascii="Gotham Book" w:hAnsi="Gotham Book" w:cs="Gotham Book" w:eastAsia="Gotham Book"/><w:sz w:val="18"/><w:szCs w:val="18"/><w:spacing w:val="-2"/><w:w w:val="100"/></w:rPr><w:t>w</w:t></w:r><w:r><w:rPr><w:rFonts w:ascii="Gotham Book" w:hAnsi="Gotham Book" w:cs="Gotham Book" w:eastAsia="Gotham Book"/><w:sz w:val="18"/><w:szCs w:val="18"/><w:spacing w:val="-4"/><w:w w:val="100"/></w:rPr><w:t>y</w:t></w:r><w:r><w:rPr><w:rFonts w:ascii="Gotham Book" w:hAnsi="Gotham Book" w:cs="Gotham Book" w:eastAsia="Gotham Book"/><w:sz w:val="18"/><w:szCs w:val="18"/><w:spacing w:val="0"/><w:w w:val="100"/></w:rPr><w:t>d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i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ni.</w:t></w:r></w:p><w:p><w:pPr><w:spacing w:before="3" w:after="0" w:line="110" w:lineRule="exact"/><w:jc w:val="left"/><w:rPr><w:sz w:val="11"/><w:szCs w:val="11"/></w:rPr></w:pPr><w:rPr/><w:r><w:rPr><w:sz w:val="11"/><w:szCs w:val="11"/></w:rPr></w:r></w:p><w:p><w:pPr><w:spacing w:before="0" w:after="0" w:line="240" w:lineRule="auto"/><w:ind w:left="500" w:right="339" w:firstLine="-360"/><w:jc w:val="both"/><w:rPr><w:rFonts w:ascii="Gotham Book" w:hAnsi="Gotham Book" w:cs="Gotham Book" w:eastAsia="Gotham Book"/><w:sz w:val="18"/><w:szCs w:val="18"/></w:rPr></w:pPr><w:rPr/><w:r><w:rPr><w:rFonts w:ascii="Gotham Book" w:hAnsi="Gotham Book" w:cs="Gotham Book" w:eastAsia="Gotham Book"/><w:sz w:val="18"/><w:szCs w:val="18"/><w:spacing w:val="-2"/><w:w w:val="100"/></w:rPr><w:t>9</w:t></w:r><w:r><w:rPr><w:rFonts w:ascii="Gotham Book" w:hAnsi="Gotham Book" w:cs="Gotham Book" w:eastAsia="Gotham Book"/><w:sz w:val="18"/><w:szCs w:val="18"/><w:spacing w:val="0"/><w:w w:val="100"/></w:rPr><w:t>.</w:t></w:r><w:r><w:rPr><w:rFonts w:ascii="Gotham Book" w:hAnsi="Gotham Book" w:cs="Gotham Book" w:eastAsia="Gotham Book"/><w:sz w:val="18"/><w:szCs w:val="18"/><w:spacing w:val="0"/><w:w w:val="100"/></w:rPr><w:t>  </w:t></w:r><w:r><w:rPr><w:rFonts w:ascii="Gotham Book" w:hAnsi="Gotham Book" w:cs="Gotham Book" w:eastAsia="Gotham Book"/><w:sz w:val="18"/><w:szCs w:val="18"/><w:spacing w:val="39"/><w:w w:val="100"/></w:rPr><w:t> </w:t></w:r><w:r><w:rPr><w:rFonts w:ascii="Gotham Book" w:hAnsi="Gotham Book" w:cs="Gotham Book" w:eastAsia="Gotham Book"/><w:sz w:val="18"/><w:szCs w:val="18"/><w:spacing w:val="0"/><w:w w:val="100"/></w:rPr><w:t>Mae’n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rhaid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i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chi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4"/><w:w w:val="100"/></w:rPr><w:t>y</w:t></w:r><w:r><w:rPr><w:rFonts w:ascii="Gotham Book" w:hAnsi="Gotham Book" w:cs="Gotham Book" w:eastAsia="Gotham Book"/><w:sz w:val="18"/><w:szCs w:val="18"/><w:spacing w:val="0"/><w:w w:val="100"/></w:rPr><w:t>sgri</w:t></w:r><w:r><w:rPr><w:rFonts w:ascii="Gotham Book" w:hAnsi="Gotham Book" w:cs="Gotham Book" w:eastAsia="Gotham Book"/><w:sz w:val="18"/><w:szCs w:val="18"/><w:spacing w:val="-2"/><w:w w:val="100"/></w:rPr><w:t>f</w:t></w:r><w:r><w:rPr><w:rFonts w:ascii="Gotham Book" w:hAnsi="Gotham Book" w:cs="Gotham Book" w:eastAsia="Gotham Book"/><w:sz w:val="18"/><w:szCs w:val="18"/><w:spacing w:val="0"/><w:w w:val="100"/></w:rPr><w:t>ennu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1"/><w:w w:val="100"/></w:rPr><w:t>a</w:t></w:r><w:r><w:rPr><w:rFonts w:ascii="Gotham Book" w:hAnsi="Gotham Book" w:cs="Gotham Book" w:eastAsia="Gotham Book"/><w:sz w:val="18"/><w:szCs w:val="18"/><w:spacing w:val="-3"/><w:w w:val="100"/></w:rPr><w:t>t</w:t></w:r><w:r><w:rPr><w:rFonts w:ascii="Gotham Book" w:hAnsi="Gotham Book" w:cs="Gotham Book" w:eastAsia="Gotham Book"/><w:sz w:val="18"/><w:szCs w:val="18"/><w:spacing w:val="0"/><w:w w:val="100"/></w:rPr><w:t>om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1"/><w:w w:val="100"/></w:rPr><w:t>c</w:t></w:r><w:r><w:rPr><w:rFonts w:ascii="Gotham Book" w:hAnsi="Gotham Book" w:cs="Gotham Book" w:eastAsia="Gotham Book"/><w:sz w:val="18"/><w:szCs w:val="18"/><w:spacing w:val="0"/><w:w w:val="100"/></w:rPr><w:t>yn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gyn</w:t></w:r><w:r><w:rPr><w:rFonts w:ascii="Gotham Book" w:hAnsi="Gotham Book" w:cs="Gotham Book" w:eastAsia="Gotham Book"/><w:sz w:val="18"/><w:szCs w:val="18"/><w:spacing w:val="-3"/><w:w w:val="100"/></w:rPr><w:t>t</w:t></w:r><w:r><w:rPr><w:rFonts w:ascii="Gotham Book" w:hAnsi="Gotham Book" w:cs="Gotham Book" w:eastAsia="Gotham Book"/><w:sz w:val="18"/><w:szCs w:val="18"/><w:spacing w:val="0"/><w:w w:val="100"/></w:rPr><w:t>ed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â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phosibl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os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gwneir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neu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os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oes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5"/><w:w w:val="100"/></w:rPr><w:t>b</w:t></w:r><w:r><w:rPr><w:rFonts w:ascii="Gotham Book" w:hAnsi="Gotham Book" w:cs="Gotham Book" w:eastAsia="Gotham Book"/><w:sz w:val="18"/><w:szCs w:val="18"/><w:spacing w:val="-5"/><w:w w:val="100"/></w:rPr><w:t>y</w:t></w:r><w:r><w:rPr><w:rFonts w:ascii="Gotham Book" w:hAnsi="Gotham Book" w:cs="Gotham Book" w:eastAsia="Gotham Book"/><w:sz w:val="18"/><w:szCs w:val="18"/><w:spacing w:val="0"/><w:w w:val="100"/></w:rPr><w:t>gythiad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bod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h</w:t></w:r><w:r><w:rPr><w:rFonts w:ascii="Gotham Book" w:hAnsi="Gotham Book" w:cs="Gotham Book" w:eastAsia="Gotham Book"/><w:sz w:val="18"/><w:szCs w:val="18"/><w:spacing w:val="-4"/><w:w w:val="100"/></w:rPr><w:t>a</w:t></w:r><w:r><w:rPr><w:rFonts w:ascii="Gotham Book" w:hAnsi="Gotham Book" w:cs="Gotham Book" w:eastAsia="Gotham Book"/><w:sz w:val="18"/><w:szCs w:val="18"/><w:spacing w:val="0"/><w:w w:val="100"/></w:rPr><w:t>wliad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1"/><w:w w:val="100"/></w:rPr><w:t>c</w:t></w:r><w:r><w:rPr><w:rFonts w:ascii="Gotham Book" w:hAnsi="Gotham Book" w:cs="Gotham Book" w:eastAsia="Gotham Book"/><w:sz w:val="18"/><w:szCs w:val="18"/><w:spacing w:val="0"/><w:w w:val="100"/></w:rPr><w:t>yf</w:t></w:r><w:r><w:rPr><w:rFonts w:ascii="Gotham Book" w:hAnsi="Gotham Book" w:cs="Gotham Book" w:eastAsia="Gotham Book"/><w:sz w:val="18"/><w:szCs w:val="18"/><w:spacing w:val="-4"/><w:w w:val="100"/></w:rPr><w:t>r</w:t></w:r><w:r><w:rPr><w:rFonts w:ascii="Gotham Book" w:hAnsi="Gotham Book" w:cs="Gotham Book" w:eastAsia="Gotham Book"/><w:sz w:val="18"/><w:szCs w:val="18"/><w:spacing w:val="0"/><w:w w:val="100"/></w:rPr><w:t>eithiol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am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ei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wneud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yn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eich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er</w:t></w:r><w:r><w:rPr><w:rFonts w:ascii="Gotham Book" w:hAnsi="Gotham Book" w:cs="Gotham Book" w:eastAsia="Gotham Book"/><w:sz w:val="18"/><w:szCs w:val="18"/><w:spacing w:val="-5"/><w:w w:val="100"/></w:rPr><w:t>b</w:t></w:r><w:r><w:rPr><w:rFonts w:ascii="Gotham Book" w:hAnsi="Gotham Book" w:cs="Gotham Book" w:eastAsia="Gotham Book"/><w:sz w:val="18"/><w:szCs w:val="18"/><w:spacing w:val="0"/><w:w w:val="100"/></w:rPr><w:t>yn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chi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a</w:t></w:r><w:r><w:rPr><w:rFonts w:ascii="Gotham Book" w:hAnsi="Gotham Book" w:cs="Gotham Book" w:eastAsia="Gotham Book"/><w:sz w:val="18"/><w:szCs w:val="18"/><w:spacing w:val="-9"/><w:w w:val="100"/></w:rPr><w:t>/</w:t></w:r><w:r><w:rPr><w:rFonts w:ascii="Gotham Book" w:hAnsi="Gotham Book" w:cs="Gotham Book" w:eastAsia="Gotham Book"/><w:sz w:val="18"/><w:szCs w:val="18"/><w:spacing w:val="0"/><w:w w:val="100"/></w:rPr><w:t>neu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5"/><w:w w:val="100"/></w:rPr><w:t>b</w:t></w:r><w:r><w:rPr><w:rFonts w:ascii="Gotham Book" w:hAnsi="Gotham Book" w:cs="Gotham Book" w:eastAsia="Gotham Book"/><w:sz w:val="18"/><w:szCs w:val="18"/><w:spacing w:val="-4"/><w:w w:val="100"/></w:rPr><w:t>y</w:t></w:r><w:r><w:rPr><w:rFonts w:ascii="Gotham Book" w:hAnsi="Gotham Book" w:cs="Gotham Book" w:eastAsia="Gotham Book"/><w:sz w:val="18"/><w:szCs w:val="18"/><w:spacing w:val="0"/><w:w w:val="100"/></w:rPr><w:t>ddai’n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cael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e</w:t></w:r><w:r><w:rPr><w:rFonts w:ascii="Gotham Book" w:hAnsi="Gotham Book" w:cs="Gotham Book" w:eastAsia="Gotham Book"/><w:sz w:val="18"/><w:szCs w:val="18"/><w:spacing w:val="-3"/><w:w w:val="100"/></w:rPr><w:t>ﬀ</w:t></w:r><w:r><w:rPr><w:rFonts w:ascii="Gotham Book" w:hAnsi="Gotham Book" w:cs="Gotham Book" w:eastAsia="Gotham Book"/><w:sz w:val="18"/><w:szCs w:val="18"/><w:spacing w:val="0"/><w:w w:val="100"/></w:rPr><w:t>aith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ar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y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P</w:t></w:r><w:r><w:rPr><w:rFonts w:ascii="Gotham Book" w:hAnsi="Gotham Book" w:cs="Gotham Book" w:eastAsia="Gotham Book"/><w:sz w:val="18"/><w:szCs w:val="18"/><w:spacing w:val="-4"/><w:w w:val="100"/></w:rPr><w:t>r</w:t></w:r><w:r><w:rPr><w:rFonts w:ascii="Gotham Book" w:hAnsi="Gotham Book" w:cs="Gotham Book" w:eastAsia="Gotham Book"/><w:sz w:val="18"/><w:szCs w:val="18"/><w:spacing w:val="0"/><w:w w:val="100"/></w:rPr><w:t>osiect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yn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4"/><w:w w:val="100"/></w:rPr><w:t>y</w:t></w:r><w:r><w:rPr><w:rFonts w:ascii="Gotham Book" w:hAnsi="Gotham Book" w:cs="Gotham Book" w:eastAsia="Gotham Book"/><w:sz w:val="18"/><w:szCs w:val="18"/><w:spacing w:val="-2"/><w:w w:val="100"/></w:rPr><w:t>s</w:t></w:r><w:r><w:rPr><w:rFonts w:ascii="Gotham Book" w:hAnsi="Gotham Book" w:cs="Gotham Book" w:eastAsia="Gotham Book"/><w:sz w:val="18"/><w:szCs w:val="18"/><w:spacing w:val="-3"/><w:w w:val="100"/></w:rPr><w:t>t</w:t></w:r><w:r><w:rPr><w:rFonts w:ascii="Gotham Book" w:hAnsi="Gotham Book" w:cs="Gotham Book" w:eastAsia="Gotham Book"/><w:sz w:val="18"/><w:szCs w:val="18"/><w:spacing w:val="0"/><w:w w:val="100"/></w:rPr><w:t>od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1"/><w:w w:val="100"/></w:rPr><w:t>c</w:t></w:r><w:r><w:rPr><w:rFonts w:ascii="Gotham Book" w:hAnsi="Gotham Book" w:cs="Gotham Book" w:eastAsia="Gotham Book"/><w:sz w:val="18"/><w:szCs w:val="18"/><w:spacing w:val="0"/><w:w w:val="100"/></w:rPr><w:t>yfnod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y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g</w:t></w:r><w:r><w:rPr><w:rFonts w:ascii="Gotham Book" w:hAnsi="Gotham Book" w:cs="Gotham Book" w:eastAsia="Gotham Book"/><w:sz w:val="18"/><w:szCs w:val="18"/><w:spacing w:val="-5"/><w:w w:val="100"/></w:rPr><w:t>r</w:t></w:r><w:r><w:rPr><w:rFonts w:ascii="Gotham Book" w:hAnsi="Gotham Book" w:cs="Gotham Book" w:eastAsia="Gotham Book"/><w:sz w:val="18"/><w:szCs w:val="18"/><w:spacing w:val="0"/><w:w w:val="100"/></w:rPr><w:t>ant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4"/><w:w w:val="100"/></w:rPr><w:t>(</w:t></w:r><w:r><w:rPr><w:rFonts w:ascii="Gotham Book" w:hAnsi="Gotham Book" w:cs="Gotham Book" w:eastAsia="Gotham Book"/><w:sz w:val="18"/><w:szCs w:val="18"/><w:spacing w:val="0"/><w:w w:val="100"/></w:rPr><w:t>gan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gyn</w:t></w:r><w:r><w:rPr><w:rFonts w:ascii="Gotham Book" w:hAnsi="Gotham Book" w:cs="Gotham Book" w:eastAsia="Gotham Book"/><w:sz w:val="18"/><w:szCs w:val="18"/><w:spacing w:val="-3"/><w:w w:val="100"/></w:rPr><w:t>n</w:t></w:r><w:r><w:rPr><w:rFonts w:ascii="Gotham Book" w:hAnsi="Gotham Book" w:cs="Gotham Book" w:eastAsia="Gotham Book"/><w:sz w:val="18"/><w:szCs w:val="18"/><w:spacing w:val="-2"/><w:w w:val="100"/></w:rPr><w:t>w</w:t></w:r><w:r><w:rPr><w:rFonts w:ascii="Gotham Book" w:hAnsi="Gotham Book" w:cs="Gotham Book" w:eastAsia="Gotham Book"/><w:sz w:val="18"/><w:szCs w:val="18"/><w:spacing w:val="-4"/><w:w w:val="100"/></w:rPr><w:t>y</w:t></w:r><w:r><w:rPr><w:rFonts w:ascii="Gotham Book" w:hAnsi="Gotham Book" w:cs="Gotham Book" w:eastAsia="Gotham Book"/><w:sz w:val="18"/><w:szCs w:val="18"/><w:spacing w:val="0"/><w:w w:val="100"/></w:rPr><w:t>s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unr</w:t></w:r><w:r><w:rPr><w:rFonts w:ascii="Gotham Book" w:hAnsi="Gotham Book" w:cs="Gotham Book" w:eastAsia="Gotham Book"/><w:sz w:val="18"/><w:szCs w:val="18"/><w:spacing w:val="-3"/><w:w w:val="100"/></w:rPr><w:t>h</w:t></w:r><w:r><w:rPr><w:rFonts w:ascii="Gotham Book" w:hAnsi="Gotham Book" w:cs="Gotham Book" w:eastAsia="Gotham Book"/><w:sz w:val="18"/><w:szCs w:val="18"/><w:spacing w:val="-2"/><w:w w:val="100"/></w:rPr><w:t>y</w:t></w:r><w:r><w:rPr><w:rFonts w:ascii="Gotham Book" w:hAnsi="Gotham Book" w:cs="Gotham Book" w:eastAsia="Gotham Book"/><w:sz w:val="18"/><w:szCs w:val="18"/><w:spacing w:val="0"/><w:w w:val="100"/></w:rPr><w:t>w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h</w:t></w:r><w:r><w:rPr><w:rFonts w:ascii="Gotham Book" w:hAnsi="Gotham Book" w:cs="Gotham Book" w:eastAsia="Gotham Book"/><w:sz w:val="18"/><w:szCs w:val="18"/><w:spacing w:val="-4"/><w:w w:val="100"/></w:rPr><w:t>a</w:t></w:r><w:r><w:rPr><w:rFonts w:ascii="Gotham Book" w:hAnsi="Gotham Book" w:cs="Gotham Book" w:eastAsia="Gotham Book"/><w:sz w:val="18"/><w:szCs w:val="18"/><w:spacing w:val="0"/><w:w w:val="100"/></w:rPr><w:t>wliadau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yn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er</w:t></w:r><w:r><w:rPr><w:rFonts w:ascii="Gotham Book" w:hAnsi="Gotham Book" w:cs="Gotham Book" w:eastAsia="Gotham Book"/><w:sz w:val="18"/><w:szCs w:val="18"/><w:spacing w:val="-5"/><w:w w:val="100"/></w:rPr><w:t>b</w:t></w:r><w:r><w:rPr><w:rFonts w:ascii="Gotham Book" w:hAnsi="Gotham Book" w:cs="Gotham Book" w:eastAsia="Gotham Book"/><w:sz w:val="18"/><w:szCs w:val="18"/><w:spacing w:val="0"/><w:w w:val="100"/></w:rPr><w:t>yn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aelodau’r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3"/><w:w w:val="100"/></w:rPr><w:t>c</w:t></w:r><w:r><w:rPr><w:rFonts w:ascii="Gotham Book" w:hAnsi="Gotham Book" w:cs="Gotham Book" w:eastAsia="Gotham Book"/><w:sz w:val="18"/><w:szCs w:val="18"/><w:spacing w:val="0"/><w:w w:val="100"/></w:rPr><w:t>orﬀ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ll</w:t></w:r><w:r><w:rPr><w:rFonts w:ascii="Gotham Book" w:hAnsi="Gotham Book" w:cs="Gotham Book" w:eastAsia="Gotham Book"/><w:sz w:val="18"/><w:szCs w:val="18"/><w:spacing w:val="-2"/><w:w w:val="100"/></w:rPr><w:t>y</w:t></w:r><w:r><w:rPr><w:rFonts w:ascii="Gotham Book" w:hAnsi="Gotham Book" w:cs="Gotham Book" w:eastAsia="Gotham Book"/><w:sz w:val="18"/><w:szCs w:val="18"/><w:spacing w:val="-5"/><w:w w:val="100"/></w:rPr><w:t>w</w:t></w:r><w:r><w:rPr><w:rFonts w:ascii="Gotham Book" w:hAnsi="Gotham Book" w:cs="Gotham Book" w:eastAsia="Gotham Book"/><w:sz w:val="18"/><w:szCs w:val="18"/><w:spacing w:val="0"/><w:w w:val="100"/></w:rPr><w:t>od</w:t></w:r><w:r><w:rPr><w:rFonts w:ascii="Gotham Book" w:hAnsi="Gotham Book" w:cs="Gotham Book" w:eastAsia="Gotham Book"/><w:sz w:val="18"/><w:szCs w:val="18"/><w:spacing w:val="-5"/><w:w w:val="100"/></w:rPr><w:t>r</w:t></w:r><w:r><w:rPr><w:rFonts w:ascii="Gotham Book" w:hAnsi="Gotham Book" w:cs="Gotham Book" w:eastAsia="Gotham Book"/><w:sz w:val="18"/><w:szCs w:val="18"/><w:spacing w:val="0"/><w:w w:val="100"/></w:rPr><w:t>aethu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neu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2"/><w:w w:val="100"/></w:rPr><w:t>s</w:t></w:r><w:r><w:rPr><w:rFonts w:ascii="Gotham Book" w:hAnsi="Gotham Book" w:cs="Gotham Book" w:eastAsia="Gotham Book"/><w:sz w:val="18"/><w:szCs w:val="18"/><w:spacing w:val="0"/><w:w w:val="100"/></w:rPr><w:t>taﬀ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y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sef</w:t></w:r><w:r><w:rPr><w:rFonts w:ascii="Gotham Book" w:hAnsi="Gotham Book" w:cs="Gotham Book" w:eastAsia="Gotham Book"/><w:sz w:val="18"/><w:szCs w:val="18"/><w:spacing w:val="-5"/><w:w w:val="100"/></w:rPr><w:t>y</w:t></w:r><w:r><w:rPr><w:rFonts w:ascii="Gotham Book" w:hAnsi="Gotham Book" w:cs="Gotham Book" w:eastAsia="Gotham Book"/><w:sz w:val="18"/><w:szCs w:val="18"/><w:spacing w:val="0"/><w:w w:val="100"/></w:rPr><w:t>dliad.)</w:t></w:r></w:p><w:p><w:pPr><w:spacing w:before="16" w:after="0" w:line="200" w:lineRule="exact"/><w:jc w:val="left"/><w:rPr><w:sz w:val="20"/><w:szCs w:val="20"/></w:rPr></w:pPr><w:rPr/><w:r><w:rPr><w:sz w:val="20"/><w:szCs w:val="20"/></w:rPr></w:r></w:p><w:p><w:pPr><w:spacing w:before="0" w:after="0" w:line="240" w:lineRule="auto"/><w:ind w:left="500" w:right="674" w:firstLine="-360"/><w:jc w:val="left"/><w:rPr><w:rFonts w:ascii="Gotham Book" w:hAnsi="Gotham Book" w:cs="Gotham Book" w:eastAsia="Gotham Book"/><w:sz w:val="18"/><w:szCs w:val="18"/></w:rPr></w:pPr><w:rPr/><w:r><w:rPr><w:rFonts w:ascii="Gotham Book" w:hAnsi="Gotham Book" w:cs="Gotham Book" w:eastAsia="Gotham Book"/><w:sz w:val="18"/><w:szCs w:val="18"/><w:spacing w:val="0"/><w:w w:val="100"/></w:rPr><w:t>1</w:t></w:r><w:r><w:rPr><w:rFonts w:ascii="Gotham Book" w:hAnsi="Gotham Book" w:cs="Gotham Book" w:eastAsia="Gotham Book"/><w:sz w:val="18"/><w:szCs w:val="18"/><w:spacing w:val="-4"/><w:w w:val="100"/></w:rPr><w:t>0</w:t></w:r><w:r><w:rPr><w:rFonts w:ascii="Gotham Book" w:hAnsi="Gotham Book" w:cs="Gotham Book" w:eastAsia="Gotham Book"/><w:sz w:val="18"/><w:szCs w:val="18"/><w:spacing w:val="0"/><w:w w:val="100"/></w:rPr><w:t>.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Os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5"/><w:w w:val="100"/></w:rPr><w:t>y</w:t></w:r><w:r><w:rPr><w:rFonts w:ascii="Gotham Book" w:hAnsi="Gotham Book" w:cs="Gotham Book" w:eastAsia="Gotham Book"/><w:sz w:val="18"/><w:szCs w:val="18"/><w:spacing w:val="0"/><w:w w:val="100"/></w:rPr><w:t>d</w:t></w:r><w:r><w:rPr><w:rFonts w:ascii="Gotham Book" w:hAnsi="Gotham Book" w:cs="Gotham Book" w:eastAsia="Gotham Book"/><w:sz w:val="18"/><w:szCs w:val="18"/><w:spacing w:val="-5"/><w:w w:val="100"/></w:rPr><w:t>y</w:t></w:r><w:r><w:rPr><w:rFonts w:ascii="Gotham Book" w:hAnsi="Gotham Book" w:cs="Gotham Book" w:eastAsia="Gotham Book"/><w:sz w:val="18"/><w:szCs w:val="18"/><w:spacing w:val="0"/><w:w w:val="100"/></w:rPr><w:t>ch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yn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grŵp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anghor</w:t></w:r><w:r><w:rPr><w:rFonts w:ascii="Gotham Book" w:hAnsi="Gotham Book" w:cs="Gotham Book" w:eastAsia="Gotham Book"/><w:sz w:val="18"/><w:szCs w:val="18"/><w:spacing w:val="-2"/><w:w w:val="100"/></w:rPr><w:t>ﬀ</w:t></w:r><w:r><w:rPr><w:rFonts w:ascii="Gotham Book" w:hAnsi="Gotham Book" w:cs="Gotham Book" w:eastAsia="Gotham Book"/><w:sz w:val="18"/><w:szCs w:val="18"/><w:spacing w:val="0"/><w:w w:val="100"/></w:rPr><w:t>o</w:t></w:r><w:r><w:rPr><w:rFonts w:ascii="Gotham Book" w:hAnsi="Gotham Book" w:cs="Gotham Book" w:eastAsia="Gotham Book"/><w:sz w:val="18"/><w:szCs w:val="18"/><w:spacing w:val="-4"/><w:w w:val="100"/></w:rPr><w:t>r</w:t></w:r><w:r><w:rPr><w:rFonts w:ascii="Gotham Book" w:hAnsi="Gotham Book" w:cs="Gotham Book" w:eastAsia="Gotham Book"/><w:sz w:val="18"/><w:szCs w:val="18"/><w:spacing w:val="0"/><w:w w:val="100"/></w:rPr><w:t>edig,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mae’n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rhaid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i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chi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gyfl</w:t></w:r><w:r><w:rPr><w:rFonts w:ascii="Gotham Book" w:hAnsi="Gotham Book" w:cs="Gotham Book" w:eastAsia="Gotham Book"/><w:sz w:val="18"/><w:szCs w:val="18"/><w:spacing w:val="-2"/><w:w w:val="100"/></w:rPr><w:t>w</w:t></w:r><w:r><w:rPr><w:rFonts w:ascii="Gotham Book" w:hAnsi="Gotham Book" w:cs="Gotham Book" w:eastAsia="Gotham Book"/><w:sz w:val="18"/><w:szCs w:val="18"/><w:spacing w:val="0"/><w:w w:val="100"/></w:rPr><w:t>yno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t</w:t></w:r><w:r><w:rPr><w:rFonts w:ascii="Gotham Book" w:hAnsi="Gotham Book" w:cs="Gotham Book" w:eastAsia="Gotham Book"/><w:sz w:val="18"/><w:szCs w:val="18"/><w:spacing w:val="-4"/><w:w w:val="100"/></w:rPr><w:t>y</w:t></w:r><w:r><w:rPr><w:rFonts w:ascii="Gotham Book" w:hAnsi="Gotham Book" w:cs="Gotham Book" w:eastAsia="Gotham Book"/><w:sz w:val="18"/><w:szCs w:val="18"/><w:spacing w:val="-2"/><w:w w:val="100"/></w:rPr><w:t>s</w:t></w:r><w:r><w:rPr><w:rFonts w:ascii="Gotham Book" w:hAnsi="Gotham Book" w:cs="Gotham Book" w:eastAsia="Gotham Book"/><w:sz w:val="18"/><w:szCs w:val="18"/><w:spacing w:val="0"/><w:w w:val="100"/></w:rPr><w:t>tiolaeth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4"/><w:w w:val="100"/></w:rPr><w:t>y</w:t></w:r><w:r><w:rPr><w:rFonts w:ascii="Gotham Book" w:hAnsi="Gotham Book" w:cs="Gotham Book" w:eastAsia="Gotham Book"/><w:sz w:val="18"/><w:szCs w:val="18"/><w:spacing w:val="0"/><w:w w:val="100"/></w:rPr><w:t>sgri</w:t></w:r><w:r><w:rPr><w:rFonts w:ascii="Gotham Book" w:hAnsi="Gotham Book" w:cs="Gotham Book" w:eastAsia="Gotham Book"/><w:sz w:val="18"/><w:szCs w:val="18"/><w:spacing w:val="-2"/><w:w w:val="100"/></w:rPr><w:t>f</w:t></w:r><w:r><w:rPr><w:rFonts w:ascii="Gotham Book" w:hAnsi="Gotham Book" w:cs="Gotham Book" w:eastAsia="Gotham Book"/><w:sz w:val="18"/><w:szCs w:val="18"/><w:spacing w:val="0"/><w:w w:val="100"/></w:rPr><w:t>enedig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i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ni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i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b</w:t></w:r><w:r><w:rPr><w:rFonts w:ascii="Gotham Book" w:hAnsi="Gotham Book" w:cs="Gotham Book" w:eastAsia="Gotham Book"/><w:sz w:val="18"/><w:szCs w:val="18"/><w:spacing w:val="-4"/><w:w w:val="100"/></w:rPr><w:t>r</w:t></w:r><w:r><w:rPr><w:rFonts w:ascii="Gotham Book" w:hAnsi="Gotham Book" w:cs="Gotham Book" w:eastAsia="Gotham Book"/><w:sz w:val="18"/><w:szCs w:val="18"/><w:spacing w:val="0"/><w:w w:val="100"/></w:rPr><w:t>ofi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bod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gan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yr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unigolyn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3"/><w:w w:val="100"/></w:rPr><w:t>s</w:t></w:r><w:r><w:rPr><w:rFonts w:ascii="Gotham Book" w:hAnsi="Gotham Book" w:cs="Gotham Book" w:eastAsia="Gotham Book"/><w:sz w:val="18"/><w:szCs w:val="18"/><w:spacing w:val="0"/><w:w w:val="100"/></w:rPr><w:t>y’n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llofnodi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isod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4"/><w:w w:val="100"/></w:rPr><w:t>a</w:t></w:r><w:r><w:rPr><w:rFonts w:ascii="Gotham Book" w:hAnsi="Gotham Book" w:cs="Gotham Book" w:eastAsia="Gotham Book"/><w:sz w:val="18"/><w:szCs w:val="18"/><w:spacing w:val="-4"/><w:w w:val="100"/></w:rPr><w:t>w</w:t></w:r><w:r><w:rPr><w:rFonts w:ascii="Gotham Book" w:hAnsi="Gotham Book" w:cs="Gotham Book" w:eastAsia="Gotham Book"/><w:sz w:val="18"/><w:szCs w:val="18"/><w:spacing w:val="0"/><w:w w:val="100"/></w:rPr><w:t>du</w:t></w:r><w:r><w:rPr><w:rFonts w:ascii="Gotham Book" w:hAnsi="Gotham Book" w:cs="Gotham Book" w:eastAsia="Gotham Book"/><w:sz w:val="18"/><w:szCs w:val="18"/><w:spacing w:val="-4"/><w:w w:val="100"/></w:rPr><w:t>r</w:t></w:r><w:r><w:rPr><w:rFonts w:ascii="Gotham Book" w:hAnsi="Gotham Book" w:cs="Gotham Book" w:eastAsia="Gotham Book"/><w:sz w:val="18"/><w:szCs w:val="18"/><w:spacing w:val="0"/><w:w w:val="100"/></w:rPr><w:t>dod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y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grŵp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i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lofnodi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2"/><w:w w:val="100"/></w:rPr><w:t>C</w:t></w:r><w:r><w:rPr><w:rFonts w:ascii="Gotham Book" w:hAnsi="Gotham Book" w:cs="Gotham Book" w:eastAsia="Gotham Book"/><w:sz w:val="18"/><w:szCs w:val="18"/><w:spacing w:val="0"/><w:w w:val="100"/></w:rPr><w:t>ytundeb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y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G</w:t></w:r><w:r><w:rPr><w:rFonts w:ascii="Gotham Book" w:hAnsi="Gotham Book" w:cs="Gotham Book" w:eastAsia="Gotham Book"/><w:sz w:val="18"/><w:szCs w:val="18"/><w:spacing w:val="-5"/><w:w w:val="100"/></w:rPr><w:t>r</w:t></w:r><w:r><w:rPr><w:rFonts w:ascii="Gotham Book" w:hAnsi="Gotham Book" w:cs="Gotham Book" w:eastAsia="Gotham Book"/><w:sz w:val="18"/><w:szCs w:val="18"/><w:spacing w:val="0"/><w:w w:val="100"/></w:rPr><w:t>ant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ar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5"/><w:w w:val="100"/></w:rPr><w:t>r</w:t></w:r><w:r><w:rPr><w:rFonts w:ascii="Gotham Book" w:hAnsi="Gotham Book" w:cs="Gotham Book" w:eastAsia="Gotham Book"/><w:sz w:val="18"/><w:szCs w:val="18"/><w:spacing w:val="0"/><w:w w:val="100"/></w:rPr><w:t>an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aelodau’r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grŵp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a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bod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holl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aelodau’r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grŵp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yn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1"/><w:w w:val="100"/></w:rPr><w:t>a</w:t></w:r><w:r><w:rPr><w:rFonts w:ascii="Gotham Book" w:hAnsi="Gotham Book" w:cs="Gotham Book" w:eastAsia="Gotham Book"/><w:sz w:val="18"/><w:szCs w:val="18"/><w:spacing w:val="-3"/><w:w w:val="100"/></w:rPr><w:t>t</w:t></w:r><w:r><w:rPr><w:rFonts w:ascii="Gotham Book" w:hAnsi="Gotham Book" w:cs="Gotham Book" w:eastAsia="Gotham Book"/><w:sz w:val="18"/><w:szCs w:val="18"/><w:spacing w:val="0"/><w:w w:val="100"/></w:rPr><w:t>ebol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ar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y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1"/><w:w w:val="100"/></w:rPr><w:t>c</w:t></w:r><w:r><w:rPr><w:rFonts w:ascii="Gotham Book" w:hAnsi="Gotham Book" w:cs="Gotham Book" w:eastAsia="Gotham Book"/><w:sz w:val="18"/><w:szCs w:val="18"/><w:spacing w:val="-4"/><w:w w:val="100"/></w:rPr><w:t>y</w:t></w:r><w:r><w:rPr><w:rFonts w:ascii="Gotham Book" w:hAnsi="Gotham Book" w:cs="Gotham Book" w:eastAsia="Gotham Book"/><w:sz w:val="18"/><w:szCs w:val="18"/><w:spacing w:val="0"/><w:w w:val="100"/></w:rPr><w:t>d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ac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yn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unigol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am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y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2"/><w:w w:val="100"/></w:rPr><w:t>C</w:t></w:r><w:r><w:rPr><w:rFonts w:ascii="Gotham Book" w:hAnsi="Gotham Book" w:cs="Gotham Book" w:eastAsia="Gotham Book"/><w:sz w:val="18"/><w:szCs w:val="18"/><w:spacing w:val="0"/><w:w w:val="100"/></w:rPr><w:t>ytundeb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G</w:t></w:r><w:r><w:rPr><w:rFonts w:ascii="Gotham Book" w:hAnsi="Gotham Book" w:cs="Gotham Book" w:eastAsia="Gotham Book"/><w:sz w:val="18"/><w:szCs w:val="18"/><w:spacing w:val="-5"/><w:w w:val="100"/></w:rPr><w:t>r</w:t></w:r><w:r><w:rPr><w:rFonts w:ascii="Gotham Book" w:hAnsi="Gotham Book" w:cs="Gotham Book" w:eastAsia="Gotham Book"/><w:sz w:val="18"/><w:szCs w:val="18"/><w:spacing w:val="0"/><w:w w:val="100"/></w:rPr><w:t>ant.</w:t></w:r></w:p><w:p><w:pPr><w:spacing w:before="16" w:after="0" w:line="200" w:lineRule="exact"/><w:jc w:val="left"/><w:rPr><w:sz w:val="20"/><w:szCs w:val="20"/></w:rPr></w:pPr><w:rPr/><w:r><w:rPr><w:sz w:val="20"/><w:szCs w:val="20"/></w:rPr></w:r></w:p><w:p><w:pPr><w:spacing w:before="0" w:after="0" w:line="240" w:lineRule="auto"/><w:ind w:left="500" w:right="687" w:firstLine="-360"/><w:jc w:val="left"/><w:rPr><w:rFonts w:ascii="Gotham Book" w:hAnsi="Gotham Book" w:cs="Gotham Book" w:eastAsia="Gotham Book"/><w:sz w:val="18"/><w:szCs w:val="18"/></w:rPr></w:pPr><w:rPr/><w:r><w:rPr><w:rFonts w:ascii="Gotham Book" w:hAnsi="Gotham Book" w:cs="Gotham Book" w:eastAsia="Gotham Book"/><w:sz w:val="18"/><w:szCs w:val="18"/><w:spacing w:val="0"/><w:w w:val="100"/></w:rPr><w:t>11.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54"/><w:w w:val="100"/></w:rPr><w:t> </w:t></w:r><w:r><w:rPr><w:rFonts w:ascii="Gotham Book" w:hAnsi="Gotham Book" w:cs="Gotham Book" w:eastAsia="Gotham Book"/><w:sz w:val="18"/><w:szCs w:val="18"/><w:spacing w:val="0"/><w:w w:val="100"/></w:rPr><w:t>Mae’n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rhaid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i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chi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ein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3"/><w:w w:val="100"/></w:rPr><w:t>h</w:t></w:r><w:r><w:rPr><w:rFonts w:ascii="Gotham Book" w:hAnsi="Gotham Book" w:cs="Gotham Book" w:eastAsia="Gotham Book"/><w:sz w:val="18"/><w:szCs w:val="18"/><w:spacing w:val="-4"/><w:w w:val="100"/></w:rPr><w:t>y</w:t></w:r><w:r><w:rPr><w:rFonts w:ascii="Gotham Book" w:hAnsi="Gotham Book" w:cs="Gotham Book" w:eastAsia="Gotham Book"/><w:sz w:val="18"/><w:szCs w:val="18"/><w:spacing w:val="0"/><w:w w:val="100"/></w:rPr><w:t>s</w:t></w:r><w:r><w:rPr><w:rFonts w:ascii="Gotham Book" w:hAnsi="Gotham Book" w:cs="Gotham Book" w:eastAsia="Gotham Book"/><w:sz w:val="18"/><w:szCs w:val="18"/><w:spacing w:val="-5"/><w:w w:val="100"/></w:rPr><w:t>b</w:t></w:r><w:r><w:rPr><w:rFonts w:ascii="Gotham Book" w:hAnsi="Gotham Book" w:cs="Gotham Book" w:eastAsia="Gotham Book"/><w:sz w:val="18"/><w:szCs w:val="18"/><w:spacing w:val="-4"/><w:w w:val="100"/></w:rPr><w:t>y</w:t></w:r><w:r><w:rPr><w:rFonts w:ascii="Gotham Book" w:hAnsi="Gotham Book" w:cs="Gotham Book" w:eastAsia="Gotham Book"/><w:sz w:val="18"/><w:szCs w:val="18"/><w:spacing w:val="0"/><w:w w:val="100"/></w:rPr><w:t>su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yn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4"/><w:w w:val="100"/></w:rPr><w:t>y</w:t></w:r><w:r><w:rPr><w:rFonts w:ascii="Gotham Book" w:hAnsi="Gotham Book" w:cs="Gotham Book" w:eastAsia="Gotham Book"/><w:sz w:val="18"/><w:szCs w:val="18"/><w:spacing w:val="0"/><w:w w:val="100"/></w:rPr><w:t>sgri</w:t></w:r><w:r><w:rPr><w:rFonts w:ascii="Gotham Book" w:hAnsi="Gotham Book" w:cs="Gotham Book" w:eastAsia="Gotham Book"/><w:sz w:val="18"/><w:szCs w:val="18"/><w:spacing w:val="-2"/><w:w w:val="100"/></w:rPr><w:t>f</w:t></w:r><w:r><w:rPr><w:rFonts w:ascii="Gotham Book" w:hAnsi="Gotham Book" w:cs="Gotham Book" w:eastAsia="Gotham Book"/><w:sz w:val="18"/><w:szCs w:val="18"/><w:spacing w:val="0"/><w:w w:val="100"/></w:rPr><w:t>enedig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1"/><w:w w:val="100"/></w:rPr><w:t>c</w:t></w:r><w:r><w:rPr><w:rFonts w:ascii="Gotham Book" w:hAnsi="Gotham Book" w:cs="Gotham Book" w:eastAsia="Gotham Book"/><w:sz w:val="18"/><w:szCs w:val="18"/><w:spacing w:val="0"/><w:w w:val="100"/></w:rPr><w:t>yn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gyn</w:t></w:r><w:r><w:rPr><w:rFonts w:ascii="Gotham Book" w:hAnsi="Gotham Book" w:cs="Gotham Book" w:eastAsia="Gotham Book"/><w:sz w:val="18"/><w:szCs w:val="18"/><w:spacing w:val="-3"/><w:w w:val="100"/></w:rPr><w:t>t</w:t></w:r><w:r><w:rPr><w:rFonts w:ascii="Gotham Book" w:hAnsi="Gotham Book" w:cs="Gotham Book" w:eastAsia="Gotham Book"/><w:sz w:val="18"/><w:szCs w:val="18"/><w:spacing w:val="0"/><w:w w:val="100"/></w:rPr><w:t>ed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â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phosibl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o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unr</w:t></w:r><w:r><w:rPr><w:rFonts w:ascii="Gotham Book" w:hAnsi="Gotham Book" w:cs="Gotham Book" w:eastAsia="Gotham Book"/><w:sz w:val="18"/><w:szCs w:val="18"/><w:spacing w:val="-3"/><w:w w:val="100"/></w:rPr><w:t>h</w:t></w:r><w:r><w:rPr><w:rFonts w:ascii="Gotham Book" w:hAnsi="Gotham Book" w:cs="Gotham Book" w:eastAsia="Gotham Book"/><w:sz w:val="18"/><w:szCs w:val="18"/><w:spacing w:val="-2"/><w:w w:val="100"/></w:rPr><w:t>y</w:t></w:r><w:r><w:rPr><w:rFonts w:ascii="Gotham Book" w:hAnsi="Gotham Book" w:cs="Gotham Book" w:eastAsia="Gotham Book"/><w:sz w:val="18"/><w:szCs w:val="18"/><w:spacing w:val="0"/><w:w w:val="100"/></w:rPr><w:t>w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ymc</w:t></w:r><w:r><w:rPr><w:rFonts w:ascii="Gotham Book" w:hAnsi="Gotham Book" w:cs="Gotham Book" w:eastAsia="Gotham Book"/><w:sz w:val="18"/><w:szCs w:val="18"/><w:spacing w:val="-3"/><w:w w:val="100"/></w:rPr><w:t>h</w:t></w:r><w:r><w:rPr><w:rFonts w:ascii="Gotham Book" w:hAnsi="Gotham Book" w:cs="Gotham Book" w:eastAsia="Gotham Book"/><w:sz w:val="18"/><w:szCs w:val="18"/><w:spacing w:val="0"/><w:w w:val="100"/></w:rPr><w:t>wiliad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i</w:t></w:r><w:r><w:rPr><w:rFonts w:ascii="Gotham Book" w:hAnsi="Gotham Book" w:cs="Gotham Book" w:eastAsia="Gotham Book"/><w:sz w:val="18"/><w:szCs w:val="18"/><w:spacing w:val="-8"/><w:w w:val="100"/></w:rPr><w:t>’</w:t></w:r><w:r><w:rPr><w:rFonts w:ascii="Gotham Book" w:hAnsi="Gotham Book" w:cs="Gotham Book" w:eastAsia="Gotham Book"/><w:sz w:val="18"/><w:szCs w:val="18"/><w:spacing w:val="0"/><w:w w:val="100"/></w:rPr><w:t>ch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sef</w:t></w:r><w:r><w:rPr><w:rFonts w:ascii="Gotham Book" w:hAnsi="Gotham Book" w:cs="Gotham Book" w:eastAsia="Gotham Book"/><w:sz w:val="18"/><w:szCs w:val="18"/><w:spacing w:val="-5"/><w:w w:val="100"/></w:rPr><w:t>y</w:t></w:r><w:r><w:rPr><w:rFonts w:ascii="Gotham Book" w:hAnsi="Gotham Book" w:cs="Gotham Book" w:eastAsia="Gotham Book"/><w:sz w:val="18"/><w:szCs w:val="18"/><w:spacing w:val="0"/><w:w w:val="100"/></w:rPr><w:t>dliad,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ymddiriedol</w:t></w:r><w:r><w:rPr><w:rFonts w:ascii="Gotham Book" w:hAnsi="Gotham Book" w:cs="Gotham Book" w:eastAsia="Gotham Book"/><w:sz w:val="18"/><w:szCs w:val="18"/><w:spacing w:val="-2"/><w:w w:val="100"/></w:rPr><w:t>w</w:t></w:r><w:r><w:rPr><w:rFonts w:ascii="Gotham Book" w:hAnsi="Gotham Book" w:cs="Gotham Book" w:eastAsia="Gotham Book"/><w:sz w:val="18"/><w:szCs w:val="18"/><w:spacing w:val="0"/><w:w w:val="100"/></w:rPr><w:t>y</w:t></w:r><w:r><w:rPr><w:rFonts w:ascii="Gotham Book" w:hAnsi="Gotham Book" w:cs="Gotham Book" w:eastAsia="Gotham Book"/><w:sz w:val="18"/><w:szCs w:val="18"/><w:spacing w:val="-16"/><w:w w:val="100"/></w:rPr><w:t>r</w:t></w:r><w:r><w:rPr><w:rFonts w:ascii="Gotham Book" w:hAnsi="Gotham Book" w:cs="Gotham Book" w:eastAsia="Gotham Book"/><w:sz w:val="18"/><w:szCs w:val="18"/><w:spacing w:val="0"/><w:w w:val="100"/></w:rPr><w:t>,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1"/><w:w w:val="100"/></w:rPr><w:t>c</w:t></w:r><w:r><w:rPr><w:rFonts w:ascii="Gotham Book" w:hAnsi="Gotham Book" w:cs="Gotham Book" w:eastAsia="Gotham Book"/><w:sz w:val="18"/><w:szCs w:val="18"/><w:spacing w:val="0"/><w:w w:val="100"/></w:rPr><w:t>y</w:t></w:r><w:r><w:rPr><w:rFonts w:ascii="Gotham Book" w:hAnsi="Gotham Book" w:cs="Gotham Book" w:eastAsia="Gotham Book"/><w:sz w:val="18"/><w:szCs w:val="18"/><w:spacing w:val="-3"/><w:w w:val="100"/></w:rPr><w:t>f</w:t></w:r><w:r><w:rPr><w:rFonts w:ascii="Gotham Book" w:hAnsi="Gotham Book" w:cs="Gotham Book" w:eastAsia="Gotham Book"/><w:sz w:val="18"/><w:szCs w:val="18"/><w:spacing w:val="0"/><w:w w:val="100"/></w:rPr><w:t>ar</w:t></w:r><w:r><w:rPr><w:rFonts w:ascii="Gotham Book" w:hAnsi="Gotham Book" w:cs="Gotham Book" w:eastAsia="Gotham Book"/><w:sz w:val="18"/><w:szCs w:val="18"/><w:spacing w:val="-2"/><w:w w:val="100"/></w:rPr><w:t>w</w:t></w:r><w:r><w:rPr><w:rFonts w:ascii="Gotham Book" w:hAnsi="Gotham Book" w:cs="Gotham Book" w:eastAsia="Gotham Book"/><w:sz w:val="18"/><w:szCs w:val="18"/><w:spacing w:val="-4"/><w:w w:val="100"/></w:rPr><w:t>y</w:t></w:r><w:r><w:rPr><w:rFonts w:ascii="Gotham Book" w:hAnsi="Gotham Book" w:cs="Gotham Book" w:eastAsia="Gotham Book"/><w:sz w:val="18"/><w:szCs w:val="18"/><w:spacing w:val="0"/><w:w w:val="100"/></w:rPr><w:t>dd</w:t></w:r><w:r><w:rPr><w:rFonts w:ascii="Gotham Book" w:hAnsi="Gotham Book" w:cs="Gotham Book" w:eastAsia="Gotham Book"/><w:sz w:val="18"/><w:szCs w:val="18"/><w:spacing w:val="-2"/><w:w w:val="100"/></w:rPr><w:t>w</w:t></w:r><w:r><w:rPr><w:rFonts w:ascii="Gotham Book" w:hAnsi="Gotham Book" w:cs="Gotham Book" w:eastAsia="Gotham Book"/><w:sz w:val="18"/><w:szCs w:val="18"/><w:spacing w:val="0"/><w:w w:val="100"/></w:rPr><w:t>y</w:t></w:r><w:r><w:rPr><w:rFonts w:ascii="Gotham Book" w:hAnsi="Gotham Book" w:cs="Gotham Book" w:eastAsia="Gotham Book"/><w:sz w:val="18"/><w:szCs w:val="18"/><w:spacing w:val="-16"/><w:w w:val="100"/></w:rPr><w:t>r</w:t></w:r><w:r><w:rPr><w:rFonts w:ascii="Gotham Book" w:hAnsi="Gotham Book" w:cs="Gotham Book" w:eastAsia="Gotham Book"/><w:sz w:val="18"/><w:szCs w:val="18"/><w:spacing w:val="0"/><w:w w:val="100"/></w:rPr><w:t>,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g</w:t></w:r><w:r><w:rPr><w:rFonts w:ascii="Gotham Book" w:hAnsi="Gotham Book" w:cs="Gotham Book" w:eastAsia="Gotham Book"/><w:sz w:val="18"/><w:szCs w:val="18"/><w:spacing w:val="-5"/><w:w w:val="100"/></w:rPr><w:t>w</w:t></w:r><w:r><w:rPr><w:rFonts w:ascii="Gotham Book" w:hAnsi="Gotham Book" w:cs="Gotham Book" w:eastAsia="Gotham Book"/><w:sz w:val="18"/><w:szCs w:val="18"/><w:spacing w:val="0"/><w:w w:val="100"/></w:rPr><w:t>eit</w:t></w:r><w:r><w:rPr><w:rFonts w:ascii="Gotham Book" w:hAnsi="Gotham Book" w:cs="Gotham Book" w:eastAsia="Gotham Book"/><w:sz w:val="18"/><w:szCs w:val="18"/><w:spacing w:val="-3"/><w:w w:val="100"/></w:rPr><w:t>h</w:t></w:r><w:r><w:rPr><w:rFonts w:ascii="Gotham Book" w:hAnsi="Gotham Book" w:cs="Gotham Book" w:eastAsia="Gotham Book"/><w:sz w:val="18"/><w:szCs w:val="18"/><w:spacing w:val="-2"/><w:w w:val="100"/></w:rPr><w:t>w</w:t></w:r><w:r><w:rPr><w:rFonts w:ascii="Gotham Book" w:hAnsi="Gotham Book" w:cs="Gotham Book" w:eastAsia="Gotham Book"/><w:sz w:val="18"/><w:szCs w:val="18"/><w:spacing w:val="0"/><w:w w:val="100"/></w:rPr><w:t>yr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neu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wir</w:t></w:r><w:r><w:rPr><w:rFonts w:ascii="Gotham Book" w:hAnsi="Gotham Book" w:cs="Gotham Book" w:eastAsia="Gotham Book"/><w:sz w:val="18"/><w:szCs w:val="18"/><w:spacing w:val="-2"/><w:w w:val="100"/></w:rPr><w:t>f</w:t></w:r><w:r><w:rPr><w:rFonts w:ascii="Gotham Book" w:hAnsi="Gotham Book" w:cs="Gotham Book" w:eastAsia="Gotham Book"/><w:sz w:val="18"/><w:szCs w:val="18"/><w:spacing w:val="0"/><w:w w:val="100"/></w:rPr><w:t>oddol</w:t></w:r><w:r><w:rPr><w:rFonts w:ascii="Gotham Book" w:hAnsi="Gotham Book" w:cs="Gotham Book" w:eastAsia="Gotham Book"/><w:sz w:val="18"/><w:szCs w:val="18"/><w:spacing w:val="-2"/><w:w w:val="100"/></w:rPr><w:t>w</w:t></w:r><w:r><w:rPr><w:rFonts w:ascii="Gotham Book" w:hAnsi="Gotham Book" w:cs="Gotham Book" w:eastAsia="Gotham Book"/><w:sz w:val="18"/><w:szCs w:val="18"/><w:spacing w:val="0"/><w:w w:val="100"/></w:rPr><w:t>yr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3"/><w:w w:val="100"/></w:rPr><w:t>s</w:t></w:r><w:r><w:rPr><w:rFonts w:ascii="Gotham Book" w:hAnsi="Gotham Book" w:cs="Gotham Book" w:eastAsia="Gotham Book"/><w:sz w:val="18"/><w:szCs w:val="18"/><w:spacing w:val="0"/><w:w w:val="100"/></w:rPr><w:t>y’n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cael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ei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gynnal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gan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yr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heddlu,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y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2"/><w:w w:val="100"/></w:rPr><w:t>C</w:t></w:r><w:r><w:rPr><w:rFonts w:ascii="Gotham Book" w:hAnsi="Gotham Book" w:cs="Gotham Book" w:eastAsia="Gotham Book"/><w:sz w:val="18"/><w:szCs w:val="18"/><w:spacing w:val="0"/><w:w w:val="100"/></w:rPr><w:t>omisiwn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Elusennau,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2"/><w:w w:val="100"/></w:rPr><w:t>C</w:t></w:r><w:r><w:rPr><w:rFonts w:ascii="Gotham Book" w:hAnsi="Gotham Book" w:cs="Gotham Book" w:eastAsia="Gotham Book"/><w:sz w:val="18"/><w:szCs w:val="18"/><w:spacing w:val="0"/><w:w w:val="100"/></w:rPr><w:t>yllid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a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3"/><w:w w:val="100"/></w:rPr><w:t>T</w:t></w:r><w:r><w:rPr><w:rFonts w:ascii="Gotham Book" w:hAnsi="Gotham Book" w:cs="Gotham Book" w:eastAsia="Gotham Book"/><w:sz w:val="18"/><w:szCs w:val="18"/><w:spacing w:val="0"/><w:w w:val="100"/></w:rPr><w:t>hollau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EM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neu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unr</w:t></w:r><w:r><w:rPr><w:rFonts w:ascii="Gotham Book" w:hAnsi="Gotham Book" w:cs="Gotham Book" w:eastAsia="Gotham Book"/><w:sz w:val="18"/><w:szCs w:val="18"/><w:spacing w:val="-3"/><w:w w:val="100"/></w:rPr><w:t>h</w:t></w:r><w:r><w:rPr><w:rFonts w:ascii="Gotham Book" w:hAnsi="Gotham Book" w:cs="Gotham Book" w:eastAsia="Gotham Book"/><w:sz w:val="18"/><w:szCs w:val="18"/><w:spacing w:val="-2"/><w:w w:val="100"/></w:rPr><w:t>y</w:t></w:r><w:r><w:rPr><w:rFonts w:ascii="Gotham Book" w:hAnsi="Gotham Book" w:cs="Gotham Book" w:eastAsia="Gotham Book"/><w:sz w:val="18"/><w:szCs w:val="18"/><w:spacing w:val="0"/><w:w w:val="100"/></w:rPr><w:t>w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gorﬀ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rheoli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a</w:t></w:r><w:r><w:rPr><w:rFonts w:ascii="Gotham Book" w:hAnsi="Gotham Book" w:cs="Gotham Book" w:eastAsia="Gotham Book"/><w:sz w:val="18"/><w:szCs w:val="18"/><w:spacing w:val="-5"/><w:w w:val="100"/></w:rPr><w:t>r</w:t></w:r><w:r><w:rPr><w:rFonts w:ascii="Gotham Book" w:hAnsi="Gotham Book" w:cs="Gotham Book" w:eastAsia="Gotham Book"/><w:sz w:val="18"/><w:szCs w:val="18"/><w:spacing w:val="0"/><w:w w:val="100"/></w:rPr><w:t>all.</w:t></w:r></w:p><w:p><w:pPr><w:spacing w:before="16" w:after="0" w:line="200" w:lineRule="exact"/><w:jc w:val="left"/><w:rPr><w:sz w:val="20"/><w:szCs w:val="20"/></w:rPr></w:pPr><w:rPr/><w:r><w:rPr><w:sz w:val="20"/><w:szCs w:val="20"/></w:rPr></w:r></w:p><w:p><w:pPr><w:spacing w:before="0" w:after="0" w:line="240" w:lineRule="auto"/><w:ind w:left="500" w:right="158" w:firstLine="-360"/><w:jc w:val="left"/><w:rPr><w:rFonts w:ascii="Gotham Book" w:hAnsi="Gotham Book" w:cs="Gotham Book" w:eastAsia="Gotham Book"/><w:sz w:val="18"/><w:szCs w:val="18"/></w:rPr></w:pPr><w:rPr/><w:r><w:rPr><w:rFonts w:ascii="Gotham Book" w:hAnsi="Gotham Book" w:cs="Gotham Book" w:eastAsia="Gotham Book"/><w:sz w:val="18"/><w:szCs w:val="18"/><w:spacing w:val="0"/><w:w w:val="100"/></w:rPr><w:t>12.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54"/><w:w w:val="100"/></w:rPr><w:t> </w:t></w:r><w:r><w:rPr><w:rFonts w:ascii="Gotham Book" w:hAnsi="Gotham Book" w:cs="Gotham Book" w:eastAsia="Gotham Book"/><w:sz w:val="18"/><w:szCs w:val="18"/><w:spacing w:val="-6"/><w:w w:val="100"/></w:rPr><w:t>W</w:t></w:r><w:r><w:rPr><w:rFonts w:ascii="Gotham Book" w:hAnsi="Gotham Book" w:cs="Gotham Book" w:eastAsia="Gotham Book"/><w:sz w:val="18"/><w:szCs w:val="18"/><w:spacing w:val="0"/><w:w w:val="100"/></w:rPr><w:t>rth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gynnal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y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P</w:t></w:r><w:r><w:rPr><w:rFonts w:ascii="Gotham Book" w:hAnsi="Gotham Book" w:cs="Gotham Book" w:eastAsia="Gotham Book"/><w:sz w:val="18"/><w:szCs w:val="18"/><w:spacing w:val="-4"/><w:w w:val="100"/></w:rPr><w:t>r</w:t></w:r><w:r><w:rPr><w:rFonts w:ascii="Gotham Book" w:hAnsi="Gotham Book" w:cs="Gotham Book" w:eastAsia="Gotham Book"/><w:sz w:val="18"/><w:szCs w:val="18"/><w:spacing w:val="0"/><w:w w:val="100"/></w:rPr><w:t>osiect,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mae’n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rhaid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i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chi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g</w:t></w:r><w:r><w:rPr><w:rFonts w:ascii="Gotham Book" w:hAnsi="Gotham Book" w:cs="Gotham Book" w:eastAsia="Gotham Book"/><w:sz w:val="18"/><w:szCs w:val="18"/><w:spacing w:val="-5"/><w:w w:val="100"/></w:rPr><w:t>y</w:t></w:r><w:r><w:rPr><w:rFonts w:ascii="Gotham Book" w:hAnsi="Gotham Book" w:cs="Gotham Book" w:eastAsia="Gotham Book"/><w:sz w:val="18"/><w:szCs w:val="18"/><w:spacing w:val="0"/><w:w w:val="100"/></w:rPr><w:t>dymﬀurfio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â’r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holl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gyf</w:t></w:r><w:r><w:rPr><w:rFonts w:ascii="Gotham Book" w:hAnsi="Gotham Book" w:cs="Gotham Book" w:eastAsia="Gotham Book"/><w:sz w:val="18"/><w:szCs w:val="18"/><w:spacing w:val="-4"/><w:w w:val="100"/></w:rPr><w:t>r</w:t></w:r><w:r><w:rPr><w:rFonts w:ascii="Gotham Book" w:hAnsi="Gotham Book" w:cs="Gotham Book" w:eastAsia="Gotham Book"/><w:sz w:val="18"/><w:szCs w:val="18"/><w:spacing w:val="0"/><w:w w:val="100"/></w:rPr><w:t>eithiau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3"/><w:w w:val="100"/></w:rPr><w:t>s</w:t></w:r><w:r><w:rPr><w:rFonts w:ascii="Gotham Book" w:hAnsi="Gotham Book" w:cs="Gotham Book" w:eastAsia="Gotham Book"/><w:sz w:val="18"/><w:szCs w:val="18"/><w:spacing w:val="0"/><w:w w:val="100"/></w:rPr><w:t>y’n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rheoli’r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2"/><w:w w:val="100"/></w:rPr><w:t>ﬀ</w:t></w:r><w:r><w:rPr><w:rFonts w:ascii="Gotham Book" w:hAnsi="Gotham Book" w:cs="Gotham Book" w:eastAsia="Gotham Book"/><w:sz w:val="18"/><w:szCs w:val="18"/><w:spacing w:val="0"/><w:w w:val="100"/></w:rPr><w:t>o</w:t></w:r><w:r><w:rPr><w:rFonts w:ascii="Gotham Book" w:hAnsi="Gotham Book" w:cs="Gotham Book" w:eastAsia="Gotham Book"/><w:sz w:val="18"/><w:szCs w:val="18"/><w:spacing w:val="-4"/><w:w w:val="100"/></w:rPr><w:t>r</w:t></w:r><w:r><w:rPr><w:rFonts w:ascii="Gotham Book" w:hAnsi="Gotham Book" w:cs="Gotham Book" w:eastAsia="Gotham Book"/><w:sz w:val="18"/><w:szCs w:val="18"/><w:spacing w:val="0"/><w:w w:val="100"/></w:rPr><w:t>dd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yr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5"/><w:w w:val="100"/></w:rPr><w:t>y</w:t></w:r><w:r><w:rPr><w:rFonts w:ascii="Gotham Book" w:hAnsi="Gotham Book" w:cs="Gotham Book" w:eastAsia="Gotham Book"/><w:sz w:val="18"/><w:szCs w:val="18"/><w:spacing w:val="0"/><w:w w:val="100"/></w:rPr><w:t>d</w:t></w:r><w:r><w:rPr><w:rFonts w:ascii="Gotham Book" w:hAnsi="Gotham Book" w:cs="Gotham Book" w:eastAsia="Gotham Book"/><w:sz w:val="18"/><w:szCs w:val="18"/><w:spacing w:val="-5"/><w:w w:val="100"/></w:rPr><w:t>y</w:t></w:r><w:r><w:rPr><w:rFonts w:ascii="Gotham Book" w:hAnsi="Gotham Book" w:cs="Gotham Book" w:eastAsia="Gotham Book"/><w:sz w:val="18"/><w:szCs w:val="18"/><w:spacing w:val="0"/><w:w w:val="100"/></w:rPr><w:t>ch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yn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g</w:t></w:r><w:r><w:rPr><w:rFonts w:ascii="Gotham Book" w:hAnsi="Gotham Book" w:cs="Gotham Book" w:eastAsia="Gotham Book"/><w:sz w:val="18"/><w:szCs w:val="18"/><w:spacing w:val="-4"/><w:w w:val="100"/></w:rPr><w:t>w</w:t></w:r><w:r><w:rPr><w:rFonts w:ascii="Gotham Book" w:hAnsi="Gotham Book" w:cs="Gotham Book" w:eastAsia="Gotham Book"/><w:sz w:val="18"/><w:szCs w:val="18"/><w:spacing w:val="0"/><w:w w:val="100"/></w:rPr><w:t>eith</w:t></w:r><w:r><w:rPr><w:rFonts w:ascii="Gotham Book" w:hAnsi="Gotham Book" w:cs="Gotham Book" w:eastAsia="Gotham Book"/><w:sz w:val="18"/><w:szCs w:val="18"/><w:spacing w:val="-4"/><w:w w:val="100"/></w:rPr><w:t>r</w:t></w:r><w:r><w:rPr><w:rFonts w:ascii="Gotham Book" w:hAnsi="Gotham Book" w:cs="Gotham Book" w:eastAsia="Gotham Book"/><w:sz w:val="18"/><w:szCs w:val="18"/><w:spacing w:val="0"/><w:w w:val="100"/></w:rPr><w:t>edu,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y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g</w:t></w:r><w:r><w:rPr><w:rFonts w:ascii="Gotham Book" w:hAnsi="Gotham Book" w:cs="Gotham Book" w:eastAsia="Gotham Book"/><w:sz w:val="18"/><w:szCs w:val="18"/><w:spacing w:val="-4"/><w:w w:val="100"/></w:rPr><w:t>w</w:t></w:r><w:r><w:rPr><w:rFonts w:ascii="Gotham Book" w:hAnsi="Gotham Book" w:cs="Gotham Book" w:eastAsia="Gotham Book"/><w:sz w:val="18"/><w:szCs w:val="18"/><w:spacing w:val="0"/><w:w w:val="100"/></w:rPr><w:t>aith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yr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5"/><w:w w:val="100"/></w:rPr><w:t>y</w:t></w:r><w:r><w:rPr><w:rFonts w:ascii="Gotham Book" w:hAnsi="Gotham Book" w:cs="Gotham Book" w:eastAsia="Gotham Book"/><w:sz w:val="18"/><w:szCs w:val="18"/><w:spacing w:val="0"/><w:w w:val="100"/></w:rPr><w:t>d</w:t></w:r><w:r><w:rPr><w:rFonts w:ascii="Gotham Book" w:hAnsi="Gotham Book" w:cs="Gotham Book" w:eastAsia="Gotham Book"/><w:sz w:val="18"/><w:szCs w:val="18"/><w:spacing w:val="-5"/><w:w w:val="100"/></w:rPr><w:t>y</w:t></w:r><w:r><w:rPr><w:rFonts w:ascii="Gotham Book" w:hAnsi="Gotham Book" w:cs="Gotham Book" w:eastAsia="Gotham Book"/><w:sz w:val="18"/><w:szCs w:val="18"/><w:spacing w:val="0"/><w:w w:val="100"/></w:rPr><w:t>ch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yn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ei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wneud,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y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2"/><w:w w:val="100"/></w:rPr><w:t>s</w:t></w:r><w:r><w:rPr><w:rFonts w:ascii="Gotham Book" w:hAnsi="Gotham Book" w:cs="Gotham Book" w:eastAsia="Gotham Book"/><w:sz w:val="18"/><w:szCs w:val="18"/><w:spacing w:val="0"/><w:w w:val="100"/></w:rPr><w:t>taﬀ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yr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5"/><w:w w:val="100"/></w:rPr><w:t>y</w:t></w:r><w:r><w:rPr><w:rFonts w:ascii="Gotham Book" w:hAnsi="Gotham Book" w:cs="Gotham Book" w:eastAsia="Gotham Book"/><w:sz w:val="18"/><w:szCs w:val="18"/><w:spacing w:val="0"/><w:w w:val="100"/></w:rPr><w:t>d</w:t></w:r><w:r><w:rPr><w:rFonts w:ascii="Gotham Book" w:hAnsi="Gotham Book" w:cs="Gotham Book" w:eastAsia="Gotham Book"/><w:sz w:val="18"/><w:szCs w:val="18"/><w:spacing w:val="-5"/><w:w w:val="100"/></w:rPr><w:t>y</w:t></w:r><w:r><w:rPr><w:rFonts w:ascii="Gotham Book" w:hAnsi="Gotham Book" w:cs="Gotham Book" w:eastAsia="Gotham Book"/><w:sz w:val="18"/><w:szCs w:val="18"/><w:spacing w:val="0"/><w:w w:val="100"/></w:rPr><w:t>ch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yn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eu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1"/><w:w w:val="100"/></w:rPr><w:t>c</w:t></w:r><w:r><w:rPr><w:rFonts w:ascii="Gotham Book" w:hAnsi="Gotham Book" w:cs="Gotham Book" w:eastAsia="Gotham Book"/><w:sz w:val="18"/><w:szCs w:val="18"/><w:spacing w:val="0"/><w:w w:val="100"/></w:rPr><w:t>yflogi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neu’r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3"/><w:w w:val="100"/></w:rPr><w:t>n</w:t></w:r><w:r><w:rPr><w:rFonts w:ascii="Gotham Book" w:hAnsi="Gotham Book" w:cs="Gotham Book" w:eastAsia="Gotham Book"/><w:sz w:val="18"/><w:szCs w:val="18"/><w:spacing w:val="-2"/><w:w w:val="100"/></w:rPr><w:t>w</w:t></w:r><w:r><w:rPr><w:rFonts w:ascii="Gotham Book" w:hAnsi="Gotham Book" w:cs="Gotham Book" w:eastAsia="Gotham Book"/><w:sz w:val="18"/><w:szCs w:val="18"/><w:spacing w:val="-5"/><w:w w:val="100"/></w:rPr><w:t>y</w:t></w:r><w:r><w:rPr><w:rFonts w:ascii="Gotham Book" w:hAnsi="Gotham Book" w:cs="Gotham Book" w:eastAsia="Gotham Book"/><w:sz w:val="18"/><w:szCs w:val="18"/><w:spacing w:val="0"/><w:w w:val="100"/></w:rPr><w:t>ddau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a’r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g</w:t></w:r><w:r><w:rPr><w:rFonts w:ascii="Gotham Book" w:hAnsi="Gotham Book" w:cs="Gotham Book" w:eastAsia="Gotham Book"/><w:sz w:val="18"/><w:szCs w:val="18"/><w:spacing w:val="-4"/><w:w w:val="100"/></w:rPr><w:t>w</w:t></w:r><w:r><w:rPr><w:rFonts w:ascii="Gotham Book" w:hAnsi="Gotham Book" w:cs="Gotham Book" w:eastAsia="Gotham Book"/><w:sz w:val="18"/><w:szCs w:val="18"/><w:spacing w:val="0"/><w:w w:val="100"/></w:rPr><w:t>asanaethau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yr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5"/><w:w w:val="100"/></w:rPr><w:t>y</w:t></w:r><w:r><w:rPr><w:rFonts w:ascii="Gotham Book" w:hAnsi="Gotham Book" w:cs="Gotham Book" w:eastAsia="Gotham Book"/><w:sz w:val="18"/><w:szCs w:val="18"/><w:spacing w:val="0"/><w:w w:val="100"/></w:rPr><w:t>d</w:t></w:r><w:r><w:rPr><w:rFonts w:ascii="Gotham Book" w:hAnsi="Gotham Book" w:cs="Gotham Book" w:eastAsia="Gotham Book"/><w:sz w:val="18"/><w:szCs w:val="18"/><w:spacing w:val="-5"/><w:w w:val="100"/></w:rPr><w:t>y</w:t></w:r><w:r><w:rPr><w:rFonts w:ascii="Gotham Book" w:hAnsi="Gotham Book" w:cs="Gotham Book" w:eastAsia="Gotham Book"/><w:sz w:val="18"/><w:szCs w:val="18"/><w:spacing w:val="0"/><w:w w:val="100"/></w:rPr><w:t>ch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yn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eu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prynu.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Er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engh</w:t></w:r><w:r><w:rPr><w:rFonts w:ascii="Gotham Book" w:hAnsi="Gotham Book" w:cs="Gotham Book" w:eastAsia="Gotham Book"/><w:sz w:val="18"/><w:szCs w:val="18"/><w:spacing w:val="-5"/><w:w w:val="100"/></w:rPr><w:t>r</w:t></w:r><w:r><w:rPr><w:rFonts w:ascii="Gotham Book" w:hAnsi="Gotham Book" w:cs="Gotham Book" w:eastAsia="Gotham Book"/><w:sz w:val="18"/><w:szCs w:val="18"/><w:spacing w:val="0"/><w:w w:val="100"/></w:rPr><w:t>aiﬀt,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chi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f</w:t></w:r><w:r><w:rPr><w:rFonts w:ascii="Gotham Book" w:hAnsi="Gotham Book" w:cs="Gotham Book" w:eastAsia="Gotham Book"/><w:sz w:val="18"/><w:szCs w:val="18"/><w:spacing w:val="-5"/><w:w w:val="100"/></w:rPr><w:t>y</w:t></w:r><w:r><w:rPr><w:rFonts w:ascii="Gotham Book" w:hAnsi="Gotham Book" w:cs="Gotham Book" w:eastAsia="Gotham Book"/><w:sz w:val="18"/><w:szCs w:val="18"/><w:spacing w:val="0"/><w:w w:val="100"/></w:rPr><w:t>dd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yn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gyfri</w:t></w:r><w:r><w:rPr><w:rFonts w:ascii="Gotham Book" w:hAnsi="Gotham Book" w:cs="Gotham Book" w:eastAsia="Gotham Book"/><w:sz w:val="18"/><w:szCs w:val="18"/><w:spacing w:val="-2"/><w:w w:val="100"/></w:rPr><w:t>f</w:t></w:r><w:r><w:rPr><w:rFonts w:ascii="Gotham Book" w:hAnsi="Gotham Book" w:cs="Gotham Book" w:eastAsia="Gotham Book"/><w:sz w:val="18"/><w:szCs w:val="18"/><w:spacing w:val="0"/><w:w w:val="100"/></w:rPr><w:t>ol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am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d</w:t></w:r><w:r><w:rPr><w:rFonts w:ascii="Gotham Book" w:hAnsi="Gotham Book" w:cs="Gotham Book" w:eastAsia="Gotham Book"/><w:sz w:val="18"/><w:szCs w:val="18"/><w:spacing w:val="-4"/><w:w w:val="100"/></w:rPr><w:t>r</w:t></w:r><w:r><w:rPr><w:rFonts w:ascii="Gotham Book" w:hAnsi="Gotham Book" w:cs="Gotham Book" w:eastAsia="Gotham Book"/><w:sz w:val="18"/><w:szCs w:val="18"/><w:spacing w:val="0"/><w:w w:val="100"/></w:rPr><w:t>efnu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unr</w:t></w:r><w:r><w:rPr><w:rFonts w:ascii="Gotham Book" w:hAnsi="Gotham Book" w:cs="Gotham Book" w:eastAsia="Gotham Book"/><w:sz w:val="18"/><w:szCs w:val="18"/><w:spacing w:val="-3"/><w:w w:val="100"/></w:rPr><w:t>h</w:t></w:r><w:r><w:rPr><w:rFonts w:ascii="Gotham Book" w:hAnsi="Gotham Book" w:cs="Gotham Book" w:eastAsia="Gotham Book"/><w:sz w:val="18"/><w:szCs w:val="18"/><w:spacing w:val="-2"/><w:w w:val="100"/></w:rPr><w:t>y</w:t></w:r><w:r><w:rPr><w:rFonts w:ascii="Gotham Book" w:hAnsi="Gotham Book" w:cs="Gotham Book" w:eastAsia="Gotham Book"/><w:sz w:val="18"/><w:szCs w:val="18"/><w:spacing w:val="0"/><w:w w:val="100"/></w:rPr><w:t>w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dr</w:t></w:r><w:r><w:rPr><w:rFonts w:ascii="Gotham Book" w:hAnsi="Gotham Book" w:cs="Gotham Book" w:eastAsia="Gotham Book"/><w:sz w:val="18"/><w:szCs w:val="18"/><w:spacing w:val="-2"/><w:w w:val="100"/></w:rPr><w:t>w</w:t></w:r><w:r><w:rPr><w:rFonts w:ascii="Gotham Book" w:hAnsi="Gotham Book" w:cs="Gotham Book" w:eastAsia="Gotham Book"/><w:sz w:val="18"/><w:szCs w:val="18"/><w:spacing w:val="-5"/><w:w w:val="100"/></w:rPr><w:t>y</w:t></w:r><w:r><w:rPr><w:rFonts w:ascii="Gotham Book" w:hAnsi="Gotham Book" w:cs="Gotham Book" w:eastAsia="Gotham Book"/><w:sz w:val="18"/><w:szCs w:val="18"/><w:spacing w:val="0"/><w:w w:val="100"/></w:rPr><w:t>ddedau,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cani</w:t></w:r><w:r><w:rPr><w:rFonts w:ascii="Gotham Book" w:hAnsi="Gotham Book" w:cs="Gotham Book" w:eastAsia="Gotham Book"/><w:sz w:val="18"/><w:szCs w:val="18"/><w:spacing w:val="-1"/><w:w w:val="100"/></w:rPr><w:t>a</w:t></w:r><w:r><w:rPr><w:rFonts w:ascii="Gotham Book" w:hAnsi="Gotham Book" w:cs="Gotham Book" w:eastAsia="Gotham Book"/><w:sz w:val="18"/><w:szCs w:val="18"/><w:spacing w:val="0"/><w:w w:val="100"/></w:rPr><w:t>tâd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ac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4"/><w:w w:val="100"/></w:rPr><w:t>y</w:t></w:r><w:r><w:rPr><w:rFonts w:ascii="Gotham Book" w:hAnsi="Gotham Book" w:cs="Gotham Book" w:eastAsia="Gotham Book"/><w:sz w:val="18"/><w:szCs w:val="18"/><w:spacing w:val="-3"/><w:w w:val="100"/></w:rPr><w:t>s</w:t></w:r><w:r><w:rPr><w:rFonts w:ascii="Gotham Book" w:hAnsi="Gotham Book" w:cs="Gotham Book" w:eastAsia="Gotham Book"/><w:sz w:val="18"/><w:szCs w:val="18"/><w:spacing w:val="0"/><w:w w:val="100"/></w:rPr><w:t>wiriant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3"/><w:w w:val="100"/></w:rPr><w:t>s</w:t></w:r><w:r><w:rPr><w:rFonts w:ascii="Gotham Book" w:hAnsi="Gotham Book" w:cs="Gotham Book" w:eastAsia="Gotham Book"/><w:sz w:val="18"/><w:szCs w:val="18"/><w:spacing w:val="-5"/><w:w w:val="100"/></w:rPr><w:t>y</w:t></w:r><w:r><w:rPr><w:rFonts w:ascii="Gotham Book" w:hAnsi="Gotham Book" w:cs="Gotham Book" w:eastAsia="Gotham Book"/><w:sz w:val="18"/><w:szCs w:val="18"/><w:spacing w:val="0"/><w:w w:val="100"/></w:rPr><w:t>dd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eu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hangen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yn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ôl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y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gyf</w:t></w:r><w:r><w:rPr><w:rFonts w:ascii="Gotham Book" w:hAnsi="Gotham Book" w:cs="Gotham Book" w:eastAsia="Gotham Book"/><w:sz w:val="18"/><w:szCs w:val="18"/><w:spacing w:val="-5"/><w:w w:val="100"/></w:rPr><w:t>r</w:t></w:r><w:r><w:rPr><w:rFonts w:ascii="Gotham Book" w:hAnsi="Gotham Book" w:cs="Gotham Book" w:eastAsia="Gotham Book"/><w:sz w:val="18"/><w:szCs w:val="18"/><w:spacing w:val="0"/><w:w w:val="100"/></w:rPr><w:t>aith.</w:t></w:r></w:p><w:p><w:pPr><w:spacing w:before="16" w:after="0" w:line="200" w:lineRule="exact"/><w:jc w:val="left"/><w:rPr><w:sz w:val="20"/><w:szCs w:val="20"/></w:rPr></w:pPr><w:rPr/><w:r><w:rPr><w:sz w:val="20"/><w:szCs w:val="20"/></w:rPr></w:r></w:p><w:p><w:pPr><w:spacing w:before="0" w:after="0" w:line="240" w:lineRule="auto"/><w:ind w:left="500" w:right="198" w:firstLine="-360"/><w:jc w:val="left"/><w:rPr><w:rFonts w:ascii="Gotham Book" w:hAnsi="Gotham Book" w:cs="Gotham Book" w:eastAsia="Gotham Book"/><w:sz w:val="18"/><w:szCs w:val="18"/></w:rPr></w:pPr><w:rPr/><w:r><w:rPr><w:rFonts w:ascii="Gotham Book" w:hAnsi="Gotham Book" w:cs="Gotham Book" w:eastAsia="Gotham Book"/><w:sz w:val="18"/><w:szCs w:val="18"/><w:spacing w:val="0"/><w:w w:val="100"/></w:rPr><w:t>13.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54"/><w:w w:val="100"/></w:rPr><w:t> </w:t></w:r><w:r><w:rPr><w:rFonts w:ascii="Gotham Book" w:hAnsi="Gotham Book" w:cs="Gotham Book" w:eastAsia="Gotham Book"/><w:sz w:val="18"/><w:szCs w:val="18"/><w:spacing w:val="0"/><w:w w:val="100"/></w:rPr><w:t>Rhaid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1"/><w:w w:val="100"/></w:rPr><w:t>c</w:t></w:r><w:r><w:rPr><w:rFonts w:ascii="Gotham Book" w:hAnsi="Gotham Book" w:cs="Gotham Book" w:eastAsia="Gotham Book"/><w:sz w:val="18"/><w:szCs w:val="18"/><w:spacing w:val="0"/><w:w w:val="100"/></w:rPr><w:t>yfl</w:t></w:r><w:r><w:rPr><w:rFonts w:ascii="Gotham Book" w:hAnsi="Gotham Book" w:cs="Gotham Book" w:eastAsia="Gotham Book"/><w:sz w:val="18"/><w:szCs w:val="18"/><w:spacing w:val="-2"/><w:w w:val="100"/></w:rPr><w:t>w</w:t></w:r><w:r><w:rPr><w:rFonts w:ascii="Gotham Book" w:hAnsi="Gotham Book" w:cs="Gotham Book" w:eastAsia="Gotham Book"/><w:sz w:val="18"/><w:szCs w:val="18"/><w:spacing w:val="0"/><w:w w:val="100"/></w:rPr><w:t>yno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i’r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Noddwr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grynodeb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ariannol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clir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3"/><w:w w:val="100"/></w:rPr><w:t>s</w:t></w:r><w:r><w:rPr><w:rFonts w:ascii="Gotham Book" w:hAnsi="Gotham Book" w:cs="Gotham Book" w:eastAsia="Gotham Book"/><w:sz w:val="18"/><w:szCs w:val="18"/><w:spacing w:val="0"/><w:w w:val="100"/></w:rPr><w:t>y’n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dangos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sut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mae’r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g</w:t></w:r><w:r><w:rPr><w:rFonts w:ascii="Gotham Book" w:hAnsi="Gotham Book" w:cs="Gotham Book" w:eastAsia="Gotham Book"/><w:sz w:val="18"/><w:szCs w:val="18"/><w:spacing w:val="-5"/><w:w w:val="100"/></w:rPr><w:t>r</w:t></w:r><w:r><w:rPr><w:rFonts w:ascii="Gotham Book" w:hAnsi="Gotham Book" w:cs="Gotham Book" w:eastAsia="Gotham Book"/><w:sz w:val="18"/><w:szCs w:val="18"/><w:spacing w:val="0"/><w:w w:val="100"/></w:rPr><w:t>ant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5"/><w:w w:val="100"/></w:rPr><w:t>w</w:t></w:r><w:r><w:rPr><w:rFonts w:ascii="Gotham Book" w:hAnsi="Gotham Book" w:cs="Gotham Book" w:eastAsia="Gotham Book"/><w:sz w:val="18"/><w:szCs w:val="18"/><w:spacing w:val="0"/><w:w w:val="100"/></w:rPr><w:t>edi’i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4"/><w:w w:val="100"/></w:rPr><w:t>w</w:t></w:r><w:r><w:rPr><w:rFonts w:ascii="Gotham Book" w:hAnsi="Gotham Book" w:cs="Gotham Book" w:eastAsia="Gotham Book"/><w:sz w:val="18"/><w:szCs w:val="18"/><w:spacing w:val="0"/><w:w w:val="100"/></w:rPr><w:t>ari</w:t></w:r><w:r><w:rPr><w:rFonts w:ascii="Gotham Book" w:hAnsi="Gotham Book" w:cs="Gotham Book" w:eastAsia="Gotham Book"/><w:sz w:val="18"/><w:szCs w:val="18"/><w:spacing w:val="-4"/><w:w w:val="100"/></w:rPr><w:t>o</w:t></w:r><w:r><w:rPr><w:rFonts w:ascii="Gotham Book" w:hAnsi="Gotham Book" w:cs="Gotham Book" w:eastAsia="Gotham Book"/><w:sz w:val="18"/><w:szCs w:val="18"/><w:spacing w:val="0"/><w:w w:val="100"/></w:rPr><w:t>.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Rhaid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sicrhau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bod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yr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holl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an</w:t></w:r><w:r><w:rPr><w:rFonts w:ascii="Gotham Book" w:hAnsi="Gotham Book" w:cs="Gotham Book" w:eastAsia="Gotham Book"/><w:sz w:val="18"/><w:szCs w:val="18"/><w:spacing w:val="-2"/><w:w w:val="100"/></w:rPr><w:t>f</w:t></w:r><w:r><w:rPr><w:rFonts w:ascii="Gotham Book" w:hAnsi="Gotham Book" w:cs="Gotham Book" w:eastAsia="Gotham Book"/><w:sz w:val="18"/><w:szCs w:val="18"/><w:spacing w:val="0"/><w:w w:val="100"/></w:rPr><w:t>onebau,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der</w:t></w:r><w:r><w:rPr><w:rFonts w:ascii="Gotham Book" w:hAnsi="Gotham Book" w:cs="Gotham Book" w:eastAsia="Gotham Book"/><w:sz w:val="18"/><w:szCs w:val="18"/><w:spacing w:val="-4"/><w:w w:val="100"/></w:rPr><w:t>b</w:t></w:r><w:r><w:rPr><w:rFonts w:ascii="Gotham Book" w:hAnsi="Gotham Book" w:cs="Gotham Book" w:eastAsia="Gotham Book"/><w:sz w:val="18"/><w:szCs w:val="18"/><w:spacing w:val="0"/><w:w w:val="100"/></w:rPr><w:t>ynebau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a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chofnodion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1"/><w:w w:val="100"/></w:rPr><w:t>c</w:t></w:r><w:r><w:rPr><w:rFonts w:ascii="Gotham Book" w:hAnsi="Gotham Book" w:cs="Gotham Book" w:eastAsia="Gotham Book"/><w:sz w:val="18"/><w:szCs w:val="18"/><w:spacing w:val="0"/><w:w w:val="100"/></w:rPr><w:t>yfri</w:t></w:r><w:r><w:rPr><w:rFonts w:ascii="Gotham Book" w:hAnsi="Gotham Book" w:cs="Gotham Book" w:eastAsia="Gotham Book"/><w:sz w:val="18"/><w:szCs w:val="18"/><w:spacing w:val="-2"/><w:w w:val="100"/></w:rPr><w:t>f</w:t></w:r><w:r><w:rPr><w:rFonts w:ascii="Gotham Book" w:hAnsi="Gotham Book" w:cs="Gotham Book" w:eastAsia="Gotham Book"/><w:sz w:val="18"/><w:szCs w:val="18"/><w:spacing w:val="0"/><w:w w:val="100"/></w:rPr><w:t>o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3"/><w:w w:val="100"/></w:rPr><w:t>s</w:t></w:r><w:r><w:rPr><w:rFonts w:ascii="Gotham Book" w:hAnsi="Gotham Book" w:cs="Gotham Book" w:eastAsia="Gotham Book"/><w:sz w:val="18"/><w:szCs w:val="18"/><w:spacing w:val="0"/><w:w w:val="100"/></w:rPr><w:t>y’n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y</w:t></w:r><w:r><w:rPr><w:rFonts w:ascii="Gotham Book" w:hAnsi="Gotham Book" w:cs="Gotham Book" w:eastAsia="Gotham Book"/><w:sz w:val="18"/><w:szCs w:val="18"/><w:spacing w:val="-3"/><w:w w:val="100"/></w:rPr><w:t>m</w:t></w:r><w:r><w:rPr><w:rFonts w:ascii="Gotham Book" w:hAnsi="Gotham Book" w:cs="Gotham Book" w:eastAsia="Gotham Book"/><w:sz w:val="18"/><w:szCs w:val="18"/><w:spacing w:val="0"/><w:w w:val="100"/></w:rPr><w:t>wneud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â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g</w:t></w:r><w:r><w:rPr><w:rFonts w:ascii="Gotham Book" w:hAnsi="Gotham Book" w:cs="Gotham Book" w:eastAsia="Gotham Book"/><w:sz w:val="18"/><w:szCs w:val="18"/><w:spacing w:val="-4"/><w:w w:val="100"/></w:rPr><w:t>w</w:t></w:r><w:r><w:rPr><w:rFonts w:ascii="Gotham Book" w:hAnsi="Gotham Book" w:cs="Gotham Book" w:eastAsia="Gotham Book"/><w:sz w:val="18"/><w:szCs w:val="18"/><w:spacing w:val="0"/><w:w w:val="100"/></w:rPr><w:t>ariant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y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g</w:t></w:r><w:r><w:rPr><w:rFonts w:ascii="Gotham Book" w:hAnsi="Gotham Book" w:cs="Gotham Book" w:eastAsia="Gotham Book"/><w:sz w:val="18"/><w:szCs w:val="18"/><w:spacing w:val="-4"/><w:w w:val="100"/></w:rPr><w:t>r</w:t></w:r><w:r><w:rPr><w:rFonts w:ascii="Gotham Book" w:hAnsi="Gotham Book" w:cs="Gotham Book" w:eastAsia="Gotham Book"/><w:sz w:val="18"/><w:szCs w:val="18"/><w:spacing w:val="0"/><w:w w:val="100"/></w:rPr><w:t>ant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ar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gael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ar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unr</w:t></w:r><w:r><w:rPr><w:rFonts w:ascii="Gotham Book" w:hAnsi="Gotham Book" w:cs="Gotham Book" w:eastAsia="Gotham Book"/><w:sz w:val="18"/><w:szCs w:val="18"/><w:spacing w:val="-3"/><w:w w:val="100"/></w:rPr><w:t>h</w:t></w:r><w:r><w:rPr><w:rFonts w:ascii="Gotham Book" w:hAnsi="Gotham Book" w:cs="Gotham Book" w:eastAsia="Gotham Book"/><w:sz w:val="18"/><w:szCs w:val="18"/><w:spacing w:val="-2"/><w:w w:val="100"/></w:rPr><w:t>y</w:t></w:r><w:r><w:rPr><w:rFonts w:ascii="Gotham Book" w:hAnsi="Gotham Book" w:cs="Gotham Book" w:eastAsia="Gotham Book"/><w:sz w:val="18"/><w:szCs w:val="18"/><w:spacing w:val="0"/><w:w w:val="100"/></w:rPr><w:t>w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adeg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4"/><w:w w:val="100"/></w:rPr><w:t>r</w:t></w:r><w:r><w:rPr><w:rFonts w:ascii="Gotham Book" w:hAnsi="Gotham Book" w:cs="Gotham Book" w:eastAsia="Gotham Book"/><w:sz w:val="18"/><w:szCs w:val="18"/><w:spacing w:val="0"/><w:w w:val="100"/></w:rPr><w:t>e</w:t></w:r><w:r><w:rPr><w:rFonts w:ascii="Gotham Book" w:hAnsi="Gotham Book" w:cs="Gotham Book" w:eastAsia="Gotham Book"/><w:sz w:val="18"/><w:szCs w:val="18"/><w:spacing w:val="-3"/><w:w w:val="100"/></w:rPr><w:t>s</w:t></w:r><w:r><w:rPr><w:rFonts w:ascii="Gotham Book" w:hAnsi="Gotham Book" w:cs="Gotham Book" w:eastAsia="Gotham Book"/><w:sz w:val="18"/><w:szCs w:val="18"/><w:spacing w:val="0"/><w:w w:val="100"/></w:rPr><w:t>ymol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i’w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ha</w:t></w:r><w:r><w:rPr><w:rFonts w:ascii="Gotham Book" w:hAnsi="Gotham Book" w:cs="Gotham Book" w:eastAsia="Gotham Book"/><w:sz w:val="18"/><w:szCs w:val="18"/><w:spacing w:val="-4"/><w:w w:val="100"/></w:rPr><w:t>r</w:t></w:r><w:r><w:rPr><w:rFonts w:ascii="Gotham Book" w:hAnsi="Gotham Book" w:cs="Gotham Book" w:eastAsia="Gotham Book"/><w:sz w:val="18"/><w:szCs w:val="18"/><w:spacing w:val="0"/><w:w w:val="100"/></w:rPr><w:t>c</w:t></w:r><w:r><w:rPr><w:rFonts w:ascii="Gotham Book" w:hAnsi="Gotham Book" w:cs="Gotham Book" w:eastAsia="Gotham Book"/><w:sz w:val="18"/><w:szCs w:val="18"/><w:spacing w:val="-3"/><w:w w:val="100"/></w:rPr><w:t>h</w:t></w:r><w:r><w:rPr><w:rFonts w:ascii="Gotham Book" w:hAnsi="Gotham Book" w:cs="Gotham Book" w:eastAsia="Gotham Book"/><w:sz w:val="18"/><w:szCs w:val="18"/><w:spacing w:val="0"/><w:w w:val="100"/></w:rPr><w:t>wilio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gan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y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Noddw</w:t></w:r><w:r><w:rPr><w:rFonts w:ascii="Gotham Book" w:hAnsi="Gotham Book" w:cs="Gotham Book" w:eastAsia="Gotham Book"/><w:sz w:val="18"/><w:szCs w:val="18"/><w:spacing w:val="-16"/><w:w w:val="100"/></w:rPr><w:t>r</w:t></w:r><w:r><w:rPr><w:rFonts w:ascii="Gotham Book" w:hAnsi="Gotham Book" w:cs="Gotham Book" w:eastAsia="Gotham Book"/><w:sz w:val="18"/><w:szCs w:val="18"/><w:spacing w:val="0"/><w:w w:val="100"/></w:rPr><w:t>.</w:t></w:r></w:p><w:p><w:pPr><w:spacing w:before="16" w:after="0" w:line="200" w:lineRule="exact"/><w:jc w:val="left"/><w:rPr><w:sz w:val="20"/><w:szCs w:val="20"/></w:rPr></w:pPr><w:rPr/><w:r><w:rPr><w:sz w:val="20"/><w:szCs w:val="20"/></w:rPr></w:r></w:p><w:p><w:pPr><w:spacing w:before="0" w:after="0" w:line="240" w:lineRule="auto"/><w:ind w:left="500" w:right="604" w:firstLine="-360"/><w:jc w:val="left"/><w:rPr><w:rFonts w:ascii="Gotham Book" w:hAnsi="Gotham Book" w:cs="Gotham Book" w:eastAsia="Gotham Book"/><w:sz w:val="18"/><w:szCs w:val="18"/></w:rPr></w:pPr><w:rPr/><w:r><w:rPr><w:rFonts w:ascii="Gotham Book" w:hAnsi="Gotham Book" w:cs="Gotham Book" w:eastAsia="Gotham Book"/><w:sz w:val="18"/><w:szCs w:val="18"/><w:spacing w:val="0"/><w:w w:val="100"/></w:rPr><w:t>14.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Dylech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gadw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3"/><w:w w:val="100"/></w:rPr><w:t>c</w:t></w:r><w:r><w:rPr><w:rFonts w:ascii="Gotham Book" w:hAnsi="Gotham Book" w:cs="Gotham Book" w:eastAsia="Gotham Book"/><w:sz w:val="18"/><w:szCs w:val="18"/><w:spacing w:val="0"/><w:w w:val="100"/></w:rPr><w:t>ofnod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3"/><w:w w:val="100"/></w:rPr><w:t>s</w:t></w:r><w:r><w:rPr><w:rFonts w:ascii="Gotham Book" w:hAnsi="Gotham Book" w:cs="Gotham Book" w:eastAsia="Gotham Book"/><w:sz w:val="18"/><w:szCs w:val="18"/><w:spacing w:val="0"/><w:w w:val="100"/></w:rPr><w:t>yml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o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dd</w:t></w:r><w:r><w:rPr><w:rFonts w:ascii="Gotham Book" w:hAnsi="Gotham Book" w:cs="Gotham Book" w:eastAsia="Gotham Book"/><w:sz w:val="18"/><w:szCs w:val="18"/><w:spacing w:val="-1"/><w:w w:val="100"/></w:rPr><w:t>a</w:t></w:r><w:r><w:rPr><w:rFonts w:ascii="Gotham Book" w:hAnsi="Gotham Book" w:cs="Gotham Book" w:eastAsia="Gotham Book"/><w:sz w:val="18"/><w:szCs w:val="18"/><w:spacing w:val="0"/><w:w w:val="100"/></w:rPr><w:t>tbl</w:t></w:r><w:r><w:rPr><w:rFonts w:ascii="Gotham Book" w:hAnsi="Gotham Book" w:cs="Gotham Book" w:eastAsia="Gotham Book"/><w:sz w:val="18"/><w:szCs w:val="18"/><w:spacing w:val="-5"/><w:w w:val="100"/></w:rPr><w:t>y</w:t></w:r><w:r><w:rPr><w:rFonts w:ascii="Gotham Book" w:hAnsi="Gotham Book" w:cs="Gotham Book" w:eastAsia="Gotham Book"/><w:sz w:val="18"/><w:szCs w:val="18"/><w:spacing w:val="0"/><w:w w:val="100"/></w:rPr><w:t>giad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y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p</w:t></w:r><w:r><w:rPr><w:rFonts w:ascii="Gotham Book" w:hAnsi="Gotham Book" w:cs="Gotham Book" w:eastAsia="Gotham Book"/><w:sz w:val="18"/><w:szCs w:val="18"/><w:spacing w:val="-4"/><w:w w:val="100"/></w:rPr><w:t>r</w:t></w:r><w:r><w:rPr><w:rFonts w:ascii="Gotham Book" w:hAnsi="Gotham Book" w:cs="Gotham Book" w:eastAsia="Gotham Book"/><w:sz w:val="18"/><w:szCs w:val="18"/><w:spacing w:val="0"/><w:w w:val="100"/></w:rPr><w:t>osiect,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gan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gyn</w:t></w:r><w:r><w:rPr><w:rFonts w:ascii="Gotham Book" w:hAnsi="Gotham Book" w:cs="Gotham Book" w:eastAsia="Gotham Book"/><w:sz w:val="18"/><w:szCs w:val="18"/><w:spacing w:val="-3"/><w:w w:val="100"/></w:rPr><w:t>n</w:t></w:r><w:r><w:rPr><w:rFonts w:ascii="Gotham Book" w:hAnsi="Gotham Book" w:cs="Gotham Book" w:eastAsia="Gotham Book"/><w:sz w:val="18"/><w:szCs w:val="18"/><w:spacing w:val="-2"/><w:w w:val="100"/></w:rPr><w:t>w</w:t></w:r><w:r><w:rPr><w:rFonts w:ascii="Gotham Book" w:hAnsi="Gotham Book" w:cs="Gotham Book" w:eastAsia="Gotham Book"/><w:sz w:val="18"/><w:szCs w:val="18"/><w:spacing w:val="-4"/><w:w w:val="100"/></w:rPr><w:t>y</w:t></w:r><w:r><w:rPr><w:rFonts w:ascii="Gotham Book" w:hAnsi="Gotham Book" w:cs="Gotham Book" w:eastAsia="Gotham Book"/><w:sz w:val="18"/><w:szCs w:val="18"/><w:spacing w:val="0"/><w:w w:val="100"/></w:rPr><w:t>s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lluniau,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a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dylai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2"/><w:w w:val="100"/></w:rPr><w:t>f</w:t></w:r><w:r><w:rPr><w:rFonts w:ascii="Gotham Book" w:hAnsi="Gotham Book" w:cs="Gotham Book" w:eastAsia="Gotham Book"/><w:sz w:val="18"/><w:szCs w:val="18"/><w:spacing w:val="0"/><w:w w:val="100"/></w:rPr><w:t>od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ar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gael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ar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unr</w:t></w:r><w:r><w:rPr><w:rFonts w:ascii="Gotham Book" w:hAnsi="Gotham Book" w:cs="Gotham Book" w:eastAsia="Gotham Book"/><w:sz w:val="18"/><w:szCs w:val="18"/><w:spacing w:val="-3"/><w:w w:val="100"/></w:rPr><w:t>h</w:t></w:r><w:r><w:rPr><w:rFonts w:ascii="Gotham Book" w:hAnsi="Gotham Book" w:cs="Gotham Book" w:eastAsia="Gotham Book"/><w:sz w:val="18"/><w:szCs w:val="18"/><w:spacing w:val="-2"/><w:w w:val="100"/></w:rPr><w:t>y</w:t></w:r><w:r><w:rPr><w:rFonts w:ascii="Gotham Book" w:hAnsi="Gotham Book" w:cs="Gotham Book" w:eastAsia="Gotham Book"/><w:sz w:val="18"/><w:szCs w:val="18"/><w:spacing w:val="0"/><w:w w:val="100"/></w:rPr><w:t>w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adeg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4"/><w:w w:val="100"/></w:rPr><w:t>r</w:t></w:r><w:r><w:rPr><w:rFonts w:ascii="Gotham Book" w:hAnsi="Gotham Book" w:cs="Gotham Book" w:eastAsia="Gotham Book"/><w:sz w:val="18"/><w:szCs w:val="18"/><w:spacing w:val="0"/><w:w w:val="100"/></w:rPr><w:t>e</w:t></w:r><w:r><w:rPr><w:rFonts w:ascii="Gotham Book" w:hAnsi="Gotham Book" w:cs="Gotham Book" w:eastAsia="Gotham Book"/><w:sz w:val="18"/><w:szCs w:val="18"/><w:spacing w:val="-3"/><w:w w:val="100"/></w:rPr><w:t>s</w:t></w:r><w:r><w:rPr><w:rFonts w:ascii="Gotham Book" w:hAnsi="Gotham Book" w:cs="Gotham Book" w:eastAsia="Gotham Book"/><w:sz w:val="18"/><w:szCs w:val="18"/><w:spacing w:val="0"/><w:w w:val="100"/></w:rPr><w:t>ymol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i’w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a</w:t></w:r><w:r><w:rPr><w:rFonts w:ascii="Gotham Book" w:hAnsi="Gotham Book" w:cs="Gotham Book" w:eastAsia="Gotham Book"/><w:sz w:val="18"/><w:szCs w:val="18"/><w:spacing w:val="-4"/><w:w w:val="100"/></w:rPr><w:t>r</w:t></w:r><w:r><w:rPr><w:rFonts w:ascii="Gotham Book" w:hAnsi="Gotham Book" w:cs="Gotham Book" w:eastAsia="Gotham Book"/><w:sz w:val="18"/><w:szCs w:val="18"/><w:spacing w:val="0"/><w:w w:val="100"/></w:rPr><w:t>c</w:t></w:r><w:r><w:rPr><w:rFonts w:ascii="Gotham Book" w:hAnsi="Gotham Book" w:cs="Gotham Book" w:eastAsia="Gotham Book"/><w:sz w:val="18"/><w:szCs w:val="18"/><w:spacing w:val="-3"/><w:w w:val="100"/></w:rPr><w:t>h</w:t></w:r><w:r><w:rPr><w:rFonts w:ascii="Gotham Book" w:hAnsi="Gotham Book" w:cs="Gotham Book" w:eastAsia="Gotham Book"/><w:sz w:val="18"/><w:szCs w:val="18"/><w:spacing w:val="0"/><w:w w:val="100"/></w:rPr><w:t>wilio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gan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un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o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3"/><w:w w:val="100"/></w:rPr><w:t>s</w:t></w:r><w:r><w:rPr><w:rFonts w:ascii="Gotham Book" w:hAnsi="Gotham Book" w:cs="Gotham Book" w:eastAsia="Gotham Book"/><w:sz w:val="18"/><w:szCs w:val="18"/><w:spacing w:val="-2"/><w:w w:val="100"/></w:rPr><w:t>w</w:t></w:r><w:r><w:rPr><w:rFonts w:ascii="Gotham Book" w:hAnsi="Gotham Book" w:cs="Gotham Book" w:eastAsia="Gotham Book"/><w:sz w:val="18"/><w:szCs w:val="18"/><w:spacing w:val="-5"/><w:w w:val="100"/></w:rPr><w:t>y</w:t></w:r><w:r><w:rPr><w:rFonts w:ascii="Gotham Book" w:hAnsi="Gotham Book" w:cs="Gotham Book" w:eastAsia="Gotham Book"/><w:sz w:val="18"/><w:szCs w:val="18"/><w:spacing w:val="0"/><w:w w:val="100"/></w:rPr><w:t>ddogion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y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Noddw</w:t></w:r><w:r><w:rPr><w:rFonts w:ascii="Gotham Book" w:hAnsi="Gotham Book" w:cs="Gotham Book" w:eastAsia="Gotham Book"/><w:sz w:val="18"/><w:szCs w:val="18"/><w:spacing w:val="-16"/><w:w w:val="100"/></w:rPr><w:t>r</w:t></w:r><w:r><w:rPr><w:rFonts w:ascii="Gotham Book" w:hAnsi="Gotham Book" w:cs="Gotham Book" w:eastAsia="Gotham Book"/><w:sz w:val="18"/><w:szCs w:val="18"/><w:spacing w:val="0"/><w:w w:val="100"/></w:rPr><w:t>.</w:t></w:r></w:p><w:p><w:pPr><w:spacing w:before="16" w:after="0" w:line="200" w:lineRule="exact"/><w:jc w:val="left"/><w:rPr><w:sz w:val="20"/><w:szCs w:val="20"/></w:rPr></w:pPr><w:rPr/><w:r><w:rPr><w:sz w:val="20"/><w:szCs w:val="20"/></w:rPr></w:r></w:p><w:p><w:pPr><w:spacing w:before="0" w:after="0" w:line="240" w:lineRule="auto"/><w:ind w:left="500" w:right="713" w:firstLine="-360"/><w:jc w:val="left"/><w:rPr><w:rFonts w:ascii="Gotham Book" w:hAnsi="Gotham Book" w:cs="Gotham Book" w:eastAsia="Gotham Book"/><w:sz w:val="18"/><w:szCs w:val="18"/></w:rPr></w:pPr><w:rPr/><w:r><w:rPr><w:rFonts w:ascii="Gotham Book" w:hAnsi="Gotham Book" w:cs="Gotham Book" w:eastAsia="Gotham Book"/><w:sz w:val="18"/><w:szCs w:val="18"/><w:spacing w:val="0"/><w:w w:val="100"/></w:rPr><w:t>15.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54"/><w:w w:val="100"/></w:rPr><w:t> </w:t></w:r><w:r><w:rPr><w:rFonts w:ascii="Gotham" w:hAnsi="Gotham" w:cs="Gotham" w:eastAsia="Gotham"/><w:sz w:val="18"/><w:szCs w:val="18"/><w:spacing w:val="-2"/><w:w w:val="100"/><w:b/><w:bCs/></w:rPr><w:t>C</w:t></w:r><w:r><w:rPr><w:rFonts w:ascii="Gotham" w:hAnsi="Gotham" w:cs="Gotham" w:eastAsia="Gotham"/><w:sz w:val="18"/><w:szCs w:val="18"/><w:spacing w:val="0"/><w:w w:val="100"/><w:b/><w:bCs/></w:rPr><w:t>YN</w:t></w:r><w:r><w:rPr><w:rFonts w:ascii="Gotham" w:hAnsi="Gotham" w:cs="Gotham" w:eastAsia="Gotham"/><w:sz w:val="18"/><w:szCs w:val="18"/><w:spacing w:val="0"/><w:w w:val="100"/><w:b/><w:bCs/></w:rPr><w:t> </w:t></w:r><w:r><w:rPr><w:rFonts w:ascii="Gotham" w:hAnsi="Gotham" w:cs="Gotham" w:eastAsia="Gotham"/><w:sz w:val="18"/><w:szCs w:val="18"/><w:spacing w:val="0"/><w:w w:val="100"/><w:b/><w:bCs/></w:rPr><w:t>I</w:t></w:r><w:r><w:rPr><w:rFonts w:ascii="Gotham" w:hAnsi="Gotham" w:cs="Gotham" w:eastAsia="Gotham"/><w:sz w:val="18"/><w:szCs w:val="18"/><w:spacing w:val="0"/><w:w w:val="100"/><w:b/><w:bCs/></w:rPr><w:t> </w:t></w:r><w:r><w:rPr><w:rFonts w:ascii="Gotham" w:hAnsi="Gotham" w:cs="Gotham" w:eastAsia="Gotham"/><w:sz w:val="18"/><w:szCs w:val="18"/><w:spacing w:val="0"/><w:w w:val="100"/><w:b/><w:bCs/></w:rPr><w:t>UNRH</w:t></w:r><w:r><w:rPr><w:rFonts w:ascii="Gotham" w:hAnsi="Gotham" w:cs="Gotham" w:eastAsia="Gotham"/><w:sz w:val="18"/><w:szCs w:val="18"/><w:spacing w:val="-4"/><w:w w:val="100"/><w:b/><w:bCs/></w:rPr><w:t>Y</w:t></w:r><w:r><w:rPr><w:rFonts w:ascii="Gotham" w:hAnsi="Gotham" w:cs="Gotham" w:eastAsia="Gotham"/><w:sz w:val="18"/><w:szCs w:val="18"/><w:spacing w:val="0"/><w:w w:val="100"/><w:b/><w:bCs/></w:rPr><w:t>W</w:t></w:r><w:r><w:rPr><w:rFonts w:ascii="Gotham" w:hAnsi="Gotham" w:cs="Gotham" w:eastAsia="Gotham"/><w:sz w:val="18"/><w:szCs w:val="18"/><w:spacing w:val="0"/><w:w w:val="100"/><w:b/><w:bCs/></w:rPr><w:t> </w:t></w:r><w:r><w:rPr><w:rFonts w:ascii="Gotham" w:hAnsi="Gotham" w:cs="Gotham" w:eastAsia="Gotham"/><w:sz w:val="18"/><w:szCs w:val="18"/><w:spacing w:val="0"/><w:w w:val="100"/><w:b/><w:bCs/></w:rPr><w:t> </w:t></w:r><w:r><w:rPr><w:rFonts w:ascii="Gotham" w:hAnsi="Gotham" w:cs="Gotham" w:eastAsia="Gotham"/><w:sz w:val="18"/><w:szCs w:val="18"/><w:spacing w:val="0"/><w:w w:val="100"/><w:b/><w:bCs/></w:rPr><w:t>DDI</w:t></w:r><w:r><w:rPr><w:rFonts w:ascii="Gotham" w:hAnsi="Gotham" w:cs="Gotham" w:eastAsia="Gotham"/><w:sz w:val="18"/><w:szCs w:val="18"/><w:spacing w:val="-4"/><w:w w:val="100"/><w:b/><w:bCs/></w:rPr><w:t>G</w:t></w:r><w:r><w:rPr><w:rFonts w:ascii="Gotham" w:hAnsi="Gotham" w:cs="Gotham" w:eastAsia="Gotham"/><w:sz w:val="18"/><w:szCs w:val="18"/><w:spacing w:val="-4"/><w:w w:val="100"/><w:b/><w:bCs/></w:rPr><w:t>W</w:t></w:r><w:r><w:rPr><w:rFonts w:ascii="Gotham" w:hAnsi="Gotham" w:cs="Gotham" w:eastAsia="Gotham"/><w:sz w:val="18"/><w:szCs w:val="18"/><w:spacing w:val="0"/><w:w w:val="100"/><w:b/><w:bCs/></w:rPr><w:t>YDDIAD</w:t></w:r><w:r><w:rPr><w:rFonts w:ascii="Gotham" w:hAnsi="Gotham" w:cs="Gotham" w:eastAsia="Gotham"/><w:sz w:val="18"/><w:szCs w:val="18"/><w:spacing w:val="0"/><w:w w:val="100"/><w:b/><w:bCs/></w:rPr><w:t> </w:t></w:r><w:r><w:rPr><w:rFonts w:ascii="Gotham" w:hAnsi="Gotham" w:cs="Gotham" w:eastAsia="Gotham"/><w:sz w:val="18"/><w:szCs w:val="18"/><w:spacing w:val="-5"/><w:w w:val="100"/><w:b/><w:bCs/></w:rPr><w:t>S</w:t></w:r><w:r><w:rPr><w:rFonts w:ascii="Gotham" w:hAnsi="Gotham" w:cs="Gotham" w:eastAsia="Gotham"/><w:sz w:val="18"/><w:szCs w:val="18"/><w:spacing w:val="0"/><w:w w:val="100"/><w:b/><w:bCs/></w:rPr><w:t>Y’N</w:t></w:r><w:r><w:rPr><w:rFonts w:ascii="Gotham" w:hAnsi="Gotham" w:cs="Gotham" w:eastAsia="Gotham"/><w:sz w:val="18"/><w:szCs w:val="18"/><w:spacing w:val="0"/><w:w w:val="100"/><w:b/><w:bCs/></w:rPr><w:t> </w:t></w:r><w:r><w:rPr><w:rFonts w:ascii="Gotham" w:hAnsi="Gotham" w:cs="Gotham" w:eastAsia="Gotham"/><w:sz w:val="18"/><w:szCs w:val="18"/><w:spacing w:val="-5"/><w:w w:val="100"/><w:b/><w:bCs/></w:rPr><w:t>G</w:t></w:r><w:r><w:rPr><w:rFonts w:ascii="Gotham" w:hAnsi="Gotham" w:cs="Gotham" w:eastAsia="Gotham"/><w:sz w:val="18"/><w:szCs w:val="18"/><w:spacing w:val="-6"/><w:w w:val="100"/><w:b/><w:bCs/></w:rPr><w:t>Y</w:t></w:r><w:r><w:rPr><w:rFonts w:ascii="Gotham" w:hAnsi="Gotham" w:cs="Gotham" w:eastAsia="Gotham"/><w:sz w:val="18"/><w:szCs w:val="18"/><w:spacing w:val="-5"/><w:w w:val="100"/><w:b/><w:bCs/></w:rPr><w:t>S</w:t></w:r><w:r><w:rPr><w:rFonts w:ascii="Gotham" w:hAnsi="Gotham" w:cs="Gotham" w:eastAsia="Gotham"/><w:sz w:val="18"/><w:szCs w:val="18"/><w:spacing w:val="0"/><w:w w:val="100"/><w:b/><w:bCs/></w:rPr><w:t>YL</w:t></w:r><w:r><w:rPr><w:rFonts w:ascii="Gotham" w:hAnsi="Gotham" w:cs="Gotham" w:eastAsia="Gotham"/><w:sz w:val="18"/><w:szCs w:val="18"/><w:spacing w:val="-18"/><w:w w:val="100"/><w:b/><w:bCs/></w:rPr><w:t>L</w:t></w:r><w:r><w:rPr><w:rFonts w:ascii="Gotham" w:hAnsi="Gotham" w:cs="Gotham" w:eastAsia="Gotham"/><w:sz w:val="18"/><w:szCs w:val="18"/><w:spacing w:val="0"/><w:w w:val="100"/><w:b/><w:bCs/></w:rPr><w:t>TIEDIG</w:t></w:r><w:r><w:rPr><w:rFonts w:ascii="Gotham" w:hAnsi="Gotham" w:cs="Gotham" w:eastAsia="Gotham"/><w:sz w:val="18"/><w:szCs w:val="18"/><w:spacing w:val="0"/><w:w w:val="100"/><w:b/><w:bCs/></w:rPr><w:t> </w:t></w:r><w:r><w:rPr><w:rFonts w:ascii="Gotham" w:hAnsi="Gotham" w:cs="Gotham" w:eastAsia="Gotham"/><w:sz w:val="18"/><w:szCs w:val="18"/><w:spacing w:val="-14"/><w:w w:val="100"/><w:b/><w:bCs/></w:rPr><w:t>Â</w:t></w:r><w:r><w:rPr><w:rFonts w:ascii="Gotham" w:hAnsi="Gotham" w:cs="Gotham" w:eastAsia="Gotham"/><w:sz w:val="18"/><w:szCs w:val="18"/><w:spacing w:val="0"/><w:w w:val="100"/><w:b/><w:bCs/></w:rPr><w:t>’R</w:t></w:r><w:r><w:rPr><w:rFonts w:ascii="Gotham" w:hAnsi="Gotham" w:cs="Gotham" w:eastAsia="Gotham"/><w:sz w:val="18"/><w:szCs w:val="18"/><w:spacing w:val="0"/><w:w w:val="100"/><w:b/><w:bCs/></w:rPr><w:t> </w:t></w:r><w:r><w:rPr><w:rFonts w:ascii="Gotham" w:hAnsi="Gotham" w:cs="Gotham" w:eastAsia="Gotham"/><w:sz w:val="18"/><w:szCs w:val="18"/><w:spacing w:val="0"/><w:w w:val="100"/><w:b/><w:bCs/></w:rPr><w:t>PR</w:t></w:r><w:r><w:rPr><w:rFonts w:ascii="Gotham" w:hAnsi="Gotham" w:cs="Gotham" w:eastAsia="Gotham"/><w:sz w:val="18"/><w:szCs w:val="18"/><w:spacing w:val="-1"/><w:w w:val="100"/><w:b/><w:bCs/></w:rPr><w:t>O</w:t></w:r><w:r><w:rPr><w:rFonts w:ascii="Gotham" w:hAnsi="Gotham" w:cs="Gotham" w:eastAsia="Gotham"/><w:sz w:val="18"/><w:szCs w:val="18"/><w:spacing w:val="0"/><w:w w:val="100"/><w:b/><w:bCs/></w:rPr><w:t>SIECT</w:t></w:r><w:r><w:rPr><w:rFonts w:ascii="Gotham" w:hAnsi="Gotham" w:cs="Gotham" w:eastAsia="Gotham"/><w:sz w:val="18"/><w:szCs w:val="18"/><w:spacing w:val="0"/><w:w w:val="100"/><w:b/><w:bCs/></w:rPr><w:t> </w:t></w:r><w:r><w:rPr><w:rFonts w:ascii="Gotham" w:hAnsi="Gotham" w:cs="Gotham" w:eastAsia="Gotham"/><w:sz w:val="18"/><w:szCs w:val="18"/><w:spacing w:val="0"/><w:w w:val="100"/><w:b/><w:bCs/></w:rPr><w:t>GAEL</w:t></w:r><w:r><w:rPr><w:rFonts w:ascii="Gotham" w:hAnsi="Gotham" w:cs="Gotham" w:eastAsia="Gotham"/><w:sz w:val="18"/><w:szCs w:val="18"/><w:spacing w:val="0"/><w:w w:val="100"/><w:b/><w:bCs/></w:rPr><w:t> </w:t></w:r><w:r><w:rPr><w:rFonts w:ascii="Gotham" w:hAnsi="Gotham" w:cs="Gotham" w:eastAsia="Gotham"/><w:sz w:val="18"/><w:szCs w:val="18"/><w:spacing w:val="0"/><w:w w:val="100"/><w:b/><w:bCs/></w:rPr><w:t>EI</w:t></w:r><w:r><w:rPr><w:rFonts w:ascii="Gotham" w:hAnsi="Gotham" w:cs="Gotham" w:eastAsia="Gotham"/><w:sz w:val="18"/><w:szCs w:val="18"/><w:spacing w:val="0"/><w:w w:val="100"/><w:b/><w:bCs/></w:rPr><w:t> </w:t></w:r><w:r><w:rPr><w:rFonts w:ascii="Gotham" w:hAnsi="Gotham" w:cs="Gotham" w:eastAsia="Gotham"/><w:sz w:val="18"/><w:szCs w:val="18"/><w:spacing w:val="-5"/><w:w w:val="100"/><w:b/><w:bCs/></w:rPr><w:t>G</w:t></w:r><w:r><w:rPr><w:rFonts w:ascii="Gotham" w:hAnsi="Gotham" w:cs="Gotham" w:eastAsia="Gotham"/><w:sz w:val="18"/><w:szCs w:val="18"/><w:spacing w:val="0"/><w:w w:val="100"/><w:b/><w:bCs/></w:rPr><w:t>YNNAL,</w:t></w:r><w:r><w:rPr><w:rFonts w:ascii="Gotham" w:hAnsi="Gotham" w:cs="Gotham" w:eastAsia="Gotham"/><w:sz w:val="18"/><w:szCs w:val="18"/><w:spacing w:val="0"/><w:w w:val="100"/><w:b/><w:bCs/></w:rPr><w:t> </w:t></w:r><w:r><w:rPr><w:rFonts w:ascii="Gotham Book" w:hAnsi="Gotham Book" w:cs="Gotham Book" w:eastAsia="Gotham Book"/><w:sz w:val="18"/><w:szCs w:val="18"/><w:spacing w:val="0"/><w:w w:val="100"/></w:rPr><w:t>mae’n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rhaid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i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chi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g</w:t></w:r><w:r><w:rPr><w:rFonts w:ascii="Gotham Book" w:hAnsi="Gotham Book" w:cs="Gotham Book" w:eastAsia="Gotham Book"/><w:sz w:val="18"/><w:szCs w:val="18"/><w:spacing w:val="-4"/><w:w w:val="100"/></w:rPr><w:t>y</w:t></w:r><w:r><w:rPr><w:rFonts w:ascii="Gotham Book" w:hAnsi="Gotham Book" w:cs="Gotham Book" w:eastAsia="Gotham Book"/><w:sz w:val="18"/><w:szCs w:val="18"/><w:spacing w:val="-3"/><w:w w:val="100"/></w:rPr><w:t>s</w:t></w:r><w:r><w:rPr><w:rFonts w:ascii="Gotham Book" w:hAnsi="Gotham Book" w:cs="Gotham Book" w:eastAsia="Gotham Book"/><w:sz w:val="18"/><w:szCs w:val="18"/><w:spacing w:val="0"/><w:w w:val="100"/></w:rPr><w:t>ylltu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ag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5"/><w:w w:val="100"/></w:rPr><w:t>A</w:t></w:r><w:r><w:rPr><w:rFonts w:ascii="Gotham Book" w:hAnsi="Gotham Book" w:cs="Gotham Book" w:eastAsia="Gotham Book"/><w:sz w:val="18"/><w:szCs w:val="18"/><w:spacing w:val="0"/><w:w w:val="100"/></w:rPr><w:t>d</w:t></w:r><w:r><w:rPr><w:rFonts w:ascii="Gotham Book" w:hAnsi="Gotham Book" w:cs="Gotham Book" w:eastAsia="Gotham Book"/><w:sz w:val="18"/><w:szCs w:val="18"/><w:spacing w:val="-4"/><w:w w:val="100"/></w:rPr><w:t>r</w:t></w:r><w:r><w:rPr><w:rFonts w:ascii="Gotham Book" w:hAnsi="Gotham Book" w:cs="Gotham Book" w:eastAsia="Gotham Book"/><w:sz w:val="18"/><w:szCs w:val="18"/><w:spacing w:val="0"/><w:w w:val="100"/></w:rPr><w:t>an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y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13"/><w:w w:val="100"/></w:rPr><w:t>W</w:t></w:r><w:r><w:rPr><w:rFonts w:ascii="Gotham Book" w:hAnsi="Gotham Book" w:cs="Gotham Book" w:eastAsia="Gotham Book"/><w:sz w:val="18"/><w:szCs w:val="18"/><w:spacing w:val="0"/><w:w w:val="100"/></w:rPr><w:t>asg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a’r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2"/><w:w w:val="100"/></w:rPr><w:t>C</w:t></w:r><w:r><w:rPr><w:rFonts w:ascii="Gotham Book" w:hAnsi="Gotham Book" w:cs="Gotham Book" w:eastAsia="Gotham Book"/><w:sz w:val="18"/><w:szCs w:val="18"/><w:spacing w:val="0"/><w:w w:val="100"/></w:rPr><w:t>yfryngau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Heddlu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Gogledd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2"/><w:w w:val="100"/></w:rPr><w:t>C</w:t></w:r><w:r><w:rPr><w:rFonts w:ascii="Gotham Book" w:hAnsi="Gotham Book" w:cs="Gotham Book" w:eastAsia="Gotham Book"/><w:sz w:val="18"/><w:szCs w:val="18"/><w:spacing w:val="0"/><w:w w:val="100"/></w:rPr><w:t>ymru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er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3"/><w:w w:val="100"/></w:rPr><w:t>m</w:t></w:r><w:r><w:rPr><w:rFonts w:ascii="Gotham Book" w:hAnsi="Gotham Book" w:cs="Gotham Book" w:eastAsia="Gotham Book"/><w:sz w:val="18"/><w:szCs w:val="18"/><w:spacing w:val="-2"/><w:w w:val="100"/></w:rPr><w:t>w</w:t></w:r><w:r><w:rPr><w:rFonts w:ascii="Gotham Book" w:hAnsi="Gotham Book" w:cs="Gotham Book" w:eastAsia="Gotham Book"/><w:sz w:val="18"/><w:szCs w:val="18"/><w:spacing w:val="0"/><w:w w:val="100"/></w:rPr><w:t>yn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darparu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ma</w:t></w:r><w:r><w:rPr><w:rFonts w:ascii="Gotham Book" w:hAnsi="Gotham Book" w:cs="Gotham Book" w:eastAsia="Gotham Book"/><w:sz w:val="18"/><w:szCs w:val="18"/><w:spacing w:val="-3"/><w:w w:val="100"/></w:rPr><w:t>n</w:t></w:r><w:r><w:rPr><w:rFonts w:ascii="Gotham Book" w:hAnsi="Gotham Book" w:cs="Gotham Book" w:eastAsia="Gotham Book"/><w:sz w:val="18"/><w:szCs w:val="18"/><w:spacing w:val="0"/><w:w w:val="100"/></w:rPr><w:t>ylion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y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2"/><w:w w:val="100"/></w:rPr><w:t>f</w:t></w:r><w:r><w:rPr><w:rFonts w:ascii="Gotham Book" w:hAnsi="Gotham Book" w:cs="Gotham Book" w:eastAsia="Gotham Book"/><w:sz w:val="18"/><w:szCs w:val="18"/><w:spacing w:val="0"/><w:w w:val="100"/></w:rPr><w:t>en</w:t></w:r><w:r><w:rPr><w:rFonts w:ascii="Gotham Book" w:hAnsi="Gotham Book" w:cs="Gotham Book" w:eastAsia="Gotham Book"/><w:sz w:val="18"/><w:szCs w:val="18"/><w:spacing w:val="-3"/><w:w w:val="100"/></w:rPr><w:t>t</w:t></w:r><w:r><w:rPr><w:rFonts w:ascii="Gotham Book" w:hAnsi="Gotham Book" w:cs="Gotham Book" w:eastAsia="Gotham Book"/><w:sz w:val="18"/><w:szCs w:val="18"/><w:spacing w:val="0"/><w:w w:val="100"/></w:rPr><w:t>e</w:t></w:r><w:r><w:rPr><w:rFonts w:ascii="Gotham Book" w:hAnsi="Gotham Book" w:cs="Gotham Book" w:eastAsia="Gotham Book"/><w:sz w:val="18"/><w:szCs w:val="18"/><w:spacing w:val="-16"/><w:w w:val="100"/></w:rPr><w:t>r</w:t></w:r><w:r><w:rPr><w:rFonts w:ascii="Gotham Book" w:hAnsi="Gotham Book" w:cs="Gotham Book" w:eastAsia="Gotham Book"/><w:sz w:val="18"/><w:szCs w:val="18"/><w:spacing w:val="0"/><w:w w:val="100"/></w:rPr><w:t>.</w:t></w:r></w:p><w:p><w:pPr><w:spacing w:before="56" w:after="0" w:line="240" w:lineRule="auto"/><w:ind w:left="500" w:right="1150"/><w:jc w:val="left"/><w:rPr><w:rFonts w:ascii="Gotham" w:hAnsi="Gotham" w:cs="Gotham" w:eastAsia="Gotham"/><w:sz w:val="18"/><w:szCs w:val="18"/></w:rPr></w:pPr><w:rPr/><w:r><w:rPr><w:rFonts w:ascii="Gotham Book" w:hAnsi="Gotham Book" w:cs="Gotham Book" w:eastAsia="Gotham Book"/><w:sz w:val="18"/><w:szCs w:val="18"/><w:spacing w:val="0"/><w:w w:val="100"/></w:rPr><w:t>Mae’n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RHAID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i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dd</w:t></w:r><w:r><w:rPr><w:rFonts w:ascii="Gotham Book" w:hAnsi="Gotham Book" w:cs="Gotham Book" w:eastAsia="Gotham Book"/><w:sz w:val="18"/><w:szCs w:val="18"/><w:spacing w:val="-1"/><w:w w:val="100"/></w:rPr><w:t>a</w:t></w:r><w:r><w:rPr><w:rFonts w:ascii="Gotham Book" w:hAnsi="Gotham Book" w:cs="Gotham Book" w:eastAsia="Gotham Book"/><w:sz w:val="18"/><w:szCs w:val="18"/><w:spacing w:val="-3"/><w:w w:val="100"/></w:rPr><w:t>t</w:t></w:r><w:r><w:rPr><w:rFonts w:ascii="Gotham Book" w:hAnsi="Gotham Book" w:cs="Gotham Book" w:eastAsia="Gotham Book"/><w:sz w:val="18"/><w:szCs w:val="18"/><w:spacing w:val="0"/><w:w w:val="100"/></w:rPr><w:t>ganiadau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i’r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4"/><w:w w:val="100"/></w:rPr><w:t>w</w:t></w:r><w:r><w:rPr><w:rFonts w:ascii="Gotham Book" w:hAnsi="Gotham Book" w:cs="Gotham Book" w:eastAsia="Gotham Book"/><w:sz w:val="18"/><w:szCs w:val="18"/><w:spacing w:val="0"/><w:w w:val="100"/></w:rPr><w:t>asg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a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deu</w:t></w:r><w:r><w:rPr><w:rFonts w:ascii="Gotham Book" w:hAnsi="Gotham Book" w:cs="Gotham Book" w:eastAsia="Gotham Book"/><w:sz w:val="18"/><w:szCs w:val="18"/><w:spacing w:val="-3"/><w:w w:val="100"/></w:rPr><w:t>n</w:t></w:r><w:r><w:rPr><w:rFonts w:ascii="Gotham Book" w:hAnsi="Gotham Book" w:cs="Gotham Book" w:eastAsia="Gotham Book"/><w:sz w:val="18"/><w:szCs w:val="18"/><w:spacing w:val="-5"/><w:w w:val="100"/></w:rPr><w:t>y</w:t></w:r><w:r><w:rPr><w:rFonts w:ascii="Gotham Book" w:hAnsi="Gotham Book" w:cs="Gotham Book" w:eastAsia="Gotham Book"/><w:sz w:val="18"/><w:szCs w:val="18"/><w:spacing w:val="0"/><w:w w:val="100"/></w:rPr><w:t>dd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1"/><w:w w:val="100"/></w:rPr><w:t>c</w:t></w:r><w:r><w:rPr><w:rFonts w:ascii="Gotham Book" w:hAnsi="Gotham Book" w:cs="Gotham Book" w:eastAsia="Gotham Book"/><w:sz w:val="18"/><w:szCs w:val="18"/><w:spacing w:val="0"/><w:w w:val="100"/></w:rPr><w:t>yhoeddusr</w:t></w:r><w:r><w:rPr><w:rFonts w:ascii="Gotham Book" w:hAnsi="Gotham Book" w:cs="Gotham Book" w:eastAsia="Gotham Book"/><w:sz w:val="18"/><w:szCs w:val="18"/><w:spacing w:val="-2"/><w:w w:val="100"/></w:rPr><w:t>w</w:t></w:r><w:r><w:rPr><w:rFonts w:ascii="Gotham Book" w:hAnsi="Gotham Book" w:cs="Gotham Book" w:eastAsia="Gotham Book"/><w:sz w:val="18"/><w:szCs w:val="18"/><w:spacing w:val="-5"/><w:w w:val="100"/></w:rPr><w:t>y</w:t></w:r><w:r><w:rPr><w:rFonts w:ascii="Gotham Book" w:hAnsi="Gotham Book" w:cs="Gotham Book" w:eastAsia="Gotham Book"/><w:sz w:val="18"/><w:szCs w:val="18"/><w:spacing w:val="0"/><w:w w:val="100"/></w:rPr><w:t>dd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gy</w:t></w:r><w:r><w:rPr><w:rFonts w:ascii="Gotham Book" w:hAnsi="Gotham Book" w:cs="Gotham Book" w:eastAsia="Gotham Book"/><w:sz w:val="18"/><w:szCs w:val="18"/><w:spacing w:val="-2"/><w:w w:val="100"/></w:rPr><w:t>f</w:t></w:r><w:r><w:rPr><w:rFonts w:ascii="Gotham Book" w:hAnsi="Gotham Book" w:cs="Gotham Book" w:eastAsia="Gotham Book"/><w:sz w:val="18"/><w:szCs w:val="18"/><w:spacing w:val="0"/><w:w w:val="100"/></w:rPr><w:t>eirio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1"/><w:w w:val="100"/></w:rPr><w:t>a</w:t></w:r><w:r><w:rPr><w:rFonts w:ascii="Gotham Book" w:hAnsi="Gotham Book" w:cs="Gotham Book" w:eastAsia="Gotham Book"/><w:sz w:val="18"/><w:szCs w:val="18"/><w:spacing w:val="0"/><w:w w:val="100"/></w:rPr><w:t>t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y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gefnogaeth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ariannol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a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gaf</w:t></w:r><w:r><w:rPr><w:rFonts w:ascii="Gotham Book" w:hAnsi="Gotham Book" w:cs="Gotham Book" w:eastAsia="Gotham Book"/><w:sz w:val="18"/><w:szCs w:val="18"/><w:spacing w:val="-2"/><w:w w:val="100"/></w:rPr><w:t>w</w:t></w:r><w:r><w:rPr><w:rFonts w:ascii="Gotham Book" w:hAnsi="Gotham Book" w:cs="Gotham Book" w:eastAsia="Gotham Book"/><w:sz w:val="18"/><w:szCs w:val="18"/><w:spacing w:val="-4"/><w:w w:val="100"/></w:rPr><w:t>y</w:t></w:r><w:r><w:rPr><w:rFonts w:ascii="Gotham Book" w:hAnsi="Gotham Book" w:cs="Gotham Book" w:eastAsia="Gotham Book"/><w:sz w:val="18"/><w:szCs w:val="18"/><w:spacing w:val="0"/><w:w w:val="100"/></w:rPr><w:t>d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gan:</w:t></w:r><w:r><w:rPr><w:rFonts w:ascii="Gotham Book" w:hAnsi="Gotham Book" w:cs="Gotham Book" w:eastAsia="Gotham Book"/><w:sz w:val="18"/><w:szCs w:val="18"/><w:spacing w:val="0"/><w:w w:val="100"/></w:rPr><w:t> </w:t></w:r><w:r><w:rPr><w:rFonts w:ascii="Gotham" w:hAnsi="Gotham" w:cs="Gotham" w:eastAsia="Gotham"/><w:sz w:val="18"/><w:szCs w:val="18"/><w:spacing w:val="-2"/><w:w w:val="100"/><w:b/><w:bCs/></w:rPr><w:t>C</w:t></w:r><w:r><w:rPr><w:rFonts w:ascii="Gotham" w:hAnsi="Gotham" w:cs="Gotham" w:eastAsia="Gotham"/><w:sz w:val="18"/><w:szCs w:val="18"/><w:spacing w:val="0"/><w:w w:val="100"/><w:b/><w:bCs/></w:rPr><w:t>omisiy</w:t></w:r><w:r><w:rPr><w:rFonts w:ascii="Gotham" w:hAnsi="Gotham" w:cs="Gotham" w:eastAsia="Gotham"/><w:sz w:val="18"/><w:szCs w:val="18"/><w:spacing w:val="-3"/><w:w w:val="100"/><w:b/><w:bCs/></w:rPr><w:t>n</w:t></w:r><w:r><w:rPr><w:rFonts w:ascii="Gotham" w:hAnsi="Gotham" w:cs="Gotham" w:eastAsia="Gotham"/><w:sz w:val="18"/><w:szCs w:val="18"/><w:spacing w:val="-4"/><w:w w:val="100"/><w:b/><w:bCs/></w:rPr><w:t>y</w:t></w:r><w:r><w:rPr><w:rFonts w:ascii="Gotham" w:hAnsi="Gotham" w:cs="Gotham" w:eastAsia="Gotham"/><w:sz w:val="18"/><w:szCs w:val="18"/><w:spacing w:val="0"/><w:w w:val="100"/><w:b/><w:bCs/></w:rPr><w:t>dd</w:t></w:r><w:r><w:rPr><w:rFonts w:ascii="Gotham" w:hAnsi="Gotham" w:cs="Gotham" w:eastAsia="Gotham"/><w:sz w:val="18"/><w:szCs w:val="18"/><w:spacing w:val="0"/><w:w w:val="100"/><w:b/><w:bCs/></w:rPr><w:t> </w:t></w:r><w:r><w:rPr><w:rFonts w:ascii="Gotham" w:hAnsi="Gotham" w:cs="Gotham" w:eastAsia="Gotham"/><w:sz w:val="18"/><w:szCs w:val="18"/><w:spacing w:val="0"/><w:w w:val="100"/><w:b/><w:bCs/></w:rPr><w:t>Heddlu</w:t></w:r><w:r><w:rPr><w:rFonts w:ascii="Gotham" w:hAnsi="Gotham" w:cs="Gotham" w:eastAsia="Gotham"/><w:sz w:val="18"/><w:szCs w:val="18"/><w:spacing w:val="0"/><w:w w:val="100"/><w:b/><w:bCs/></w:rPr><w:t> </w:t></w:r><w:r><w:rPr><w:rFonts w:ascii="Gotham" w:hAnsi="Gotham" w:cs="Gotham" w:eastAsia="Gotham"/><w:sz w:val="18"/><w:szCs w:val="18"/><w:spacing w:val="0"/><w:w w:val="100"/><w:b/><w:bCs/></w:rPr><w:t>a</w:t></w:r><w:r><w:rPr><w:rFonts w:ascii="Gotham" w:hAnsi="Gotham" w:cs="Gotham" w:eastAsia="Gotham"/><w:sz w:val="18"/><w:szCs w:val="18"/><w:spacing w:val="0"/><w:w w:val="100"/><w:b/><w:bCs/></w:rPr><w:t> </w:t></w:r><w:r><w:rPr><w:rFonts w:ascii="Gotham" w:hAnsi="Gotham" w:cs="Gotham" w:eastAsia="Gotham"/><w:sz w:val="18"/><w:szCs w:val="18"/><w:spacing w:val="-1"/><w:w w:val="100"/><w:b/><w:bCs/></w:rPr><w:t>T</w:t></w:r><w:r><w:rPr><w:rFonts w:ascii="Gotham" w:hAnsi="Gotham" w:cs="Gotham" w:eastAsia="Gotham"/><w:sz w:val="18"/><w:szCs w:val="18"/><w:spacing w:val="0"/><w:w w:val="100"/><w:b/><w:bCs/></w:rPr><w:t>h</w:t></w:r><w:r><w:rPr><w:rFonts w:ascii="Gotham" w:hAnsi="Gotham" w:cs="Gotham" w:eastAsia="Gotham"/><w:sz w:val="18"/><w:szCs w:val="18"/><w:spacing w:val="-3"/><w:w w:val="100"/><w:b/><w:bCs/></w:rPr><w:t>r</w:t></w:r><w:r><w:rPr><w:rFonts w:ascii="Gotham" w:hAnsi="Gotham" w:cs="Gotham" w:eastAsia="Gotham"/><w:sz w:val="18"/><w:szCs w:val="18"/><w:spacing w:val="0"/><w:w w:val="100"/><w:b/><w:bCs/></w:rPr><w:t>osedd</w:t></w:r><w:r><w:rPr><w:rFonts w:ascii="Gotham" w:hAnsi="Gotham" w:cs="Gotham" w:eastAsia="Gotham"/><w:sz w:val="18"/><w:szCs w:val="18"/><w:spacing w:val="0"/><w:w w:val="100"/><w:b/><w:bCs/></w:rPr><w:t> </w:t></w:r><w:r><w:rPr><w:rFonts w:ascii="Gotham" w:hAnsi="Gotham" w:cs="Gotham" w:eastAsia="Gotham"/><w:sz w:val="18"/><w:szCs w:val="18"/><w:spacing w:val="0"/><w:w w:val="100"/><w:b/><w:bCs/></w:rPr><w:t>Gogledd</w:t></w:r><w:r><w:rPr><w:rFonts w:ascii="Gotham" w:hAnsi="Gotham" w:cs="Gotham" w:eastAsia="Gotham"/><w:sz w:val="18"/><w:szCs w:val="18"/><w:spacing w:val="0"/><w:w w:val="100"/><w:b/><w:bCs/></w:rPr><w:t> </w:t></w:r><w:r><w:rPr><w:rFonts w:ascii="Gotham" w:hAnsi="Gotham" w:cs="Gotham" w:eastAsia="Gotham"/><w:sz w:val="18"/><w:szCs w:val="18"/><w:spacing w:val="-2"/><w:w w:val="100"/><w:b/><w:bCs/></w:rPr><w:t>C</w:t></w:r><w:r><w:rPr><w:rFonts w:ascii="Gotham" w:hAnsi="Gotham" w:cs="Gotham" w:eastAsia="Gotham"/><w:sz w:val="18"/><w:szCs w:val="18"/><w:spacing w:val="0"/><w:w w:val="100"/><w:b/><w:bCs/></w:rPr><w:t>ymru</w:t></w:r><w:r><w:rPr><w:rFonts w:ascii="Gotham" w:hAnsi="Gotham" w:cs="Gotham" w:eastAsia="Gotham"/><w:sz w:val="18"/><w:szCs w:val="18"/><w:spacing w:val="0"/><w:w w:val="100"/><w:b/><w:bCs/></w:rPr><w:t> </w:t></w:r><w:r><w:rPr><w:rFonts w:ascii="Gotham" w:hAnsi="Gotham" w:cs="Gotham" w:eastAsia="Gotham"/><w:sz w:val="18"/><w:szCs w:val="18"/><w:spacing w:val="0"/><w:w w:val="100"/><w:b/><w:bCs/></w:rPr><w:t>a</w:t></w:r><w:r><w:rPr><w:rFonts w:ascii="Gotham" w:hAnsi="Gotham" w:cs="Gotham" w:eastAsia="Gotham"/><w:sz w:val="18"/><w:szCs w:val="18"/><w:spacing w:val="0"/><w:w w:val="100"/><w:b/><w:bCs/></w:rPr><w:t> </w:t></w:r><w:r><w:rPr><w:rFonts w:ascii="Gotham" w:hAnsi="Gotham" w:cs="Gotham" w:eastAsia="Gotham"/><w:sz w:val="18"/><w:szCs w:val="18"/><w:spacing w:val="0"/><w:w w:val="100"/><w:b/><w:bCs/></w:rPr><w:t>Heddlu</w:t></w:r><w:r><w:rPr><w:rFonts w:ascii="Gotham" w:hAnsi="Gotham" w:cs="Gotham" w:eastAsia="Gotham"/><w:sz w:val="18"/><w:szCs w:val="18"/><w:spacing w:val="0"/><w:w w:val="100"/><w:b/><w:bCs/></w:rPr><w:t> </w:t></w:r><w:r><w:rPr><w:rFonts w:ascii="Gotham" w:hAnsi="Gotham" w:cs="Gotham" w:eastAsia="Gotham"/><w:sz w:val="18"/><w:szCs w:val="18"/><w:spacing w:val="0"/><w:w w:val="100"/><w:b/><w:bCs/></w:rPr><w:t>Gogledd</w:t></w:r><w:r><w:rPr><w:rFonts w:ascii="Gotham" w:hAnsi="Gotham" w:cs="Gotham" w:eastAsia="Gotham"/><w:sz w:val="18"/><w:szCs w:val="18"/><w:spacing w:val="0"/><w:w w:val="100"/><w:b/><w:bCs/></w:rPr><w:t> </w:t></w:r><w:r><w:rPr><w:rFonts w:ascii="Gotham" w:hAnsi="Gotham" w:cs="Gotham" w:eastAsia="Gotham"/><w:sz w:val="18"/><w:szCs w:val="18"/><w:spacing w:val="-2"/><w:w w:val="100"/><w:b/><w:bCs/></w:rPr><w:t>C</w:t></w:r><w:r><w:rPr><w:rFonts w:ascii="Gotham" w:hAnsi="Gotham" w:cs="Gotham" w:eastAsia="Gotham"/><w:sz w:val="18"/><w:szCs w:val="18"/><w:spacing w:val="0"/><w:w w:val="100"/><w:b/><w:bCs/></w:rPr><w:t>ymru</w:t></w:r><w:r><w:rPr><w:rFonts w:ascii="Gotham" w:hAnsi="Gotham" w:cs="Gotham" w:eastAsia="Gotham"/><w:sz w:val="18"/><w:szCs w:val="18"/><w:spacing w:val="0"/><w:w w:val="100"/></w:rPr></w:r></w:p><w:p><w:pPr><w:spacing w:before="16" w:after="0" w:line="200" w:lineRule="exact"/><w:jc w:val="left"/><w:rPr><w:sz w:val="20"/><w:szCs w:val="20"/></w:rPr></w:pPr><w:rPr/><w:r><w:rPr><w:sz w:val="20"/><w:szCs w:val="20"/></w:rPr></w:r></w:p><w:p><w:pPr><w:spacing w:before="0" w:after="0" w:line="240" w:lineRule="auto"/><w:ind w:left="500" w:right="375" w:firstLine="-360"/><w:jc w:val="left"/><w:rPr><w:rFonts w:ascii="Gotham Book" w:hAnsi="Gotham Book" w:cs="Gotham Book" w:eastAsia="Gotham Book"/><w:sz w:val="18"/><w:szCs w:val="18"/></w:rPr></w:pPr><w:rPr/><w:r><w:rPr><w:rFonts w:ascii="Gotham Book" w:hAnsi="Gotham Book" w:cs="Gotham Book" w:eastAsia="Gotham Book"/><w:sz w:val="18"/><w:szCs w:val="18"/><w:spacing w:val="0"/><w:w w:val="100"/></w:rPr><w:t>16.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54"/><w:w w:val="100"/></w:rPr><w:t> </w:t></w:r><w:r><w:rPr><w:rFonts w:ascii="Gotham Book" w:hAnsi="Gotham Book" w:cs="Gotham Book" w:eastAsia="Gotham Book"/><w:sz w:val="18"/><w:szCs w:val="18"/><w:spacing w:val="0"/><w:w w:val="100"/></w:rPr><w:t>Mae’n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rhaid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i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chi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sicrhau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bod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pob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cam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rhe</w:t></w:r><w:r><w:rPr><w:rFonts w:ascii="Gotham Book" w:hAnsi="Gotham Book" w:cs="Gotham Book" w:eastAsia="Gotham Book"/><w:sz w:val="18"/><w:szCs w:val="18"/><w:spacing w:val="-3"/><w:w w:val="100"/></w:rPr><w:t>s</w:t></w:r><w:r><w:rPr><w:rFonts w:ascii="Gotham Book" w:hAnsi="Gotham Book" w:cs="Gotham Book" w:eastAsia="Gotham Book"/><w:sz w:val="18"/><w:szCs w:val="18"/><w:spacing w:val="0"/><w:w w:val="100"/></w:rPr><w:t>ymol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5"/><w:w w:val="100"/></w:rPr><w:t>w</w:t></w:r><w:r><w:rPr><w:rFonts w:ascii="Gotham Book" w:hAnsi="Gotham Book" w:cs="Gotham Book" w:eastAsia="Gotham Book"/><w:sz w:val="18"/><w:szCs w:val="18"/><w:spacing w:val="0"/><w:w w:val="100"/></w:rPr><w:t>edi’i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gymr</w:t></w:r><w:r><w:rPr><w:rFonts w:ascii="Gotham Book" w:hAnsi="Gotham Book" w:cs="Gotham Book" w:eastAsia="Gotham Book"/><w:sz w:val="18"/><w:szCs w:val="18"/><w:spacing w:val="-5"/><w:w w:val="100"/></w:rPr><w:t>y</w:t></w:r><w:r><w:rPr><w:rFonts w:ascii="Gotham Book" w:hAnsi="Gotham Book" w:cs="Gotham Book" w:eastAsia="Gotham Book"/><w:sz w:val="18"/><w:szCs w:val="18"/><w:spacing w:val="0"/><w:w w:val="100"/></w:rPr><w:t>d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i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sicrhau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bod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unr</w:t></w:r><w:r><w:rPr><w:rFonts w:ascii="Gotham Book" w:hAnsi="Gotham Book" w:cs="Gotham Book" w:eastAsia="Gotham Book"/><w:sz w:val="18"/><w:szCs w:val="18"/><w:spacing w:val="-3"/><w:w w:val="100"/></w:rPr><w:t>h</w:t></w:r><w:r><w:rPr><w:rFonts w:ascii="Gotham Book" w:hAnsi="Gotham Book" w:cs="Gotham Book" w:eastAsia="Gotham Book"/><w:sz w:val="18"/><w:szCs w:val="18"/><w:spacing w:val="-2"/><w:w w:val="100"/></w:rPr><w:t>y</w:t></w:r><w:r><w:rPr><w:rFonts w:ascii="Gotham Book" w:hAnsi="Gotham Book" w:cs="Gotham Book" w:eastAsia="Gotham Book"/><w:sz w:val="18"/><w:szCs w:val="18"/><w:spacing w:val="0"/><w:w w:val="100"/></w:rPr><w:t>w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oedolyn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3"/><w:w w:val="100"/></w:rPr><w:t>s</w:t></w:r><w:r><w:rPr><w:rFonts w:ascii="Gotham Book" w:hAnsi="Gotham Book" w:cs="Gotham Book" w:eastAsia="Gotham Book"/><w:sz w:val="18"/><w:szCs w:val="18"/><w:spacing w:val="0"/><w:w w:val="100"/></w:rPr><w:t>y’n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1"/><w:w w:val="100"/></w:rPr><w:t>c</w:t></w:r><w:r><w:rPr><w:rFonts w:ascii="Gotham Book" w:hAnsi="Gotham Book" w:cs="Gotham Book" w:eastAsia="Gotham Book"/><w:sz w:val="18"/><w:szCs w:val="18"/><w:spacing w:val="0"/><w:w w:val="100"/></w:rPr><w:t>ynort</w:t></w:r><w:r><w:rPr><w:rFonts w:ascii="Gotham Book" w:hAnsi="Gotham Book" w:cs="Gotham Book" w:eastAsia="Gotham Book"/><w:sz w:val="18"/><w:szCs w:val="18"/><w:spacing w:val="-3"/><w:w w:val="100"/></w:rPr><w:t>h</w:t></w:r><w:r><w:rPr><w:rFonts w:ascii="Gotham Book" w:hAnsi="Gotham Book" w:cs="Gotham Book" w:eastAsia="Gotham Book"/><w:sz w:val="18"/><w:szCs w:val="18"/><w:spacing w:val="-2"/><w:w w:val="100"/></w:rPr><w:t>w</w:t></w:r><w:r><w:rPr><w:rFonts w:ascii="Gotham Book" w:hAnsi="Gotham Book" w:cs="Gotham Book" w:eastAsia="Gotham Book"/><w:sz w:val="18"/><w:szCs w:val="18"/><w:spacing w:val="-5"/><w:w w:val="100"/></w:rPr><w:t>y</w:t></w:r><w:r><w:rPr><w:rFonts w:ascii="Gotham Book" w:hAnsi="Gotham Book" w:cs="Gotham Book" w:eastAsia="Gotham Book"/><w:sz w:val="18"/><w:szCs w:val="18"/><w:spacing w:val="0"/><w:w w:val="100"/></w:rPr><w:t>o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g</w:t></w:r><w:r><w:rPr><w:rFonts w:ascii="Gotham Book" w:hAnsi="Gotham Book" w:cs="Gotham Book" w:eastAsia="Gotham Book"/><w:sz w:val="18"/><w:szCs w:val="18"/><w:spacing w:val="-4"/><w:w w:val="100"/></w:rPr><w:t>y</w:t></w:r><w:r><w:rPr><w:rFonts w:ascii="Gotham Book" w:hAnsi="Gotham Book" w:cs="Gotham Book" w:eastAsia="Gotham Book"/><w:sz w:val="18"/><w:szCs w:val="18"/><w:spacing w:val="0"/><w:w w:val="100"/></w:rPr><w:t>da’r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p</w:t></w:r><w:r><w:rPr><w:rFonts w:ascii="Gotham Book" w:hAnsi="Gotham Book" w:cs="Gotham Book" w:eastAsia="Gotham Book"/><w:sz w:val="18"/><w:szCs w:val="18"/><w:spacing w:val="-4"/><w:w w:val="100"/></w:rPr><w:t>r</w:t></w:r><w:r><w:rPr><w:rFonts w:ascii="Gotham Book" w:hAnsi="Gotham Book" w:cs="Gotham Book" w:eastAsia="Gotham Book"/><w:sz w:val="18"/><w:szCs w:val="18"/><w:spacing w:val="0"/><w:w w:val="100"/></w:rPr><w:t>osiect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4"/><w:w w:val="100"/></w:rPr><w:t>w</w:t></w:r><w:r><w:rPr><w:rFonts w:ascii="Gotham Book" w:hAnsi="Gotham Book" w:cs="Gotham Book" w:eastAsia="Gotham Book"/><w:sz w:val="18"/><w:szCs w:val="18"/><w:spacing w:val="0"/><w:w w:val="100"/></w:rPr><w:t>edi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1"/><w:w w:val="100"/></w:rPr><w:t>c</w:t></w:r><w:r><w:rPr><w:rFonts w:ascii="Gotham Book" w:hAnsi="Gotham Book" w:cs="Gotham Book" w:eastAsia="Gotham Book"/><w:sz w:val="18"/><w:szCs w:val="18"/><w:spacing w:val="-4"/><w:w w:val="100"/></w:rPr><w:t>y</w:t></w:r><w:r><w:rPr><w:rFonts w:ascii="Gotham Book" w:hAnsi="Gotham Book" w:cs="Gotham Book" w:eastAsia="Gotham Book"/><w:sz w:val="18"/><w:szCs w:val="18"/><w:spacing w:val="0"/><w:w w:val="100"/></w:rPr><w:t>dymﬀurfio’n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ll</w:t></w:r><w:r><w:rPr><w:rFonts w:ascii="Gotham Book" w:hAnsi="Gotham Book" w:cs="Gotham Book" w:eastAsia="Gotham Book"/><w:sz w:val="18"/><w:szCs w:val="18"/><w:spacing w:val="-2"/><w:w w:val="100"/></w:rPr><w:t>w</w:t></w:r><w:r><w:rPr><w:rFonts w:ascii="Gotham Book" w:hAnsi="Gotham Book" w:cs="Gotham Book" w:eastAsia="Gotham Book"/><w:sz w:val="18"/><w:szCs w:val="18"/><w:spacing w:val="0"/><w:w w:val="100"/></w:rPr><w:t>yr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â’r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gofynion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diogel</w:t></w:r><w:r><w:rPr><w:rFonts w:ascii="Gotham Book" w:hAnsi="Gotham Book" w:cs="Gotham Book" w:eastAsia="Gotham Book"/><w:sz w:val="18"/><w:szCs w:val="18"/><w:spacing w:val="-5"/><w:w w:val="100"/></w:rPr><w:t>w</w:t></w:r><w:r><w:rPr><w:rFonts w:ascii="Gotham Book" w:hAnsi="Gotham Book" w:cs="Gotham Book" w:eastAsia="Gotham Book"/><w:sz w:val="18"/><w:szCs w:val="18"/><w:spacing w:val="0"/><w:w w:val="100"/></w:rPr><w:t>ch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perthnasol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os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5"/><w:w w:val="100"/></w:rPr><w:t>b</w:t></w:r><w:r><w:rPr><w:rFonts w:ascii="Gotham Book" w:hAnsi="Gotham Book" w:cs="Gotham Book" w:eastAsia="Gotham Book"/><w:sz w:val="18"/><w:szCs w:val="18"/><w:spacing w:val="-5"/><w:w w:val="100"/></w:rPr><w:t>y</w:t></w:r><w:r><w:rPr><w:rFonts w:ascii="Gotham Book" w:hAnsi="Gotham Book" w:cs="Gotham Book" w:eastAsia="Gotham Book"/><w:sz w:val="18"/><w:szCs w:val="18"/><w:spacing w:val="0"/><w:w w:val="100"/></w:rPr><w:t>dd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yn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g</w:t></w:r><w:r><w:rPr><w:rFonts w:ascii="Gotham Book" w:hAnsi="Gotham Book" w:cs="Gotham Book" w:eastAsia="Gotham Book"/><w:sz w:val="18"/><w:szCs w:val="18"/><w:spacing w:val="-5"/><w:w w:val="100"/></w:rPr><w:t>w</w:t></w:r><w:r><w:rPr><w:rFonts w:ascii="Gotham Book" w:hAnsi="Gotham Book" w:cs="Gotham Book" w:eastAsia="Gotham Book"/><w:sz w:val="18"/><w:szCs w:val="18"/><w:spacing w:val="0"/><w:w w:val="100"/></w:rPr><w:t>eithio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â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phlant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a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phobl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i</w:t></w:r><w:r><w:rPr><w:rFonts w:ascii="Gotham Book" w:hAnsi="Gotham Book" w:cs="Gotham Book" w:eastAsia="Gotham Book"/><w:sz w:val="18"/><w:szCs w:val="18"/><w:spacing w:val="-3"/><w:w w:val="100"/></w:rPr><w:t>f</w:t></w:r><w:r><w:rPr><w:rFonts w:ascii="Gotham Book" w:hAnsi="Gotham Book" w:cs="Gotham Book" w:eastAsia="Gotham Book"/><w:sz w:val="18"/><w:szCs w:val="18"/><w:spacing w:val="0"/><w:w w:val="100"/></w:rPr><w:t>anc.</w:t></w:r></w:p><w:p><w:pPr><w:spacing w:before="16" w:after="0" w:line="200" w:lineRule="exact"/><w:jc w:val="left"/><w:rPr><w:sz w:val="20"/><w:szCs w:val="20"/></w:rPr></w:pPr><w:rPr/><w:r><w:rPr><w:sz w:val="20"/><w:szCs w:val="20"/></w:rPr></w:r></w:p><w:p><w:pPr><w:spacing w:before="0" w:after="0" w:line="240" w:lineRule="auto"/><w:ind w:left="500" w:right="155" w:firstLine="-360"/><w:jc w:val="left"/><w:rPr><w:rFonts w:ascii="Gotham Book" w:hAnsi="Gotham Book" w:cs="Gotham Book" w:eastAsia="Gotham Book"/><w:sz w:val="18"/><w:szCs w:val="18"/></w:rPr></w:pPr><w:rPr/><w:r><w:rPr><w:rFonts w:ascii="Gotham Book" w:hAnsi="Gotham Book" w:cs="Gotham Book" w:eastAsia="Gotham Book"/><w:sz w:val="18"/><w:szCs w:val="18"/><w:spacing w:val="0"/><w:w w:val="100"/></w:rPr><w:t>1</w:t></w:r><w:r><w:rPr><w:rFonts w:ascii="Gotham Book" w:hAnsi="Gotham Book" w:cs="Gotham Book" w:eastAsia="Gotham Book"/><w:sz w:val="18"/><w:szCs w:val="18"/><w:spacing w:val="-18"/><w:w w:val="100"/></w:rPr><w:t>7</w:t></w:r><w:r><w:rPr><w:rFonts w:ascii="Gotham Book" w:hAnsi="Gotham Book" w:cs="Gotham Book" w:eastAsia="Gotham Book"/><w:sz w:val="18"/><w:szCs w:val="18"/><w:spacing w:val="0"/><w:w w:val="100"/></w:rPr><w:t>.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54"/><w:w w:val="100"/></w:rPr><w:t> </w:t></w:r><w:r><w:rPr><w:rFonts w:ascii="Gotham Book" w:hAnsi="Gotham Book" w:cs="Gotham Book" w:eastAsia="Gotham Book"/><w:sz w:val="18"/><w:szCs w:val="18"/><w:spacing w:val="0"/><w:w w:val="100"/></w:rPr><w:t>Sef</w:t></w:r><w:r><w:rPr><w:rFonts w:ascii="Gotham Book" w:hAnsi="Gotham Book" w:cs="Gotham Book" w:eastAsia="Gotham Book"/><w:sz w:val="18"/><w:szCs w:val="18"/><w:spacing w:val="-5"/><w:w w:val="100"/></w:rPr><w:t>y</w:t></w:r><w:r><w:rPr><w:rFonts w:ascii="Gotham Book" w:hAnsi="Gotham Book" w:cs="Gotham Book" w:eastAsia="Gotham Book"/><w:sz w:val="18"/><w:szCs w:val="18"/><w:spacing w:val="0"/><w:w w:val="100"/></w:rPr><w:t>dliad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3"/><w:w w:val="100"/></w:rPr><w:t>s</w:t></w:r><w:r><w:rPr><w:rFonts w:ascii="Gotham Book" w:hAnsi="Gotham Book" w:cs="Gotham Book" w:eastAsia="Gotham Book"/><w:sz w:val="18"/><w:szCs w:val="18"/><w:spacing w:val="0"/><w:w w:val="100"/></w:rPr><w:t>y’n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1"/><w:w w:val="100"/></w:rPr><w:t>c</w:t></w:r><w:r><w:rPr><w:rFonts w:ascii="Gotham Book" w:hAnsi="Gotham Book" w:cs="Gotham Book" w:eastAsia="Gotham Book"/><w:sz w:val="18"/><w:szCs w:val="18"/><w:spacing w:val="0"/><w:w w:val="100"/></w:rPr><w:t>yfl</w:t></w:r><w:r><w:rPr><w:rFonts w:ascii="Gotham Book" w:hAnsi="Gotham Book" w:cs="Gotham Book" w:eastAsia="Gotham Book"/><w:sz w:val="18"/><w:szCs w:val="18"/><w:spacing w:val="-2"/><w:w w:val="100"/></w:rPr><w:t>w</w:t></w:r><w:r><w:rPr><w:rFonts w:ascii="Gotham Book" w:hAnsi="Gotham Book" w:cs="Gotham Book" w:eastAsia="Gotham Book"/><w:sz w:val="18"/><w:szCs w:val="18"/><w:spacing w:val="0"/><w:w w:val="100"/></w:rPr><w:t>yno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g</w:t></w:r><w:r><w:rPr><w:rFonts w:ascii="Gotham Book" w:hAnsi="Gotham Book" w:cs="Gotham Book" w:eastAsia="Gotham Book"/><w:sz w:val="18"/><w:szCs w:val="18"/><w:spacing w:val="-4"/><w:w w:val="100"/></w:rPr><w:t>r</w:t></w:r><w:r><w:rPr><w:rFonts w:ascii="Gotham Book" w:hAnsi="Gotham Book" w:cs="Gotham Book" w:eastAsia="Gotham Book"/><w:sz w:val="18"/><w:szCs w:val="18"/><w:spacing w:val="0"/><w:w w:val="100"/></w:rPr><w:t>antiau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yn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unig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2"/><w:w w:val="100"/></w:rPr><w:t>y</w:t></w:r><w:r><w:rPr><w:rFonts w:ascii="Gotham Book" w:hAnsi="Gotham Book" w:cs="Gotham Book" w:eastAsia="Gotham Book"/><w:sz w:val="18"/><w:szCs w:val="18"/><w:spacing w:val="0"/><w:w w:val="100"/></w:rPr><w:t>w’r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Noddwr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ac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nid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2"/><w:w w:val="100"/></w:rPr><w:t>y</w:t></w:r><w:r><w:rPr><w:rFonts w:ascii="Gotham Book" w:hAnsi="Gotham Book" w:cs="Gotham Book" w:eastAsia="Gotham Book"/><w:sz w:val="18"/><w:szCs w:val="18"/><w:spacing w:val="0"/><w:w w:val="100"/></w:rPr><w:t>w’n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gyfri</w:t></w:r><w:r><w:rPr><w:rFonts w:ascii="Gotham Book" w:hAnsi="Gotham Book" w:cs="Gotham Book" w:eastAsia="Gotham Book"/><w:sz w:val="18"/><w:szCs w:val="18"/><w:spacing w:val="-2"/><w:w w:val="100"/></w:rPr><w:t>f</w:t></w:r><w:r><w:rPr><w:rFonts w:ascii="Gotham Book" w:hAnsi="Gotham Book" w:cs="Gotham Book" w:eastAsia="Gotham Book"/><w:sz w:val="18"/><w:szCs w:val="18"/><w:spacing w:val="0"/><w:w w:val="100"/></w:rPr><w:t>ol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am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unr</w:t></w:r><w:r><w:rPr><w:rFonts w:ascii="Gotham Book" w:hAnsi="Gotham Book" w:cs="Gotham Book" w:eastAsia="Gotham Book"/><w:sz w:val="18"/><w:szCs w:val="18"/><w:spacing w:val="-3"/><w:w w:val="100"/></w:rPr><w:t>h</w:t></w:r><w:r><w:rPr><w:rFonts w:ascii="Gotham Book" w:hAnsi="Gotham Book" w:cs="Gotham Book" w:eastAsia="Gotham Book"/><w:sz w:val="18"/><w:szCs w:val="18"/><w:spacing w:val="-2"/><w:w w:val="100"/></w:rPr><w:t>y</w:t></w:r><w:r><w:rPr><w:rFonts w:ascii="Gotham Book" w:hAnsi="Gotham Book" w:cs="Gotham Book" w:eastAsia="Gotham Book"/><w:sz w:val="18"/><w:szCs w:val="18"/><w:spacing w:val="0"/><w:w w:val="100"/></w:rPr><w:t>w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5"/><w:w w:val="100"/></w:rPr><w:t>w</w:t></w:r><w:r><w:rPr><w:rFonts w:ascii="Gotham Book" w:hAnsi="Gotham Book" w:cs="Gotham Book" w:eastAsia="Gotham Book"/><w:sz w:val="18"/><w:szCs w:val="18"/><w:spacing w:val="0"/><w:w w:val="100"/></w:rPr><w:t>eith</w:t></w:r><w:r><w:rPr><w:rFonts w:ascii="Gotham Book" w:hAnsi="Gotham Book" w:cs="Gotham Book" w:eastAsia="Gotham Book"/><w:sz w:val="18"/><w:szCs w:val="18"/><w:spacing w:val="-4"/><w:w w:val="100"/></w:rPr><w:t>r</w:t></w:r><w:r><w:rPr><w:rFonts w:ascii="Gotham Book" w:hAnsi="Gotham Book" w:cs="Gotham Book" w:eastAsia="Gotham Book"/><w:sz w:val="18"/><w:szCs w:val="18"/><w:spacing w:val="0"/><w:w w:val="100"/></w:rPr><w:t>ed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neu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esgeulu</w:t></w:r><w:r><w:rPr><w:rFonts w:ascii="Gotham Book" w:hAnsi="Gotham Book" w:cs="Gotham Book" w:eastAsia="Gotham Book"/><w:sz w:val="18"/><w:szCs w:val="18"/><w:spacing w:val="-2"/><w:w w:val="100"/></w:rPr><w:t>s</w:t></w:r><w:r><w:rPr><w:rFonts w:ascii="Gotham Book" w:hAnsi="Gotham Book" w:cs="Gotham Book" w:eastAsia="Gotham Book"/><w:sz w:val="18"/><w:szCs w:val="18"/><w:spacing w:val="-3"/><w:w w:val="100"/></w:rPr><w:t>t</w:t></w:r><w:r><w:rPr><w:rFonts w:ascii="Gotham Book" w:hAnsi="Gotham Book" w:cs="Gotham Book" w:eastAsia="Gotham Book"/><w:sz w:val="18"/><w:szCs w:val="18"/><w:spacing w:val="0"/><w:w w:val="100"/></w:rPr><w:t>od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ar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4"/><w:w w:val="100"/></w:rPr><w:t>r</w:t></w:r><w:r><w:rPr><w:rFonts w:ascii="Gotham Book" w:hAnsi="Gotham Book" w:cs="Gotham Book" w:eastAsia="Gotham Book"/><w:sz w:val="18"/><w:szCs w:val="18"/><w:spacing w:val="0"/><w:w w:val="100"/></w:rPr><w:t>an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y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rhai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3"/><w:w w:val="100"/></w:rPr><w:t>h</w:t></w:r><w:r><w:rPr><w:rFonts w:ascii="Gotham Book" w:hAnsi="Gotham Book" w:cs="Gotham Book" w:eastAsia="Gotham Book"/><w:sz w:val="18"/><w:szCs w:val="18"/><w:spacing w:val="0"/><w:w w:val="100"/></w:rPr><w:t>yn</w:t></w:r><w:r><w:rPr><w:rFonts w:ascii="Gotham Book" w:hAnsi="Gotham Book" w:cs="Gotham Book" w:eastAsia="Gotham Book"/><w:sz w:val="18"/><w:szCs w:val="18"/><w:spacing w:val="-3"/><w:w w:val="100"/></w:rPr><w:t>n</w:t></w:r><w:r><w:rPr><w:rFonts w:ascii="Gotham Book" w:hAnsi="Gotham Book" w:cs="Gotham Book" w:eastAsia="Gotham Book"/><w:sz w:val="18"/><w:szCs w:val="18"/><w:spacing w:val="0"/><w:w w:val="100"/></w:rPr><w:t>y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3"/><w:w w:val="100"/></w:rPr><w:t>s</w:t></w:r><w:r><w:rPr><w:rFonts w:ascii="Gotham Book" w:hAnsi="Gotham Book" w:cs="Gotham Book" w:eastAsia="Gotham Book"/><w:sz w:val="18"/><w:szCs w:val="18"/><w:spacing w:val="0"/><w:w w:val="100"/></w:rPr><w:t>y’n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1"/><w:w w:val="100"/></w:rPr><w:t>c</w:t></w:r><w:r><w:rPr><w:rFonts w:ascii="Gotham Book" w:hAnsi="Gotham Book" w:cs="Gotham Book" w:eastAsia="Gotham Book"/><w:sz w:val="18"/><w:szCs w:val="18"/><w:spacing w:val="0"/><w:w w:val="100"/></w:rPr><w:t>ymr</w:t></w:r><w:r><w:rPr><w:rFonts w:ascii="Gotham Book" w:hAnsi="Gotham Book" w:cs="Gotham Book" w:eastAsia="Gotham Book"/><w:sz w:val="18"/><w:szCs w:val="18"/><w:spacing w:val="-4"/><w:w w:val="100"/></w:rPr><w:t>y</w:t></w:r><w:r><w:rPr><w:rFonts w:ascii="Gotham Book" w:hAnsi="Gotham Book" w:cs="Gotham Book" w:eastAsia="Gotham Book"/><w:sz w:val="18"/><w:szCs w:val="18"/><w:spacing w:val="0"/><w:w w:val="100"/></w:rPr><w:t>d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rhan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yn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y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p</w:t></w:r><w:r><w:rPr><w:rFonts w:ascii="Gotham Book" w:hAnsi="Gotham Book" w:cs="Gotham Book" w:eastAsia="Gotham Book"/><w:sz w:val="18"/><w:szCs w:val="18"/><w:spacing w:val="-4"/><w:w w:val="100"/></w:rPr><w:t>r</w:t></w:r><w:r><w:rPr><w:rFonts w:ascii="Gotham Book" w:hAnsi="Gotham Book" w:cs="Gotham Book" w:eastAsia="Gotham Book"/><w:sz w:val="18"/><w:szCs w:val="18"/><w:spacing w:val="0"/><w:w w:val="100"/></w:rPr><w:t>osiectau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a’r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1"/><w:w w:val="100"/></w:rPr><w:t>c</w:t></w:r><w:r><w:rPr><w:rFonts w:ascii="Gotham Book" w:hAnsi="Gotham Book" w:cs="Gotham Book" w:eastAsia="Gotham Book"/><w:sz w:val="18"/><w:szCs w:val="18"/><w:spacing w:val="0"/><w:w w:val="100"/></w:rPr><w:t>ynlluniau.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2"/><w:w w:val="100"/></w:rPr><w:t>C</w:t></w:r><w:r><w:rPr><w:rFonts w:ascii="Gotham Book" w:hAnsi="Gotham Book" w:cs="Gotham Book" w:eastAsia="Gotham Book"/><w:sz w:val="18"/><w:szCs w:val="18"/><w:spacing w:val="0"/><w:w w:val="100"/></w:rPr><w:t>yfri</w:t></w:r><w:r><w:rPr><w:rFonts w:ascii="Gotham Book" w:hAnsi="Gotham Book" w:cs="Gotham Book" w:eastAsia="Gotham Book"/><w:sz w:val="18"/><w:szCs w:val="18"/><w:spacing w:val="-2"/><w:w w:val="100"/></w:rPr><w:t>f</w:t></w:r><w:r><w:rPr><w:rFonts w:ascii="Gotham Book" w:hAnsi="Gotham Book" w:cs="Gotham Book" w:eastAsia="Gotham Book"/><w:sz w:val="18"/><w:szCs w:val="18"/><w:spacing w:val="0"/><w:w w:val="100"/></w:rPr><w:t>oldeb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y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rhai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3"/><w:w w:val="100"/></w:rPr><w:t>s</w:t></w:r><w:r><w:rPr><w:rFonts w:ascii="Gotham Book" w:hAnsi="Gotham Book" w:cs="Gotham Book" w:eastAsia="Gotham Book"/><w:sz w:val="18"/><w:szCs w:val="18"/><w:spacing w:val="0"/><w:w w:val="100"/></w:rPr><w:t>y’n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t</w:t></w:r><w:r><w:rPr><w:rFonts w:ascii="Gotham Book" w:hAnsi="Gotham Book" w:cs="Gotham Book" w:eastAsia="Gotham Book"/><w:sz w:val="18"/><w:szCs w:val="18"/><w:spacing w:val="-4"/><w:w w:val="100"/></w:rPr><w:t>r</w:t></w:r><w:r><w:rPr><w:rFonts w:ascii="Gotham Book" w:hAnsi="Gotham Book" w:cs="Gotham Book" w:eastAsia="Gotham Book"/><w:sz w:val="18"/><w:szCs w:val="18"/><w:spacing w:val="0"/><w:w w:val="100"/></w:rPr><w:t>efnu’r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p</w:t></w:r><w:r><w:rPr><w:rFonts w:ascii="Gotham Book" w:hAnsi="Gotham Book" w:cs="Gotham Book" w:eastAsia="Gotham Book"/><w:sz w:val="18"/><w:szCs w:val="18"/><w:spacing w:val="-4"/><w:w w:val="100"/></w:rPr><w:t>r</w:t></w:r><w:r><w:rPr><w:rFonts w:ascii="Gotham Book" w:hAnsi="Gotham Book" w:cs="Gotham Book" w:eastAsia="Gotham Book"/><w:sz w:val="18"/><w:szCs w:val="18"/><w:spacing w:val="0"/><w:w w:val="100"/></w:rPr><w:t>osiectau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a’r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1"/><w:w w:val="100"/></w:rPr><w:t>c</w:t></w:r><w:r><w:rPr><w:rFonts w:ascii="Gotham Book" w:hAnsi="Gotham Book" w:cs="Gotham Book" w:eastAsia="Gotham Book"/><w:sz w:val="18"/><w:szCs w:val="18"/><w:spacing w:val="0"/><w:w w:val="100"/></w:rPr><w:t>ynlluniau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f</w:t></w:r><w:r><w:rPr><w:rFonts w:ascii="Gotham Book" w:hAnsi="Gotham Book" w:cs="Gotham Book" w:eastAsia="Gotham Book"/><w:sz w:val="18"/><w:szCs w:val="18"/><w:spacing w:val="-5"/><w:w w:val="100"/></w:rPr><w:t>y</w:t></w:r><w:r><w:rPr><w:rFonts w:ascii="Gotham Book" w:hAnsi="Gotham Book" w:cs="Gotham Book" w:eastAsia="Gotham Book"/><w:sz w:val="18"/><w:szCs w:val="18"/><w:spacing w:val="0"/><w:w w:val="100"/></w:rPr><w:t>dd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3"/><w:w w:val="100"/></w:rPr><w:t>h</w:t></w:r><w:r><w:rPr><w:rFonts w:ascii="Gotham Book" w:hAnsi="Gotham Book" w:cs="Gotham Book" w:eastAsia="Gotham Book"/><w:sz w:val="18"/><w:szCs w:val="18"/><w:spacing w:val="0"/><w:w w:val="100"/></w:rPr><w:t>yn.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Mae’n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ofynnol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i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chi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4"/><w:w w:val="100"/></w:rPr><w:t>y</w:t></w:r><w:r><w:rPr><w:rFonts w:ascii="Gotham Book" w:hAnsi="Gotham Book" w:cs="Gotham Book" w:eastAsia="Gotham Book"/><w:sz w:val="18"/><w:szCs w:val="18"/><w:spacing w:val="-2"/><w:w w:val="100"/></w:rPr><w:t>s</w:t></w:r><w:r><w:rPr><w:rFonts w:ascii="Gotham Book" w:hAnsi="Gotham Book" w:cs="Gotham Book" w:eastAsia="Gotham Book"/><w:sz w:val="18"/><w:szCs w:val="18"/><w:spacing w:val="0"/><w:w w:val="100"/></w:rPr><w:t>tyried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eich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1"/><w:w w:val="100"/></w:rPr><w:t>c</w:t></w:r><w:r><w:rPr><w:rFonts w:ascii="Gotham Book" w:hAnsi="Gotham Book" w:cs="Gotham Book" w:eastAsia="Gotham Book"/><w:sz w:val="18"/><w:szCs w:val="18"/><w:spacing w:val="0"/><w:w w:val="100"/></w:rPr><w:t>yfri</w:t></w:r><w:r><w:rPr><w:rFonts w:ascii="Gotham Book" w:hAnsi="Gotham Book" w:cs="Gotham Book" w:eastAsia="Gotham Book"/><w:sz w:val="18"/><w:szCs w:val="18"/><w:spacing w:val="-2"/><w:w w:val="100"/></w:rPr><w:t>f</w:t></w:r><w:r><w:rPr><w:rFonts w:ascii="Gotham Book" w:hAnsi="Gotham Book" w:cs="Gotham Book" w:eastAsia="Gotham Book"/><w:sz w:val="18"/><w:szCs w:val="18"/><w:spacing w:val="0"/><w:w w:val="100"/></w:rPr><w:t>oldebau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1"/><w:w w:val="100"/></w:rPr><w:t>c</w:t></w:r><w:r><w:rPr><w:rFonts w:ascii="Gotham Book" w:hAnsi="Gotham Book" w:cs="Gotham Book" w:eastAsia="Gotham Book"/><w:sz w:val="18"/><w:szCs w:val="18"/><w:spacing w:val="0"/><w:w w:val="100"/></w:rPr><w:t>yf</w:t></w:r><w:r><w:rPr><w:rFonts w:ascii="Gotham Book" w:hAnsi="Gotham Book" w:cs="Gotham Book" w:eastAsia="Gotham Book"/><w:sz w:val="18"/><w:szCs w:val="18"/><w:spacing w:val="-4"/><w:w w:val="100"/></w:rPr><w:t>r</w:t></w:r><w:r><w:rPr><w:rFonts w:ascii="Gotham Book" w:hAnsi="Gotham Book" w:cs="Gotham Book" w:eastAsia="Gotham Book"/><w:sz w:val="18"/><w:szCs w:val="18"/><w:spacing w:val="0"/><w:w w:val="100"/></w:rPr><w:t>eithiol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2"/><w:w w:val="100"/></w:rPr><w:t>f</w:t></w:r><w:r><w:rPr><w:rFonts w:ascii="Gotham Book" w:hAnsi="Gotham Book" w:cs="Gotham Book" w:eastAsia="Gotham Book"/><w:sz w:val="18"/><w:szCs w:val="18"/><w:spacing w:val="0"/><w:w w:val="100"/></w:rPr><w:t>el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t</w:t></w:r><w:r><w:rPr><w:rFonts w:ascii="Gotham Book" w:hAnsi="Gotham Book" w:cs="Gotham Book" w:eastAsia="Gotham Book"/><w:sz w:val="18"/><w:szCs w:val="18"/><w:spacing w:val="-4"/><w:w w:val="100"/></w:rPr><w:t>r</w:t></w:r><w:r><w:rPr><w:rFonts w:ascii="Gotham Book" w:hAnsi="Gotham Book" w:cs="Gotham Book" w:eastAsia="Gotham Book"/><w:sz w:val="18"/><w:szCs w:val="18"/><w:spacing w:val="0"/><w:w w:val="100"/></w:rPr><w:t>ef</w:t></w:r><w:r><w:rPr><w:rFonts w:ascii="Gotham Book" w:hAnsi="Gotham Book" w:cs="Gotham Book" w:eastAsia="Gotham Book"/><w:sz w:val="18"/><w:szCs w:val="18"/><w:spacing w:val="-3"/><w:w w:val="100"/></w:rPr><w:t>n</w:t></w:r><w:r><w:rPr><w:rFonts w:ascii="Gotham Book" w:hAnsi="Gotham Book" w:cs="Gotham Book" w:eastAsia="Gotham Book"/><w:sz w:val="18"/><w:szCs w:val="18"/><w:spacing w:val="0"/><w:w w:val="100"/></w:rPr><w:t>wr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yn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o</w:t></w:r><w:r><w:rPr><w:rFonts w:ascii="Gotham Book" w:hAnsi="Gotham Book" w:cs="Gotham Book" w:eastAsia="Gotham Book"/><w:sz w:val="18"/><w:szCs w:val="18"/><w:spacing w:val="-3"/><w:w w:val="100"/></w:rPr><w:t>f</w:t></w:r><w:r><w:rPr><w:rFonts w:ascii="Gotham Book" w:hAnsi="Gotham Book" w:cs="Gotham Book" w:eastAsia="Gotham Book"/><w:sz w:val="18"/><w:szCs w:val="18"/><w:spacing w:val="0"/><w:w w:val="100"/></w:rPr><w:t>alus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i</w:t></w:r><w:r><w:rPr><w:rFonts w:ascii="Gotham Book" w:hAnsi="Gotham Book" w:cs="Gotham Book" w:eastAsia="Gotham Book"/><w:sz w:val="18"/><w:szCs w:val="18"/><w:spacing w:val="-4"/><w:w w:val="100"/></w:rPr><w:t>a</w:t></w:r><w:r><w:rPr><w:rFonts w:ascii="Gotham Book" w:hAnsi="Gotham Book" w:cs="Gotham Book" w:eastAsia="Gotham Book"/><w:sz w:val="18"/><w:szCs w:val="18"/><w:spacing w:val="0"/><w:w w:val="100"/></w:rPr><w:t>wn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a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th</w:t></w:r><w:r><w:rPr><w:rFonts w:ascii="Gotham Book" w:hAnsi="Gotham Book" w:cs="Gotham Book" w:eastAsia="Gotham Book"/><w:sz w:val="18"/><w:szCs w:val="18"/><w:spacing w:val="-4"/><w:w w:val="100"/></w:rPr><w:t>r</w:t></w:r><w:r><w:rPr><w:rFonts w:ascii="Gotham Book" w:hAnsi="Gotham Book" w:cs="Gotham Book" w:eastAsia="Gotham Book"/><w:sz w:val="18"/><w:szCs w:val="18"/><w:spacing w:val="0"/><w:w w:val="100"/></w:rPr><w:t>efnu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4"/><w:w w:val="100"/></w:rPr><w:t>y</w:t></w:r><w:r><w:rPr><w:rFonts w:ascii="Gotham Book" w:hAnsi="Gotham Book" w:cs="Gotham Book" w:eastAsia="Gotham Book"/><w:sz w:val="18"/><w:szCs w:val="18"/><w:spacing w:val="-3"/><w:w w:val="100"/></w:rPr><w:t>s</w:t></w:r><w:r><w:rPr><w:rFonts w:ascii="Gotham Book" w:hAnsi="Gotham Book" w:cs="Gotham Book" w:eastAsia="Gotham Book"/><w:sz w:val="18"/><w:szCs w:val="18"/><w:spacing w:val="0"/><w:w w:val="100"/></w:rPr><w:t>wiriant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priodol.</w:t></w:r></w:p><w:p><w:pPr><w:jc w:val="left"/><w:spacing w:after="0"/><w:sectPr><w:pgMar w:header="0" w:footer="283" w:top="620" w:bottom="480" w:left="580" w:right="580"/><w:pgSz w:w="11920" w:h="16840"/></w:sectPr></w:pPr><w:rPr/></w:p><w:p><w:pPr><w:spacing w:before="66" w:after="0" w:line="240" w:lineRule="auto"/><w:ind w:left="120" w:right="-20"/><w:jc w:val="left"/><w:rPr><w:rFonts w:ascii="Gotham Book" w:hAnsi="Gotham Book" w:cs="Gotham Book" w:eastAsia="Gotham Book"/><w:sz w:val="18"/><w:szCs w:val="18"/></w:rPr></w:pPr><w:rPr/><w:r><w:rPr><w:rFonts w:ascii="Gotham Book" w:hAnsi="Gotham Book" w:cs="Gotham Book" w:eastAsia="Gotham Book"/><w:sz w:val="18"/><w:szCs w:val="18"/><w:spacing w:val="0"/><w:w w:val="100"/></w:rPr><w:t>Os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5"/><w:w w:val="100"/></w:rPr><w:t>b</w:t></w:r><w:r><w:rPr><w:rFonts w:ascii="Gotham Book" w:hAnsi="Gotham Book" w:cs="Gotham Book" w:eastAsia="Gotham Book"/><w:sz w:val="18"/><w:szCs w:val="18"/><w:spacing w:val="-5"/><w:w w:val="100"/></w:rPr><w:t>y</w:t></w:r><w:r><w:rPr><w:rFonts w:ascii="Gotham Book" w:hAnsi="Gotham Book" w:cs="Gotham Book" w:eastAsia="Gotham Book"/><w:sz w:val="18"/><w:szCs w:val="18"/><w:spacing w:val="0"/><w:w w:val="100"/></w:rPr><w:t>dd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unr</w:t></w:r><w:r><w:rPr><w:rFonts w:ascii="Gotham Book" w:hAnsi="Gotham Book" w:cs="Gotham Book" w:eastAsia="Gotham Book"/><w:sz w:val="18"/><w:szCs w:val="18"/><w:spacing w:val="-3"/><w:w w:val="100"/></w:rPr><w:t>h</w:t></w:r><w:r><w:rPr><w:rFonts w:ascii="Gotham Book" w:hAnsi="Gotham Book" w:cs="Gotham Book" w:eastAsia="Gotham Book"/><w:sz w:val="18"/><w:szCs w:val="18"/><w:spacing w:val="-2"/><w:w w:val="100"/></w:rPr><w:t>y</w:t></w:r><w:r><w:rPr><w:rFonts w:ascii="Gotham Book" w:hAnsi="Gotham Book" w:cs="Gotham Book" w:eastAsia="Gotham Book"/><w:sz w:val="18"/><w:szCs w:val="18"/><w:spacing w:val="0"/><w:w w:val="100"/></w:rPr><w:t>w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un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o’r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sefyll</w:t></w:r><w:r><w:rPr><w:rFonts w:ascii="Gotham Book" w:hAnsi="Gotham Book" w:cs="Gotham Book" w:eastAsia="Gotham Book"/><w:sz w:val="18"/><w:szCs w:val="18"/><w:spacing w:val="-3"/><w:w w:val="100"/></w:rPr><w:t>f</w:t></w:r><w:r><w:rPr><w:rFonts w:ascii="Gotham Book" w:hAnsi="Gotham Book" w:cs="Gotham Book" w:eastAsia="Gotham Book"/><w:sz w:val="18"/><w:szCs w:val="18"/><w:spacing w:val="0"/><w:w w:val="100"/></w:rPr><w:t>aoedd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canlynol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yn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dig</w:t></w:r><w:r><w:rPr><w:rFonts w:ascii="Gotham Book" w:hAnsi="Gotham Book" w:cs="Gotham Book" w:eastAsia="Gotham Book"/><w:sz w:val="18"/><w:szCs w:val="18"/><w:spacing w:val="-2"/><w:w w:val="100"/></w:rPr><w:t>w</w:t></w:r><w:r><w:rPr><w:rFonts w:ascii="Gotham Book" w:hAnsi="Gotham Book" w:cs="Gotham Book" w:eastAsia="Gotham Book"/><w:sz w:val="18"/><w:szCs w:val="18"/><w:spacing w:val="-5"/><w:w w:val="100"/></w:rPr><w:t>y</w:t></w:r><w:r><w:rPr><w:rFonts w:ascii="Gotham Book" w:hAnsi="Gotham Book" w:cs="Gotham Book" w:eastAsia="Gotham Book"/><w:sz w:val="18"/><w:szCs w:val="18"/><w:spacing w:val="0"/><w:w w:val="100"/></w:rPr><w:t>dd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gallwn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dd</w:t></w:r><w:r><w:rPr><w:rFonts w:ascii="Gotham Book" w:hAnsi="Gotham Book" w:cs="Gotham Book" w:eastAsia="Gotham Book"/><w:sz w:val="18"/><w:szCs w:val="18"/><w:spacing w:val="-5"/><w:w w:val="100"/></w:rPr><w:t>e</w:t></w:r><w:r><w:rPr><w:rFonts w:ascii="Gotham Book" w:hAnsi="Gotham Book" w:cs="Gotham Book" w:eastAsia="Gotham Book"/><w:sz w:val="18"/><w:szCs w:val="18"/><w:spacing w:val="0"/><w:w w:val="100"/></w:rPr><w:t>wis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gofyn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am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y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g</w:t></w:r><w:r><w:rPr><w:rFonts w:ascii="Gotham Book" w:hAnsi="Gotham Book" w:cs="Gotham Book" w:eastAsia="Gotham Book"/><w:sz w:val="18"/><w:szCs w:val="18"/><w:spacing w:val="-4"/><w:w w:val="100"/></w:rPr><w:t>r</w:t></w:r><w:r><w:rPr><w:rFonts w:ascii="Gotham Book" w:hAnsi="Gotham Book" w:cs="Gotham Book" w:eastAsia="Gotham Book"/><w:sz w:val="18"/><w:szCs w:val="18"/><w:spacing w:val="0"/><w:w w:val="100"/></w:rPr><w:t>ant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yn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ôl:</w:t></w:r></w:p><w:p><w:pPr><w:spacing w:before="16" w:after="0" w:line="200" w:lineRule="exact"/><w:jc w:val="left"/><w:rPr><w:sz w:val="20"/><w:szCs w:val="20"/></w:rPr></w:pPr><w:rPr/><w:r><w:rPr><w:sz w:val="20"/><w:szCs w:val="20"/></w:rPr></w:r></w:p><w:p><w:pPr><w:spacing w:before="0" w:after="0" w:line="240" w:lineRule="auto"/><w:ind w:left="600" w:right="411" w:firstLine="-480"/><w:jc w:val="left"/><w:tabs><w:tab w:pos="600" w:val="left"/></w:tabs><w:rPr><w:rFonts w:ascii="Gotham Book" w:hAnsi="Gotham Book" w:cs="Gotham Book" w:eastAsia="Gotham Book"/><w:sz w:val="18"/><w:szCs w:val="18"/></w:rPr></w:pPr><w:rPr/><w:r><w:rPr><w:rFonts w:ascii="Gotham Book" w:hAnsi="Gotham Book" w:cs="Gotham Book" w:eastAsia="Gotham Book"/><w:sz w:val="18"/><w:szCs w:val="18"/><w:spacing w:val="0"/><w:w w:val="100"/></w:rPr><w:t>1</w:t></w:r><w:r><w:rPr><w:rFonts w:ascii="Gotham Book" w:hAnsi="Gotham Book" w:cs="Gotham Book" w:eastAsia="Gotham Book"/><w:sz w:val="18"/><w:szCs w:val="18"/><w:spacing w:val="-18"/><w:w w:val="100"/></w:rPr><w:t>7</w:t></w:r><w:r><w:rPr><w:rFonts w:ascii="Gotham Book" w:hAnsi="Gotham Book" w:cs="Gotham Book" w:eastAsia="Gotham Book"/><w:sz w:val="18"/><w:szCs w:val="18"/><w:spacing w:val="-9"/><w:w w:val="100"/></w:rPr><w:t>.</w:t></w:r><w:r><w:rPr><w:rFonts w:ascii="Gotham Book" w:hAnsi="Gotham Book" w:cs="Gotham Book" w:eastAsia="Gotham Book"/><w:sz w:val="18"/><w:szCs w:val="18"/><w:spacing w:val="0"/><w:w w:val="100"/></w:rPr><w:t>1</w:t><w:tab/></w:r><w:r><w:rPr><w:rFonts w:ascii="Gotham Book" w:hAnsi="Gotham Book" w:cs="Gotham Book" w:eastAsia="Gotham Book"/><w:sz w:val="18"/><w:szCs w:val="18"/><w:spacing w:val="0"/><w:w w:val="100"/></w:rPr><w:t>eich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bod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yn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cau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eich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busnes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i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l</w:t></w:r><w:r><w:rPr><w:rFonts w:ascii="Gotham Book" w:hAnsi="Gotham Book" w:cs="Gotham Book" w:eastAsia="Gotham Book"/><w:sz w:val="18"/><w:szCs w:val="18"/><w:spacing w:val="-4"/><w:w w:val="100"/></w:rPr><w:t>a</w:t></w:r><w:r><w:rPr><w:rFonts w:ascii="Gotham Book" w:hAnsi="Gotham Book" w:cs="Gotham Book" w:eastAsia="Gotham Book"/><w:sz w:val="18"/><w:szCs w:val="18"/><w:spacing w:val="0"/><w:w w:val="100"/></w:rPr><w:t>wr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5"/><w:w w:val="100"/></w:rPr><w:t>(</w:t></w:r><w:r><w:rPr><w:rFonts w:ascii="Gotham Book" w:hAnsi="Gotham Book" w:cs="Gotham Book" w:eastAsia="Gotham Book"/><w:sz w:val="18"/><w:szCs w:val="18"/><w:spacing w:val="0"/><w:w w:val="100"/></w:rPr><w:t>oni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bai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ei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2"/><w:w w:val="100"/></w:rPr><w:t>f</w:t></w:r><w:r><w:rPr><w:rFonts w:ascii="Gotham Book" w:hAnsi="Gotham Book" w:cs="Gotham Book" w:eastAsia="Gotham Book"/><w:sz w:val="18"/><w:szCs w:val="18"/><w:spacing w:val="0"/><w:w w:val="100"/></w:rPr><w:t>od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yn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ymuno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â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busnes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a</w:t></w:r><w:r><w:rPr><w:rFonts w:ascii="Gotham Book" w:hAnsi="Gotham Book" w:cs="Gotham Book" w:eastAsia="Gotham Book"/><w:sz w:val="18"/><w:szCs w:val="18"/><w:spacing w:val="-5"/><w:w w:val="100"/></w:rPr><w:t>r</w:t></w:r><w:r><w:rPr><w:rFonts w:ascii="Gotham Book" w:hAnsi="Gotham Book" w:cs="Gotham Book" w:eastAsia="Gotham Book"/><w:sz w:val="18"/><w:szCs w:val="18"/><w:spacing w:val="0"/><w:w w:val="100"/></w:rPr><w:t>all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neu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2"/><w:w w:val="100"/></w:rPr><w:t>f</w:t></w:r><w:r><w:rPr><w:rFonts w:ascii="Gotham Book" w:hAnsi="Gotham Book" w:cs="Gotham Book" w:eastAsia="Gotham Book"/><w:sz w:val="18"/><w:szCs w:val="18"/><w:spacing w:val="0"/><w:w w:val="100"/></w:rPr><w:t>od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busnes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a</w:t></w:r><w:r><w:rPr><w:rFonts w:ascii="Gotham Book" w:hAnsi="Gotham Book" w:cs="Gotham Book" w:eastAsia="Gotham Book"/><w:sz w:val="18"/><w:szCs w:val="18"/><w:spacing w:val="-5"/><w:w w:val="100"/></w:rPr><w:t>r</w:t></w:r><w:r><w:rPr><w:rFonts w:ascii="Gotham Book" w:hAnsi="Gotham Book" w:cs="Gotham Book" w:eastAsia="Gotham Book"/><w:sz w:val="18"/><w:szCs w:val="18"/><w:spacing w:val="0"/><w:w w:val="100"/></w:rPr><w:t>all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f</w:t></w:r><w:r><w:rPr><w:rFonts w:ascii="Gotham Book" w:hAnsi="Gotham Book" w:cs="Gotham Book" w:eastAsia="Gotham Book"/><w:sz w:val="18"/><w:szCs w:val="18"/><w:spacing w:val="-5"/><w:w w:val="100"/></w:rPr><w:t>y</w:t></w:r><w:r><w:rPr><w:rFonts w:ascii="Gotham Book" w:hAnsi="Gotham Book" w:cs="Gotham Book" w:eastAsia="Gotham Book"/><w:sz w:val="18"/><w:szCs w:val="18"/><w:spacing w:val="0"/><w:w w:val="100"/></w:rPr><w:t>ddai’n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gallu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parhau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â’r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P</w:t></w:r><w:r><w:rPr><w:rFonts w:ascii="Gotham Book" w:hAnsi="Gotham Book" w:cs="Gotham Book" w:eastAsia="Gotham Book"/><w:sz w:val="18"/><w:szCs w:val="18"/><w:spacing w:val="-4"/><w:w w:val="100"/></w:rPr><w:t>r</w:t></w:r><w:r><w:rPr><w:rFonts w:ascii="Gotham Book" w:hAnsi="Gotham Book" w:cs="Gotham Book" w:eastAsia="Gotham Book"/><w:sz w:val="18"/><w:szCs w:val="18"/><w:spacing w:val="0"/><w:w w:val="100"/></w:rPr><w:t>osiect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yn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1"/><w:w w:val="100"/></w:rPr><w:t>c</w:t></w:r><w:r><w:rPr><w:rFonts w:ascii="Gotham Book" w:hAnsi="Gotham Book" w:cs="Gotham Book" w:eastAsia="Gotham Book"/><w:sz w:val="18"/><w:szCs w:val="18"/><w:spacing w:val="0"/><w:w w:val="100"/></w:rPr><w:t>ymr</w:t></w:r><w:r><w:rPr><w:rFonts w:ascii="Gotham Book" w:hAnsi="Gotham Book" w:cs="Gotham Book" w:eastAsia="Gotham Book"/><w:sz w:val="18"/><w:szCs w:val="18"/><w:spacing w:val="-5"/><w:w w:val="100"/></w:rPr><w:t>y</w:t></w:r><w:r><w:rPr><w:rFonts w:ascii="Gotham Book" w:hAnsi="Gotham Book" w:cs="Gotham Book" w:eastAsia="Gotham Book"/><w:sz w:val="18"/><w:szCs w:val="18"/><w:spacing w:val="0"/><w:w w:val="100"/></w:rPr><w:t>d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d</w:t></w:r><w:r><w:rPr><w:rFonts w:ascii="Gotham Book" w:hAnsi="Gotham Book" w:cs="Gotham Book" w:eastAsia="Gotham Book"/><w:sz w:val="18"/><w:szCs w:val="18"/><w:spacing w:val="-4"/><w:w w:val="100"/></w:rPr><w:t>r</w:t></w:r><w:r><w:rPr><w:rFonts w:ascii="Gotham Book" w:hAnsi="Gotham Book" w:cs="Gotham Book" w:eastAsia="Gotham Book"/><w:sz w:val="18"/><w:szCs w:val="18"/><w:spacing w:val="0"/><w:w w:val="100"/></w:rPr><w:t>osodd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a’n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bod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ni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5"/><w:w w:val="100"/></w:rPr><w:t>w</w:t></w:r><w:r><w:rPr><w:rFonts w:ascii="Gotham Book" w:hAnsi="Gotham Book" w:cs="Gotham Book" w:eastAsia="Gotham Book"/><w:sz w:val="18"/><w:szCs w:val="18"/><w:spacing w:val="0"/><w:w w:val="100"/></w:rPr><w:t>edi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rhoi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cani</w:t></w:r><w:r><w:rPr><w:rFonts w:ascii="Gotham Book" w:hAnsi="Gotham Book" w:cs="Gotham Book" w:eastAsia="Gotham Book"/><w:sz w:val="18"/><w:szCs w:val="18"/><w:spacing w:val="-1"/><w:w w:val="100"/></w:rPr><w:t>a</w:t></w:r><w:r><w:rPr><w:rFonts w:ascii="Gotham Book" w:hAnsi="Gotham Book" w:cs="Gotham Book" w:eastAsia="Gotham Book"/><w:sz w:val="18"/><w:szCs w:val="18"/><w:spacing w:val="0"/><w:w w:val="100"/></w:rPr><w:t>tâd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4"/><w:w w:val="100"/></w:rPr><w:t>y</w:t></w:r><w:r><w:rPr><w:rFonts w:ascii="Gotham Book" w:hAnsi="Gotham Book" w:cs="Gotham Book" w:eastAsia="Gotham Book"/><w:sz w:val="18"/><w:szCs w:val="18"/><w:spacing w:val="0"/><w:w w:val="100"/></w:rPr><w:t>sgri</w:t></w:r><w:r><w:rPr><w:rFonts w:ascii="Gotham Book" w:hAnsi="Gotham Book" w:cs="Gotham Book" w:eastAsia="Gotham Book"/><w:sz w:val="18"/><w:szCs w:val="18"/><w:spacing w:val="-2"/><w:w w:val="100"/></w:rPr><w:t>f</w:t></w:r><w:r><w:rPr><w:rFonts w:ascii="Gotham Book" w:hAnsi="Gotham Book" w:cs="Gotham Book" w:eastAsia="Gotham Book"/><w:sz w:val="18"/><w:szCs w:val="18"/><w:spacing w:val="0"/><w:w w:val="100"/></w:rPr><w:t>enedig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i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chi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wneud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3"/><w:w w:val="100"/></w:rPr><w:t>h</w:t></w:r><w:r><w:rPr><w:rFonts w:ascii="Gotham Book" w:hAnsi="Gotham Book" w:cs="Gotham Book" w:eastAsia="Gotham Book"/><w:sz w:val="18"/><w:szCs w:val="18"/><w:spacing w:val="0"/><w:w w:val="100"/></w:rPr><w:t>yn);</w:t></w:r></w:p><w:p><w:pPr><w:spacing w:before="3" w:after="0" w:line="110" w:lineRule="exact"/><w:jc w:val="left"/><w:rPr><w:sz w:val="11"/><w:szCs w:val="11"/></w:rPr></w:pPr><w:rPr/><w:r><w:rPr><w:sz w:val="11"/><w:szCs w:val="11"/></w:rPr></w:r></w:p><w:p><w:pPr><w:spacing w:before="0" w:after="0" w:line="240" w:lineRule="auto"/><w:ind w:left="120" w:right="-20"/><w:jc w:val="left"/><w:rPr><w:rFonts w:ascii="Gotham Book" w:hAnsi="Gotham Book" w:cs="Gotham Book" w:eastAsia="Gotham Book"/><w:sz w:val="18"/><w:szCs w:val="18"/></w:rPr></w:pPr><w:rPr/><w:r><w:rPr><w:rFonts w:ascii="Gotham Book" w:hAnsi="Gotham Book" w:cs="Gotham Book" w:eastAsia="Gotham Book"/><w:sz w:val="18"/><w:szCs w:val="18"/><w:spacing w:val="0"/><w:w w:val="100"/></w:rPr><w:t>1</w:t></w:r><w:r><w:rPr><w:rFonts w:ascii="Gotham Book" w:hAnsi="Gotham Book" w:cs="Gotham Book" w:eastAsia="Gotham Book"/><w:sz w:val="18"/><w:szCs w:val="18"/><w:spacing w:val="-18"/><w:w w:val="100"/></w:rPr><w:t>7</w:t></w:r><w:r><w:rPr><w:rFonts w:ascii="Gotham Book" w:hAnsi="Gotham Book" w:cs="Gotham Book" w:eastAsia="Gotham Book"/><w:sz w:val="18"/><w:szCs w:val="18"/><w:spacing w:val="0"/><w:w w:val="100"/></w:rPr><w:t>.2</w:t></w:r><w:r><w:rPr><w:rFonts w:ascii="Gotham Book" w:hAnsi="Gotham Book" w:cs="Gotham Book" w:eastAsia="Gotham Book"/><w:sz w:val="18"/><w:szCs w:val="18"/><w:spacing w:val="0"/><w:w w:val="100"/></w:rPr><w:t>  </w:t></w:r><w:r><w:rPr><w:rFonts w:ascii="Gotham Book" w:hAnsi="Gotham Book" w:cs="Gotham Book" w:eastAsia="Gotham Book"/><w:sz w:val="18"/><w:szCs w:val="18"/><w:spacing w:val="12"/><w:w w:val="100"/></w:rPr><w:t> </w:t></w:r><w:r><w:rPr><w:rFonts w:ascii="Gotham Book" w:hAnsi="Gotham Book" w:cs="Gotham Book" w:eastAsia="Gotham Book"/><w:sz w:val="18"/><w:szCs w:val="18"/><w:spacing w:val="0"/><w:w w:val="100"/></w:rPr><w:t>eich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bod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yn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gwneud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n</w:t></w:r><w:r><w:rPr><w:rFonts w:ascii="Gotham Book" w:hAnsi="Gotham Book" w:cs="Gotham Book" w:eastAsia="Gotham Book"/><w:sz w:val="18"/><w:szCs w:val="18"/><w:spacing w:val="-5"/><w:w w:val="100"/></w:rPr><w:t>e</w:t></w:r><w:r><w:rPr><w:rFonts w:ascii="Gotham Book" w:hAnsi="Gotham Book" w:cs="Gotham Book" w:eastAsia="Gotham Book"/><w:sz w:val="18"/><w:szCs w:val="18"/><w:spacing w:val="0"/><w:w w:val="100"/></w:rPr><w:t>widiadau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i’r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P</w:t></w:r><w:r><w:rPr><w:rFonts w:ascii="Gotham Book" w:hAnsi="Gotham Book" w:cs="Gotham Book" w:eastAsia="Gotham Book"/><w:sz w:val="18"/><w:szCs w:val="18"/><w:spacing w:val="-4"/><w:w w:val="100"/></w:rPr><w:t>r</w:t></w:r><w:r><w:rPr><w:rFonts w:ascii="Gotham Book" w:hAnsi="Gotham Book" w:cs="Gotham Book" w:eastAsia="Gotham Book"/><w:sz w:val="18"/><w:szCs w:val="18"/><w:spacing w:val="0"/><w:w w:val="100"/></w:rPr><w:t>osiect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heb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yn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gyntaf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gael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ein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cani</w:t></w:r><w:r><w:rPr><w:rFonts w:ascii="Gotham Book" w:hAnsi="Gotham Book" w:cs="Gotham Book" w:eastAsia="Gotham Book"/><w:sz w:val="18"/><w:szCs w:val="18"/><w:spacing w:val="-1"/><w:w w:val="100"/></w:rPr><w:t>a</w:t></w:r><w:r><w:rPr><w:rFonts w:ascii="Gotham Book" w:hAnsi="Gotham Book" w:cs="Gotham Book" w:eastAsia="Gotham Book"/><w:sz w:val="18"/><w:szCs w:val="18"/><w:spacing w:val="0"/><w:w w:val="100"/></w:rPr><w:t>tâd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ni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yn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4"/><w:w w:val="100"/></w:rPr><w:t>y</w:t></w:r><w:r><w:rPr><w:rFonts w:ascii="Gotham Book" w:hAnsi="Gotham Book" w:cs="Gotham Book" w:eastAsia="Gotham Book"/><w:sz w:val="18"/><w:szCs w:val="18"/><w:spacing w:val="0"/><w:w w:val="100"/></w:rPr><w:t>sgri</w:t></w:r><w:r><w:rPr><w:rFonts w:ascii="Gotham Book" w:hAnsi="Gotham Book" w:cs="Gotham Book" w:eastAsia="Gotham Book"/><w:sz w:val="18"/><w:szCs w:val="18"/><w:spacing w:val="-2"/><w:w w:val="100"/></w:rPr><w:t>f</w:t></w:r><w:r><w:rPr><w:rFonts w:ascii="Gotham Book" w:hAnsi="Gotham Book" w:cs="Gotham Book" w:eastAsia="Gotham Book"/><w:sz w:val="18"/><w:szCs w:val="18"/><w:spacing w:val="0"/><w:w w:val="100"/></w:rPr><w:t>enedig;</w:t></w:r></w:p><w:p><w:pPr><w:spacing w:before="3" w:after="0" w:line="110" w:lineRule="exact"/><w:jc w:val="left"/><w:rPr><w:sz w:val="11"/><w:szCs w:val="11"/></w:rPr></w:pPr><w:rPr/><w:r><w:rPr><w:sz w:val="11"/><w:szCs w:val="11"/></w:rPr></w:r></w:p><w:p><w:pPr><w:spacing w:before="0" w:after="0" w:line="240" w:lineRule="auto"/><w:ind w:left="120" w:right="-20"/><w:jc w:val="left"/><w:rPr><w:rFonts w:ascii="Gotham Book" w:hAnsi="Gotham Book" w:cs="Gotham Book" w:eastAsia="Gotham Book"/><w:sz w:val="18"/><w:szCs w:val="18"/></w:rPr></w:pPr><w:rPr/><w:r><w:rPr><w:rFonts w:ascii="Gotham Book" w:hAnsi="Gotham Book" w:cs="Gotham Book" w:eastAsia="Gotham Book"/><w:sz w:val="18"/><w:szCs w:val="18"/><w:spacing w:val="0"/><w:w w:val="100"/></w:rPr><w:t>1</w:t></w:r><w:r><w:rPr><w:rFonts w:ascii="Gotham Book" w:hAnsi="Gotham Book" w:cs="Gotham Book" w:eastAsia="Gotham Book"/><w:sz w:val="18"/><w:szCs w:val="18"/><w:spacing w:val="-18"/><w:w w:val="100"/></w:rPr><w:t>7</w:t></w:r><w:r><w:rPr><w:rFonts w:ascii="Gotham Book" w:hAnsi="Gotham Book" w:cs="Gotham Book" w:eastAsia="Gotham Book"/><w:sz w:val="18"/><w:szCs w:val="18"/><w:spacing w:val="0"/><w:w w:val="100"/></w:rPr><w:t>.3</w:t></w:r><w:r><w:rPr><w:rFonts w:ascii="Gotham Book" w:hAnsi="Gotham Book" w:cs="Gotham Book" w:eastAsia="Gotham Book"/><w:sz w:val="18"/><w:szCs w:val="18"/><w:spacing w:val="0"/><w:w w:val="100"/></w:rPr><w:t>  </w:t></w:r><w:r><w:rPr><w:rFonts w:ascii="Gotham Book" w:hAnsi="Gotham Book" w:cs="Gotham Book" w:eastAsia="Gotham Book"/><w:sz w:val="18"/><w:szCs w:val="18"/><w:spacing w:val="10"/><w:w w:val="100"/></w:rPr><w:t> </w:t></w:r><w:r><w:rPr><w:rFonts w:ascii="Gotham Book" w:hAnsi="Gotham Book" w:cs="Gotham Book" w:eastAsia="Gotham Book"/><w:sz w:val="18"/><w:szCs w:val="18"/><w:spacing w:val="0"/><w:w w:val="100"/></w:rPr><w:t>eich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bod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yn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def</w:t></w:r><w:r><w:rPr><w:rFonts w:ascii="Gotham Book" w:hAnsi="Gotham Book" w:cs="Gotham Book" w:eastAsia="Gotham Book"/><w:sz w:val="18"/><w:szCs w:val="18"/><w:spacing w:val="-3"/><w:w w:val="100"/></w:rPr><w:t>n</w:t></w:r><w:r><w:rPr><w:rFonts w:ascii="Gotham Book" w:hAnsi="Gotham Book" w:cs="Gotham Book" w:eastAsia="Gotham Book"/><w:sz w:val="18"/><w:szCs w:val="18"/><w:spacing w:val="-5"/><w:w w:val="100"/></w:rPr><w:t>y</w:t></w:r><w:r><w:rPr><w:rFonts w:ascii="Gotham Book" w:hAnsi="Gotham Book" w:cs="Gotham Book" w:eastAsia="Gotham Book"/><w:sz w:val="18"/><w:szCs w:val="18"/><w:spacing w:val="0"/><w:w w:val="100"/></w:rPr><w:t>ddio’r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g</w:t></w:r><w:r><w:rPr><w:rFonts w:ascii="Gotham Book" w:hAnsi="Gotham Book" w:cs="Gotham Book" w:eastAsia="Gotham Book"/><w:sz w:val="18"/><w:szCs w:val="18"/><w:spacing w:val="-4"/><w:w w:val="100"/></w:rPr><w:t>r</w:t></w:r><w:r><w:rPr><w:rFonts w:ascii="Gotham Book" w:hAnsi="Gotham Book" w:cs="Gotham Book" w:eastAsia="Gotham Book"/><w:sz w:val="18"/><w:szCs w:val="18"/><w:spacing w:val="0"/><w:w w:val="100"/></w:rPr><w:t>ant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ar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gy</w:t></w:r><w:r><w:rPr><w:rFonts w:ascii="Gotham Book" w:hAnsi="Gotham Book" w:cs="Gotham Book" w:eastAsia="Gotham Book"/><w:sz w:val="18"/><w:szCs w:val="18"/><w:spacing w:val="-2"/><w:w w:val="100"/></w:rPr><w:t>f</w:t></w:r><w:r><w:rPr><w:rFonts w:ascii="Gotham Book" w:hAnsi="Gotham Book" w:cs="Gotham Book" w:eastAsia="Gotham Book"/><w:sz w:val="18"/><w:szCs w:val="18"/><w:spacing w:val="0"/><w:w w:val="100"/></w:rPr><w:t>er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r</w:t></w:r><w:r><w:rPr><w:rFonts w:ascii="Gotham Book" w:hAnsi="Gotham Book" w:cs="Gotham Book" w:eastAsia="Gotham Book"/><w:sz w:val="18"/><w:szCs w:val="18"/><w:spacing w:val="-3"/><w:w w:val="100"/></w:rPr><w:t>h</w:t></w:r><w:r><w:rPr><w:rFonts w:ascii="Gotham Book" w:hAnsi="Gotham Book" w:cs="Gotham Book" w:eastAsia="Gotham Book"/><w:sz w:val="18"/><w:szCs w:val="18"/><w:spacing w:val="-2"/><w:w w:val="100"/></w:rPr><w:t>y</w:t></w:r><w:r><w:rPr><w:rFonts w:ascii="Gotham Book" w:hAnsi="Gotham Book" w:cs="Gotham Book" w:eastAsia="Gotham Book"/><w:sz w:val="18"/><w:szCs w:val="18"/><w:spacing w:val="0"/><w:w w:val="100"/></w:rPr><w:t>wbeth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a</w:t></w:r><w:r><w:rPr><w:rFonts w:ascii="Gotham Book" w:hAnsi="Gotham Book" w:cs="Gotham Book" w:eastAsia="Gotham Book"/><w:sz w:val="18"/><w:szCs w:val="18"/><w:spacing w:val="-5"/><w:w w:val="100"/></w:rPr><w:t>r</w:t></w:r><w:r><w:rPr><w:rFonts w:ascii="Gotham Book" w:hAnsi="Gotham Book" w:cs="Gotham Book" w:eastAsia="Gotham Book"/><w:sz w:val="18"/><w:szCs w:val="18"/><w:spacing w:val="0"/><w:w w:val="100"/></w:rPr><w:t>all;</w:t></w:r></w:p><w:p><w:pPr><w:spacing w:before="3" w:after="0" w:line="110" w:lineRule="exact"/><w:jc w:val="left"/><w:rPr><w:sz w:val="11"/><w:szCs w:val="11"/></w:rPr></w:pPr><w:rPr/><w:r><w:rPr><w:sz w:val="11"/><w:szCs w:val="11"/></w:rPr></w:r></w:p><w:p><w:pPr><w:spacing w:before="0" w:after="0" w:line="240" w:lineRule="auto"/><w:ind w:left="120" w:right="-20"/><w:jc w:val="left"/><w:rPr><w:rFonts w:ascii="Gotham Book" w:hAnsi="Gotham Book" w:cs="Gotham Book" w:eastAsia="Gotham Book"/><w:sz w:val="18"/><w:szCs w:val="18"/></w:rPr></w:pPr><w:rPr/><w:r><w:rPr><w:rFonts w:ascii="Gotham Book" w:hAnsi="Gotham Book" w:cs="Gotham Book" w:eastAsia="Gotham Book"/><w:sz w:val="18"/><w:szCs w:val="18"/><w:spacing w:val="0"/><w:w w:val="100"/></w:rPr><w:t>1</w:t></w:r><w:r><w:rPr><w:rFonts w:ascii="Gotham Book" w:hAnsi="Gotham Book" w:cs="Gotham Book" w:eastAsia="Gotham Book"/><w:sz w:val="18"/><w:szCs w:val="18"/><w:spacing w:val="-18"/><w:w w:val="100"/></w:rPr><w:t>7</w:t></w:r><w:r><w:rPr><w:rFonts w:ascii="Gotham Book" w:hAnsi="Gotham Book" w:cs="Gotham Book" w:eastAsia="Gotham Book"/><w:sz w:val="18"/><w:szCs w:val="18"/><w:spacing w:val="0"/><w:w w:val="100"/></w:rPr><w:t>.4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53"/><w:w w:val="100"/></w:rPr><w:t> </w:t></w:r><w:r><w:rPr><w:rFonts w:ascii="Gotham Book" w:hAnsi="Gotham Book" w:cs="Gotham Book" w:eastAsia="Gotham Book"/><w:sz w:val="18"/><w:szCs w:val="18"/><w:spacing w:val="0"/><w:w w:val="100"/></w:rPr><w:t>nad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4"/><w:w w:val="100"/></w:rPr><w:t>y</w:t></w:r><w:r><w:rPr><w:rFonts w:ascii="Gotham Book" w:hAnsi="Gotham Book" w:cs="Gotham Book" w:eastAsia="Gotham Book"/><w:sz w:val="18"/><w:szCs w:val="18"/><w:spacing w:val="0"/><w:w w:val="100"/></w:rPr><w:t>d</w:t></w:r><w:r><w:rPr><w:rFonts w:ascii="Gotham Book" w:hAnsi="Gotham Book" w:cs="Gotham Book" w:eastAsia="Gotham Book"/><w:sz w:val="18"/><w:szCs w:val="18"/><w:spacing w:val="-5"/><w:w w:val="100"/></w:rPr><w:t>y</w:t></w:r><w:r><w:rPr><w:rFonts w:ascii="Gotham Book" w:hAnsi="Gotham Book" w:cs="Gotham Book" w:eastAsia="Gotham Book"/><w:sz w:val="18"/><w:szCs w:val="18"/><w:spacing w:val="0"/><w:w w:val="100"/></w:rPr><w:t>ch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yn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dilyn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ein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1"/><w:w w:val="100"/></w:rPr><w:t>c</w:t></w:r><w:r><w:rPr><w:rFonts w:ascii="Gotham Book" w:hAnsi="Gotham Book" w:cs="Gotham Book" w:eastAsia="Gotham Book"/><w:sz w:val="18"/><w:szCs w:val="18"/><w:spacing w:val="0"/><w:w w:val="100"/></w:rPr><w:t>y</w:t></w:r><w:r><w:rPr><w:rFonts w:ascii="Gotham Book" w:hAnsi="Gotham Book" w:cs="Gotham Book" w:eastAsia="Gotham Book"/><w:sz w:val="18"/><w:szCs w:val="18"/><w:spacing w:val="-3"/><w:w w:val="100"/></w:rPr><w:t>f</w:t></w:r><w:r><w:rPr><w:rFonts w:ascii="Gotham Book" w:hAnsi="Gotham Book" w:cs="Gotham Book" w:eastAsia="Gotham Book"/><w:sz w:val="18"/><w:szCs w:val="18"/><w:spacing w:val="0"/><w:w w:val="100"/></w:rPr><w:t>ar</w:t></w:r><w:r><w:rPr><w:rFonts w:ascii="Gotham Book" w:hAnsi="Gotham Book" w:cs="Gotham Book" w:eastAsia="Gotham Book"/><w:sz w:val="18"/><w:szCs w:val="18"/><w:spacing w:val="-2"/><w:w w:val="100"/></w:rPr><w:t>w</w:t></w:r><w:r><w:rPr><w:rFonts w:ascii="Gotham Book" w:hAnsi="Gotham Book" w:cs="Gotham Book" w:eastAsia="Gotham Book"/><w:sz w:val="18"/><w:szCs w:val="18"/><w:spacing w:val="-4"/><w:w w:val="100"/></w:rPr><w:t>y</w:t></w:r><w:r><w:rPr><w:rFonts w:ascii="Gotham Book" w:hAnsi="Gotham Book" w:cs="Gotham Book" w:eastAsia="Gotham Book"/><w:sz w:val="18"/><w:szCs w:val="18"/><w:spacing w:val="0"/><w:w w:val="100"/></w:rPr><w:t>ddiadau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rhe</w:t></w:r><w:r><w:rPr><w:rFonts w:ascii="Gotham Book" w:hAnsi="Gotham Book" w:cs="Gotham Book" w:eastAsia="Gotham Book"/><w:sz w:val="18"/><w:szCs w:val="18"/><w:spacing w:val="-3"/><w:w w:val="100"/></w:rPr><w:t>s</w:t></w:r><w:r><w:rPr><w:rFonts w:ascii="Gotham Book" w:hAnsi="Gotham Book" w:cs="Gotham Book" w:eastAsia="Gotham Book"/><w:sz w:val="18"/><w:szCs w:val="18"/><w:spacing w:val="0"/><w:w w:val="100"/></w:rPr><w:t>ymol;</w:t></w:r></w:p><w:p><w:pPr><w:spacing w:before="3" w:after="0" w:line="110" w:lineRule="exact"/><w:jc w:val="left"/><w:rPr><w:sz w:val="11"/><w:szCs w:val="11"/></w:rPr></w:pPr><w:rPr/><w:r><w:rPr><w:sz w:val="11"/><w:szCs w:val="11"/></w:rPr></w:r></w:p><w:p><w:pPr><w:spacing w:before="0" w:after="0" w:line="240" w:lineRule="auto"/><w:ind w:left="120" w:right="-20"/><w:jc w:val="left"/><w:rPr><w:rFonts w:ascii="Gotham Book" w:hAnsi="Gotham Book" w:cs="Gotham Book" w:eastAsia="Gotham Book"/><w:sz w:val="18"/><w:szCs w:val="18"/></w:rPr></w:pPr><w:rPr/><w:r><w:rPr><w:rFonts w:ascii="Gotham Book" w:hAnsi="Gotham Book" w:cs="Gotham Book" w:eastAsia="Gotham Book"/><w:sz w:val="18"/><w:szCs w:val="18"/><w:spacing w:val="0"/><w:w w:val="100"/></w:rPr><w:t>1</w:t></w:r><w:r><w:rPr><w:rFonts w:ascii="Gotham Book" w:hAnsi="Gotham Book" w:cs="Gotham Book" w:eastAsia="Gotham Book"/><w:sz w:val="18"/><w:szCs w:val="18"/><w:spacing w:val="-18"/><w:w w:val="100"/></w:rPr><w:t>7</w:t></w:r><w:r><w:rPr><w:rFonts w:ascii="Gotham Book" w:hAnsi="Gotham Book" w:cs="Gotham Book" w:eastAsia="Gotham Book"/><w:sz w:val="18"/><w:szCs w:val="18"/><w:spacing w:val="0"/><w:w w:val="100"/></w:rPr><w:t>.5</w:t></w:r><w:r><w:rPr><w:rFonts w:ascii="Gotham Book" w:hAnsi="Gotham Book" w:cs="Gotham Book" w:eastAsia="Gotham Book"/><w:sz w:val="18"/><w:szCs w:val="18"/><w:spacing w:val="0"/><w:w w:val="100"/></w:rPr><w:t>  </w:t></w:r><w:r><w:rPr><w:rFonts w:ascii="Gotham Book" w:hAnsi="Gotham Book" w:cs="Gotham Book" w:eastAsia="Gotham Book"/><w:sz w:val="18"/><w:szCs w:val="18"/><w:spacing w:val="10"/><w:w w:val="100"/></w:rPr><w:t> </w:t></w:r><w:r><w:rPr><w:rFonts w:ascii="Gotham Book" w:hAnsi="Gotham Book" w:cs="Gotham Book" w:eastAsia="Gotham Book"/><w:sz w:val="18"/><w:szCs w:val="18"/><w:spacing w:val="0"/><w:w w:val="100"/></w:rPr><w:t>nad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4"/><w:w w:val="100"/></w:rPr><w:t>y</w:t></w:r><w:r><w:rPr><w:rFonts w:ascii="Gotham Book" w:hAnsi="Gotham Book" w:cs="Gotham Book" w:eastAsia="Gotham Book"/><w:sz w:val="18"/><w:szCs w:val="18"/><w:spacing w:val="0"/><w:w w:val="100"/></w:rPr><w:t>d</w:t></w:r><w:r><w:rPr><w:rFonts w:ascii="Gotham Book" w:hAnsi="Gotham Book" w:cs="Gotham Book" w:eastAsia="Gotham Book"/><w:sz w:val="18"/><w:szCs w:val="18"/><w:spacing w:val="-5"/><w:w w:val="100"/></w:rPr><w:t>y</w:t></w:r><w:r><w:rPr><w:rFonts w:ascii="Gotham Book" w:hAnsi="Gotham Book" w:cs="Gotham Book" w:eastAsia="Gotham Book"/><w:sz w:val="18"/><w:szCs w:val="18"/><w:spacing w:val="0"/><w:w w:val="100"/></w:rPr><w:t>ch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yn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1"/><w:w w:val="100"/></w:rPr><w:t>c</w:t></w:r><w:r><w:rPr><w:rFonts w:ascii="Gotham Book" w:hAnsi="Gotham Book" w:cs="Gotham Book" w:eastAsia="Gotham Book"/><w:sz w:val="18"/><w:szCs w:val="18"/><w:spacing w:val="0"/><w:w w:val="100"/></w:rPr><w:t>ynnal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y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P</w:t></w:r><w:r><w:rPr><w:rFonts w:ascii="Gotham Book" w:hAnsi="Gotham Book" w:cs="Gotham Book" w:eastAsia="Gotham Book"/><w:sz w:val="18"/><w:szCs w:val="18"/><w:spacing w:val="-4"/><w:w w:val="100"/></w:rPr><w:t>r</w:t></w:r><w:r><w:rPr><w:rFonts w:ascii="Gotham Book" w:hAnsi="Gotham Book" w:cs="Gotham Book" w:eastAsia="Gotham Book"/><w:sz w:val="18"/><w:szCs w:val="18"/><w:spacing w:val="0"/><w:w w:val="100"/></w:rPr><w:t>osiect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yn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o</w:t></w:r><w:r><w:rPr><w:rFonts w:ascii="Gotham Book" w:hAnsi="Gotham Book" w:cs="Gotham Book" w:eastAsia="Gotham Book"/><w:sz w:val="18"/><w:szCs w:val="18"/><w:spacing w:val="-3"/><w:w w:val="100"/></w:rPr><w:t>f</w:t></w:r><w:r><w:rPr><w:rFonts w:ascii="Gotham Book" w:hAnsi="Gotham Book" w:cs="Gotham Book" w:eastAsia="Gotham Book"/><w:sz w:val="18"/><w:szCs w:val="18"/><w:spacing w:val="0"/><w:w w:val="100"/></w:rPr><w:t>alus,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tryl</w:t></w:r><w:r><w:rPr><w:rFonts w:ascii="Gotham Book" w:hAnsi="Gotham Book" w:cs="Gotham Book" w:eastAsia="Gotham Book"/><w:sz w:val="18"/><w:szCs w:val="18"/><w:spacing w:val="-2"/><w:w w:val="100"/></w:rPr><w:t>w</w:t></w:r><w:r><w:rPr><w:rFonts w:ascii="Gotham Book" w:hAnsi="Gotham Book" w:cs="Gotham Book" w:eastAsia="Gotham Book"/><w:sz w:val="18"/><w:szCs w:val="18"/><w:spacing w:val="0"/><w:w w:val="100"/></w:rPr><w:t>y</w:t></w:r><w:r><w:rPr><w:rFonts w:ascii="Gotham Book" w:hAnsi="Gotham Book" w:cs="Gotham Book" w:eastAsia="Gotham Book"/><w:sz w:val="18"/><w:szCs w:val="18"/><w:spacing w:val="-16"/><w:w w:val="100"/></w:rPr><w:t>r</w:t></w:r><w:r><w:rPr><w:rFonts w:ascii="Gotham Book" w:hAnsi="Gotham Book" w:cs="Gotham Book" w:eastAsia="Gotham Book"/><w:sz w:val="18"/><w:szCs w:val="18"/><w:spacing w:val="0"/><w:w w:val="100"/></w:rPr><w:t>,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1"/><w:w w:val="100"/></w:rPr><w:t>c</w:t></w:r><w:r><w:rPr><w:rFonts w:ascii="Gotham Book" w:hAnsi="Gotham Book" w:cs="Gotham Book" w:eastAsia="Gotham Book"/><w:sz w:val="18"/><w:szCs w:val="18"/><w:spacing w:val="0"/><w:w w:val="100"/></w:rPr><w:t>y</w:t></w:r><w:r><w:rPr><w:rFonts w:ascii="Gotham Book" w:hAnsi="Gotham Book" w:cs="Gotham Book" w:eastAsia="Gotham Book"/><w:sz w:val="18"/><w:szCs w:val="18"/><w:spacing w:val="-3"/><w:w w:val="100"/></w:rPr><w:t>m</w:t></w:r><w:r><w:rPr><w:rFonts w:ascii="Gotham Book" w:hAnsi="Gotham Book" w:cs="Gotham Book" w:eastAsia="Gotham Book"/><w:sz w:val="18"/><w:szCs w:val="18"/><w:spacing w:val="-2"/><w:w w:val="100"/></w:rPr><w:t>w</w:t></w:r><w:r><w:rPr><w:rFonts w:ascii="Gotham Book" w:hAnsi="Gotham Book" w:cs="Gotham Book" w:eastAsia="Gotham Book"/><w:sz w:val="18"/><w:szCs w:val="18"/><w:spacing w:val="-4"/><w:w w:val="100"/></w:rPr><w:t>y</w:t></w:r><w:r><w:rPr><w:rFonts w:ascii="Gotham Book" w:hAnsi="Gotham Book" w:cs="Gotham Book" w:eastAsia="Gotham Book"/><w:sz w:val="18"/><w:szCs w:val="18"/><w:spacing w:val="0"/><w:w w:val="100"/></w:rPr><w:t>s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ac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i’r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sa</w:t></w:r><w:r><w:rPr><w:rFonts w:ascii="Gotham Book" w:hAnsi="Gotham Book" w:cs="Gotham Book" w:eastAsia="Gotham Book"/><w:sz w:val="18"/><w:szCs w:val="18"/><w:spacing w:val="-2"/><w:w w:val="100"/></w:rPr><w:t>f</w:t></w:r><w:r><w:rPr><w:rFonts w:ascii="Gotham Book" w:hAnsi="Gotham Book" w:cs="Gotham Book" w:eastAsia="Gotham Book"/><w:sz w:val="18"/><w:szCs w:val="18"/><w:spacing w:val="0"/><w:w w:val="100"/></w:rPr><w:t>on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y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disg</w:t></w:r><w:r><w:rPr><w:rFonts w:ascii="Gotham Book" w:hAnsi="Gotham Book" w:cs="Gotham Book" w:eastAsia="Gotham Book"/><w:sz w:val="18"/><w:szCs w:val="18"/><w:spacing w:val="-2"/><w:w w:val="100"/></w:rPr><w:t>w</w:t></w:r><w:r><w:rPr><w:rFonts w:ascii="Gotham Book" w:hAnsi="Gotham Book" w:cs="Gotham Book" w:eastAsia="Gotham Book"/><w:sz w:val="18"/><w:szCs w:val="18"/><w:spacing w:val="0"/><w:w w:val="100"/></w:rPr><w:t>ylid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gan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r</w:t></w:r><w:r><w:rPr><w:rFonts w:ascii="Gotham Book" w:hAnsi="Gotham Book" w:cs="Gotham Book" w:eastAsia="Gotham Book"/><w:sz w:val="18"/><w:szCs w:val="18"/><w:spacing w:val="-2"/><w:w w:val="100"/></w:rPr><w:t>y</w:t></w:r><w:r><w:rPr><w:rFonts w:ascii="Gotham Book" w:hAnsi="Gotham Book" w:cs="Gotham Book" w:eastAsia="Gotham Book"/><w:sz w:val="18"/><w:szCs w:val="18"/><w:spacing w:val="0"/><w:w w:val="100"/></w:rPr><w:t>wun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3"/><w:w w:val="100"/></w:rPr><w:t>s</w:t></w:r><w:r><w:rPr><w:rFonts w:ascii="Gotham Book" w:hAnsi="Gotham Book" w:cs="Gotham Book" w:eastAsia="Gotham Book"/><w:sz w:val="18"/><w:szCs w:val="18"/><w:spacing w:val="-5"/><w:w w:val="100"/></w:rPr><w:t>y</w:t></w:r><w:r><w:rPr><w:rFonts w:ascii="Gotham Book" w:hAnsi="Gotham Book" w:cs="Gotham Book" w:eastAsia="Gotham Book"/><w:sz w:val="18"/><w:szCs w:val="18"/><w:spacing w:val="0"/><w:w w:val="100"/></w:rPr><w:t>dd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â</w:t></w:r></w:p><w:p><w:pPr><w:spacing w:before="0" w:after="0" w:line="240" w:lineRule="auto"/><w:ind w:left="600" w:right="-20"/><w:jc w:val="left"/><w:rPr><w:rFonts w:ascii="Gotham Book" w:hAnsi="Gotham Book" w:cs="Gotham Book" w:eastAsia="Gotham Book"/><w:sz w:val="18"/><w:szCs w:val="18"/></w:rPr></w:pPr><w:rPr/><w:r><w:rPr><w:rFonts w:ascii="Gotham Book" w:hAnsi="Gotham Book" w:cs="Gotham Book" w:eastAsia="Gotham Book"/><w:sz w:val="18"/><w:szCs w:val="18"/><w:spacing w:val="0"/><w:w w:val="100"/></w:rPr><w:t>c</w:t></w:r><w:r><w:rPr><w:rFonts w:ascii="Gotham Book" w:hAnsi="Gotham Book" w:cs="Gotham Book" w:eastAsia="Gotham Book"/><w:sz w:val="18"/><w:szCs w:val="18"/><w:spacing w:val="-3"/><w:w w:val="100"/></w:rPr><w:t>h</w:t></w:r><w:r><w:rPr><w:rFonts w:ascii="Gotham Book" w:hAnsi="Gotham Book" w:cs="Gotham Book" w:eastAsia="Gotham Book"/><w:sz w:val="18"/><w:szCs w:val="18"/><w:spacing w:val="0"/><w:w w:val="100"/></w:rPr><w:t>ymaint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o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b</w:t></w:r><w:r><w:rPr><w:rFonts w:ascii="Gotham Book" w:hAnsi="Gotham Book" w:cs="Gotham Book" w:eastAsia="Gotham Book"/><w:sz w:val="18"/><w:szCs w:val="18"/><w:spacing w:val="-4"/><w:w w:val="100"/></w:rPr><w:t>r</w:t></w:r><w:r><w:rPr><w:rFonts w:ascii="Gotham Book" w:hAnsi="Gotham Book" w:cs="Gotham Book" w:eastAsia="Gotham Book"/><w:sz w:val="18"/><w:szCs w:val="18"/><w:spacing w:val="0"/><w:w w:val="100"/></w:rPr><w:t>ofiad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â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chi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yn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eich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gal</w:t></w:r><w:r><w:rPr><w:rFonts w:ascii="Gotham Book" w:hAnsi="Gotham Book" w:cs="Gotham Book" w:eastAsia="Gotham Book"/><w:sz w:val="18"/><w:szCs w:val="18"/><w:spacing w:val="-5"/><w:w w:val="100"/></w:rPr><w:t>w</w:t></w:r><w:r><w:rPr><w:rFonts w:ascii="Gotham Book" w:hAnsi="Gotham Book" w:cs="Gotham Book" w:eastAsia="Gotham Book"/><w:sz w:val="18"/><w:szCs w:val="18"/><w:spacing w:val="0"/><w:w w:val="100"/></w:rPr><w:t>edigaeth,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p</w:t></w:r><w:r><w:rPr><w:rFonts w:ascii="Gotham Book" w:hAnsi="Gotham Book" w:cs="Gotham Book" w:eastAsia="Gotham Book"/><w:sz w:val="18"/><w:szCs w:val="18"/><w:spacing w:val="-4"/><w:w w:val="100"/></w:rPr><w:t>r</w:t></w:r><w:r><w:rPr><w:rFonts w:ascii="Gotham Book" w:hAnsi="Gotham Book" w:cs="Gotham Book" w:eastAsia="Gotham Book"/><w:sz w:val="18"/><w:szCs w:val="18"/><w:spacing w:val="0"/><w:w w:val="100"/></w:rPr><w:t>o</w:t></w:r><w:r><w:rPr><w:rFonts w:ascii="Gotham Book" w:hAnsi="Gotham Book" w:cs="Gotham Book" w:eastAsia="Gotham Book"/><w:sz w:val="18"/><w:szCs w:val="18"/><w:spacing w:val="-2"/><w:w w:val="100"/></w:rPr><w:t>ﬀ</w:t></w:r><w:r><w:rPr><w:rFonts w:ascii="Gotham Book" w:hAnsi="Gotham Book" w:cs="Gotham Book" w:eastAsia="Gotham Book"/><w:sz w:val="18"/><w:szCs w:val="18"/><w:spacing w:val="0"/><w:w w:val="100"/></w:rPr><w:t>esiwn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neu</w:t></w:r><w:r><w:rPr><w:rFonts w:ascii="Gotham Book" w:hAnsi="Gotham Book" w:cs="Gotham Book" w:eastAsia="Gotham Book"/><w:sz w:val="18"/><w:szCs w:val="18"/><w:spacing w:val="-8"/><w:w w:val="100"/></w:rPr><w:t>’</w:t></w:r><w:r><w:rPr><w:rFonts w:ascii="Gotham Book" w:hAnsi="Gotham Book" w:cs="Gotham Book" w:eastAsia="Gotham Book"/><w:sz w:val="18"/><w:szCs w:val="18"/><w:spacing w:val="0"/><w:w w:val="100"/></w:rPr><w:t>ch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maes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arti</w:t></w:r><w:r><w:rPr><w:rFonts w:ascii="Gotham Book" w:hAnsi="Gotham Book" w:cs="Gotham Book" w:eastAsia="Gotham Book"/><w:sz w:val="18"/><w:szCs w:val="18"/><w:spacing w:val="-2"/><w:w w:val="100"/></w:rPr><w:t>s</w:t></w:r><w:r><w:rPr><w:rFonts w:ascii="Gotham Book" w:hAnsi="Gotham Book" w:cs="Gotham Book" w:eastAsia="Gotham Book"/><w:sz w:val="18"/><w:szCs w:val="18"/><w:spacing w:val="0"/><w:w w:val="100"/></w:rPr><w:t>tig;</w:t></w:r></w:p><w:p><w:pPr><w:spacing w:before="3" w:after="0" w:line="110" w:lineRule="exact"/><w:jc w:val="left"/><w:rPr><w:sz w:val="11"/><w:szCs w:val="11"/></w:rPr></w:pPr><w:rPr/><w:r><w:rPr><w:sz w:val="11"/><w:szCs w:val="11"/></w:rPr></w:r></w:p><w:p><w:pPr><w:spacing w:before="0" w:after="0" w:line="240" w:lineRule="auto"/><w:ind w:left="120" w:right="-20"/><w:jc w:val="left"/><w:rPr><w:rFonts w:ascii="Gotham Book" w:hAnsi="Gotham Book" w:cs="Gotham Book" w:eastAsia="Gotham Book"/><w:sz w:val="18"/><w:szCs w:val="18"/></w:rPr></w:pPr><w:rPr/><w:r><w:rPr><w:rFonts w:ascii="Gotham Book" w:hAnsi="Gotham Book" w:cs="Gotham Book" w:eastAsia="Gotham Book"/><w:sz w:val="18"/><w:szCs w:val="18"/><w:spacing w:val="0"/><w:w w:val="100"/></w:rPr><w:t>1</w:t></w:r><w:r><w:rPr><w:rFonts w:ascii="Gotham Book" w:hAnsi="Gotham Book" w:cs="Gotham Book" w:eastAsia="Gotham Book"/><w:sz w:val="18"/><w:szCs w:val="18"/><w:spacing w:val="-18"/><w:w w:val="100"/></w:rPr><w:t>7</w:t></w:r><w:r><w:rPr><w:rFonts w:ascii="Gotham Book" w:hAnsi="Gotham Book" w:cs="Gotham Book" w:eastAsia="Gotham Book"/><w:sz w:val="18"/><w:szCs w:val="18"/><w:spacing w:val="0"/><w:w w:val="100"/></w:rPr><w:t>.6</w:t></w:r><w:r><w:rPr><w:rFonts w:ascii="Gotham Book" w:hAnsi="Gotham Book" w:cs="Gotham Book" w:eastAsia="Gotham Book"/><w:sz w:val="18"/><w:szCs w:val="18"/><w:spacing w:val="0"/><w:w w:val="100"/></w:rPr><w:t>  </w:t></w:r><w:r><w:rPr><w:rFonts w:ascii="Gotham Book" w:hAnsi="Gotham Book" w:cs="Gotham Book" w:eastAsia="Gotham Book"/><w:sz w:val="18"/><w:szCs w:val="18"/><w:spacing w:val="4"/><w:w w:val="100"/></w:rPr><w:t> </w:t></w:r><w:r><w:rPr><w:rFonts w:ascii="Gotham Book" w:hAnsi="Gotham Book" w:cs="Gotham Book" w:eastAsia="Gotham Book"/><w:sz w:val="18"/><w:szCs w:val="18"/><w:spacing w:val="0"/><w:w w:val="100"/></w:rPr><w:t>nad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4"/><w:w w:val="100"/></w:rPr><w:t>y</w:t></w:r><w:r><w:rPr><w:rFonts w:ascii="Gotham Book" w:hAnsi="Gotham Book" w:cs="Gotham Book" w:eastAsia="Gotham Book"/><w:sz w:val="18"/><w:szCs w:val="18"/><w:spacing w:val="0"/><w:w w:val="100"/></w:rPr><w:t>d</w:t></w:r><w:r><w:rPr><w:rFonts w:ascii="Gotham Book" w:hAnsi="Gotham Book" w:cs="Gotham Book" w:eastAsia="Gotham Book"/><w:sz w:val="18"/><w:szCs w:val="18"/><w:spacing w:val="-5"/><w:w w:val="100"/></w:rPr><w:t>y</w:t></w:r><w:r><w:rPr><w:rFonts w:ascii="Gotham Book" w:hAnsi="Gotham Book" w:cs="Gotham Book" w:eastAsia="Gotham Book"/><w:sz w:val="18"/><w:szCs w:val="18"/><w:spacing w:val="0"/><w:w w:val="100"/></w:rPr><w:t>ch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yn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1"/><w:w w:val="100"/></w:rPr><w:t>c</w:t></w:r><w:r><w:rPr><w:rFonts w:ascii="Gotham Book" w:hAnsi="Gotham Book" w:cs="Gotham Book" w:eastAsia="Gotham Book"/><w:sz w:val="18"/><w:szCs w:val="18"/><w:spacing w:val="0"/><w:w w:val="100"/></w:rPr><w:t>wblhau’r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P</w:t></w:r><w:r><w:rPr><w:rFonts w:ascii="Gotham Book" w:hAnsi="Gotham Book" w:cs="Gotham Book" w:eastAsia="Gotham Book"/><w:sz w:val="18"/><w:szCs w:val="18"/><w:spacing w:val="-4"/><w:w w:val="100"/></w:rPr><w:t>r</w:t></w:r><w:r><w:rPr><w:rFonts w:ascii="Gotham Book" w:hAnsi="Gotham Book" w:cs="Gotham Book" w:eastAsia="Gotham Book"/><w:sz w:val="18"/><w:szCs w:val="18"/><w:spacing w:val="0"/><w:w w:val="100"/></w:rPr><w:t>osiect;</w:t></w:r></w:p><w:p><w:pPr><w:spacing w:before="3" w:after="0" w:line="110" w:lineRule="exact"/><w:jc w:val="left"/><w:rPr><w:sz w:val="11"/><w:szCs w:val="11"/></w:rPr></w:pPr><w:rPr/><w:r><w:rPr><w:sz w:val="11"/><w:szCs w:val="11"/></w:rPr></w:r></w:p><w:p><w:pPr><w:spacing w:before="0" w:after="0" w:line="240" w:lineRule="auto"/><w:ind w:left="600" w:right="390" w:firstLine="-480"/><w:jc w:val="left"/><w:rPr><w:rFonts w:ascii="Gotham Book" w:hAnsi="Gotham Book" w:cs="Gotham Book" w:eastAsia="Gotham Book"/><w:sz w:val="18"/><w:szCs w:val="18"/></w:rPr></w:pPr><w:rPr/><w:r><w:rPr><w:rFonts w:ascii="Gotham Book" w:hAnsi="Gotham Book" w:cs="Gotham Book" w:eastAsia="Gotham Book"/><w:sz w:val="18"/><w:szCs w:val="18"/><w:spacing w:val="0"/><w:w w:val="100"/></w:rPr><w:t>1</w:t></w:r><w:r><w:rPr><w:rFonts w:ascii="Gotham Book" w:hAnsi="Gotham Book" w:cs="Gotham Book" w:eastAsia="Gotham Book"/><w:sz w:val="18"/><w:szCs w:val="18"/><w:spacing w:val="-18"/><w:w w:val="100"/></w:rPr><w:t>7</w:t></w:r><w:r><w:rPr><w:rFonts w:ascii="Gotham Book" w:hAnsi="Gotham Book" w:cs="Gotham Book" w:eastAsia="Gotham Book"/><w:sz w:val="18"/><w:szCs w:val="18"/><w:spacing w:val="-4"/><w:w w:val="100"/></w:rPr><w:t>.</w:t></w:r><w:r><w:rPr><w:rFonts w:ascii="Gotham Book" w:hAnsi="Gotham Book" w:cs="Gotham Book" w:eastAsia="Gotham Book"/><w:sz w:val="18"/><w:szCs w:val="18"/><w:spacing w:val="0"/><w:w w:val="100"/></w:rPr><w:t>7</w:t></w:r><w:r><w:rPr><w:rFonts w:ascii="Gotham Book" w:hAnsi="Gotham Book" w:cs="Gotham Book" w:eastAsia="Gotham Book"/><w:sz w:val="18"/><w:szCs w:val="18"/><w:spacing w:val="0"/><w:w w:val="100"/></w:rPr><w:t>  </w:t></w:r><w:r><w:rPr><w:rFonts w:ascii="Gotham Book" w:hAnsi="Gotham Book" w:cs="Gotham Book" w:eastAsia="Gotham Book"/><w:sz w:val="18"/><w:szCs w:val="18"/><w:spacing w:val="17"/><w:w w:val="100"/></w:rPr><w:t> </w:t></w:r><w:r><w:rPr><w:rFonts w:ascii="Gotham Book" w:hAnsi="Gotham Book" w:cs="Gotham Book" w:eastAsia="Gotham Book"/><w:sz w:val="18"/><w:szCs w:val="18"/><w:spacing w:val="0"/><w:w w:val="100"/></w:rPr><w:t>eich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bod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5"/><w:w w:val="100"/></w:rPr><w:t>w</w:t></w:r><w:r><w:rPr><w:rFonts w:ascii="Gotham Book" w:hAnsi="Gotham Book" w:cs="Gotham Book" w:eastAsia="Gotham Book"/><w:sz w:val="18"/><w:szCs w:val="18"/><w:spacing w:val="0"/><w:w w:val="100"/></w:rPr><w:t>edi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rhoi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unr</w:t></w:r><w:r><w:rPr><w:rFonts w:ascii="Gotham Book" w:hAnsi="Gotham Book" w:cs="Gotham Book" w:eastAsia="Gotham Book"/><w:sz w:val="18"/><w:szCs w:val="18"/><w:spacing w:val="-3"/><w:w w:val="100"/></w:rPr><w:t>h</w:t></w:r><w:r><w:rPr><w:rFonts w:ascii="Gotham Book" w:hAnsi="Gotham Book" w:cs="Gotham Book" w:eastAsia="Gotham Book"/><w:sz w:val="18"/><w:szCs w:val="18"/><w:spacing w:val="-2"/><w:w w:val="100"/></w:rPr><w:t>y</w:t></w:r><w:r><w:rPr><w:rFonts w:ascii="Gotham Book" w:hAnsi="Gotham Book" w:cs="Gotham Book" w:eastAsia="Gotham Book"/><w:sz w:val="18"/><w:szCs w:val="18"/><w:spacing w:val="0"/><w:w w:val="100"/></w:rPr><w:t>w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2"/><w:w w:val="100"/></w:rPr><w:t>w</w:t></w:r><w:r><w:rPr><w:rFonts w:ascii="Gotham Book" w:hAnsi="Gotham Book" w:cs="Gotham Book" w:eastAsia="Gotham Book"/><w:sz w:val="18"/><w:szCs w:val="18"/><w:spacing w:val="0"/><w:w w:val="100"/></w:rPr><w:t>ybodaeth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i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ni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3"/><w:w w:val="100"/></w:rPr><w:t>s</w:t></w:r><w:r><w:rPr><w:rFonts w:ascii="Gotham Book" w:hAnsi="Gotham Book" w:cs="Gotham Book" w:eastAsia="Gotham Book"/><w:sz w:val="18"/><w:szCs w:val="18"/><w:spacing w:val="0"/><w:w w:val="100"/></w:rPr><w:t>y’n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ang</w:t></w:r><w:r><w:rPr><w:rFonts w:ascii="Gotham Book" w:hAnsi="Gotham Book" w:cs="Gotham Book" w:eastAsia="Gotham Book"/><w:sz w:val="18"/><w:szCs w:val="18"/><w:spacing w:val="-3"/><w:w w:val="100"/></w:rPr><w:t>h</w:t></w:r><w:r><w:rPr><w:rFonts w:ascii="Gotham Book" w:hAnsi="Gotham Book" w:cs="Gotham Book" w:eastAsia="Gotham Book"/><w:sz w:val="18"/><w:szCs w:val="18"/><w:spacing w:val="-2"/><w:w w:val="100"/></w:rPr><w:t>y</w:t></w:r><w:r><w:rPr><w:rFonts w:ascii="Gotham Book" w:hAnsi="Gotham Book" w:cs="Gotham Book" w:eastAsia="Gotham Book"/><w:sz w:val="18"/><w:szCs w:val="18"/><w:spacing w:val="0"/><w:w w:val="100"/></w:rPr><w:t>wir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neu’n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gamar</w:t></w:r><w:r><w:rPr><w:rFonts w:ascii="Gotham Book" w:hAnsi="Gotham Book" w:cs="Gotham Book" w:eastAsia="Gotham Book"/><w:sz w:val="18"/><w:szCs w:val="18"/><w:spacing w:val="-5"/><w:w w:val="100"/></w:rPr><w:t>w</w:t></w:r><w:r><w:rPr><w:rFonts w:ascii="Gotham Book" w:hAnsi="Gotham Book" w:cs="Gotham Book" w:eastAsia="Gotham Book"/><w:sz w:val="18"/><w:szCs w:val="18"/><w:spacing w:val="0"/><w:w w:val="100"/></w:rPr><w:t>einiol,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naill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ai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dr</w:t></w:r><w:r><w:rPr><w:rFonts w:ascii="Gotham Book" w:hAnsi="Gotham Book" w:cs="Gotham Book" w:eastAsia="Gotham Book"/><w:sz w:val="18"/><w:szCs w:val="18"/><w:spacing w:val="-2"/><w:w w:val="100"/></w:rPr><w:t>w</w:t></w:r><w:r><w:rPr><w:rFonts w:ascii="Gotham Book" w:hAnsi="Gotham Book" w:cs="Gotham Book" w:eastAsia="Gotham Book"/><w:sz w:val="18"/><w:szCs w:val="18"/><w:spacing w:val="0"/><w:w w:val="100"/></w:rPr><w:t>y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gamgymeriad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neu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oher</w:t></w:r><w:r><w:rPr><w:rFonts w:ascii="Gotham Book" w:hAnsi="Gotham Book" w:cs="Gotham Book" w:eastAsia="Gotham Book"/><w:sz w:val="18"/><w:szCs w:val="18"/><w:spacing w:val="-2"/><w:w w:val="100"/></w:rPr><w:t>w</w:t></w:r><w:r><w:rPr><w:rFonts w:ascii="Gotham Book" w:hAnsi="Gotham Book" w:cs="Gotham Book" w:eastAsia="Gotham Book"/><w:sz w:val="18"/><w:szCs w:val="18"/><w:spacing w:val="-4"/><w:w w:val="100"/></w:rPr><w:t>y</w:t></w:r><w:r><w:rPr><w:rFonts w:ascii="Gotham Book" w:hAnsi="Gotham Book" w:cs="Gotham Book" w:eastAsia="Gotham Book"/><w:sz w:val="18"/><w:szCs w:val="18"/><w:spacing w:val="0"/><w:w w:val="100"/></w:rPr><w:t>dd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eich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bod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yn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3"/><w:w w:val="100"/></w:rPr><w:t>c</w:t></w:r><w:r><w:rPr><w:rFonts w:ascii="Gotham Book" w:hAnsi="Gotham Book" w:cs="Gotham Book" w:eastAsia="Gotham Book"/><w:sz w:val="18"/><w:szCs w:val="18"/><w:spacing w:val="0"/><w:w w:val="100"/></w:rPr><w:t>eisio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ein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camar</w:t></w:r><w:r><w:rPr><w:rFonts w:ascii="Gotham Book" w:hAnsi="Gotham Book" w:cs="Gotham Book" w:eastAsia="Gotham Book"/><w:sz w:val="18"/><w:szCs w:val="18"/><w:spacing w:val="-4"/><w:w w:val="100"/></w:rPr><w:t>w</w:t></w:r><w:r><w:rPr><w:rFonts w:ascii="Gotham Book" w:hAnsi="Gotham Book" w:cs="Gotham Book" w:eastAsia="Gotham Book"/><w:sz w:val="18"/><w:szCs w:val="18"/><w:spacing w:val="0"/><w:w w:val="100"/></w:rPr><w:t>ain;</w:t></w:r></w:p><w:p><w:pPr><w:spacing w:before="3" w:after="0" w:line="110" w:lineRule="exact"/><w:jc w:val="left"/><w:rPr><w:sz w:val="11"/><w:szCs w:val="11"/></w:rPr></w:pPr><w:rPr/><w:r><w:rPr><w:sz w:val="11"/><w:szCs w:val="11"/></w:rPr></w:r></w:p><w:p><w:pPr><w:spacing w:before="0" w:after="0" w:line="240" w:lineRule="auto"/><w:ind w:left="600" w:right="194" w:firstLine="-480"/><w:jc w:val="left"/><w:rPr><w:rFonts w:ascii="Gotham Book" w:hAnsi="Gotham Book" w:cs="Gotham Book" w:eastAsia="Gotham Book"/><w:sz w:val="18"/><w:szCs w:val="18"/></w:rPr></w:pPr><w:rPr/><w:r><w:rPr><w:rFonts w:ascii="Gotham Book" w:hAnsi="Gotham Book" w:cs="Gotham Book" w:eastAsia="Gotham Book"/><w:sz w:val="18"/><w:szCs w:val="18"/><w:spacing w:val="0"/><w:w w:val="100"/></w:rPr><w:t>1</w:t></w:r><w:r><w:rPr><w:rFonts w:ascii="Gotham Book" w:hAnsi="Gotham Book" w:cs="Gotham Book" w:eastAsia="Gotham Book"/><w:sz w:val="18"/><w:szCs w:val="18"/><w:spacing w:val="-18"/><w:w w:val="100"/></w:rPr><w:t>7</w:t></w:r><w:r><w:rPr><w:rFonts w:ascii="Gotham Book" w:hAnsi="Gotham Book" w:cs="Gotham Book" w:eastAsia="Gotham Book"/><w:sz w:val="18"/><w:szCs w:val="18"/><w:spacing w:val="0"/><w:w w:val="100"/></w:rPr><w:t>.8</w:t></w:r><w:r><w:rPr><w:rFonts w:ascii="Gotham Book" w:hAnsi="Gotham Book" w:cs="Gotham Book" w:eastAsia="Gotham Book"/><w:sz w:val="18"/><w:szCs w:val="18"/><w:spacing w:val="0"/><w:w w:val="100"/></w:rPr><w:t>  </w:t></w:r><w:r><w:rPr><w:rFonts w:ascii="Gotham Book" w:hAnsi="Gotham Book" w:cs="Gotham Book" w:eastAsia="Gotham Book"/><w:sz w:val="18"/><w:szCs w:val="18"/><w:spacing w:val="7"/><w:w w:val="100"/></w:rPr><w:t> </w:t></w:r><w:r><w:rPr><w:rFonts w:ascii="Gotham Book" w:hAnsi="Gotham Book" w:cs="Gotham Book" w:eastAsia="Gotham Book"/><w:sz w:val="18"/><w:szCs w:val="18"/><w:spacing w:val="0"/><w:w w:val="100"/></w:rPr><w:t>eich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bod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yn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cael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eich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dy</w:t></w:r><w:r><w:rPr><w:rFonts w:ascii="Gotham Book" w:hAnsi="Gotham Book" w:cs="Gotham Book" w:eastAsia="Gotham Book"/><w:sz w:val="18"/><w:szCs w:val="18"/><w:spacing w:val="-3"/><w:w w:val="100"/></w:rPr><w:t>f</w:t></w:r><w:r><w:rPr><w:rFonts w:ascii="Gotham Book" w:hAnsi="Gotham Book" w:cs="Gotham Book" w:eastAsia="Gotham Book"/><w:sz w:val="18"/><w:szCs w:val="18"/><w:spacing w:val="0"/><w:w w:val="100"/></w:rPr><w:t>arnu’n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2"/><w:w w:val="100"/></w:rPr><w:t>f</w:t></w:r><w:r><w:rPr><w:rFonts w:ascii="Gotham Book" w:hAnsi="Gotham Book" w:cs="Gotham Book" w:eastAsia="Gotham Book"/><w:sz w:val="18"/><w:szCs w:val="18"/><w:spacing w:val="0"/><w:w w:val="100"/></w:rPr><w:t>ethdalw</w:t></w:r><w:r><w:rPr><w:rFonts w:ascii="Gotham Book" w:hAnsi="Gotham Book" w:cs="Gotham Book" w:eastAsia="Gotham Book"/><w:sz w:val="18"/><w:szCs w:val="18"/><w:spacing w:val="-16"/><w:w w:val="100"/></w:rPr><w:t>r</w:t></w:r><w:r><w:rPr><w:rFonts w:ascii="Gotham Book" w:hAnsi="Gotham Book" w:cs="Gotham Book" w:eastAsia="Gotham Book"/><w:sz w:val="18"/><w:szCs w:val="18"/><w:spacing w:val="0"/><w:w w:val="100"/></w:rPr><w:t>,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neu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os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gwneir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go</w:t></w:r><w:r><w:rPr><w:rFonts w:ascii="Gotham Book" w:hAnsi="Gotham Book" w:cs="Gotham Book" w:eastAsia="Gotham Book"/><w:sz w:val="18"/><w:szCs w:val="18"/><w:spacing w:val="-4"/><w:w w:val="100"/></w:rPr><w:t>r</w:t></w:r><w:r><w:rPr><w:rFonts w:ascii="Gotham Book" w:hAnsi="Gotham Book" w:cs="Gotham Book" w:eastAsia="Gotham Book"/><w:sz w:val="18"/><w:szCs w:val="18"/><w:spacing w:val="0"/><w:w w:val="100"/></w:rPr><w:t>c</w:t></w:r><w:r><w:rPr><w:rFonts w:ascii="Gotham Book" w:hAnsi="Gotham Book" w:cs="Gotham Book" w:eastAsia="Gotham Book"/><w:sz w:val="18"/><w:szCs w:val="18"/><w:spacing w:val="-3"/><w:w w:val="100"/></w:rPr><w:t>h</w:t></w:r><w:r><w:rPr><w:rFonts w:ascii="Gotham Book" w:hAnsi="Gotham Book" w:cs="Gotham Book" w:eastAsia="Gotham Book"/><w:sz w:val="18"/><w:szCs w:val="18"/><w:spacing w:val="0"/><w:w w:val="100"/></w:rPr><w:t>y</w:t></w:r><w:r><w:rPr><w:rFonts w:ascii="Gotham Book" w:hAnsi="Gotham Book" w:cs="Gotham Book" w:eastAsia="Gotham Book"/><w:sz w:val="18"/><w:szCs w:val="18"/><w:spacing w:val="-3"/><w:w w:val="100"/></w:rPr><w:t>m</w:t></w:r><w:r><w:rPr><w:rFonts w:ascii="Gotham Book" w:hAnsi="Gotham Book" w:cs="Gotham Book" w:eastAsia="Gotham Book"/><w:sz w:val="18"/><w:szCs w:val="18"/><w:spacing w:val="0"/><w:w w:val="100"/></w:rPr><w:t>yn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neu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benderfyniad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i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chi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fynd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i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dd</w:t></w:r><w:r><w:rPr><w:rFonts w:ascii="Gotham Book" w:hAnsi="Gotham Book" w:cs="Gotham Book" w:eastAsia="Gotham Book"/><w:sz w:val="18"/><w:szCs w:val="18"/><w:spacing w:val="-2"/><w:w w:val="100"/></w:rPr><w:t>w</w:t></w:r><w:r><w:rPr><w:rFonts w:ascii="Gotham Book" w:hAnsi="Gotham Book" w:cs="Gotham Book" w:eastAsia="Gotham Book"/><w:sz w:val="18"/><w:szCs w:val="18"/><w:spacing w:val="0"/><w:w w:val="100"/></w:rPr><w:t>ylo’r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g</w:t></w:r><w:r><w:rPr><w:rFonts w:ascii="Gotham Book" w:hAnsi="Gotham Book" w:cs="Gotham Book" w:eastAsia="Gotham Book"/><w:sz w:val="18"/><w:szCs w:val="18"/><w:spacing w:val="-4"/><w:w w:val="100"/></w:rPr><w:t>w</w:t></w:r><w:r><w:rPr><w:rFonts w:ascii="Gotham Book" w:hAnsi="Gotham Book" w:cs="Gotham Book" w:eastAsia="Gotham Book"/><w:sz w:val="18"/><w:szCs w:val="18"/><w:spacing w:val="0"/><w:w w:val="100"/></w:rPr><w:t>ei</w:t></w:r><w:r><w:rPr><w:rFonts w:ascii="Gotham Book" w:hAnsi="Gotham Book" w:cs="Gotham Book" w:eastAsia="Gotham Book"/><w:sz w:val="18"/><w:szCs w:val="18"/><w:spacing w:val="-3"/><w:w w:val="100"/></w:rPr><w:t>n</w:t></w:r><w:r><w:rPr><w:rFonts w:ascii="Gotham Book" w:hAnsi="Gotham Book" w:cs="Gotham Book" w:eastAsia="Gotham Book"/><w:sz w:val="18"/><w:szCs w:val="18"/><w:spacing w:val="-5"/><w:w w:val="100"/></w:rPr><w:t>y</w:t></w:r><w:r><w:rPr><w:rFonts w:ascii="Gotham Book" w:hAnsi="Gotham Book" w:cs="Gotham Book" w:eastAsia="Gotham Book"/><w:sz w:val="18"/><w:szCs w:val="18"/><w:spacing w:val="0"/><w:w w:val="100"/></w:rPr><w:t>dd</w:t></w:r><w:r><w:rPr><w:rFonts w:ascii="Gotham Book" w:hAnsi="Gotham Book" w:cs="Gotham Book" w:eastAsia="Gotham Book"/><w:sz w:val="18"/><w:szCs w:val="18"/><w:spacing w:val="-2"/><w:w w:val="100"/></w:rPr><w:t>w</w:t></w:r><w:r><w:rPr><w:rFonts w:ascii="Gotham Book" w:hAnsi="Gotham Book" w:cs="Gotham Book" w:eastAsia="Gotham Book"/><w:sz w:val="18"/><w:szCs w:val="18"/><w:spacing w:val="0"/><w:w w:val="100"/></w:rPr><w:t>y</w:t></w:r><w:r><w:rPr><w:rFonts w:ascii="Gotham Book" w:hAnsi="Gotham Book" w:cs="Gotham Book" w:eastAsia="Gotham Book"/><w:sz w:val="18"/><w:szCs w:val="18"/><w:spacing w:val="-16"/><w:w w:val="100"/></w:rPr><w:t>r</w:t></w:r><w:r><w:rPr><w:rFonts w:ascii="Gotham Book" w:hAnsi="Gotham Book" w:cs="Gotham Book" w:eastAsia="Gotham Book"/><w:sz w:val="18"/><w:szCs w:val="18"/><w:spacing w:val="0"/><w:w w:val="100"/></w:rPr><w:t>,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ddir</w:t></w:r><w:r><w:rPr><w:rFonts w:ascii="Gotham Book" w:hAnsi="Gotham Book" w:cs="Gotham Book" w:eastAsia="Gotham Book"/><w:sz w:val="18"/><w:szCs w:val="18"/><w:spacing w:val="-2"/><w:w w:val="100"/></w:rPr><w:t>w</w:t></w:r><w:r><w:rPr><w:rFonts w:ascii="Gotham Book" w:hAnsi="Gotham Book" w:cs="Gotham Book" w:eastAsia="Gotham Book"/><w:sz w:val="18"/><w:szCs w:val="18"/><w:spacing w:val="0"/><w:w w:val="100"/></w:rPr><w:t>yn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i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ben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neu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ddiddymu;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os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penodir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g</w:t></w:r><w:r><w:rPr><w:rFonts w:ascii="Gotham Book" w:hAnsi="Gotham Book" w:cs="Gotham Book" w:eastAsia="Gotham Book"/><w:sz w:val="18"/><w:szCs w:val="18"/><w:spacing w:val="-5"/><w:w w:val="100"/></w:rPr><w:t>w</w:t></w:r><w:r><w:rPr><w:rFonts w:ascii="Gotham Book" w:hAnsi="Gotham Book" w:cs="Gotham Book" w:eastAsia="Gotham Book"/><w:sz w:val="18"/><w:szCs w:val="18"/><w:spacing w:val="0"/><w:w w:val="100"/></w:rPr><w:t>ei</w:t></w:r><w:r><w:rPr><w:rFonts w:ascii="Gotham Book" w:hAnsi="Gotham Book" w:cs="Gotham Book" w:eastAsia="Gotham Book"/><w:sz w:val="18"/><w:szCs w:val="18"/><w:spacing w:val="-3"/><w:w w:val="100"/></w:rPr><w:t>n</w:t></w:r><w:r><w:rPr><w:rFonts w:ascii="Gotham Book" w:hAnsi="Gotham Book" w:cs="Gotham Book" w:eastAsia="Gotham Book"/><w:sz w:val="18"/><w:szCs w:val="18"/><w:spacing w:val="-5"/><w:w w:val="100"/></w:rPr><w:t>y</w:t></w:r><w:r><w:rPr><w:rFonts w:ascii="Gotham Book" w:hAnsi="Gotham Book" w:cs="Gotham Book" w:eastAsia="Gotham Book"/><w:sz w:val="18"/><w:szCs w:val="18"/><w:spacing w:val="0"/><w:w w:val="100"/></w:rPr><w:t>ddwr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neu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dder</w:t></w:r><w:r><w:rPr><w:rFonts w:ascii="Gotham Book" w:hAnsi="Gotham Book" w:cs="Gotham Book" w:eastAsia="Gotham Book"/><w:sz w:val="18"/><w:szCs w:val="18"/><w:spacing w:val="-5"/><w:w w:val="100"/></w:rPr><w:t>b</w:t></w:r><w:r><w:rPr><w:rFonts w:ascii="Gotham Book" w:hAnsi="Gotham Book" w:cs="Gotham Book" w:eastAsia="Gotham Book"/><w:sz w:val="18"/><w:szCs w:val="18"/><w:spacing w:val="0"/><w:w w:val="100"/></w:rPr><w:t>yn</w:t></w:r><w:r><w:rPr><w:rFonts w:ascii="Gotham Book" w:hAnsi="Gotham Book" w:cs="Gotham Book" w:eastAsia="Gotham Book"/><w:sz w:val="18"/><w:szCs w:val="18"/><w:spacing w:val="-3"/><w:w w:val="100"/></w:rPr><w:t>n</w:t></w:r><w:r><w:rPr><w:rFonts w:ascii="Gotham Book" w:hAnsi="Gotham Book" w:cs="Gotham Book" w:eastAsia="Gotham Book"/><w:sz w:val="18"/><w:szCs w:val="18"/><w:spacing w:val="-4"/><w:w w:val="100"/></w:rPr><w:t>y</w:t></w:r><w:r><w:rPr><w:rFonts w:ascii="Gotham Book" w:hAnsi="Gotham Book" w:cs="Gotham Book" w:eastAsia="Gotham Book"/><w:sz w:val="18"/><w:szCs w:val="18"/><w:spacing w:val="0"/><w:w w:val="100"/></w:rPr><w:t>dd,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rheolw</w:t></w:r><w:r><w:rPr><w:rFonts w:ascii="Gotham Book" w:hAnsi="Gotham Book" w:cs="Gotham Book" w:eastAsia="Gotham Book"/><w:sz w:val="18"/><w:szCs w:val="18"/><w:spacing w:val="-16"/><w:w w:val="100"/></w:rPr><w:t>r</w:t></w:r><w:r><w:rPr><w:rFonts w:ascii="Gotham Book" w:hAnsi="Gotham Book" w:cs="Gotham Book" w:eastAsia="Gotham Book"/><w:sz w:val="18"/><w:szCs w:val="18"/><w:spacing w:val="0"/><w:w w:val="100"/></w:rPr><w:t>,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diddy</w:t></w:r><w:r><w:rPr><w:rFonts w:ascii="Gotham Book" w:hAnsi="Gotham Book" w:cs="Gotham Book" w:eastAsia="Gotham Book"/><w:sz w:val="18"/><w:szCs w:val="18"/><w:spacing w:val="-3"/><w:w w:val="100"/></w:rPr><w:t>m</w:t></w:r><w:r><w:rPr><w:rFonts w:ascii="Gotham Book" w:hAnsi="Gotham Book" w:cs="Gotham Book" w:eastAsia="Gotham Book"/><w:sz w:val="18"/><w:szCs w:val="18"/><w:spacing w:val="0"/><w:w w:val="100"/></w:rPr><w:t>w</w:t></w:r><w:r><w:rPr><w:rFonts w:ascii="Gotham Book" w:hAnsi="Gotham Book" w:cs="Gotham Book" w:eastAsia="Gotham Book"/><w:sz w:val="18"/><w:szCs w:val="18"/><w:spacing w:val="-16"/><w:w w:val="100"/></w:rPr><w:t>r</w:t></w:r><w:r><w:rPr><w:rFonts w:ascii="Gotham Book" w:hAnsi="Gotham Book" w:cs="Gotham Book" w:eastAsia="Gotham Book"/><w:sz w:val="18"/><w:szCs w:val="18"/><w:spacing w:val="0"/><w:w w:val="100"/></w:rPr><w:t>,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ymddiriedolwr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neu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3"/><w:w w:val="100"/></w:rPr><w:t>s</w:t></w:r><w:r><w:rPr><w:rFonts w:ascii="Gotham Book" w:hAnsi="Gotham Book" w:cs="Gotham Book" w:eastAsia="Gotham Book"/><w:sz w:val="18"/><w:szCs w:val="18"/><w:spacing w:val="-2"/><w:w w:val="100"/></w:rPr><w:t>w</w:t></w:r><w:r><w:rPr><w:rFonts w:ascii="Gotham Book" w:hAnsi="Gotham Book" w:cs="Gotham Book" w:eastAsia="Gotham Book"/><w:sz w:val="18"/><w:szCs w:val="18"/><w:spacing w:val="-4"/><w:w w:val="100"/></w:rPr><w:t>y</w:t></w:r><w:r><w:rPr><w:rFonts w:ascii="Gotham Book" w:hAnsi="Gotham Book" w:cs="Gotham Book" w:eastAsia="Gotham Book"/><w:sz w:val="18"/><w:szCs w:val="18"/><w:spacing w:val="0"/><w:w w:val="100"/></w:rPr><w:t>ddog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3"/><w:w w:val="100"/></w:rPr><w:t>t</w:t></w:r><w:r><w:rPr><w:rFonts w:ascii="Gotham Book" w:hAnsi="Gotham Book" w:cs="Gotham Book" w:eastAsia="Gotham Book"/><w:sz w:val="18"/><w:szCs w:val="18"/><w:spacing w:val="0"/><w:w w:val="100"/></w:rPr><w:t>e</w:t></w:r><w:r><w:rPr><w:rFonts w:ascii="Gotham Book" w:hAnsi="Gotham Book" w:cs="Gotham Book" w:eastAsia="Gotham Book"/><w:sz w:val="18"/><w:szCs w:val="18"/><w:spacing w:val="-4"/><w:w w:val="100"/></w:rPr><w:t>b</w:t></w:r><w:r><w:rPr><w:rFonts w:ascii="Gotham Book" w:hAnsi="Gotham Book" w:cs="Gotham Book" w:eastAsia="Gotham Book"/><w:sz w:val="18"/><w:szCs w:val="18"/><w:spacing w:val="-4"/><w:w w:val="100"/></w:rPr><w:t>y</w:t></w:r><w:r><w:rPr><w:rFonts w:ascii="Gotham Book" w:hAnsi="Gotham Book" w:cs="Gotham Book" w:eastAsia="Gotham Book"/><w:sz w:val="18"/><w:szCs w:val="18"/><w:spacing w:val="0"/><w:w w:val="100"/></w:rPr><w:t>g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d</w:t></w:r><w:r><w:rPr><w:rFonts w:ascii="Gotham Book" w:hAnsi="Gotham Book" w:cs="Gotham Book" w:eastAsia="Gotham Book"/><w:sz w:val="18"/><w:szCs w:val="18"/><w:spacing w:val="-4"/><w:w w:val="100"/></w:rPr><w:t>r</w:t></w:r><w:r><w:rPr><w:rFonts w:ascii="Gotham Book" w:hAnsi="Gotham Book" w:cs="Gotham Book" w:eastAsia="Gotham Book"/><w:sz w:val="18"/><w:szCs w:val="18"/><w:spacing w:val="0"/><w:w w:val="100"/></w:rPr><w:t>os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eich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holl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asedau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neu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3"/><w:w w:val="100"/></w:rPr><w:t>s</w:t></w:r><w:r><w:rPr><w:rFonts w:ascii="Gotham Book" w:hAnsi="Gotham Book" w:cs="Gotham Book" w:eastAsia="Gotham Book"/><w:sz w:val="18"/><w:szCs w:val="18"/><w:spacing w:val="0"/><w:w w:val="100"/></w:rPr><w:t>wm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3"/><w:w w:val="100"/></w:rPr><w:t>s</w:t></w:r><w:r><w:rPr><w:rFonts w:ascii="Gotham Book" w:hAnsi="Gotham Book" w:cs="Gotham Book" w:eastAsia="Gotham Book"/><w:sz w:val="18"/><w:szCs w:val="18"/><w:spacing w:val="0"/><w:w w:val="100"/></w:rPr><w:t>yl</w:t></w:r><w:r><w:rPr><w:rFonts w:ascii="Gotham Book" w:hAnsi="Gotham Book" w:cs="Gotham Book" w:eastAsia="Gotham Book"/><w:sz w:val="18"/><w:szCs w:val="18"/><w:spacing w:val="-5"/><w:w w:val="100"/></w:rPr><w:t>w</w:t></w:r><w:r><w:rPr><w:rFonts w:ascii="Gotham Book" w:hAnsi="Gotham Book" w:cs="Gotham Book" w:eastAsia="Gotham Book"/><w:sz w:val="18"/><w:szCs w:val="18"/><w:spacing w:val="0"/><w:w w:val="100"/></w:rPr><w:t>eddol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oho</w:t></w:r><w:r><w:rPr><w:rFonts w:ascii="Gotham Book" w:hAnsi="Gotham Book" w:cs="Gotham Book" w:eastAsia="Gotham Book"/><w:sz w:val="18"/><w:szCs w:val="18"/><w:spacing w:val="-3"/><w:w w:val="100"/></w:rPr><w:t>n</w:t></w:r><w:r><w:rPr><w:rFonts w:ascii="Gotham Book" w:hAnsi="Gotham Book" w:cs="Gotham Book" w:eastAsia="Gotham Book"/><w:sz w:val="18"/><w:szCs w:val="18"/><w:spacing w:val="0"/><w:w w:val="100"/></w:rPr><w:t>ynt;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neu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eich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bod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yn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1"/><w:w w:val="100"/></w:rPr><w:t>c</w:t></w:r><w:r><w:rPr><w:rFonts w:ascii="Gotham Book" w:hAnsi="Gotham Book" w:cs="Gotham Book" w:eastAsia="Gotham Book"/><w:sz w:val="18"/><w:szCs w:val="18"/><w:spacing w:val="0"/><w:w w:val="100"/></w:rPr><w:t>ytuno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i,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neu’n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1"/><w:w w:val="100"/></w:rPr><w:t>c</w:t></w:r><w:r><w:rPr><w:rFonts w:ascii="Gotham Book" w:hAnsi="Gotham Book" w:cs="Gotham Book" w:eastAsia="Gotham Book"/><w:sz w:val="18"/><w:szCs w:val="18"/><w:spacing w:val="0"/><w:w w:val="100"/></w:rPr><w:t>ynnig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dod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i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d</w:t></w:r><w:r><w:rPr><w:rFonts w:ascii="Gotham Book" w:hAnsi="Gotham Book" w:cs="Gotham Book" w:eastAsia="Gotham Book"/><w:sz w:val="18"/><w:szCs w:val="18"/><w:spacing w:val="-4"/><w:w w:val="100"/></w:rPr><w:t>r</w:t></w:r><w:r><w:rPr><w:rFonts w:ascii="Gotham Book" w:hAnsi="Gotham Book" w:cs="Gotham Book" w:eastAsia="Gotham Book"/><w:sz w:val="18"/><w:szCs w:val="18"/><w:spacing w:val="0"/><w:w w:val="100"/></w:rPr><w:t>efniant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g</w:t></w:r><w:r><w:rPr><w:rFonts w:ascii="Gotham Book" w:hAnsi="Gotham Book" w:cs="Gotham Book" w:eastAsia="Gotham Book"/><w:sz w:val="18"/><w:szCs w:val="18"/><w:spacing w:val="-5"/><w:w w:val="100"/></w:rPr><w:t>y</w:t></w:r><w:r><w:rPr><w:rFonts w:ascii="Gotham Book" w:hAnsi="Gotham Book" w:cs="Gotham Book" w:eastAsia="Gotham Book"/><w:sz w:val="18"/><w:szCs w:val="18"/><w:spacing w:val="0"/><w:w w:val="100"/></w:rPr><w:t>da’r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bobl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y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mae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arnoch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chi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arian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iddynt;</w:t></w:r></w:p><w:p><w:pPr><w:spacing w:before="3" w:after="0" w:line="110" w:lineRule="exact"/><w:jc w:val="left"/><w:rPr><w:sz w:val="11"/><w:szCs w:val="11"/></w:rPr></w:pPr><w:rPr/><w:r><w:rPr><w:sz w:val="11"/><w:szCs w:val="11"/></w:rPr></w:r></w:p><w:p><w:pPr><w:spacing w:before="0" w:after="0" w:line="240" w:lineRule="auto"/><w:ind w:left="600" w:right="478" w:firstLine="-480"/><w:jc w:val="left"/><w:rPr><w:rFonts w:ascii="Gotham Book" w:hAnsi="Gotham Book" w:cs="Gotham Book" w:eastAsia="Gotham Book"/><w:sz w:val="18"/><w:szCs w:val="18"/></w:rPr></w:pPr><w:rPr/><w:r><w:rPr><w:rFonts w:ascii="Gotham Book" w:hAnsi="Gotham Book" w:cs="Gotham Book" w:eastAsia="Gotham Book"/><w:sz w:val="18"/><w:szCs w:val="18"/><w:spacing w:val="0"/><w:w w:val="100"/></w:rPr><w:t>1</w:t></w:r><w:r><w:rPr><w:rFonts w:ascii="Gotham Book" w:hAnsi="Gotham Book" w:cs="Gotham Book" w:eastAsia="Gotham Book"/><w:sz w:val="18"/><w:szCs w:val="18"/><w:spacing w:val="-18"/><w:w w:val="100"/></w:rPr><w:t>7</w:t></w:r><w:r><w:rPr><w:rFonts w:ascii="Gotham Book" w:hAnsi="Gotham Book" w:cs="Gotham Book" w:eastAsia="Gotham Book"/><w:sz w:val="18"/><w:szCs w:val="18"/><w:spacing w:val="0"/><w:w w:val="100"/></w:rPr><w:t>.9</w:t></w:r><w:r><w:rPr><w:rFonts w:ascii="Gotham Book" w:hAnsi="Gotham Book" w:cs="Gotham Book" w:eastAsia="Gotham Book"/><w:sz w:val="18"/><w:szCs w:val="18"/><w:spacing w:val="0"/><w:w w:val="100"/></w:rPr><w:t>  </w:t></w:r><w:r><w:rPr><w:rFonts w:ascii="Gotham Book" w:hAnsi="Gotham Book" w:cs="Gotham Book" w:eastAsia="Gotham Book"/><w:sz w:val="18"/><w:szCs w:val="18"/><w:spacing w:val="4"/><w:w w:val="100"/></w:rPr><w:t> </w:t></w:r><w:r><w:rPr><w:rFonts w:ascii="Gotham Book" w:hAnsi="Gotham Book" w:cs="Gotham Book" w:eastAsia="Gotham Book"/><w:sz w:val="18"/><w:szCs w:val="18"/><w:spacing w:val="0"/><w:w w:val="100"/></w:rPr><w:t>eich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bod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yn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ymdd</w:t></w:r><w:r><w:rPr><w:rFonts w:ascii="Gotham Book" w:hAnsi="Gotham Book" w:cs="Gotham Book" w:eastAsia="Gotham Book"/><w:sz w:val="18"/><w:szCs w:val="18"/><w:spacing w:val="-2"/><w:w w:val="100"/></w:rPr><w:t>w</w:t></w:r><w:r><w:rPr><w:rFonts w:ascii="Gotham Book" w:hAnsi="Gotham Book" w:cs="Gotham Book" w:eastAsia="Gotham Book"/><w:sz w:val="18"/><w:szCs w:val="18"/><w:spacing w:val="0"/><w:w w:val="100"/></w:rPr><w:t>yn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yn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ang</w:t></w:r><w:r><w:rPr><w:rFonts w:ascii="Gotham Book" w:hAnsi="Gotham Book" w:cs="Gotham Book" w:eastAsia="Gotham Book"/><w:sz w:val="18"/><w:szCs w:val="18"/><w:spacing w:val="-3"/><w:w w:val="100"/></w:rPr><w:t>h</w:t></w:r><w:r><w:rPr><w:rFonts w:ascii="Gotham Book" w:hAnsi="Gotham Book" w:cs="Gotham Book" w:eastAsia="Gotham Book"/><w:sz w:val="18"/><w:szCs w:val="18"/><w:spacing w:val="0"/><w:w w:val="100"/></w:rPr><w:t>yf</w:t></w:r><w:r><w:rPr><w:rFonts w:ascii="Gotham Book" w:hAnsi="Gotham Book" w:cs="Gotham Book" w:eastAsia="Gotham Book"/><w:sz w:val="18"/><w:szCs w:val="18"/><w:spacing w:val="-4"/><w:w w:val="100"/></w:rPr><w:t>r</w:t></w:r><w:r><w:rPr><w:rFonts w:ascii="Gotham Book" w:hAnsi="Gotham Book" w:cs="Gotham Book" w:eastAsia="Gotham Book"/><w:sz w:val="18"/><w:szCs w:val="18"/><w:spacing w:val="0"/><w:w w:val="100"/></w:rPr><w:t>eithlon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neu’n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esgeulus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ar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unr</w:t></w:r><w:r><w:rPr><w:rFonts w:ascii="Gotham Book" w:hAnsi="Gotham Book" w:cs="Gotham Book" w:eastAsia="Gotham Book"/><w:sz w:val="18"/><w:szCs w:val="18"/><w:spacing w:val="-3"/><w:w w:val="100"/></w:rPr><w:t>h</w:t></w:r><w:r><w:rPr><w:rFonts w:ascii="Gotham Book" w:hAnsi="Gotham Book" w:cs="Gotham Book" w:eastAsia="Gotham Book"/><w:sz w:val="18"/><w:szCs w:val="18"/><w:spacing w:val="-2"/><w:w w:val="100"/></w:rPr><w:t>y</w:t></w:r><w:r><w:rPr><w:rFonts w:ascii="Gotham Book" w:hAnsi="Gotham Book" w:cs="Gotham Book" w:eastAsia="Gotham Book"/><w:sz w:val="18"/><w:szCs w:val="18"/><w:spacing w:val="0"/><w:w w:val="100"/></w:rPr><w:t>w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adeg,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a’n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bod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o’r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3"/><w:w w:val="100"/></w:rPr><w:t>f</w:t></w:r><w:r><w:rPr><w:rFonts w:ascii="Gotham Book" w:hAnsi="Gotham Book" w:cs="Gotham Book" w:eastAsia="Gotham Book"/><w:sz w:val="18"/><w:szCs w:val="18"/><w:spacing w:val="0"/><w:w w:val="100"/></w:rPr><w:t>arn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bod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3"/><w:w w:val="100"/></w:rPr><w:t>h</w:t></w:r><w:r><w:rPr><w:rFonts w:ascii="Gotham Book" w:hAnsi="Gotham Book" w:cs="Gotham Book" w:eastAsia="Gotham Book"/><w:sz w:val="18"/><w:szCs w:val="18"/><w:spacing w:val="0"/><w:w w:val="100"/></w:rPr><w:t>yn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5"/><w:w w:val="100"/></w:rPr><w:t>w</w:t></w:r><w:r><w:rPr><w:rFonts w:ascii="Gotham Book" w:hAnsi="Gotham Book" w:cs="Gotham Book" w:eastAsia="Gotham Book"/><w:sz w:val="18"/><w:szCs w:val="18"/><w:spacing w:val="0"/><w:w w:val="100"/></w:rPr><w:t>edi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cael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e</w:t></w:r><w:r><w:rPr><w:rFonts w:ascii="Gotham Book" w:hAnsi="Gotham Book" w:cs="Gotham Book" w:eastAsia="Gotham Book"/><w:sz w:val="18"/><w:szCs w:val="18"/><w:spacing w:val="-3"/><w:w w:val="100"/></w:rPr><w:t>ﬀ</w:t></w:r><w:r><w:rPr><w:rFonts w:ascii="Gotham Book" w:hAnsi="Gotham Book" w:cs="Gotham Book" w:eastAsia="Gotham Book"/><w:sz w:val="18"/><w:szCs w:val="18"/><w:spacing w:val="0"/><w:w w:val="100"/></w:rPr><w:t>aith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3"/><w:w w:val="100"/></w:rPr><w:t>s</w:t></w:r><w:r><w:rPr><w:rFonts w:ascii="Gotham Book" w:hAnsi="Gotham Book" w:cs="Gotham Book" w:eastAsia="Gotham Book"/><w:sz w:val="18"/><w:szCs w:val="18"/><w:spacing w:val="0"/><w:w w:val="100"/></w:rPr><w:t>yl</w:t></w:r><w:r><w:rPr><w:rFonts w:ascii="Gotham Book" w:hAnsi="Gotham Book" w:cs="Gotham Book" w:eastAsia="Gotham Book"/><w:sz w:val="18"/><w:szCs w:val="18"/><w:spacing w:val="-4"/><w:w w:val="100"/></w:rPr><w:t>w</w:t></w:r><w:r><w:rPr><w:rFonts w:ascii="Gotham Book" w:hAnsi="Gotham Book" w:cs="Gotham Book" w:eastAsia="Gotham Book"/><w:sz w:val="18"/><w:szCs w:val="18"/><w:spacing w:val="0"/><w:w w:val="100"/></w:rPr><w:t>eddol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ar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y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P</w:t></w:r><w:r><w:rPr><w:rFonts w:ascii="Gotham Book" w:hAnsi="Gotham Book" w:cs="Gotham Book" w:eastAsia="Gotham Book"/><w:sz w:val="18"/><w:szCs w:val="18"/><w:spacing w:val="-4"/><w:w w:val="100"/></w:rPr><w:t>r</w:t></w:r><w:r><w:rPr><w:rFonts w:ascii="Gotham Book" w:hAnsi="Gotham Book" w:cs="Gotham Book" w:eastAsia="Gotham Book"/><w:sz w:val="18"/><w:szCs w:val="18"/><w:spacing w:val="0"/><w:w w:val="100"/></w:rPr><w:t>osiect,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neu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ei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2"/><w:w w:val="100"/></w:rPr><w:t>f</w:t></w:r><w:r><w:rPr><w:rFonts w:ascii="Gotham Book" w:hAnsi="Gotham Book" w:cs="Gotham Book" w:eastAsia="Gotham Book"/><w:sz w:val="18"/><w:szCs w:val="18"/><w:spacing w:val="0"/><w:w w:val="100"/></w:rPr><w:t>od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yn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de</w:t></w:r><w:r><w:rPr><w:rFonts w:ascii="Gotham Book" w:hAnsi="Gotham Book" w:cs="Gotham Book" w:eastAsia="Gotham Book"/><w:sz w:val="18"/><w:szCs w:val="18"/><w:spacing w:val="-5"/><w:w w:val="100"/></w:rPr><w:t>b</w:t></w:r><w:r><w:rPr><w:rFonts w:ascii="Gotham Book" w:hAnsi="Gotham Book" w:cs="Gotham Book" w:eastAsia="Gotham Book"/><w:sz w:val="18"/><w:szCs w:val="18"/><w:spacing w:val="-5"/><w:w w:val="100"/></w:rPr><w:t>y</w:t></w:r><w:r><w:rPr><w:rFonts w:ascii="Gotham Book" w:hAnsi="Gotham Book" w:cs="Gotham Book" w:eastAsia="Gotham Book"/><w:sz w:val="18"/><w:szCs w:val="18"/><w:spacing w:val="0"/><w:w w:val="100"/></w:rPr><w:t>gol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o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ni</w:t></w:r><w:r><w:rPr><w:rFonts w:ascii="Gotham Book" w:hAnsi="Gotham Book" w:cs="Gotham Book" w:eastAsia="Gotham Book"/><w:sz w:val="18"/><w:szCs w:val="18"/><w:spacing w:val="-5"/><w:w w:val="100"/></w:rPr><w:t>w</w:t></w:r><w:r><w:rPr><w:rFonts w:ascii="Gotham Book" w:hAnsi="Gotham Book" w:cs="Gotham Book" w:eastAsia="Gotham Book"/><w:sz w:val="18"/><w:szCs w:val="18"/><w:spacing w:val="0"/><w:w w:val="100"/></w:rPr><w:t>eidio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ein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he</w:t></w:r><w:r><w:rPr><w:rFonts w:ascii="Gotham Book" w:hAnsi="Gotham Book" w:cs="Gotham Book" w:eastAsia="Gotham Book"/><w:sz w:val="18"/><w:szCs w:val="18"/><w:spacing w:val="-3"/><w:w w:val="100"/></w:rPr><w:t>n</w:t></w:r><w:r><w:rPr><w:rFonts w:ascii="Gotham Book" w:hAnsi="Gotham Book" w:cs="Gotham Book" w:eastAsia="Gotham Book"/><w:sz w:val="18"/><w:szCs w:val="18"/><w:spacing w:val="0"/><w:w w:val="100"/></w:rPr><w:t>w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da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ni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neu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chi;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ac</w:t></w:r><w:r><w:rPr><w:rFonts w:ascii="Gotham Book" w:hAnsi="Gotham Book" w:cs="Gotham Book" w:eastAsia="Gotham Book"/><w:sz w:val="18"/><w:szCs w:val="18"/><w:spacing w:val="-9"/><w:w w:val="100"/></w:rPr><w:t>/</w:t></w:r><w:r><w:rPr><w:rFonts w:ascii="Gotham Book" w:hAnsi="Gotham Book" w:cs="Gotham Book" w:eastAsia="Gotham Book"/><w:sz w:val="18"/><w:szCs w:val="18"/><w:spacing w:val="0"/><w:w w:val="100"/></w:rPr><w:t>neu</w:t></w:r></w:p><w:p><w:pPr><w:spacing w:before="3" w:after="0" w:line="110" w:lineRule="exact"/><w:jc w:val="left"/><w:rPr><w:sz w:val="11"/><w:szCs w:val="11"/></w:rPr></w:pPr><w:rPr/><w:r><w:rPr><w:sz w:val="11"/><w:szCs w:val="11"/></w:rPr></w:r></w:p><w:p><w:pPr><w:spacing w:before="0" w:after="0" w:line="240" w:lineRule="auto"/><w:ind w:left="600" w:right="462" w:firstLine="-480"/><w:jc w:val="left"/><w:rPr><w:rFonts w:ascii="Gotham Book" w:hAnsi="Gotham Book" w:cs="Gotham Book" w:eastAsia="Gotham Book"/><w:sz w:val="18"/><w:szCs w:val="18"/></w:rPr></w:pPr><w:rPr/><w:r><w:rPr><w:rFonts w:ascii="Gotham Book" w:hAnsi="Gotham Book" w:cs="Gotham Book" w:eastAsia="Gotham Book"/><w:sz w:val="18"/><w:szCs w:val="18"/><w:spacing w:val="0"/><w:w w:val="100"/></w:rPr><w:t>1</w:t></w:r><w:r><w:rPr><w:rFonts w:ascii="Gotham Book" w:hAnsi="Gotham Book" w:cs="Gotham Book" w:eastAsia="Gotham Book"/><w:sz w:val="18"/><w:szCs w:val="18"/><w:spacing w:val="-18"/><w:w w:val="100"/></w:rPr><w:t>7</w:t></w:r><w:r><w:rPr><w:rFonts w:ascii="Gotham Book" w:hAnsi="Gotham Book" w:cs="Gotham Book" w:eastAsia="Gotham Book"/><w:sz w:val="18"/><w:szCs w:val="18"/><w:spacing w:val="-9"/><w:w w:val="100"/></w:rPr><w:t>.</w:t></w:r><w:r><w:rPr><w:rFonts w:ascii="Gotham Book" w:hAnsi="Gotham Book" w:cs="Gotham Book" w:eastAsia="Gotham Book"/><w:sz w:val="18"/><w:szCs w:val="18"/><w:spacing w:val="0"/><w:w w:val="100"/></w:rPr><w:t>10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eich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bod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yn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g</w:t></w:r><w:r><w:rPr><w:rFonts w:ascii="Gotham Book" w:hAnsi="Gotham Book" w:cs="Gotham Book" w:eastAsia="Gotham Book"/><w:sz w:val="18"/><w:szCs w:val="18"/><w:spacing w:val="-5"/><w:w w:val="100"/></w:rPr><w:t>w</w:t></w:r><w:r><w:rPr><w:rFonts w:ascii="Gotham Book" w:hAnsi="Gotham Book" w:cs="Gotham Book" w:eastAsia="Gotham Book"/><w:sz w:val="18"/><w:szCs w:val="18"/><w:spacing w:val="0"/><w:w w:val="100"/></w:rPr><w:t>erthu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neu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m</w:t></w:r><w:r><w:rPr><w:rFonts w:ascii="Gotham Book" w:hAnsi="Gotham Book" w:cs="Gotham Book" w:eastAsia="Gotham Book"/><w:sz w:val="18"/><w:szCs w:val="18"/><w:spacing w:val="-4"/><w:w w:val="100"/></w:rPr><w:t>e</w:t></w:r><w:r><w:rPr><w:rFonts w:ascii="Gotham Book" w:hAnsi="Gotham Book" w:cs="Gotham Book" w:eastAsia="Gotham Book"/><w:sz w:val="18"/><w:szCs w:val="18"/><w:spacing w:val="0"/><w:w w:val="100"/></w:rPr><w:t>wn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r</w:t></w:r><w:r><w:rPr><w:rFonts w:ascii="Gotham Book" w:hAnsi="Gotham Book" w:cs="Gotham Book" w:eastAsia="Gotham Book"/><w:sz w:val="18"/><w:szCs w:val="18"/><w:spacing w:val="-3"/><w:w w:val="100"/></w:rPr><w:t>h</w:t></w:r><w:r><w:rPr><w:rFonts w:ascii="Gotham Book" w:hAnsi="Gotham Book" w:cs="Gotham Book" w:eastAsia="Gotham Book"/><w:sz w:val="18"/><w:szCs w:val="18"/><w:spacing w:val="-2"/><w:w w:val="100"/></w:rPr><w:t>y</w:t></w:r><w:r><w:rPr><w:rFonts w:ascii="Gotham Book" w:hAnsi="Gotham Book" w:cs="Gotham Book" w:eastAsia="Gotham Book"/><w:sz w:val="18"/><w:szCs w:val="18"/><w:spacing w:val="0"/><w:w w:val="100"/></w:rPr><w:t>w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2"/><w:w w:val="100"/></w:rPr><w:t>ﬀ</w:t></w:r><w:r><w:rPr><w:rFonts w:ascii="Gotham Book" w:hAnsi="Gotham Book" w:cs="Gotham Book" w:eastAsia="Gotham Book"/><w:sz w:val="18"/><w:szCs w:val="18"/><w:spacing w:val="0"/><w:w w:val="100"/></w:rPr><w:t>o</w:t></w:r><w:r><w:rPr><w:rFonts w:ascii="Gotham Book" w:hAnsi="Gotham Book" w:cs="Gotham Book" w:eastAsia="Gotham Book"/><w:sz w:val="18"/><w:szCs w:val="18"/><w:spacing w:val="-4"/><w:w w:val="100"/></w:rPr><w:t>r</w:t></w:r><w:r><w:rPr><w:rFonts w:ascii="Gotham Book" w:hAnsi="Gotham Book" w:cs="Gotham Book" w:eastAsia="Gotham Book"/><w:sz w:val="18"/><w:szCs w:val="18"/><w:spacing w:val="0"/><w:w w:val="100"/></w:rPr><w:t>dd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a</w:t></w:r><w:r><w:rPr><w:rFonts w:ascii="Gotham Book" w:hAnsi="Gotham Book" w:cs="Gotham Book" w:eastAsia="Gotham Book"/><w:sz w:val="18"/><w:szCs w:val="18"/><w:spacing w:val="-5"/><w:w w:val="100"/></w:rPr><w:t>r</w:t></w:r><w:r><w:rPr><w:rFonts w:ascii="Gotham Book" w:hAnsi="Gotham Book" w:cs="Gotham Book" w:eastAsia="Gotham Book"/><w:sz w:val="18"/><w:szCs w:val="18"/><w:spacing w:val="0"/><w:w w:val="100"/></w:rPr><w:t>all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yn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t</w:t></w:r><w:r><w:rPr><w:rFonts w:ascii="Gotham Book" w:hAnsi="Gotham Book" w:cs="Gotham Book" w:eastAsia="Gotham Book"/><w:sz w:val="18"/><w:szCs w:val="18"/><w:spacing w:val="-4"/><w:w w:val="100"/></w:rPr><w:t>r</w:t></w:r><w:r><w:rPr><w:rFonts w:ascii="Gotham Book" w:hAnsi="Gotham Book" w:cs="Gotham Book" w:eastAsia="Gotham Book"/><w:sz w:val="18"/><w:szCs w:val="18"/><w:spacing w:val="0"/><w:w w:val="100"/></w:rPr><w:t>osgl</w:t></w:r><w:r><w:rPr><w:rFonts w:ascii="Gotham Book" w:hAnsi="Gotham Book" w:cs="Gotham Book" w:eastAsia="Gotham Book"/><w:sz w:val="18"/><w:szCs w:val="18"/><w:spacing w:val="-2"/><w:w w:val="100"/></w:rPr><w:t>w</w:t></w:r><w:r><w:rPr><w:rFonts w:ascii="Gotham Book" w:hAnsi="Gotham Book" w:cs="Gotham Book" w:eastAsia="Gotham Book"/><w:sz w:val="18"/><w:szCs w:val="18"/><w:spacing w:val="-5"/><w:w w:val="100"/></w:rPr><w:t>y</w:t></w:r><w:r><w:rPr><w:rFonts w:ascii="Gotham Book" w:hAnsi="Gotham Book" w:cs="Gotham Book" w:eastAsia="Gotham Book"/><w:sz w:val="18"/><w:szCs w:val="18"/><w:spacing w:val="0"/><w:w w:val="100"/></w:rPr><w:t>ddo’r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g</w:t></w:r><w:r><w:rPr><w:rFonts w:ascii="Gotham Book" w:hAnsi="Gotham Book" w:cs="Gotham Book" w:eastAsia="Gotham Book"/><w:sz w:val="18"/><w:szCs w:val="18"/><w:spacing w:val="-5"/><w:w w:val="100"/></w:rPr><w:t>r</w:t></w:r><w:r><w:rPr><w:rFonts w:ascii="Gotham Book" w:hAnsi="Gotham Book" w:cs="Gotham Book" w:eastAsia="Gotham Book"/><w:sz w:val="18"/><w:szCs w:val="18"/><w:spacing w:val="0"/><w:w w:val="100"/></w:rPr><w:t>ant,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eich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busnes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neu’r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P</w:t></w:r><w:r><w:rPr><w:rFonts w:ascii="Gotham Book" w:hAnsi="Gotham Book" w:cs="Gotham Book" w:eastAsia="Gotham Book"/><w:sz w:val="18"/><w:szCs w:val="18"/><w:spacing w:val="-4"/><w:w w:val="100"/></w:rPr><w:t>r</w:t></w:r><w:r><w:rPr><w:rFonts w:ascii="Gotham Book" w:hAnsi="Gotham Book" w:cs="Gotham Book" w:eastAsia="Gotham Book"/><w:sz w:val="18"/><w:szCs w:val="18"/><w:spacing w:val="0"/><w:w w:val="100"/></w:rPr><w:t>osiect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i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r</w:t></w:r><w:r><w:rPr><w:rFonts w:ascii="Gotham Book" w:hAnsi="Gotham Book" w:cs="Gotham Book" w:eastAsia="Gotham Book"/><w:sz w:val="18"/><w:szCs w:val="18"/><w:spacing w:val="-2"/><w:w w:val="100"/></w:rPr><w:t>y</w:t></w:r><w:r><w:rPr><w:rFonts w:ascii="Gotham Book" w:hAnsi="Gotham Book" w:cs="Gotham Book" w:eastAsia="Gotham Book"/><w:sz w:val="18"/><w:szCs w:val="18"/><w:spacing w:val="0"/><w:w w:val="100"/></w:rPr><w:t>wun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a</w:t></w:r><w:r><w:rPr><w:rFonts w:ascii="Gotham Book" w:hAnsi="Gotham Book" w:cs="Gotham Book" w:eastAsia="Gotham Book"/><w:sz w:val="18"/><w:szCs w:val="18"/><w:spacing w:val="-4"/><w:w w:val="100"/></w:rPr><w:t>r</w:t></w:r><w:r><w:rPr><w:rFonts w:ascii="Gotham Book" w:hAnsi="Gotham Book" w:cs="Gotham Book" w:eastAsia="Gotham Book"/><w:sz w:val="18"/><w:szCs w:val="18"/><w:spacing w:val="0"/><w:w w:val="100"/></w:rPr><w:t>all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heb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yn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gyntaf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gael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ein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cani</w:t></w:r><w:r><w:rPr><w:rFonts w:ascii="Gotham Book" w:hAnsi="Gotham Book" w:cs="Gotham Book" w:eastAsia="Gotham Book"/><w:sz w:val="18"/><w:szCs w:val="18"/><w:spacing w:val="-1"/><w:w w:val="100"/></w:rPr><w:t>a</w:t></w:r><w:r><w:rPr><w:rFonts w:ascii="Gotham Book" w:hAnsi="Gotham Book" w:cs="Gotham Book" w:eastAsia="Gotham Book"/><w:sz w:val="18"/><w:szCs w:val="18"/><w:spacing w:val="0"/><w:w w:val="100"/></w:rPr><w:t>tâd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ni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yn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4"/><w:w w:val="100"/></w:rPr><w:t>y</w:t></w:r><w:r><w:rPr><w:rFonts w:ascii="Gotham Book" w:hAnsi="Gotham Book" w:cs="Gotham Book" w:eastAsia="Gotham Book"/><w:sz w:val="18"/><w:szCs w:val="18"/><w:spacing w:val="0"/><w:w w:val="100"/></w:rPr><w:t>sgri</w:t></w:r><w:r><w:rPr><w:rFonts w:ascii="Gotham Book" w:hAnsi="Gotham Book" w:cs="Gotham Book" w:eastAsia="Gotham Book"/><w:sz w:val="18"/><w:szCs w:val="18"/><w:spacing w:val="-2"/><w:w w:val="100"/></w:rPr><w:t>f</w:t></w:r><w:r><w:rPr><w:rFonts w:ascii="Gotham Book" w:hAnsi="Gotham Book" w:cs="Gotham Book" w:eastAsia="Gotham Book"/><w:sz w:val="18"/><w:szCs w:val="18"/><w:spacing w:val="0"/><w:w w:val="100"/></w:rPr><w:t>enedig.</w:t></w:r></w:p><w:p><w:pPr><w:spacing w:before="3" w:after="0" w:line="110" w:lineRule="exact"/><w:jc w:val="left"/><w:rPr><w:sz w:val="11"/><w:szCs w:val="11"/></w:rPr></w:pPr><w:rPr/><w:r><w:rPr><w:sz w:val="11"/><w:szCs w:val="11"/></w:rPr></w:r></w:p><w:p><w:pPr><w:spacing w:before="0" w:after="0" w:line="240" w:lineRule="auto"/><w:ind w:left="600" w:right="931" w:firstLine="-480"/><w:jc w:val="left"/><w:tabs><w:tab w:pos="600" w:val="left"/></w:tabs><w:rPr><w:rFonts w:ascii="Gotham Book" w:hAnsi="Gotham Book" w:cs="Gotham Book" w:eastAsia="Gotham Book"/><w:sz w:val="18"/><w:szCs w:val="18"/></w:rPr></w:pPr><w:rPr/><w:r><w:rPr><w:rFonts w:ascii="Gotham Book" w:hAnsi="Gotham Book" w:cs="Gotham Book" w:eastAsia="Gotham Book"/><w:sz w:val="18"/><w:szCs w:val="18"/><w:spacing w:val="0"/><w:w w:val="100"/></w:rPr><w:t>18.</w:t><w:tab/></w:r><w:r><w:rPr><w:rFonts w:ascii="Gotham Book" w:hAnsi="Gotham Book" w:cs="Gotham Book" w:eastAsia="Gotham Book"/><w:sz w:val="18"/><w:szCs w:val="18"/><w:spacing w:val="-2"/><w:w w:val="100"/></w:rPr><w:t>B</w:t></w:r><w:r><w:rPr><w:rFonts w:ascii="Gotham Book" w:hAnsi="Gotham Book" w:cs="Gotham Book" w:eastAsia="Gotham Book"/><w:sz w:val="18"/><w:szCs w:val="18"/><w:spacing w:val="-4"/><w:w w:val="100"/></w:rPr><w:t>y</w:t></w:r><w:r><w:rPr><w:rFonts w:ascii="Gotham Book" w:hAnsi="Gotham Book" w:cs="Gotham Book" w:eastAsia="Gotham Book"/><w:sz w:val="18"/><w:szCs w:val="18"/><w:spacing w:val="0"/><w:w w:val="100"/></w:rPr><w:t>dd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y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3"/><w:w w:val="100"/></w:rPr><w:t>t</w:t></w:r><w:r><w:rPr><w:rFonts w:ascii="Gotham Book" w:hAnsi="Gotham Book" w:cs="Gotham Book" w:eastAsia="Gotham Book"/><w:sz w:val="18"/><w:szCs w:val="18"/><w:spacing w:val="0"/><w:w w:val="100"/></w:rPr><w:t>ele</w:t></w:r><w:r><w:rPr><w:rFonts w:ascii="Gotham Book" w:hAnsi="Gotham Book" w:cs="Gotham Book" w:eastAsia="Gotham Book"/><w:sz w:val="18"/><w:szCs w:val="18"/><w:spacing w:val="-4"/><w:w w:val="100"/></w:rPr><w:t>r</w:t></w:r><w:r><w:rPr><w:rFonts w:ascii="Gotham Book" w:hAnsi="Gotham Book" w:cs="Gotham Book" w:eastAsia="Gotham Book"/><w:sz w:val="18"/><w:szCs w:val="18"/><w:spacing w:val="0"/><w:w w:val="100"/></w:rPr><w:t>au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ac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amodau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3"/><w:w w:val="100"/></w:rPr><w:t>h</w:t></w:r><w:r><w:rPr><w:rFonts w:ascii="Gotham Book" w:hAnsi="Gotham Book" w:cs="Gotham Book" w:eastAsia="Gotham Book"/><w:sz w:val="18"/><w:szCs w:val="18"/><w:spacing w:val="0"/><w:w w:val="100"/></w:rPr><w:t>yn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a’r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2"/><w:w w:val="100"/></w:rPr><w:t>C</w:t></w:r><w:r><w:rPr><w:rFonts w:ascii="Gotham Book" w:hAnsi="Gotham Book" w:cs="Gotham Book" w:eastAsia="Gotham Book"/><w:sz w:val="18"/><w:szCs w:val="18"/><w:spacing w:val="0"/><w:w w:val="100"/></w:rPr><w:t>ytundeb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G</w:t></w:r><w:r><w:rPr><w:rFonts w:ascii="Gotham Book" w:hAnsi="Gotham Book" w:cs="Gotham Book" w:eastAsia="Gotham Book"/><w:sz w:val="18"/><w:szCs w:val="18"/><w:spacing w:val="-5"/><w:w w:val="100"/></w:rPr><w:t>r</w:t></w:r><w:r><w:rPr><w:rFonts w:ascii="Gotham Book" w:hAnsi="Gotham Book" w:cs="Gotham Book" w:eastAsia="Gotham Book"/><w:sz w:val="18"/><w:szCs w:val="18"/><w:spacing w:val="0"/><w:w w:val="100"/></w:rPr><w:t>ant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yn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parhau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i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2"/><w:w w:val="100"/></w:rPr><w:t>f</w:t></w:r><w:r><w:rPr><w:rFonts w:ascii="Gotham Book" w:hAnsi="Gotham Book" w:cs="Gotham Book" w:eastAsia="Gotham Book"/><w:sz w:val="18"/><w:szCs w:val="18"/><w:spacing w:val="0"/><w:w w:val="100"/></w:rPr><w:t>od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yn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ddil</w:t></w:r><w:r><w:rPr><w:rFonts w:ascii="Gotham Book" w:hAnsi="Gotham Book" w:cs="Gotham Book" w:eastAsia="Gotham Book"/><w:sz w:val="18"/><w:szCs w:val="18"/><w:spacing w:val="-4"/><w:w w:val="100"/></w:rPr><w:t>y</w:t></w:r><w:r><w:rPr><w:rFonts w:ascii="Gotham Book" w:hAnsi="Gotham Book" w:cs="Gotham Book" w:eastAsia="Gotham Book"/><w:sz w:val="18"/><w:szCs w:val="18"/><w:spacing w:val="0"/><w:w w:val="100"/></w:rPr><w:t>s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am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ba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un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5"/><w:w w:val="100"/></w:rPr><w:t>b</w:t></w:r><w:r><w:rPr><w:rFonts w:ascii="Gotham Book" w:hAnsi="Gotham Book" w:cs="Gotham Book" w:eastAsia="Gotham Book"/><w:sz w:val="18"/><w:szCs w:val="18"/><w:spacing w:val="0"/><w:w w:val="100"/></w:rPr><w:t>ynnag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o’r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rhain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2"/><w:w w:val="100"/></w:rPr><w:t>y</w:t></w:r><w:r><w:rPr><w:rFonts w:ascii="Gotham Book" w:hAnsi="Gotham Book" w:cs="Gotham Book" w:eastAsia="Gotham Book"/><w:sz w:val="18"/><w:szCs w:val="18"/><w:spacing w:val="0"/><w:w w:val="100"/></w:rPr><w:t>w’r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hi</w:t></w:r><w:r><w:rPr><w:rFonts w:ascii="Gotham Book" w:hAnsi="Gotham Book" w:cs="Gotham Book" w:eastAsia="Gotham Book"/><w:sz w:val="18"/><w:szCs w:val="18"/><w:spacing w:val="-5"/><w:w w:val="100"/></w:rPr><w:t>r</w:t></w:r><w:r><w:rPr><w:rFonts w:ascii="Gotham Book" w:hAnsi="Gotham Book" w:cs="Gotham Book" w:eastAsia="Gotham Book"/><w:sz w:val="18"/><w:szCs w:val="18"/><w:spacing w:val="0"/><w:w w:val="100"/></w:rPr><w:t>af:</w:t></w:r></w:p><w:p><w:pPr><w:spacing w:before="3" w:after="0" w:line="110" w:lineRule="exact"/><w:jc w:val="left"/><w:rPr><w:sz w:val="11"/><w:szCs w:val="11"/></w:rPr></w:pPr><w:rPr/><w:r><w:rPr><w:sz w:val="11"/><w:szCs w:val="11"/></w:rPr></w:r></w:p><w:p><w:pPr><w:spacing w:before="0" w:after="0" w:line="240" w:lineRule="auto"/><w:ind w:left="630" w:right="-20"/><w:jc w:val="left"/><w:tabs><w:tab w:pos="960" w:val="left"/></w:tabs><w:rPr><w:rFonts w:ascii="Gotham Book" w:hAnsi="Gotham Book" w:cs="Gotham Book" w:eastAsia="Gotham Book"/><w:sz w:val="18"/><w:szCs w:val="18"/></w:rPr></w:pPr><w:rPr/><w:r><w:rPr><w:rFonts w:ascii="Gotham Book" w:hAnsi="Gotham Book" w:cs="Gotham Book" w:eastAsia="Gotham Book"/><w:sz w:val="18"/><w:szCs w:val="18"/><w:spacing w:val="0"/><w:w w:val="100"/></w:rPr><w:t>•</w:t><w:tab/></w:r><w:r><w:rPr><w:rFonts w:ascii="Gotham Book" w:hAnsi="Gotham Book" w:cs="Gotham Book" w:eastAsia="Gotham Book"/><w:sz w:val="18"/><w:szCs w:val="18"/><w:spacing w:val="0"/><w:w w:val="100"/></w:rPr></w:r><w:r><w:rPr><w:rFonts w:ascii="Gotham Book" w:hAnsi="Gotham Book" w:cs="Gotham Book" w:eastAsia="Gotham Book"/><w:sz w:val="18"/><w:szCs w:val="18"/><w:spacing w:val="0"/><w:w w:val="100"/></w:rPr><w:t>un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fl</w:t></w:r><w:r><w:rPr><w:rFonts w:ascii="Gotham Book" w:hAnsi="Gotham Book" w:cs="Gotham Book" w:eastAsia="Gotham Book"/><w:sz w:val="18"/><w:szCs w:val="18"/><w:spacing w:val="-2"/><w:w w:val="100"/></w:rPr><w:t>w</w:t></w:r><w:r><w:rPr><w:rFonts w:ascii="Gotham Book" w:hAnsi="Gotham Book" w:cs="Gotham Book" w:eastAsia="Gotham Book"/><w:sz w:val="18"/><w:szCs w:val="18"/><w:spacing w:val="-4"/><w:w w:val="100"/></w:rPr><w:t>y</w:t></w:r><w:r><w:rPr><w:rFonts w:ascii="Gotham Book" w:hAnsi="Gotham Book" w:cs="Gotham Book" w:eastAsia="Gotham Book"/><w:sz w:val="18"/><w:szCs w:val="18"/><w:spacing w:val="0"/><w:w w:val="100"/></w:rPr><w:t>ddyn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yn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dilyn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y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taliad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g</w:t></w:r><w:r><w:rPr><w:rFonts w:ascii="Gotham Book" w:hAnsi="Gotham Book" w:cs="Gotham Book" w:eastAsia="Gotham Book"/><w:sz w:val="18"/><w:szCs w:val="18"/><w:spacing w:val="-5"/><w:w w:val="100"/></w:rPr><w:t>r</w:t></w:r><w:r><w:rPr><w:rFonts w:ascii="Gotham Book" w:hAnsi="Gotham Book" w:cs="Gotham Book" w:eastAsia="Gotham Book"/><w:sz w:val="18"/><w:szCs w:val="18"/><w:spacing w:val="0"/><w:w w:val="100"/></w:rPr><w:t>ant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di</w:t></w:r><w:r><w:rPr><w:rFonts w:ascii="Gotham Book" w:hAnsi="Gotham Book" w:cs="Gotham Book" w:eastAsia="Gotham Book"/><w:sz w:val="18"/><w:szCs w:val="18"/><w:spacing w:val="-5"/><w:w w:val="100"/></w:rPr><w:t>w</w:t></w:r><w:r><w:rPr><w:rFonts w:ascii="Gotham Book" w:hAnsi="Gotham Book" w:cs="Gotham Book" w:eastAsia="Gotham Book"/><w:sz w:val="18"/><w:szCs w:val="18"/><w:spacing w:val="0"/><w:w w:val="100"/></w:rPr><w:t>ethaf;</w:t></w:r></w:p><w:p><w:pPr><w:spacing w:before="3" w:after="0" w:line="110" w:lineRule="exact"/><w:jc w:val="left"/><w:rPr><w:sz w:val="11"/><w:szCs w:val="11"/></w:rPr></w:pPr><w:rPr/><w:r><w:rPr><w:sz w:val="11"/><w:szCs w:val="11"/></w:rPr></w:r></w:p><w:p><w:pPr><w:spacing w:before="0" w:after="0" w:line="240" w:lineRule="auto"/><w:ind w:left="630" w:right="-20"/><w:jc w:val="left"/><w:tabs><w:tab w:pos="960" w:val="left"/></w:tabs><w:rPr><w:rFonts w:ascii="Gotham Book" w:hAnsi="Gotham Book" w:cs="Gotham Book" w:eastAsia="Gotham Book"/><w:sz w:val="18"/><w:szCs w:val="18"/></w:rPr></w:pPr><w:rPr/><w:r><w:rPr><w:rFonts w:ascii="Gotham Book" w:hAnsi="Gotham Book" w:cs="Gotham Book" w:eastAsia="Gotham Book"/><w:sz w:val="18"/><w:szCs w:val="18"/><w:spacing w:val="0"/><w:w w:val="100"/></w:rPr><w:t>•</w:t><w:tab/></w:r><w:r><w:rPr><w:rFonts w:ascii="Gotham Book" w:hAnsi="Gotham Book" w:cs="Gotham Book" w:eastAsia="Gotham Book"/><w:sz w:val="18"/><w:szCs w:val="18"/><w:spacing w:val="0"/><w:w w:val="100"/></w:rPr></w:r><w:r><w:rPr><w:rFonts w:ascii="Gotham Book" w:hAnsi="Gotham Book" w:cs="Gotham Book" w:eastAsia="Gotham Book"/><w:sz w:val="18"/><w:szCs w:val="18"/><w:spacing w:val="-1"/><w:w w:val="100"/></w:rPr><w:t>c</w:t></w:r><w:r><w:rPr><w:rFonts w:ascii="Gotham Book" w:hAnsi="Gotham Book" w:cs="Gotham Book" w:eastAsia="Gotham Book"/><w:sz w:val="18"/><w:szCs w:val="18"/><w:spacing w:val="0"/><w:w w:val="100"/></w:rPr><w:t>y</w:t></w:r><w:r><w:rPr><w:rFonts w:ascii="Gotham Book" w:hAnsi="Gotham Book" w:cs="Gotham Book" w:eastAsia="Gotham Book"/><w:sz w:val="18"/><w:szCs w:val="18"/><w:spacing w:val="-3"/><w:w w:val="100"/></w:rPr><w:t>h</w:t></w:r><w:r><w:rPr><w:rFonts w:ascii="Gotham Book" w:hAnsi="Gotham Book" w:cs="Gotham Book" w:eastAsia="Gotham Book"/><w:sz w:val="18"/><w:szCs w:val="18"/><w:spacing w:val="-4"/><w:w w:val="100"/></w:rPr><w:t>y</w:t></w:r><w:r><w:rPr><w:rFonts w:ascii="Gotham Book" w:hAnsi="Gotham Book" w:cs="Gotham Book" w:eastAsia="Gotham Book"/><w:sz w:val="18"/><w:szCs w:val="18"/><w:spacing w:val="0"/><w:w w:val="100"/></w:rPr><w:t>d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ac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y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mae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unr</w:t></w:r><w:r><w:rPr><w:rFonts w:ascii="Gotham Book" w:hAnsi="Gotham Book" w:cs="Gotham Book" w:eastAsia="Gotham Book"/><w:sz w:val="18"/><w:szCs w:val="18"/><w:spacing w:val="-3"/><w:w w:val="100"/></w:rPr><w:t>h</w:t></w:r><w:r><w:rPr><w:rFonts w:ascii="Gotham Book" w:hAnsi="Gotham Book" w:cs="Gotham Book" w:eastAsia="Gotham Book"/><w:sz w:val="18"/><w:szCs w:val="18"/><w:spacing w:val="-2"/><w:w w:val="100"/></w:rPr><w:t>y</w:t></w:r><w:r><w:rPr><w:rFonts w:ascii="Gotham Book" w:hAnsi="Gotham Book" w:cs="Gotham Book" w:eastAsia="Gotham Book"/><w:sz w:val="18"/><w:szCs w:val="18"/><w:spacing w:val="0"/><w:w w:val="100"/></w:rPr><w:t>w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4"/><w:w w:val="100"/></w:rPr><w:t>r</w:t></w:r><w:r><w:rPr><w:rFonts w:ascii="Gotham Book" w:hAnsi="Gotham Book" w:cs="Gotham Book" w:eastAsia="Gotham Book"/><w:sz w:val="18"/><w:szCs w:val="18"/><w:spacing w:val="0"/><w:w w:val="100"/></w:rPr><w:t>an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o’r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g</w:t></w:r><w:r><w:rPr><w:rFonts w:ascii="Gotham Book" w:hAnsi="Gotham Book" w:cs="Gotham Book" w:eastAsia="Gotham Book"/><w:sz w:val="18"/><w:szCs w:val="18"/><w:spacing w:val="-5"/><w:w w:val="100"/></w:rPr><w:t>r</w:t></w:r><w:r><w:rPr><w:rFonts w:ascii="Gotham Book" w:hAnsi="Gotham Book" w:cs="Gotham Book" w:eastAsia="Gotham Book"/><w:sz w:val="18"/><w:szCs w:val="18"/><w:spacing w:val="0"/><w:w w:val="100"/></w:rPr><w:t>ant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heb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ei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4"/><w:w w:val="100"/></w:rPr><w:t>w</w:t></w:r><w:r><w:rPr><w:rFonts w:ascii="Gotham Book" w:hAnsi="Gotham Book" w:cs="Gotham Book" w:eastAsia="Gotham Book"/><w:sz w:val="18"/><w:szCs w:val="18"/><w:spacing w:val="0"/><w:w w:val="100"/></w:rPr><w:t>ario;</w:t></w:r></w:p><w:p><w:pPr><w:spacing w:before="3" w:after="0" w:line="110" w:lineRule="exact"/><w:jc w:val="left"/><w:rPr><w:sz w:val="11"/><w:szCs w:val="11"/></w:rPr></w:pPr><w:rPr/><w:r><w:rPr><w:sz w:val="11"/><w:szCs w:val="11"/></w:rPr></w:r></w:p><w:p><w:pPr><w:spacing w:before="0" w:after="0" w:line="240" w:lineRule="auto"/><w:ind w:left="971" w:right="229" w:firstLine="-340"/><w:jc w:val="left"/><w:tabs><w:tab w:pos="960" w:val="left"/></w:tabs><w:rPr><w:rFonts w:ascii="Gotham Book" w:hAnsi="Gotham Book" w:cs="Gotham Book" w:eastAsia="Gotham Book"/><w:sz w:val="18"/><w:szCs w:val="18"/></w:rPr></w:pPr><w:rPr/><w:r><w:rPr><w:rFonts w:ascii="Gotham Book" w:hAnsi="Gotham Book" w:cs="Gotham Book" w:eastAsia="Gotham Book"/><w:sz w:val="18"/><w:szCs w:val="18"/><w:spacing w:val="0"/><w:w w:val="100"/></w:rPr><w:t>•</w:t><w:tab/></w:r><w:r><w:rPr><w:rFonts w:ascii="Gotham Book" w:hAnsi="Gotham Book" w:cs="Gotham Book" w:eastAsia="Gotham Book"/><w:sz w:val="18"/><w:szCs w:val="18"/><w:spacing w:val="0"/><w:w w:val="100"/></w:rPr></w:r><w:r><w:rPr><w:rFonts w:ascii="Gotham Book" w:hAnsi="Gotham Book" w:cs="Gotham Book" w:eastAsia="Gotham Book"/><w:sz w:val="18"/><w:szCs w:val="18"/><w:spacing w:val="0"/><w:w w:val="100"/></w:rPr><w:t>pan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na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f</w:t></w:r><w:r><w:rPr><w:rFonts w:ascii="Gotham Book" w:hAnsi="Gotham Book" w:cs="Gotham Book" w:eastAsia="Gotham Book"/><w:sz w:val="18"/><w:szCs w:val="18"/><w:spacing w:val="-5"/><w:w w:val="100"/></w:rPr><w:t>y</w:t></w:r><w:r><w:rPr><w:rFonts w:ascii="Gotham Book" w:hAnsi="Gotham Book" w:cs="Gotham Book" w:eastAsia="Gotham Book"/><w:sz w:val="18"/><w:szCs w:val="18"/><w:spacing w:val="0"/><w:w w:val="100"/></w:rPr><w:t>dd</w:t></w:r><w:r><w:rPr><w:rFonts w:ascii="Gotham Book" w:hAnsi="Gotham Book" w:cs="Gotham Book" w:eastAsia="Gotham Book"/><w:sz w:val="18"/><w:szCs w:val="18"/><w:spacing w:val="-4"/><w:w w:val="100"/></w:rPr><w:t>w</w:t></w:r><w:r><w:rPr><w:rFonts w:ascii="Gotham Book" w:hAnsi="Gotham Book" w:cs="Gotham Book" w:eastAsia="Gotham Book"/><w:sz w:val="18"/><w:szCs w:val="18"/><w:spacing w:val="0"/><w:w w:val="100"/></w:rPr><w:t>ch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yn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1"/><w:w w:val="100"/></w:rPr><w:t>c</w:t></w:r><w:r><w:rPr><w:rFonts w:ascii="Gotham Book" w:hAnsi="Gotham Book" w:cs="Gotham Book" w:eastAsia="Gotham Book"/><w:sz w:val="18"/><w:szCs w:val="18"/><w:spacing w:val="0"/><w:w w:val="100"/></w:rPr><w:t>yfl</w:t></w:r><w:r><w:rPr><w:rFonts w:ascii="Gotham Book" w:hAnsi="Gotham Book" w:cs="Gotham Book" w:eastAsia="Gotham Book"/><w:sz w:val="18"/><w:szCs w:val="18"/><w:spacing w:val="-4"/><w:w w:val="100"/></w:rPr><w:t>a</w:t></w:r><w:r><w:rPr><w:rFonts w:ascii="Gotham Book" w:hAnsi="Gotham Book" w:cs="Gotham Book" w:eastAsia="Gotham Book"/><w:sz w:val="18"/><w:szCs w:val="18"/><w:spacing w:val="0"/><w:w w:val="100"/></w:rPr><w:t>wni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unr</w:t></w:r><w:r><w:rPr><w:rFonts w:ascii="Gotham Book" w:hAnsi="Gotham Book" w:cs="Gotham Book" w:eastAsia="Gotham Book"/><w:sz w:val="18"/><w:szCs w:val="18"/><w:spacing w:val="-3"/><w:w w:val="100"/></w:rPr><w:t>h</w:t></w:r><w:r><w:rPr><w:rFonts w:ascii="Gotham Book" w:hAnsi="Gotham Book" w:cs="Gotham Book" w:eastAsia="Gotham Book"/><w:sz w:val="18"/><w:szCs w:val="18"/><w:spacing w:val="-2"/><w:w w:val="100"/></w:rPr><w:t>y</w:t></w:r><w:r><w:rPr><w:rFonts w:ascii="Gotham Book" w:hAnsi="Gotham Book" w:cs="Gotham Book" w:eastAsia="Gotham Book"/><w:sz w:val="18"/><w:szCs w:val="18"/><w:spacing w:val="0"/><w:w w:val="100"/></w:rPr><w:t>w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un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o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dele</w:t></w:r><w:r><w:rPr><w:rFonts w:ascii="Gotham Book" w:hAnsi="Gotham Book" w:cs="Gotham Book" w:eastAsia="Gotham Book"/><w:sz w:val="18"/><w:szCs w:val="18"/><w:spacing w:val="-5"/><w:w w:val="100"/></w:rPr><w:t>r</w:t></w:r><w:r><w:rPr><w:rFonts w:ascii="Gotham Book" w:hAnsi="Gotham Book" w:cs="Gotham Book" w:eastAsia="Gotham Book"/><w:sz w:val="18"/><w:szCs w:val="18"/><w:spacing w:val="0"/><w:w w:val="100"/></w:rPr><w:t>au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ac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amodau’r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2"/><w:w w:val="100"/></w:rPr><w:t>C</w:t></w:r><w:r><w:rPr><w:rFonts w:ascii="Gotham Book" w:hAnsi="Gotham Book" w:cs="Gotham Book" w:eastAsia="Gotham Book"/><w:sz w:val="18"/><w:szCs w:val="18"/><w:spacing w:val="0"/><w:w w:val="100"/></w:rPr><w:t>ytundeb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g</w:t></w:r><w:r><w:rPr><w:rFonts w:ascii="Gotham Book" w:hAnsi="Gotham Book" w:cs="Gotham Book" w:eastAsia="Gotham Book"/><w:sz w:val="18"/><w:szCs w:val="18"/><w:spacing w:val="-5"/><w:w w:val="100"/></w:rPr><w:t>r</w:t></w:r><w:r><w:rPr><w:rFonts w:ascii="Gotham Book" w:hAnsi="Gotham Book" w:cs="Gotham Book" w:eastAsia="Gotham Book"/><w:sz w:val="18"/><w:szCs w:val="18"/><w:spacing w:val="0"/><w:w w:val="100"/></w:rPr><w:t>ant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neu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os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5"/><w:w w:val="100"/></w:rPr><w:t>b</w:t></w:r><w:r><w:rPr><w:rFonts w:ascii="Gotham Book" w:hAnsi="Gotham Book" w:cs="Gotham Book" w:eastAsia="Gotham Book"/><w:sz w:val="18"/><w:szCs w:val="18"/><w:spacing w:val="-5"/><w:w w:val="100"/></w:rPr><w:t>y</w:t></w:r><w:r><w:rPr><w:rFonts w:ascii="Gotham Book" w:hAnsi="Gotham Book" w:cs="Gotham Book" w:eastAsia="Gotham Book"/><w:sz w:val="18"/><w:szCs w:val="18"/><w:spacing w:val="0"/><w:w w:val="100"/></w:rPr><w:t>dd</w:t></w:r><w:r><w:rPr><w:rFonts w:ascii="Gotham Book" w:hAnsi="Gotham Book" w:cs="Gotham Book" w:eastAsia="Gotham Book"/><w:sz w:val="18"/><w:szCs w:val="18"/><w:spacing w:val="-5"/><w:w w:val="100"/></w:rPr><w:t>w</w:t></w:r><w:r><w:rPr><w:rFonts w:ascii="Gotham Book" w:hAnsi="Gotham Book" w:cs="Gotham Book" w:eastAsia="Gotham Book"/><w:sz w:val="18"/><w:szCs w:val="18"/><w:spacing w:val="0"/><w:w w:val="100"/></w:rPr><w:t>ch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yn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parhau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i’w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3"/><w:w w:val="100"/></w:rPr><w:t>t</w:t></w:r><w:r><w:rPr><w:rFonts w:ascii="Gotham Book" w:hAnsi="Gotham Book" w:cs="Gotham Book" w:eastAsia="Gotham Book"/><w:sz w:val="18"/><w:szCs w:val="18"/><w:spacing w:val="0"/><w:w w:val="100"/></w:rPr><w:t>orri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(mae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3"/><w:w w:val="100"/></w:rPr><w:t>h</w:t></w:r><w:r><w:rPr><w:rFonts w:ascii="Gotham Book" w:hAnsi="Gotham Book" w:cs="Gotham Book" w:eastAsia="Gotham Book"/><w:sz w:val="18"/><w:szCs w:val="18"/><w:spacing w:val="0"/><w:w w:val="100"/></w:rPr><w:t>yn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yn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1"/><w:w w:val="100"/></w:rPr><w:t>c</w:t></w:r><w:r><w:rPr><w:rFonts w:ascii="Gotham Book" w:hAnsi="Gotham Book" w:cs="Gotham Book" w:eastAsia="Gotham Book"/><w:sz w:val="18"/><w:szCs w:val="18"/><w:spacing w:val="0"/><w:w w:val="100"/></w:rPr><w:t>yn</w:t></w:r><w:r><w:rPr><w:rFonts w:ascii="Gotham Book" w:hAnsi="Gotham Book" w:cs="Gotham Book" w:eastAsia="Gotham Book"/><w:sz w:val="18"/><w:szCs w:val="18"/><w:spacing w:val="-3"/><w:w w:val="100"/></w:rPr><w:t>n</w:t></w:r><w:r><w:rPr><w:rFonts w:ascii="Gotham Book" w:hAnsi="Gotham Book" w:cs="Gotham Book" w:eastAsia="Gotham Book"/><w:sz w:val="18"/><w:szCs w:val="18"/><w:spacing w:val="-2"/><w:w w:val="100"/></w:rPr><w:t>w</w:t></w:r><w:r><w:rPr><w:rFonts w:ascii="Gotham Book" w:hAnsi="Gotham Book" w:cs="Gotham Book" w:eastAsia="Gotham Book"/><w:sz w:val="18"/><w:szCs w:val="18"/><w:spacing w:val="-4"/><w:w w:val="100"/></w:rPr><w:t>y</w:t></w:r><w:r><w:rPr><w:rFonts w:ascii="Gotham Book" w:hAnsi="Gotham Book" w:cs="Gotham Book" w:eastAsia="Gotham Book"/><w:sz w:val="18"/><w:szCs w:val="18"/><w:spacing w:val="0"/><w:w w:val="100"/></w:rPr><w:t>s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unr</w:t></w:r><w:r><w:rPr><w:rFonts w:ascii="Gotham Book" w:hAnsi="Gotham Book" w:cs="Gotham Book" w:eastAsia="Gotham Book"/><w:sz w:val="18"/><w:szCs w:val="18"/><w:spacing w:val="-3"/><w:w w:val="100"/></w:rPr><w:t>h</w:t></w:r><w:r><w:rPr><w:rFonts w:ascii="Gotham Book" w:hAnsi="Gotham Book" w:cs="Gotham Book" w:eastAsia="Gotham Book"/><w:sz w:val="18"/><w:szCs w:val="18"/><w:spacing w:val="-2"/><w:w w:val="100"/></w:rPr><w:t>y</w:t></w:r><w:r><w:rPr><w:rFonts w:ascii="Gotham Book" w:hAnsi="Gotham Book" w:cs="Gotham Book" w:eastAsia="Gotham Book"/><w:sz w:val="18"/><w:szCs w:val="18"/><w:spacing w:val="0"/><w:w w:val="100"/></w:rPr><w:t>w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ad</w:t></w:r><w:r><w:rPr><w:rFonts w:ascii="Gotham Book" w:hAnsi="Gotham Book" w:cs="Gotham Book" w:eastAsia="Gotham Book"/><w:sz w:val="18"/><w:szCs w:val="18"/><w:spacing w:val="-4"/><w:w w:val="100"/></w:rPr><w:t>r</w:t></w:r><w:r><w:rPr><w:rFonts w:ascii="Gotham Book" w:hAnsi="Gotham Book" w:cs="Gotham Book" w:eastAsia="Gotham Book"/><w:sz w:val="18"/><w:szCs w:val="18"/><w:spacing w:val="0"/><w:w w:val="100"/></w:rPr><w:t>oddiad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ar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4"/><w:w w:val="100"/></w:rPr><w:t>w</w:t></w:r><w:r><w:rPr><w:rFonts w:ascii="Gotham Book" w:hAnsi="Gotham Book" w:cs="Gotham Book" w:eastAsia="Gotham Book"/><w:sz w:val="18"/><w:szCs w:val="18"/><w:spacing w:val="0"/><w:w w:val="100"/></w:rPr><w:t>ariant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y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g</w:t></w:r><w:r><w:rPr><w:rFonts w:ascii="Gotham Book" w:hAnsi="Gotham Book" w:cs="Gotham Book" w:eastAsia="Gotham Book"/><w:sz w:val="18"/><w:szCs w:val="18"/><w:spacing w:val="-5"/><w:w w:val="100"/></w:rPr><w:t>r</w:t></w:r><w:r><w:rPr><w:rFonts w:ascii="Gotham Book" w:hAnsi="Gotham Book" w:cs="Gotham Book" w:eastAsia="Gotham Book"/><w:sz w:val="18"/><w:szCs w:val="18"/><w:spacing w:val="0"/><w:w w:val="100"/></w:rPr><w:t>ant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neu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ddarpariaeth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y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P</w:t></w:r><w:r><w:rPr><w:rFonts w:ascii="Gotham Book" w:hAnsi="Gotham Book" w:cs="Gotham Book" w:eastAsia="Gotham Book"/><w:sz w:val="18"/><w:szCs w:val="18"/><w:spacing w:val="-4"/><w:w w:val="100"/></w:rPr><w:t>r</w:t></w:r><w:r><w:rPr><w:rFonts w:ascii="Gotham Book" w:hAnsi="Gotham Book" w:cs="Gotham Book" w:eastAsia="Gotham Book"/><w:sz w:val="18"/><w:szCs w:val="18"/><w:spacing w:val="0"/><w:w w:val="100"/></w:rPr><w:t>osiect</w:t></w:r></w:p><w:p><w:pPr><w:spacing w:before="0" w:after="0" w:line="240" w:lineRule="auto"/><w:ind w:left="971" w:right="-20"/><w:jc w:val="left"/><w:rPr><w:rFonts w:ascii="Gotham Book" w:hAnsi="Gotham Book" w:cs="Gotham Book" w:eastAsia="Gotham Book"/><w:sz w:val="18"/><w:szCs w:val="18"/></w:rPr></w:pPr><w:rPr/><w:r><w:rPr><w:rFonts w:ascii="Gotham Book" w:hAnsi="Gotham Book" w:cs="Gotham Book" w:eastAsia="Gotham Book"/><w:sz w:val="18"/><w:szCs w:val="18"/><w:spacing w:val="-3"/><w:w w:val="100"/></w:rPr><w:t>s</w:t></w:r><w:r><w:rPr><w:rFonts w:ascii="Gotham Book" w:hAnsi="Gotham Book" w:cs="Gotham Book" w:eastAsia="Gotham Book"/><w:sz w:val="18"/><w:szCs w:val="18"/><w:spacing w:val="0"/><w:w w:val="100"/></w:rPr><w:t>y’n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5"/><w:w w:val="100"/></w:rPr><w:t>w</w:t></w:r><w:r><w:rPr><w:rFonts w:ascii="Gotham Book" w:hAnsi="Gotham Book" w:cs="Gotham Book" w:eastAsia="Gotham Book"/><w:sz w:val="18"/><w:szCs w:val="18"/><w:spacing w:val="0"/><w:w w:val="100"/></w:rPr><w:t>eddill).</w:t></w:r></w:p><w:p><w:pPr><w:spacing w:before="3" w:after="0" w:line="110" w:lineRule="exact"/><w:jc w:val="left"/><w:rPr><w:sz w:val="11"/><w:szCs w:val="11"/></w:rPr></w:pPr><w:rPr/><w:r><w:rPr><w:sz w:val="11"/><w:szCs w:val="11"/></w:rPr></w:r></w:p><w:p><w:pPr><w:spacing w:before="0" w:after="0" w:line="240" w:lineRule="auto"/><w:ind w:left="600" w:right="175" w:firstLine="-480"/><w:jc w:val="left"/><w:tabs><w:tab w:pos="600" w:val="left"/></w:tabs><w:rPr><w:rFonts w:ascii="Gotham Book" w:hAnsi="Gotham Book" w:cs="Gotham Book" w:eastAsia="Gotham Book"/><w:sz w:val="18"/><w:szCs w:val="18"/></w:rPr></w:pPr><w:rPr/><w:r><w:rPr><w:rFonts w:ascii="Gotham Book" w:hAnsi="Gotham Book" w:cs="Gotham Book" w:eastAsia="Gotham Book"/><w:sz w:val="18"/><w:szCs w:val="18"/><w:spacing w:val="0"/><w:w w:val="100"/></w:rPr><w:t>1</w:t></w:r><w:r><w:rPr><w:rFonts w:ascii="Gotham Book" w:hAnsi="Gotham Book" w:cs="Gotham Book" w:eastAsia="Gotham Book"/><w:sz w:val="18"/><w:szCs w:val="18"/><w:spacing w:val="-2"/><w:w w:val="100"/></w:rPr><w:t>9</w:t></w:r><w:r><w:rPr><w:rFonts w:ascii="Gotham Book" w:hAnsi="Gotham Book" w:cs="Gotham Book" w:eastAsia="Gotham Book"/><w:sz w:val="18"/><w:szCs w:val="18"/><w:spacing w:val="0"/><w:w w:val="100"/></w:rPr><w:t>.</w:t><w:tab/></w:r><w:r><w:rPr><w:rFonts w:ascii="Gotham Book" w:hAnsi="Gotham Book" w:cs="Gotham Book" w:eastAsia="Gotham Book"/><w:sz w:val="18"/><w:szCs w:val="18"/><w:spacing w:val="0"/><w:w w:val="100"/></w:rPr><w:t>Mae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Deddf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R</w:t></w:r><w:r><w:rPr><w:rFonts w:ascii="Gotham Book" w:hAnsi="Gotham Book" w:cs="Gotham Book" w:eastAsia="Gotham Book"/><w:sz w:val="18"/><w:szCs w:val="18"/><w:spacing w:val="-3"/><w:w w:val="100"/></w:rPr><w:t>h</w:t></w:r><w:r><w:rPr><w:rFonts w:ascii="Gotham Book" w:hAnsi="Gotham Book" w:cs="Gotham Book" w:eastAsia="Gotham Book"/><w:sz w:val="18"/><w:szCs w:val="18"/><w:spacing w:val="-4"/><w:w w:val="100"/></w:rPr><w:t>y</w:t></w:r><w:r><w:rPr><w:rFonts w:ascii="Gotham Book" w:hAnsi="Gotham Book" w:cs="Gotham Book" w:eastAsia="Gotham Book"/><w:sz w:val="18"/><w:szCs w:val="18"/><w:spacing w:val="0"/><w:w w:val="100"/></w:rPr><w:t>ddid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G</w:t></w:r><w:r><w:rPr><w:rFonts w:ascii="Gotham Book" w:hAnsi="Gotham Book" w:cs="Gotham Book" w:eastAsia="Gotham Book"/><w:sz w:val="18"/><w:szCs w:val="18"/><w:spacing w:val="-2"/><w:w w:val="100"/></w:rPr><w:t>w</w:t></w:r><w:r><w:rPr><w:rFonts w:ascii="Gotham Book" w:hAnsi="Gotham Book" w:cs="Gotham Book" w:eastAsia="Gotham Book"/><w:sz w:val="18"/><w:szCs w:val="18"/><w:spacing w:val="0"/><w:w w:val="100"/></w:rPr><w:t>ybodaeth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2000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(‘y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Ddedd</w:t></w:r><w:r><w:rPr><w:rFonts w:ascii="Gotham Book" w:hAnsi="Gotham Book" w:cs="Gotham Book" w:eastAsia="Gotham Book"/><w:sz w:val="18"/><w:szCs w:val="18"/><w:spacing w:val="6"/><w:w w:val="100"/></w:rPr><w:t>f</w:t></w:r><w:r><w:rPr><w:rFonts w:ascii="Gotham Book" w:hAnsi="Gotham Book" w:cs="Gotham Book" w:eastAsia="Gotham Book"/><w:sz w:val="18"/><w:szCs w:val="18"/><w:spacing w:val="0"/><w:w w:val="100"/></w:rPr><w:t>’)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yn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berthnasol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i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ni.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Gol</w:t></w:r><w:r><w:rPr><w:rFonts w:ascii="Gotham Book" w:hAnsi="Gotham Book" w:cs="Gotham Book" w:eastAsia="Gotham Book"/><w:sz w:val="18"/><w:szCs w:val="18"/><w:spacing w:val="-5"/><w:w w:val="100"/></w:rPr><w:t>y</w:t></w:r><w:r><w:rPr><w:rFonts w:ascii="Gotham Book" w:hAnsi="Gotham Book" w:cs="Gotham Book" w:eastAsia="Gotham Book"/><w:sz w:val="18"/><w:szCs w:val="18"/><w:spacing w:val="0"/><w:w w:val="100"/></w:rPr><w:t>ga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3"/><w:w w:val="100"/></w:rPr><w:t>h</w:t></w:r><w:r><w:rPr><w:rFonts w:ascii="Gotham Book" w:hAnsi="Gotham Book" w:cs="Gotham Book" w:eastAsia="Gotham Book"/><w:sz w:val="18"/><w:szCs w:val="18"/><w:spacing w:val="0"/><w:w w:val="100"/></w:rPr><w:t>yn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y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gallai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unr</w:t></w:r><w:r><w:rPr><w:rFonts w:ascii="Gotham Book" w:hAnsi="Gotham Book" w:cs="Gotham Book" w:eastAsia="Gotham Book"/><w:sz w:val="18"/><w:szCs w:val="18"/><w:spacing w:val="-3"/><w:w w:val="100"/></w:rPr><w:t>h</w:t></w:r><w:r><w:rPr><w:rFonts w:ascii="Gotham Book" w:hAnsi="Gotham Book" w:cs="Gotham Book" w:eastAsia="Gotham Book"/><w:sz w:val="18"/><w:szCs w:val="18"/><w:spacing w:val="-2"/><w:w w:val="100"/></w:rPr><w:t>y</w:t></w:r><w:r><w:rPr><w:rFonts w:ascii="Gotham Book" w:hAnsi="Gotham Book" w:cs="Gotham Book" w:eastAsia="Gotham Book"/><w:sz w:val="18"/><w:szCs w:val="18"/><w:spacing w:val="0"/><w:w w:val="100"/></w:rPr><w:t>w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2"/><w:w w:val="100"/></w:rPr><w:t>w</w:t></w:r><w:r><w:rPr><w:rFonts w:ascii="Gotham Book" w:hAnsi="Gotham Book" w:cs="Gotham Book" w:eastAsia="Gotham Book"/><w:sz w:val="18"/><w:szCs w:val="18"/><w:spacing w:val="0"/><w:w w:val="100"/></w:rPr><w:t>ybodaeth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yr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4"/><w:w w:val="100"/></w:rPr><w:t>y</w:t></w:r><w:r><w:rPr><w:rFonts w:ascii="Gotham Book" w:hAnsi="Gotham Book" w:cs="Gotham Book" w:eastAsia="Gotham Book"/><w:sz w:val="18"/><w:szCs w:val="18"/><w:spacing w:val="0"/><w:w w:val="100"/></w:rPr><w:t>d</w:t></w:r><w:r><w:rPr><w:rFonts w:ascii="Gotham Book" w:hAnsi="Gotham Book" w:cs="Gotham Book" w:eastAsia="Gotham Book"/><w:sz w:val="18"/><w:szCs w:val="18"/><w:spacing w:val="-5"/><w:w w:val="100"/></w:rPr><w:t>y</w:t></w:r><w:r><w:rPr><w:rFonts w:ascii="Gotham Book" w:hAnsi="Gotham Book" w:cs="Gotham Book" w:eastAsia="Gotham Book"/><w:sz w:val="18"/><w:szCs w:val="18"/><w:spacing w:val="0"/><w:w w:val="100"/></w:rPr><w:t>ch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yn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ei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rhoi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i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ni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gael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ei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r</w:t></w:r><w:r><w:rPr><w:rFonts w:ascii="Gotham Book" w:hAnsi="Gotham Book" w:cs="Gotham Book" w:eastAsia="Gotham Book"/><w:sz w:val="18"/><w:szCs w:val="18"/><w:spacing w:val="-3"/><w:w w:val="100"/></w:rPr><w:t>h</w:t></w:r><w:r><w:rPr><w:rFonts w:ascii="Gotham Book" w:hAnsi="Gotham Book" w:cs="Gotham Book" w:eastAsia="Gotham Book"/><w:sz w:val="18"/><w:szCs w:val="18"/><w:spacing w:val="-4"/><w:w w:val="100"/></w:rPr><w:t>y</w:t></w:r><w:r><w:rPr><w:rFonts w:ascii="Gotham Book" w:hAnsi="Gotham Book" w:cs="Gotham Book" w:eastAsia="Gotham Book"/><w:sz w:val="18"/><w:szCs w:val="18"/><w:spacing w:val="0"/><w:w w:val="100"/></w:rPr><w:t>ddhau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i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unr</w:t></w:r><w:r><w:rPr><w:rFonts w:ascii="Gotham Book" w:hAnsi="Gotham Book" w:cs="Gotham Book" w:eastAsia="Gotham Book"/><w:sz w:val="18"/><w:szCs w:val="18"/><w:spacing w:val="-3"/><w:w w:val="100"/></w:rPr><w:t>h</w:t></w:r><w:r><w:rPr><w:rFonts w:ascii="Gotham Book" w:hAnsi="Gotham Book" w:cs="Gotham Book" w:eastAsia="Gotham Book"/><w:sz w:val="18"/><w:szCs w:val="18"/><w:spacing w:val="-2"/><w:w w:val="100"/></w:rPr><w:t>y</w:t></w:r><w:r><w:rPr><w:rFonts w:ascii="Gotham Book" w:hAnsi="Gotham Book" w:cs="Gotham Book" w:eastAsia="Gotham Book"/><w:sz w:val="18"/><w:szCs w:val="18"/><w:spacing w:val="0"/><w:w w:val="100"/></w:rPr><w:t>w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unigolyn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3"/><w:w w:val="100"/></w:rPr><w:t>s</w:t></w:r><w:r><w:rPr><w:rFonts w:ascii="Gotham Book" w:hAnsi="Gotham Book" w:cs="Gotham Book" w:eastAsia="Gotham Book"/><w:sz w:val="18"/><w:szCs w:val="18"/><w:spacing w:val="0"/><w:w w:val="100"/></w:rPr><w:t>y’n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gofyn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amdani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dan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y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Ddedd</w:t></w:r><w:r><w:rPr><w:rFonts w:ascii="Gotham Book" w:hAnsi="Gotham Book" w:cs="Gotham Book" w:eastAsia="Gotham Book"/><w:sz w:val="18"/><w:szCs w:val="18"/><w:spacing w:val="-8"/><w:w w:val="100"/></w:rPr><w:t>f</w:t></w:r><w:r><w:rPr><w:rFonts w:ascii="Gotham Book" w:hAnsi="Gotham Book" w:cs="Gotham Book" w:eastAsia="Gotham Book"/><w:sz w:val="18"/><w:szCs w:val="18"/><w:spacing w:val="0"/><w:w w:val="100"/></w:rPr><w:t>.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Mae’n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rhaid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i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chi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dd</w:t></w:r><w:r><w:rPr><w:rFonts w:ascii="Gotham Book" w:hAnsi="Gotham Book" w:cs="Gotham Book" w:eastAsia="Gotham Book"/><w:sz w:val="18"/><w:szCs w:val="18"/><w:spacing w:val="-4"/><w:w w:val="100"/></w:rPr><w:t>w</w:t></w:r><w:r><w:rPr><w:rFonts w:ascii="Gotham Book" w:hAnsi="Gotham Book" w:cs="Gotham Book" w:eastAsia="Gotham Book"/><w:sz w:val="18"/><w:szCs w:val="18"/><w:spacing w:val="0"/><w:w w:val="100"/></w:rPr><w:t>eud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wrt</w:t></w:r><w:r><w:rPr><w:rFonts w:ascii="Gotham Book" w:hAnsi="Gotham Book" w:cs="Gotham Book" w:eastAsia="Gotham Book"/><w:sz w:val="18"/><w:szCs w:val="18"/><w:spacing w:val="-3"/><w:w w:val="100"/></w:rPr><w:t>h</w:t></w:r><w:r><w:rPr><w:rFonts w:ascii="Gotham Book" w:hAnsi="Gotham Book" w:cs="Gotham Book" w:eastAsia="Gotham Book"/><w:sz w:val="18"/><w:szCs w:val="18"/><w:spacing w:val="0"/><w:w w:val="100"/></w:rPr><w:t>ym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os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5"/><w:w w:val="100"/></w:rPr><w:t>y</w:t></w:r><w:r><w:rPr><w:rFonts w:ascii="Gotham Book" w:hAnsi="Gotham Book" w:cs="Gotham Book" w:eastAsia="Gotham Book"/><w:sz w:val="18"/><w:szCs w:val="18"/><w:spacing w:val="0"/><w:w w:val="100"/></w:rPr><w:t>d</w:t></w:r><w:r><w:rPr><w:rFonts w:ascii="Gotham Book" w:hAnsi="Gotham Book" w:cs="Gotham Book" w:eastAsia="Gotham Book"/><w:sz w:val="18"/><w:szCs w:val="18"/><w:spacing w:val="-5"/><w:w w:val="100"/></w:rPr><w:t>y</w:t></w:r><w:r><w:rPr><w:rFonts w:ascii="Gotham Book" w:hAnsi="Gotham Book" w:cs="Gotham Book" w:eastAsia="Gotham Book"/><w:sz w:val="18"/><w:szCs w:val="18"/><w:spacing w:val="0"/><w:w w:val="100"/></w:rPr><w:t>ch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yn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c</w:t></w:r><w:r><w:rPr><w:rFonts w:ascii="Gotham Book" w:hAnsi="Gotham Book" w:cs="Gotham Book" w:eastAsia="Gotham Book"/><w:sz w:val="18"/><w:szCs w:val="18"/><w:spacing w:val="-4"/><w:w w:val="100"/></w:rPr><w:t>r</w:t></w:r><w:r><w:rPr><w:rFonts w:ascii="Gotham Book" w:hAnsi="Gotham Book" w:cs="Gotham Book" w:eastAsia="Gotham Book"/><w:sz w:val="18"/><w:szCs w:val="18"/><w:spacing w:val="0"/><w:w w:val="100"/></w:rPr><w:t>edu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y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dylai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unr</w:t></w:r><w:r><w:rPr><w:rFonts w:ascii="Gotham Book" w:hAnsi="Gotham Book" w:cs="Gotham Book" w:eastAsia="Gotham Book"/><w:sz w:val="18"/><w:szCs w:val="18"/><w:spacing w:val="-3"/><w:w w:val="100"/></w:rPr><w:t>h</w:t></w:r><w:r><w:rPr><w:rFonts w:ascii="Gotham Book" w:hAnsi="Gotham Book" w:cs="Gotham Book" w:eastAsia="Gotham Book"/><w:sz w:val="18"/><w:szCs w:val="18"/><w:spacing w:val="-2"/><w:w w:val="100"/></w:rPr><w:t>y</w:t></w:r><w:r><w:rPr><w:rFonts w:ascii="Gotham Book" w:hAnsi="Gotham Book" w:cs="Gotham Book" w:eastAsia="Gotham Book"/><w:sz w:val="18"/><w:szCs w:val="18"/><w:spacing w:val="0"/><w:w w:val="100"/></w:rPr><w:t>w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5"/><w:w w:val="100"/></w:rPr><w:t>r</w:t></w:r><w:r><w:rPr><w:rFonts w:ascii="Gotham Book" w:hAnsi="Gotham Book" w:cs="Gotham Book" w:eastAsia="Gotham Book"/><w:sz w:val="18"/><w:szCs w:val="18"/><w:spacing w:val="0"/><w:w w:val="100"/></w:rPr><w:t>an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o’r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2"/><w:w w:val="100"/></w:rPr><w:t>w</w:t></w:r><w:r><w:rPr><w:rFonts w:ascii="Gotham Book" w:hAnsi="Gotham Book" w:cs="Gotham Book" w:eastAsia="Gotham Book"/><w:sz w:val="18"/><w:szCs w:val="18"/><w:spacing w:val="0"/><w:w w:val="100"/></w:rPr><w:t>ybodaeth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honno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2"/><w:w w:val="100"/></w:rPr><w:t>f</w:t></w:r><w:r><w:rPr><w:rFonts w:ascii="Gotham Book" w:hAnsi="Gotham Book" w:cs="Gotham Book" w:eastAsia="Gotham Book"/><w:sz w:val="18"/><w:szCs w:val="18"/><w:spacing w:val="0"/><w:w w:val="100"/></w:rPr><w:t>od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yn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gyfrinachol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dan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unr</w:t></w:r><w:r><w:rPr><w:rFonts w:ascii="Gotham Book" w:hAnsi="Gotham Book" w:cs="Gotham Book" w:eastAsia="Gotham Book"/><w:sz w:val="18"/><w:szCs w:val="18"/><w:spacing w:val="-3"/><w:w w:val="100"/></w:rPr><w:t>h</w:t></w:r><w:r><w:rPr><w:rFonts w:ascii="Gotham Book" w:hAnsi="Gotham Book" w:cs="Gotham Book" w:eastAsia="Gotham Book"/><w:sz w:val="18"/><w:szCs w:val="18"/><w:spacing w:val="-2"/><w:w w:val="100"/></w:rPr><w:t>y</w:t></w:r><w:r><w:rPr><w:rFonts w:ascii="Gotham Book" w:hAnsi="Gotham Book" w:cs="Gotham Book" w:eastAsia="Gotham Book"/><w:sz w:val="18"/><w:szCs w:val="18"/><w:spacing w:val="0"/><w:w w:val="100"/></w:rPr><w:t>w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un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o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eithriadau’r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Ddedd</w:t></w:r><w:r><w:rPr><w:rFonts w:ascii="Gotham Book" w:hAnsi="Gotham Book" w:cs="Gotham Book" w:eastAsia="Gotham Book"/><w:sz w:val="18"/><w:szCs w:val="18"/><w:spacing w:val="-8"/><w:w w:val="100"/></w:rPr><w:t>f</w:t></w:r><w:r><w:rPr><w:rFonts w:ascii="Gotham Book" w:hAnsi="Gotham Book" w:cs="Gotham Book" w:eastAsia="Gotham Book"/><w:sz w:val="18"/><w:szCs w:val="18"/><w:spacing w:val="0"/><w:w w:val="100"/></w:rPr><w:t>.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2"/><w:w w:val="100"/></w:rPr><w:t>E</w:t></w:r><w:r><w:rPr><w:rFonts w:ascii="Gotham Book" w:hAnsi="Gotham Book" w:cs="Gotham Book" w:eastAsia="Gotham Book"/><w:sz w:val="18"/><w:szCs w:val="18"/><w:spacing w:val="-4"/><w:w w:val="100"/></w:rPr><w:t>w</w:t></w:r><w:hyperlink r:id="rId21"><w:r><w:rPr><w:rFonts w:ascii="Gotham Book" w:hAnsi="Gotham Book" w:cs="Gotham Book" w:eastAsia="Gotham Book"/><w:sz w:val="18"/><w:szCs w:val="18"/><w:spacing w:val="0"/><w:w w:val="100"/></w:rPr><w:t>ch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ar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2"/><w:w w:val="100"/></w:rPr><w:t>w</w:t></w:r><w:r><w:rPr><w:rFonts w:ascii="Gotham Book" w:hAnsi="Gotham Book" w:cs="Gotham Book" w:eastAsia="Gotham Book"/><w:sz w:val="18"/><w:szCs w:val="18"/><w:spacing w:val="-2"/><w:w w:val="100"/></w:rPr><w:t>w</w:t></w:r><w:r><w:rPr><w:rFonts w:ascii="Gotham Book" w:hAnsi="Gotham Book" w:cs="Gotham Book" w:eastAsia="Gotham Book"/><w:sz w:val="18"/><w:szCs w:val="18"/><w:spacing w:val="-13"/><w:w w:val="100"/></w:rPr><w:t>w</w:t></w:r><w:r><w:rPr><w:rFonts w:ascii="Gotham Book" w:hAnsi="Gotham Book" w:cs="Gotham Book" w:eastAsia="Gotham Book"/><w:sz w:val="18"/><w:szCs w:val="18"/><w:spacing w:val="0"/><w:w w:val="100"/></w:rPr><w:t>.i</w:t></w:r><w:r><w:rPr><w:rFonts w:ascii="Gotham Book" w:hAnsi="Gotham Book" w:cs="Gotham Book" w:eastAsia="Gotham Book"/><w:sz w:val="18"/><w:szCs w:val="18"/><w:spacing w:val="-3"/><w:w w:val="100"/></w:rPr><w:t>c</w:t></w:r><w:r><w:rPr><w:rFonts w:ascii="Gotham Book" w:hAnsi="Gotham Book" w:cs="Gotham Book" w:eastAsia="Gotham Book"/><w:sz w:val="18"/><w:szCs w:val="18"/><w:spacing w:val="-4"/><w:w w:val="100"/></w:rPr><w:t>o</w:t></w:r><w:r><w:rPr><w:rFonts w:ascii="Gotham Book" w:hAnsi="Gotham Book" w:cs="Gotham Book" w:eastAsia="Gotham Book"/><w:sz w:val="18"/><w:szCs w:val="18"/><w:spacing w:val="-2"/><w:w w:val="100"/></w:rPr><w:t>.</w:t></w:r><w:r><w:rPr><w:rFonts w:ascii="Gotham Book" w:hAnsi="Gotham Book" w:cs="Gotham Book" w:eastAsia="Gotham Book"/><w:sz w:val="18"/><w:szCs w:val="18"/><w:spacing w:val="0"/><w:w w:val="100"/></w:rPr><w:t>g</w:t></w:r><w:r><w:rPr><w:rFonts w:ascii="Gotham Book" w:hAnsi="Gotham Book" w:cs="Gotham Book" w:eastAsia="Gotham Book"/><w:sz w:val="18"/><w:szCs w:val="18"/><w:spacing w:val="-5"/><w:w w:val="100"/></w:rPr><w:t>o</w:t></w:r><w:r><w:rPr><w:rFonts w:ascii="Gotham Book" w:hAnsi="Gotham Book" w:cs="Gotham Book" w:eastAsia="Gotham Book"/><w:sz w:val="18"/><w:szCs w:val="18"/><w:spacing w:val="-15"/><w:w w:val="100"/></w:rPr><w:t>v</w:t></w:r></w:hyperlink><w:r><w:rPr><w:rFonts w:ascii="Gotham Book" w:hAnsi="Gotham Book" w:cs="Gotham Book" w:eastAsia="Gotham Book"/><w:sz w:val="18"/><w:szCs w:val="18"/><w:spacing w:val="0"/><w:w w:val="100"/></w:rPr><w:t>.uk/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i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gael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3"/><w:w w:val="100"/></w:rPr><w:t>m</w:t></w:r><w:r><w:rPr><w:rFonts w:ascii="Gotham Book" w:hAnsi="Gotham Book" w:cs="Gotham Book" w:eastAsia="Gotham Book"/><w:sz w:val="18"/><w:szCs w:val="18"/><w:spacing w:val="-2"/><w:w w:val="100"/></w:rPr><w:t>w</w:t></w:r><w:r><w:rPr><w:rFonts w:ascii="Gotham Book" w:hAnsi="Gotham Book" w:cs="Gotham Book" w:eastAsia="Gotham Book"/><w:sz w:val="18"/><w:szCs w:val="18"/><w:spacing w:val="0"/><w:w w:val="100"/></w:rPr><w:t>y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o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2"/><w:w w:val="100"/></w:rPr><w:t>w</w:t></w:r><w:r><w:rPr><w:rFonts w:ascii="Gotham Book" w:hAnsi="Gotham Book" w:cs="Gotham Book" w:eastAsia="Gotham Book"/><w:sz w:val="18"/><w:szCs w:val="18"/><w:spacing w:val="0"/><w:w w:val="100"/></w:rPr><w:t>ybodaeth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am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y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Ddedd</w:t></w:r><w:r><w:rPr><w:rFonts w:ascii="Gotham Book" w:hAnsi="Gotham Book" w:cs="Gotham Book" w:eastAsia="Gotham Book"/><w:sz w:val="18"/><w:szCs w:val="18"/><w:spacing w:val="-8"/><w:w w:val="100"/></w:rPr><w:t>f</w:t></w:r><w:r><w:rPr><w:rFonts w:ascii="Gotham Book" w:hAnsi="Gotham Book" w:cs="Gotham Book" w:eastAsia="Gotham Book"/><w:sz w:val="18"/><w:szCs w:val="18"/><w:spacing w:val="0"/><w:w w:val="100"/></w:rPr><w:t>.</w:t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3" w:after="0" w:line="240" w:lineRule="exact"/><w:jc w:val="left"/><w:rPr><w:sz w:val="24"/><w:szCs w:val="24"/></w:rPr></w:pPr><w:rPr/><w:r><w:rPr><w:sz w:val="24"/><w:szCs w:val="24"/></w:rPr></w:r></w:p><w:p><w:pPr><w:spacing w:before="0" w:after="0" w:line="240" w:lineRule="auto"/><w:ind w:left="120" w:right="-20"/><w:jc w:val="left"/><w:rPr><w:rFonts w:ascii="Gotham" w:hAnsi="Gotham" w:cs="Gotham" w:eastAsia="Gotham"/><w:sz w:val="18"/><w:szCs w:val="18"/></w:rPr></w:pPr><w:rPr/><w:r><w:rPr><w:rFonts w:ascii="Gotham" w:hAnsi="Gotham" w:cs="Gotham" w:eastAsia="Gotham"/><w:sz w:val="18"/><w:szCs w:val="18"/><w:spacing w:val="0"/><w:w w:val="100"/><w:b/><w:bCs/></w:rPr><w:t>E</w:t></w:r><w:r><w:rPr><w:rFonts w:ascii="Gotham" w:hAnsi="Gotham" w:cs="Gotham" w:eastAsia="Gotham"/><w:sz w:val="18"/><w:szCs w:val="18"/><w:spacing w:val="-14"/><w:w w:val="100"/><w:b/><w:bCs/></w:rPr><w:t>F</w:t></w:r><w:r><w:rPr><w:rFonts w:ascii="Gotham" w:hAnsi="Gotham" w:cs="Gotham" w:eastAsia="Gotham"/><w:sz w:val="18"/><w:szCs w:val="18"/><w:spacing w:val="0"/><w:w w:val="100"/><w:b/><w:bCs/></w:rPr><w:t>ALLAI</w:t></w:r><w:r><w:rPr><w:rFonts w:ascii="Gotham" w:hAnsi="Gotham" w:cs="Gotham" w:eastAsia="Gotham"/><w:sz w:val="18"/><w:szCs w:val="18"/><w:spacing w:val="0"/><w:w w:val="100"/><w:b/><w:bCs/></w:rPr><w:t> </w:t></w:r><w:r><w:rPr><w:rFonts w:ascii="Gotham" w:hAnsi="Gotham" w:cs="Gotham" w:eastAsia="Gotham"/><w:sz w:val="18"/><w:szCs w:val="18"/><w:spacing w:val="0"/><w:w w:val="100"/><w:b/><w:bCs/></w:rPr><w:t>Y</w:t></w:r><w:r><w:rPr><w:rFonts w:ascii="Gotham" w:hAnsi="Gotham" w:cs="Gotham" w:eastAsia="Gotham"/><w:sz w:val="18"/><w:szCs w:val="18"/><w:spacing w:val="0"/><w:w w:val="100"/><w:b/><w:bCs/></w:rPr><w:t> </w:t></w:r><w:r><w:rPr><w:rFonts w:ascii="Gotham" w:hAnsi="Gotham" w:cs="Gotham" w:eastAsia="Gotham"/><w:sz w:val="18"/><w:szCs w:val="18"/><w:spacing w:val="-5"/><w:w w:val="100"/><w:b/><w:bCs/></w:rPr><w:t>B</w:t></w:r><w:r><w:rPr><w:rFonts w:ascii="Gotham" w:hAnsi="Gotham" w:cs="Gotham" w:eastAsia="Gotham"/><w:sz w:val="18"/><w:szCs w:val="18"/><w:spacing w:val="0"/><w:w w:val="100"/><w:b/><w:bCs/></w:rPr><w:t>YDD</w:t></w:r><w:r><w:rPr><w:rFonts w:ascii="Gotham" w:hAnsi="Gotham" w:cs="Gotham" w:eastAsia="Gotham"/><w:sz w:val="18"/><w:szCs w:val="18"/><w:spacing w:val="0"/><w:w w:val="100"/><w:b/><w:bCs/></w:rPr><w:t> </w:t></w:r><w:r><w:rPr><w:rFonts w:ascii="Gotham" w:hAnsi="Gotham" w:cs="Gotham" w:eastAsia="Gotham"/><w:sz w:val="18"/><w:szCs w:val="18"/><w:spacing w:val="0"/><w:w w:val="100"/><w:b/><w:bCs/></w:rPr><w:t>ANGEN</w:t></w:r><w:r><w:rPr><w:rFonts w:ascii="Gotham" w:hAnsi="Gotham" w:cs="Gotham" w:eastAsia="Gotham"/><w:sz w:val="18"/><w:szCs w:val="18"/><w:spacing w:val="0"/><w:w w:val="100"/><w:b/><w:bCs/></w:rPr><w:t> </w:t></w:r><w:r><w:rPr><w:rFonts w:ascii="Gotham" w:hAnsi="Gotham" w:cs="Gotham" w:eastAsia="Gotham"/><w:sz w:val="18"/><w:szCs w:val="18"/><w:spacing w:val="0"/><w:w w:val="100"/><w:b/><w:bCs/></w:rPr><w:t>PR</w:t></w:r><w:r><w:rPr><w:rFonts w:ascii="Gotham" w:hAnsi="Gotham" w:cs="Gotham" w:eastAsia="Gotham"/><w:sz w:val="18"/><w:szCs w:val="18"/><w:spacing w:val="-16"/><w:w w:val="100"/><w:b/><w:bCs/></w:rPr><w:t>A</w:t></w:r><w:r><w:rPr><w:rFonts w:ascii="Gotham" w:hAnsi="Gotham" w:cs="Gotham" w:eastAsia="Gotham"/><w:sz w:val="18"/><w:szCs w:val="18"/><w:spacing w:val="0"/><w:w w:val="100"/><w:b/><w:bCs/></w:rPr><w:t>WF</w:t></w:r><w:r><w:rPr><w:rFonts w:ascii="Gotham" w:hAnsi="Gotham" w:cs="Gotham" w:eastAsia="Gotham"/><w:sz w:val="18"/><w:szCs w:val="18"/><w:spacing w:val="0"/><w:w w:val="100"/><w:b/><w:bCs/></w:rPr><w:t> </w:t></w:r><w:r><w:rPr><w:rFonts w:ascii="Gotham" w:hAnsi="Gotham" w:cs="Gotham" w:eastAsia="Gotham"/><w:sz w:val="18"/><w:szCs w:val="18"/><w:spacing w:val="0"/><w:w w:val="100"/><w:b/><w:bCs/></w:rPr><w:t>BOD</w:t></w:r><w:r><w:rPr><w:rFonts w:ascii="Gotham" w:hAnsi="Gotham" w:cs="Gotham" w:eastAsia="Gotham"/><w:sz w:val="18"/><w:szCs w:val="18"/><w:spacing w:val="0"/><w:w w:val="100"/><w:b/><w:bCs/></w:rPr><w:t> </w:t></w:r><w:r><w:rPr><w:rFonts w:ascii="Gotham" w:hAnsi="Gotham" w:cs="Gotham" w:eastAsia="Gotham"/><w:sz w:val="18"/><w:szCs w:val="18"/><w:spacing w:val="0"/><w:w w:val="100"/><w:b/><w:bCs/></w:rPr><w:t>YR</w:t></w:r><w:r><w:rPr><w:rFonts w:ascii="Gotham" w:hAnsi="Gotham" w:cs="Gotham" w:eastAsia="Gotham"/><w:sz w:val="18"/><w:szCs w:val="18"/><w:spacing w:val="0"/><w:w w:val="100"/><w:b/><w:bCs/></w:rPr><w:t> </w:t></w:r><w:r><w:rPr><w:rFonts w:ascii="Gotham" w:hAnsi="Gotham" w:cs="Gotham" w:eastAsia="Gotham"/><w:sz w:val="18"/><w:szCs w:val="18"/><w:spacing w:val="0"/><w:w w:val="100"/><w:b/><w:bCs/></w:rPr><w:t>AMO</w:t></w:r><w:r><w:rPr><w:rFonts w:ascii="Gotham" w:hAnsi="Gotham" w:cs="Gotham" w:eastAsia="Gotham"/><w:sz w:val="18"/><w:szCs w:val="18"/><w:spacing w:val="-9"/><w:w w:val="100"/><w:b/><w:bCs/></w:rPr><w:t>D</w:t></w:r><w:r><w:rPr><w:rFonts w:ascii="Gotham" w:hAnsi="Gotham" w:cs="Gotham" w:eastAsia="Gotham"/><w:sz w:val="18"/><w:szCs w:val="18"/><w:spacing w:val="-5"/><w:w w:val="100"/><w:b/><w:bCs/></w:rPr><w:t>A</w:t></w:r><w:r><w:rPr><w:rFonts w:ascii="Gotham" w:hAnsi="Gotham" w:cs="Gotham" w:eastAsia="Gotham"/><w:sz w:val="18"/><w:szCs w:val="18"/><w:spacing w:val="0"/><w:w w:val="100"/><w:b/><w:bCs/></w:rPr><w:t>U</w:t></w:r><w:r><w:rPr><w:rFonts w:ascii="Gotham" w:hAnsi="Gotham" w:cs="Gotham" w:eastAsia="Gotham"/><w:sz w:val="18"/><w:szCs w:val="18"/><w:spacing w:val="0"/><w:w w:val="100"/><w:b/><w:bCs/></w:rPr><w:t> </w:t></w:r><w:r><w:rPr><w:rFonts w:ascii="Gotham" w:hAnsi="Gotham" w:cs="Gotham" w:eastAsia="Gotham"/><w:sz w:val="18"/><w:szCs w:val="18"/><w:spacing w:val="0"/><w:w w:val="100"/><w:b/><w:bCs/></w:rPr><w:t>HYN</w:t></w:r><w:r><w:rPr><w:rFonts w:ascii="Gotham" w:hAnsi="Gotham" w:cs="Gotham" w:eastAsia="Gotham"/><w:sz w:val="18"/><w:szCs w:val="18"/><w:spacing w:val="0"/><w:w w:val="100"/><w:b/><w:bCs/></w:rPr><w:t> </w:t></w:r><w:r><w:rPr><w:rFonts w:ascii="Gotham" w:hAnsi="Gotham" w:cs="Gotham" w:eastAsia="Gotham"/><w:sz w:val="18"/><w:szCs w:val="18"/><w:spacing w:val="0"/><w:w w:val="100"/><w:b/><w:bCs/></w:rPr><w:t>WEDI’U</w:t></w:r><w:r><w:rPr><w:rFonts w:ascii="Gotham" w:hAnsi="Gotham" w:cs="Gotham" w:eastAsia="Gotham"/><w:sz w:val="18"/><w:szCs w:val="18"/><w:spacing w:val="0"/><w:w w:val="100"/><w:b/><w:bCs/></w:rPr><w:t> </w:t></w:r><w:r><w:rPr><w:rFonts w:ascii="Gotham" w:hAnsi="Gotham" w:cs="Gotham" w:eastAsia="Gotham"/><w:sz w:val="18"/><w:szCs w:val="18"/><w:spacing w:val="-4"/><w:w w:val="100"/><w:b/><w:bCs/></w:rPr><w:t>G</w:t></w:r><w:r><w:rPr><w:rFonts w:ascii="Gotham" w:hAnsi="Gotham" w:cs="Gotham" w:eastAsia="Gotham"/><w:sz w:val="18"/><w:szCs w:val="18"/><w:spacing w:val="0"/><w:w w:val="100"/><w:b/><w:bCs/></w:rPr><w:t>WEITHRED</w:t></w:r><w:r><w:rPr><w:rFonts w:ascii="Gotham" w:hAnsi="Gotham" w:cs="Gotham" w:eastAsia="Gotham"/><w:sz w:val="18"/><w:szCs w:val="18"/><w:spacing w:val="-3"/><w:w w:val="100"/><w:b/><w:bCs/></w:rPr><w:t>U</w:t></w:r><w:r><w:rPr><w:rFonts w:ascii="Gotham" w:hAnsi="Gotham" w:cs="Gotham" w:eastAsia="Gotham"/><w:sz w:val="18"/><w:szCs w:val="18"/><w:spacing w:val="0"/><w:w w:val="100"/><w:b/><w:bCs/></w:rPr><w:t>.</w:t></w:r><w:r><w:rPr><w:rFonts w:ascii="Gotham" w:hAnsi="Gotham" w:cs="Gotham" w:eastAsia="Gotham"/><w:sz w:val="18"/><w:szCs w:val="18"/><w:spacing w:val="0"/><w:w w:val="10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3" w:after="0" w:line="240" w:lineRule="exact"/><w:jc w:val="left"/><w:rPr><w:sz w:val="24"/><w:szCs w:val="24"/></w:rPr></w:pPr><w:rPr/><w:r><w:rPr><w:sz w:val="24"/><w:szCs w:val="24"/></w:rPr></w:r></w:p><w:p><w:pPr><w:spacing w:before="0" w:after="0" w:line="240" w:lineRule="auto"/><w:ind w:left="120" w:right="-20"/><w:jc w:val="left"/><w:rPr><w:rFonts w:ascii="Gotham Book" w:hAnsi="Gotham Book" w:cs="Gotham Book" w:eastAsia="Gotham Book"/><w:sz w:val="12"/><w:szCs w:val="12"/></w:rPr></w:pPr><w:rPr/><w:r><w:rPr><w:rFonts w:ascii="Gotham" w:hAnsi="Gotham" w:cs="Gotham" w:eastAsia="Gotham"/><w:sz w:val="18"/><w:szCs w:val="18"/><w:spacing w:val="0"/><w:w w:val="100"/><w:b/><w:bCs/></w:rPr><w:t>E</w:t></w:r><w:r><w:rPr><w:rFonts w:ascii="Gotham" w:hAnsi="Gotham" w:cs="Gotham" w:eastAsia="Gotham"/><w:sz w:val="18"/><w:szCs w:val="18"/><w:spacing w:val="-3"/><w:w w:val="100"/><w:b/><w:bCs/></w:rPr><w:t>n</w:t></w:r><w:r><w:rPr><w:rFonts w:ascii="Gotham" w:hAnsi="Gotham" w:cs="Gotham" w:eastAsia="Gotham"/><w:sz w:val="18"/><w:szCs w:val="18"/><w:spacing w:val="0"/><w:w w:val="100"/><w:b/><w:bCs/></w:rPr><w:t>w’r</w:t></w:r><w:r><w:rPr><w:rFonts w:ascii="Gotham" w:hAnsi="Gotham" w:cs="Gotham" w:eastAsia="Gotham"/><w:sz w:val="18"/><w:szCs w:val="18"/><w:spacing w:val="0"/><w:w w:val="100"/><w:b/><w:bCs/></w:rPr><w:t> </w:t></w:r><w:r><w:rPr><w:rFonts w:ascii="Gotham" w:hAnsi="Gotham" w:cs="Gotham" w:eastAsia="Gotham"/><w:sz w:val="18"/><w:szCs w:val="18"/><w:spacing w:val="0"/><w:w w:val="100"/><w:b/><w:bCs/></w:rPr><w:t>Sef</w:t></w:r><w:r><w:rPr><w:rFonts w:ascii="Gotham" w:hAnsi="Gotham" w:cs="Gotham" w:eastAsia="Gotham"/><w:sz w:val="18"/><w:szCs w:val="18"/><w:spacing w:val="-5"/><w:w w:val="100"/><w:b/><w:bCs/></w:rPr><w:t>y</w:t></w:r><w:r><w:rPr><w:rFonts w:ascii="Gotham" w:hAnsi="Gotham" w:cs="Gotham" w:eastAsia="Gotham"/><w:sz w:val="18"/><w:szCs w:val="18"/><w:spacing w:val="0"/><w:w w:val="100"/><w:b/><w:bCs/></w:rPr><w:t>dliad</w:t></w:r><w:r><w:rPr><w:rFonts w:ascii="Gotham" w:hAnsi="Gotham" w:cs="Gotham" w:eastAsia="Gotham"/><w:sz w:val="18"/><w:szCs w:val="18"/><w:spacing w:val="0"/><w:w w:val="100"/><w:b/><w:bCs/></w:rPr><w:t> </w:t></w:r><w:r><w:rPr><w:rFonts w:ascii="Gotham Book" w:hAnsi="Gotham Book" w:cs="Gotham Book" w:eastAsia="Gotham Book"/><w:sz w:val="12"/><w:szCs w:val="12"/><w:spacing w:val="0"/><w:w w:val="100"/></w:rPr><w:t>…………………………….................................……..........................................................................................................................................................................................................................................</w:t></w:r></w:p><w:p><w:pPr><w:spacing w:before="10" w:after="0" w:line="160" w:lineRule="exact"/><w:jc w:val="left"/><w:rPr><w:sz w:val="16"/><w:szCs w:val="16"/></w:rPr></w:pPr><w:rPr/><w:r><w:rPr><w:sz w:val="16"/><w:szCs w:val="16"/></w:rPr></w:r></w:p><w:p><w:pPr><w:spacing w:before="0" w:after="0" w:line="240" w:lineRule="auto"/><w:ind w:left="120" w:right="-20"/><w:jc w:val="left"/><w:rPr><w:rFonts w:ascii="Gotham Book" w:hAnsi="Gotham Book" w:cs="Gotham Book" w:eastAsia="Gotham Book"/><w:sz w:val="12"/><w:szCs w:val="12"/></w:rPr></w:pPr><w:rPr/><w:r><w:rPr><w:rFonts w:ascii="Gotham" w:hAnsi="Gotham" w:cs="Gotham" w:eastAsia="Gotham"/><w:sz w:val="18"/><w:szCs w:val="18"/><w:spacing w:val="0"/><w:w w:val="100"/><w:b/><w:bCs/></w:rPr><w:t>(ENW</w:t></w:r><w:r><w:rPr><w:rFonts w:ascii="Gotham" w:hAnsi="Gotham" w:cs="Gotham" w:eastAsia="Gotham"/><w:sz w:val="18"/><w:szCs w:val="18"/><w:spacing w:val="0"/><w:w w:val="100"/><w:b/><w:bCs/></w:rPr><w:t> </w:t></w:r><w:r><w:rPr><w:rFonts w:ascii="Gotham" w:hAnsi="Gotham" w:cs="Gotham" w:eastAsia="Gotham"/><w:sz w:val="18"/><w:szCs w:val="18"/><w:spacing w:val="0"/><w:w w:val="100"/><w:b/><w:bCs/></w:rPr><w:t>MEWN</w:t></w:r><w:r><w:rPr><w:rFonts w:ascii="Gotham" w:hAnsi="Gotham" w:cs="Gotham" w:eastAsia="Gotham"/><w:sz w:val="18"/><w:szCs w:val="18"/><w:spacing w:val="0"/><w:w w:val="100"/><w:b/><w:bCs/></w:rPr><w:t> </w:t></w:r><w:r><w:rPr><w:rFonts w:ascii="Gotham" w:hAnsi="Gotham" w:cs="Gotham" w:eastAsia="Gotham"/><w:sz w:val="18"/><w:szCs w:val="18"/><w:spacing w:val="0"/><w:w w:val="100"/><w:b/><w:bCs/></w:rPr><w:t>L</w:t></w:r><w:r><w:rPr><w:rFonts w:ascii="Gotham" w:hAnsi="Gotham" w:cs="Gotham" w:eastAsia="Gotham"/><w:sz w:val="18"/><w:szCs w:val="18"/><w:spacing w:val="-23"/><w:w w:val="100"/><w:b/><w:bCs/></w:rPr><w:t>L</w:t></w:r><w:r><w:rPr><w:rFonts w:ascii="Gotham" w:hAnsi="Gotham" w:cs="Gotham" w:eastAsia="Gotham"/><w:sz w:val="18"/><w:szCs w:val="18"/><w:spacing w:val="0"/><w:w w:val="100"/><w:b/><w:bCs/></w:rPr><w:t>YTHRENN</w:t></w:r><w:r><w:rPr><w:rFonts w:ascii="Gotham" w:hAnsi="Gotham" w:cs="Gotham" w:eastAsia="Gotham"/><w:sz w:val="18"/><w:szCs w:val="18"/><w:spacing w:val="-4"/><w:w w:val="100"/><w:b/><w:bCs/></w:rPr><w:t>A</w:t></w:r><w:r><w:rPr><w:rFonts w:ascii="Gotham" w:hAnsi="Gotham" w:cs="Gotham" w:eastAsia="Gotham"/><w:sz w:val="18"/><w:szCs w:val="18"/><w:spacing w:val="0"/><w:w w:val="100"/><w:b/><w:bCs/></w:rPr><w:t>U</w:t></w:r><w:r><w:rPr><w:rFonts w:ascii="Gotham" w:hAnsi="Gotham" w:cs="Gotham" w:eastAsia="Gotham"/><w:sz w:val="18"/><w:szCs w:val="18"/><w:spacing w:val="0"/><w:w w:val="100"/><w:b/><w:bCs/></w:rPr><w:t> </w:t></w:r><w:r><w:rPr><w:rFonts w:ascii="Gotham" w:hAnsi="Gotham" w:cs="Gotham" w:eastAsia="Gotham"/><w:sz w:val="18"/><w:szCs w:val="18"/><w:spacing w:val="0"/><w:w w:val="100"/><w:b/><w:bCs/></w:rPr><w:t>BR</w:t></w:r><w:r><w:rPr><w:rFonts w:ascii="Gotham" w:hAnsi="Gotham" w:cs="Gotham" w:eastAsia="Gotham"/><w:sz w:val="18"/><w:szCs w:val="18"/><w:spacing w:val="-2"/><w:w w:val="100"/><w:b/><w:bCs/></w:rPr><w:t>A</w:t></w:r><w:r><w:rPr><w:rFonts w:ascii="Gotham" w:hAnsi="Gotham" w:cs="Gotham" w:eastAsia="Gotham"/><w:sz w:val="18"/><w:szCs w:val="18"/><w:spacing w:val="0"/><w:w w:val="100"/><w:b/><w:bCs/></w:rPr><w:t>S)</w:t></w:r><w:r><w:rPr><w:rFonts w:ascii="Gotham" w:hAnsi="Gotham" w:cs="Gotham" w:eastAsia="Gotham"/><w:sz w:val="18"/><w:szCs w:val="18"/><w:spacing w:val="0"/><w:w w:val="100"/><w:b/><w:bCs/></w:rPr><w:t> </w:t></w:r><w:r><w:rPr><w:rFonts w:ascii="Gotham Book" w:hAnsi="Gotham Book" w:cs="Gotham Book" w:eastAsia="Gotham Book"/><w:sz w:val="18"/><w:szCs w:val="18"/><w:spacing w:val="-14"/><w:w w:val="100"/></w:rPr><w:t>Y</w:t></w:r><w:r><w:rPr><w:rFonts w:ascii="Gotham Book" w:hAnsi="Gotham Book" w:cs="Gotham Book" w:eastAsia="Gotham Book"/><w:sz w:val="18"/><w:szCs w:val="18"/><w:spacing w:val="0"/><w:w w:val="100"/></w:rPr><w:t>r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2"/><w:w w:val="100"/></w:rPr><w:t>w</w:t></w:r><w:r><w:rPr><w:rFonts w:ascii="Gotham Book" w:hAnsi="Gotham Book" w:cs="Gotham Book" w:eastAsia="Gotham Book"/><w:sz w:val="18"/><w:szCs w:val="18"/><w:spacing w:val="0"/><w:w w:val="100"/></w:rPr><w:t>yf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i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2"/><w:szCs w:val="12"/><w:spacing w:val="0"/><w:w w:val="100"/></w:rPr><w:t>…………………………….................................…….................................................................................................................................................</w:t></w:r></w:p><w:p><w:pPr><w:spacing w:before="3" w:after="0" w:line="110" w:lineRule="exact"/><w:jc w:val="left"/><w:rPr><w:sz w:val="11"/><w:szCs w:val="11"/></w:rPr></w:pPr><w:rPr/><w:r><w:rPr><w:sz w:val="11"/><w:szCs w:val="11"/></w:rPr></w:r></w:p><w:p><w:pPr><w:spacing w:before="0" w:after="0" w:line="240" w:lineRule="auto"/><w:ind w:left="120" w:right="-20"/><w:jc w:val="left"/><w:rPr><w:rFonts w:ascii="Gotham Book" w:hAnsi="Gotham Book" w:cs="Gotham Book" w:eastAsia="Gotham Book"/><w:sz w:val="18"/><w:szCs w:val="18"/></w:rPr></w:pPr><w:rPr/><w:r><w:rPr><w:rFonts w:ascii="Gotham Book" w:hAnsi="Gotham Book" w:cs="Gotham Book" w:eastAsia="Gotham Book"/><w:sz w:val="18"/><w:szCs w:val="18"/><w:spacing w:val="-5"/><w:w w:val="100"/></w:rPr><w:t>w</w:t></w:r><w:r><w:rPr><w:rFonts w:ascii="Gotham Book" w:hAnsi="Gotham Book" w:cs="Gotham Book" w:eastAsia="Gotham Book"/><w:sz w:val="18"/><w:szCs w:val="18"/><w:spacing w:val="0"/><w:w w:val="100"/></w:rPr><w:t>edi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darllen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y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3"/><w:w w:val="100"/></w:rPr><w:t>t</w:t></w:r><w:r><w:rPr><w:rFonts w:ascii="Gotham Book" w:hAnsi="Gotham Book" w:cs="Gotham Book" w:eastAsia="Gotham Book"/><w:sz w:val="18"/><w:szCs w:val="18"/><w:spacing w:val="0"/><w:w w:val="100"/></w:rPr><w:t>ele</w:t></w:r><w:r><w:rPr><w:rFonts w:ascii="Gotham Book" w:hAnsi="Gotham Book" w:cs="Gotham Book" w:eastAsia="Gotham Book"/><w:sz w:val="18"/><w:szCs w:val="18"/><w:spacing w:val="-5"/><w:w w:val="100"/></w:rPr><w:t>r</w:t></w:r><w:r><w:rPr><w:rFonts w:ascii="Gotham Book" w:hAnsi="Gotham Book" w:cs="Gotham Book" w:eastAsia="Gotham Book"/><w:sz w:val="18"/><w:szCs w:val="18"/><w:spacing w:val="0"/><w:w w:val="100"/></w:rPr><w:t>au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ac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amodau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uchod,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a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c</w:t></w:r><w:r><w:rPr><w:rFonts w:ascii="Gotham Book" w:hAnsi="Gotham Book" w:cs="Gotham Book" w:eastAsia="Gotham Book"/><w:sz w:val="18"/><w:szCs w:val="18"/><w:spacing w:val="-3"/><w:w w:val="100"/></w:rPr><w:t>h</w:t></w:r><w:r><w:rPr><w:rFonts w:ascii="Gotham Book" w:hAnsi="Gotham Book" w:cs="Gotham Book" w:eastAsia="Gotham Book"/><w:sz w:val="18"/><w:szCs w:val="18"/><w:spacing w:val="0"/><w:w w:val="100"/></w:rPr><w:t>ytunaf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ar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5"/><w:w w:val="100"/></w:rPr><w:t>r</w:t></w:r><w:r><w:rPr><w:rFonts w:ascii="Gotham Book" w:hAnsi="Gotham Book" w:cs="Gotham Book" w:eastAsia="Gotham Book"/><w:sz w:val="18"/><w:szCs w:val="18"/><w:spacing w:val="0"/><w:w w:val="100"/></w:rPr><w:t>an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tîm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y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p</w:t></w:r><w:r><w:rPr><w:rFonts w:ascii="Gotham Book" w:hAnsi="Gotham Book" w:cs="Gotham Book" w:eastAsia="Gotham Book"/><w:sz w:val="18"/><w:szCs w:val="18"/><w:spacing w:val="-4"/><w:w w:val="100"/></w:rPr><w:t>r</w:t></w:r><w:r><w:rPr><w:rFonts w:ascii="Gotham Book" w:hAnsi="Gotham Book" w:cs="Gotham Book" w:eastAsia="Gotham Book"/><w:sz w:val="18"/><w:szCs w:val="18"/><w:spacing w:val="0"/><w:w w:val="100"/></w:rPr><w:t>osiect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y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5"/><w:w w:val="100"/></w:rPr><w:t>b</w:t></w:r><w:r><w:rPr><w:rFonts w:ascii="Gotham Book" w:hAnsi="Gotham Book" w:cs="Gotham Book" w:eastAsia="Gotham Book"/><w:sz w:val="18"/><w:szCs w:val="18"/><w:spacing w:val="-5"/><w:w w:val="100"/></w:rPr><w:t>y</w:t></w:r><w:r><w:rPr><w:rFonts w:ascii="Gotham Book" w:hAnsi="Gotham Book" w:cs="Gotham Book" w:eastAsia="Gotham Book"/><w:sz w:val="18"/><w:szCs w:val="18"/><w:spacing w:val="0"/><w:w w:val="100"/></w:rPr><w:t>ddaf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yn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cadw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1"/><w:w w:val="100"/></w:rPr><w:t>a</w:t></w:r><w:r><w:rPr><w:rFonts w:ascii="Gotham Book" w:hAnsi="Gotham Book" w:cs="Gotham Book" w:eastAsia="Gotham Book"/><w:sz w:val="18"/><w:szCs w:val="18"/><w:spacing w:val="0"/><w:w w:val="100"/></w:rPr><w:t>tynt.</w:t></w:r></w:p><w:p><w:pPr><w:spacing w:before="6" w:after="0" w:line="150" w:lineRule="exact"/><w:jc w:val="left"/><w:rPr><w:sz w:val="15"/><w:szCs w:val="15"/></w:rPr></w:pPr><w:rPr/><w:r><w:rPr><w:sz w:val="15"/><w:szCs w:val="15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40" w:lineRule="auto"/><w:ind w:left="120" w:right="-20"/><w:jc w:val="left"/><w:rPr><w:rFonts w:ascii="Gotham Book" w:hAnsi="Gotham Book" w:cs="Gotham Book" w:eastAsia="Gotham Book"/><w:sz w:val="12"/><w:szCs w:val="12"/></w:rPr></w:pPr><w:rPr/><w:r><w:rPr><w:rFonts w:ascii="Gotham Book" w:hAnsi="Gotham Book" w:cs="Gotham Book" w:eastAsia="Gotham Book"/><w:sz w:val="18"/><w:szCs w:val="18"/><w:spacing w:val="0"/><w:w w:val="100"/></w:rPr><w:t>Llofnod: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2"/><w:szCs w:val="12"/><w:spacing w:val="0"/><w:w w:val="100"/></w:rPr><w:t>…………………………….................................……....................................................................</w:t></w:r><w:r><w:rPr><w:rFonts w:ascii="Gotham Book" w:hAnsi="Gotham Book" w:cs="Gotham Book" w:eastAsia="Gotham Book"/><w:sz w:val="12"/><w:szCs w:val="12"/><w:spacing w:val="0"/><w:w w:val="100"/></w:rPr><w:t>   </w:t></w:r><w:r><w:rPr><w:rFonts w:ascii="Gotham Book" w:hAnsi="Gotham Book" w:cs="Gotham Book" w:eastAsia="Gotham Book"/><w:sz w:val="12"/><w:szCs w:val="12"/><w:spacing w:val="18"/><w:w w:val="100"/></w:rPr><w:t> </w:t></w:r><w:r><w:rPr><w:rFonts w:ascii="Gotham Book" w:hAnsi="Gotham Book" w:cs="Gotham Book" w:eastAsia="Gotham Book"/><w:sz w:val="18"/><w:szCs w:val="18"/><w:spacing w:val="0"/><w:w w:val="100"/></w:rPr><w:t>D</w:t></w:r><w:r><w:rPr><w:rFonts w:ascii="Gotham Book" w:hAnsi="Gotham Book" w:cs="Gotham Book" w:eastAsia="Gotham Book"/><w:sz w:val="18"/><w:szCs w:val="18"/><w:spacing w:val="-5"/><w:w w:val="100"/></w:rPr><w:t>y</w:t></w:r><w:r><w:rPr><w:rFonts w:ascii="Gotham Book" w:hAnsi="Gotham Book" w:cs="Gotham Book" w:eastAsia="Gotham Book"/><w:sz w:val="18"/><w:szCs w:val="18"/><w:spacing w:val="0"/><w:w w:val="100"/></w:rPr><w:t>ddiad:</w:t></w:r><w:r><w:rPr><w:rFonts w:ascii="Gotham Book" w:hAnsi="Gotham Book" w:cs="Gotham Book" w:eastAsia="Gotham Book"/><w:sz w:val="18"/><w:szCs w:val="18"/><w:spacing w:val="54"/><w:w w:val="100"/></w:rPr><w:t> </w:t></w:r><w:r><w:rPr><w:rFonts w:ascii="Gotham Book" w:hAnsi="Gotham Book" w:cs="Gotham Book" w:eastAsia="Gotham Book"/><w:sz w:val="12"/><w:szCs w:val="12"/><w:spacing w:val="0"/><w:w w:val="100"/></w:rPr><w:t>…………………………….................................……................................................................................</w:t></w:r></w:p><w:p><w:pPr><w:spacing w:before="0" w:after="0" w:line="170" w:lineRule="exact"/><w:jc w:val="left"/><w:rPr><w:sz w:val="17"/><w:szCs w:val="17"/></w:rPr></w:pPr><w:rPr/><w:r><w:rPr><w:sz w:val="17"/><w:szCs w:val="17"/></w:rPr></w:r></w:p><w:p><w:pPr><w:spacing w:before="0" w:after="0" w:line="240" w:lineRule="auto"/><w:ind w:left="120" w:right="-20"/><w:jc w:val="left"/><w:rPr><w:rFonts w:ascii="Gotham Book" w:hAnsi="Gotham Book" w:cs="Gotham Book" w:eastAsia="Gotham Book"/><w:sz w:val="12"/><w:szCs w:val="12"/></w:rPr></w:pPr><w:rPr/><w:r><w:rPr><w:rFonts w:ascii="Gotham" w:hAnsi="Gotham" w:cs="Gotham" w:eastAsia="Gotham"/><w:sz w:val="18"/><w:szCs w:val="18"/><w:spacing w:val="0"/><w:w w:val="100"/><w:b/><w:bCs/></w:rPr><w:t>(L</w:t></w:r><w:r><w:rPr><w:rFonts w:ascii="Gotham" w:hAnsi="Gotham" w:cs="Gotham" w:eastAsia="Gotham"/><w:sz w:val="18"/><w:szCs w:val="18"/><w:spacing w:val="-23"/><w:w w:val="100"/><w:b/><w:bCs/></w:rPr><w:t>L</w:t></w:r><w:r><w:rPr><w:rFonts w:ascii="Gotham" w:hAnsi="Gotham" w:cs="Gotham" w:eastAsia="Gotham"/><w:sz w:val="18"/><w:szCs w:val="18"/><w:spacing w:val="0"/><w:w w:val="100"/><w:b/><w:bCs/></w:rPr><w:t>YTHRENN</w:t></w:r><w:r><w:rPr><w:rFonts w:ascii="Gotham" w:hAnsi="Gotham" w:cs="Gotham" w:eastAsia="Gotham"/><w:sz w:val="18"/><w:szCs w:val="18"/><w:spacing w:val="-5"/><w:w w:val="100"/><w:b/><w:bCs/></w:rPr><w:t>A</w:t></w:r><w:r><w:rPr><w:rFonts w:ascii="Gotham" w:hAnsi="Gotham" w:cs="Gotham" w:eastAsia="Gotham"/><w:sz w:val="18"/><w:szCs w:val="18"/><w:spacing w:val="0"/><w:w w:val="100"/><w:b/><w:bCs/></w:rPr><w:t>U</w:t></w:r><w:r><w:rPr><w:rFonts w:ascii="Gotham" w:hAnsi="Gotham" w:cs="Gotham" w:eastAsia="Gotham"/><w:sz w:val="18"/><w:szCs w:val="18"/><w:spacing w:val="0"/><w:w w:val="100"/><w:b/><w:bCs/></w:rPr><w:t> </w:t></w:r><w:r><w:rPr><w:rFonts w:ascii="Gotham" w:hAnsi="Gotham" w:cs="Gotham" w:eastAsia="Gotham"/><w:sz w:val="18"/><w:szCs w:val="18"/><w:spacing w:val="0"/><w:w w:val="100"/><w:b/><w:bCs/></w:rPr><w:t>BR</w:t></w:r><w:r><w:rPr><w:rFonts w:ascii="Gotham" w:hAnsi="Gotham" w:cs="Gotham" w:eastAsia="Gotham"/><w:sz w:val="18"/><w:szCs w:val="18"/><w:spacing w:val="-2"/><w:w w:val="100"/><w:b/><w:bCs/></w:rPr><w:t>A</w:t></w:r><w:r><w:rPr><w:rFonts w:ascii="Gotham" w:hAnsi="Gotham" w:cs="Gotham" w:eastAsia="Gotham"/><w:sz w:val="18"/><w:szCs w:val="18"/><w:spacing w:val="0"/><w:w w:val="100"/><w:b/><w:bCs/></w:rPr><w:t>S)</w:t></w:r><w:r><w:rPr><w:rFonts w:ascii="Gotham" w:hAnsi="Gotham" w:cs="Gotham" w:eastAsia="Gotham"/><w:sz w:val="18"/><w:szCs w:val="18"/><w:spacing w:val="0"/><w:w w:val="100"/><w:b/><w:bCs/></w:rPr><w:t> </w:t></w:r><w:r><w:rPr><w:rFonts w:ascii="Gotham Book" w:hAnsi="Gotham Book" w:cs="Gotham Book" w:eastAsia="Gotham Book"/><w:sz w:val="18"/><w:szCs w:val="18"/><w:spacing w:val="-2"/><w:w w:val="100"/></w:rPr><w:t>S</w:t></w:r><w:r><w:rPr><w:rFonts w:ascii="Gotham Book" w:hAnsi="Gotham Book" w:cs="Gotham Book" w:eastAsia="Gotham Book"/><w:sz w:val="18"/><w:szCs w:val="18"/><w:spacing w:val="-2"/><w:w w:val="100"/></w:rPr><w:t>w</w:t></w:r><w:r><w:rPr><w:rFonts w:ascii="Gotham Book" w:hAnsi="Gotham Book" w:cs="Gotham Book" w:eastAsia="Gotham Book"/><w:sz w:val="18"/><w:szCs w:val="18"/><w:spacing w:val="-4"/><w:w w:val="100"/></w:rPr><w:t>y</w:t></w:r><w:r><w:rPr><w:rFonts w:ascii="Gotham Book" w:hAnsi="Gotham Book" w:cs="Gotham Book" w:eastAsia="Gotham Book"/><w:sz w:val="18"/><w:szCs w:val="18"/><w:spacing w:val="0"/><w:w w:val="100"/></w:rPr><w:t>dd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yn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y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sef</w:t></w:r><w:r><w:rPr><w:rFonts w:ascii="Gotham Book" w:hAnsi="Gotham Book" w:cs="Gotham Book" w:eastAsia="Gotham Book"/><w:sz w:val="18"/><w:szCs w:val="18"/><w:spacing w:val="-5"/><w:w w:val="100"/></w:rPr><w:t>y</w:t></w:r><w:r><w:rPr><w:rFonts w:ascii="Gotham Book" w:hAnsi="Gotham Book" w:cs="Gotham Book" w:eastAsia="Gotham Book"/><w:sz w:val="18"/><w:szCs w:val="18"/><w:spacing w:val="0"/><w:w w:val="100"/></w:rPr><w:t>dliad:</w:t></w:r><w:r><w:rPr><w:rFonts w:ascii="Gotham Book" w:hAnsi="Gotham Book" w:cs="Gotham Book" w:eastAsia="Gotham Book"/><w:sz w:val="18"/><w:szCs w:val="18"/><w:spacing w:val="54"/><w:w w:val="100"/></w:rPr><w:t> </w:t></w:r><w:r><w:rPr><w:rFonts w:ascii="Gotham Book" w:hAnsi="Gotham Book" w:cs="Gotham Book" w:eastAsia="Gotham Book"/><w:sz w:val="12"/><w:szCs w:val="12"/><w:spacing w:val="0"/><w:w w:val="100"/></w:rPr><w:t>……………………………................................……............................................................................................................................................</w:t></w:r></w:p><w:p><w:pPr><w:spacing w:before="6" w:after="0" w:line="150" w:lineRule="exact"/><w:jc w:val="left"/><w:rPr><w:sz w:val="15"/><w:szCs w:val="15"/></w:rPr></w:pPr><w:rPr/><w:r><w:rPr><w:sz w:val="15"/><w:szCs w:val="15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40" w:lineRule="auto"/><w:ind w:left="120" w:right="-20"/><w:jc w:val="left"/><w:rPr><w:rFonts w:ascii="Gotham Book" w:hAnsi="Gotham Book" w:cs="Gotham Book" w:eastAsia="Gotham Book"/><w:sz w:val="12"/><w:szCs w:val="12"/></w:rPr></w:pPr><w:rPr/><w:r><w:rPr><w:rFonts w:ascii="Gotham Book" w:hAnsi="Gotham Book" w:cs="Gotham Book" w:eastAsia="Gotham Book"/><w:sz w:val="18"/><w:szCs w:val="18"/><w:spacing w:val="-12"/><w:w w:val="100"/></w:rPr><w:t>W</w:t></w:r><w:r><w:rPr><w:rFonts w:ascii="Gotham Book" w:hAnsi="Gotham Book" w:cs="Gotham Book" w:eastAsia="Gotham Book"/><w:sz w:val="18"/><w:szCs w:val="18"/><w:spacing w:val="0"/><w:w w:val="100"/></w:rPr><w:t>edi’i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a</w:t></w:r><w:r><w:rPr><w:rFonts w:ascii="Gotham Book" w:hAnsi="Gotham Book" w:cs="Gotham Book" w:eastAsia="Gotham Book"/><w:sz w:val="18"/><w:szCs w:val="18"/><w:spacing w:val="-4"/><w:w w:val="100"/></w:rPr><w:t>r</w:t></w:r><w:r><w:rPr><w:rFonts w:ascii="Gotham Book" w:hAnsi="Gotham Book" w:cs="Gotham Book" w:eastAsia="Gotham Book"/><w:sz w:val="18"/><w:szCs w:val="18"/><w:spacing w:val="0"/><w:w w:val="100"/></w:rPr><w:t>d</w:t></w:r><w:r><w:rPr><w:rFonts w:ascii="Gotham Book" w:hAnsi="Gotham Book" w:cs="Gotham Book" w:eastAsia="Gotham Book"/><w:sz w:val="18"/><w:szCs w:val="18"/><w:spacing w:val="-4"/><w:w w:val="100"/></w:rPr><w:t>y</w:t></w:r><w:r><w:rPr><w:rFonts w:ascii="Gotham Book" w:hAnsi="Gotham Book" w:cs="Gotham Book" w:eastAsia="Gotham Book"/><w:sz w:val="18"/><w:szCs w:val="18"/><w:spacing w:val="-2"/><w:w w:val="100"/></w:rPr><w:t>s</w:t></w:r><w:r><w:rPr><w:rFonts w:ascii="Gotham Book" w:hAnsi="Gotham Book" w:cs="Gotham Book" w:eastAsia="Gotham Book"/><w:sz w:val="18"/><w:szCs w:val="18"/><w:spacing w:val="0"/><w:w w:val="100"/></w:rPr><w:t>tio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gan: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(Llofnod)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2"/><w:szCs w:val="12"/><w:spacing w:val="0"/><w:w w:val="100"/></w:rPr><w:t>……………………………...................................……............................................................................................................................................................................................</w:t></w:r></w:p><w:p><w:pPr><w:spacing w:before="0" w:after="0" w:line="170" w:lineRule="exact"/><w:jc w:val="left"/><w:rPr><w:sz w:val="17"/><w:szCs w:val="17"/></w:rPr></w:pPr><w:rPr/><w:r><w:rPr><w:sz w:val="17"/><w:szCs w:val="17"/></w:rPr></w:r></w:p><w:p><w:pPr><w:spacing w:before="0" w:after="0" w:line="240" w:lineRule="auto"/><w:ind w:left="120" w:right="-20"/><w:jc w:val="left"/><w:rPr><w:rFonts w:ascii="Gotham Book" w:hAnsi="Gotham Book" w:cs="Gotham Book" w:eastAsia="Gotham Book"/><w:sz w:val="12"/><w:szCs w:val="12"/></w:rPr></w:pPr><w:rPr/><w:r><w:rPr><w:rFonts w:ascii="Gotham" w:hAnsi="Gotham" w:cs="Gotham" w:eastAsia="Gotham"/><w:sz w:val="18"/><w:szCs w:val="18"/><w:spacing w:val="0"/><w:w w:val="100"/><w:b/><w:bCs/></w:rPr><w:t>(L</w:t></w:r><w:r><w:rPr><w:rFonts w:ascii="Gotham" w:hAnsi="Gotham" w:cs="Gotham" w:eastAsia="Gotham"/><w:sz w:val="18"/><w:szCs w:val="18"/><w:spacing w:val="-23"/><w:w w:val="100"/><w:b/><w:bCs/></w:rPr><w:t>L</w:t></w:r><w:r><w:rPr><w:rFonts w:ascii="Gotham" w:hAnsi="Gotham" w:cs="Gotham" w:eastAsia="Gotham"/><w:sz w:val="18"/><w:szCs w:val="18"/><w:spacing w:val="0"/><w:w w:val="100"/><w:b/><w:bCs/></w:rPr><w:t>YTHRENN</w:t></w:r><w:r><w:rPr><w:rFonts w:ascii="Gotham" w:hAnsi="Gotham" w:cs="Gotham" w:eastAsia="Gotham"/><w:sz w:val="18"/><w:szCs w:val="18"/><w:spacing w:val="-5"/><w:w w:val="100"/><w:b/><w:bCs/></w:rPr><w:t>A</w:t></w:r><w:r><w:rPr><w:rFonts w:ascii="Gotham" w:hAnsi="Gotham" w:cs="Gotham" w:eastAsia="Gotham"/><w:sz w:val="18"/><w:szCs w:val="18"/><w:spacing w:val="0"/><w:w w:val="100"/><w:b/><w:bCs/></w:rPr><w:t>U</w:t></w:r><w:r><w:rPr><w:rFonts w:ascii="Gotham" w:hAnsi="Gotham" w:cs="Gotham" w:eastAsia="Gotham"/><w:sz w:val="18"/><w:szCs w:val="18"/><w:spacing w:val="0"/><w:w w:val="100"/><w:b/><w:bCs/></w:rPr><w:t> </w:t></w:r><w:r><w:rPr><w:rFonts w:ascii="Gotham" w:hAnsi="Gotham" w:cs="Gotham" w:eastAsia="Gotham"/><w:sz w:val="18"/><w:szCs w:val="18"/><w:spacing w:val="0"/><w:w w:val="100"/><w:b/><w:bCs/></w:rPr><w:t>BR</w:t></w:r><w:r><w:rPr><w:rFonts w:ascii="Gotham" w:hAnsi="Gotham" w:cs="Gotham" w:eastAsia="Gotham"/><w:sz w:val="18"/><w:szCs w:val="18"/><w:spacing w:val="-2"/><w:w w:val="100"/><w:b/><w:bCs/></w:rPr><w:t>A</w:t></w:r><w:r><w:rPr><w:rFonts w:ascii="Gotham" w:hAnsi="Gotham" w:cs="Gotham" w:eastAsia="Gotham"/><w:sz w:val="18"/><w:szCs w:val="18"/><w:spacing w:val="0"/><w:w w:val="100"/><w:b/><w:bCs/></w:rPr><w:t>S)</w:t></w:r><w:r><w:rPr><w:rFonts w:ascii="Gotham" w:hAnsi="Gotham" w:cs="Gotham" w:eastAsia="Gotham"/><w:sz w:val="18"/><w:szCs w:val="18"/><w:spacing w:val="0"/><w:w w:val="100"/><w:b/><w:bCs/></w:rPr><w:t> </w:t></w:r><w:r><w:rPr><w:rFonts w:ascii="Gotham Book" w:hAnsi="Gotham Book" w:cs="Gotham Book" w:eastAsia="Gotham Book"/><w:sz w:val="18"/><w:szCs w:val="18"/><w:spacing w:val="0"/><w:w w:val="100"/></w:rPr><w:t>E</w:t></w:r><w:r><w:rPr><w:rFonts w:ascii="Gotham Book" w:hAnsi="Gotham Book" w:cs="Gotham Book" w:eastAsia="Gotham Book"/><w:sz w:val="18"/><w:szCs w:val="18"/><w:spacing w:val="-3"/><w:w w:val="100"/></w:rPr><w:t>n</w:t></w:r><w:r><w:rPr><w:rFonts w:ascii="Gotham Book" w:hAnsi="Gotham Book" w:cs="Gotham Book" w:eastAsia="Gotham Book"/><w:sz w:val="18"/><w:szCs w:val="18"/><w:spacing w:val="0"/><w:w w:val="100"/></w:rPr><w:t>w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ll</w:t></w:r><w:r><w:rPr><w:rFonts w:ascii="Gotham Book" w:hAnsi="Gotham Book" w:cs="Gotham Book" w:eastAsia="Gotham Book"/><w:sz w:val="18"/><w:szCs w:val="18"/><w:spacing w:val="-4"/><w:w w:val="100"/></w:rPr><w:t>a</w:t></w:r><w:r><w:rPr><w:rFonts w:ascii="Gotham Book" w:hAnsi="Gotham Book" w:cs="Gotham Book" w:eastAsia="Gotham Book"/><w:sz w:val="18"/><w:szCs w:val="18"/><w:spacing w:val="0"/><w:w w:val="100"/></w:rPr><w:t>wn: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2"/><w:szCs w:val="12"/><w:spacing w:val="0"/><w:w w:val="100"/></w:rPr><w:t>………......…………………….................................…….........................................................................................................................................................................</w:t></w:r></w:p><w:p><w:pPr><w:spacing w:before="3" w:after="0" w:line="110" w:lineRule="exact"/><w:jc w:val="left"/><w:rPr><w:sz w:val="11"/><w:szCs w:val="11"/></w:rPr></w:pPr><w:rPr/><w:r><w:rPr><w:sz w:val="11"/><w:szCs w:val="11"/></w:rPr></w:r></w:p><w:p><w:pPr><w:spacing w:before="0" w:after="0" w:line="240" w:lineRule="auto"/><w:ind w:left="120" w:right="-20"/><w:jc w:val="left"/><w:rPr><w:rFonts w:ascii="Gotham Book" w:hAnsi="Gotham Book" w:cs="Gotham Book" w:eastAsia="Gotham Book"/><w:sz w:val="12"/><w:szCs w:val="12"/></w:rPr></w:pPr><w:rPr/><w:r><w:rPr><w:rFonts w:ascii="Gotham" w:hAnsi="Gotham" w:cs="Gotham" w:eastAsia="Gotham"/><w:sz w:val="18"/><w:szCs w:val="18"/><w:spacing w:val="0"/><w:w w:val="100"/><w:b/><w:bCs/></w:rPr><w:t>(L</w:t></w:r><w:r><w:rPr><w:rFonts w:ascii="Gotham" w:hAnsi="Gotham" w:cs="Gotham" w:eastAsia="Gotham"/><w:sz w:val="18"/><w:szCs w:val="18"/><w:spacing w:val="-23"/><w:w w:val="100"/><w:b/><w:bCs/></w:rPr><w:t>L</w:t></w:r><w:r><w:rPr><w:rFonts w:ascii="Gotham" w:hAnsi="Gotham" w:cs="Gotham" w:eastAsia="Gotham"/><w:sz w:val="18"/><w:szCs w:val="18"/><w:spacing w:val="0"/><w:w w:val="100"/><w:b/><w:bCs/></w:rPr><w:t>YTHRENN</w:t></w:r><w:r><w:rPr><w:rFonts w:ascii="Gotham" w:hAnsi="Gotham" w:cs="Gotham" w:eastAsia="Gotham"/><w:sz w:val="18"/><w:szCs w:val="18"/><w:spacing w:val="-5"/><w:w w:val="100"/><w:b/><w:bCs/></w:rPr><w:t>A</w:t></w:r><w:r><w:rPr><w:rFonts w:ascii="Gotham" w:hAnsi="Gotham" w:cs="Gotham" w:eastAsia="Gotham"/><w:sz w:val="18"/><w:szCs w:val="18"/><w:spacing w:val="0"/><w:w w:val="100"/><w:b/><w:bCs/></w:rPr><w:t>U</w:t></w:r><w:r><w:rPr><w:rFonts w:ascii="Gotham" w:hAnsi="Gotham" w:cs="Gotham" w:eastAsia="Gotham"/><w:sz w:val="18"/><w:szCs w:val="18"/><w:spacing w:val="0"/><w:w w:val="100"/><w:b/><w:bCs/></w:rPr><w:t> </w:t></w:r><w:r><w:rPr><w:rFonts w:ascii="Gotham" w:hAnsi="Gotham" w:cs="Gotham" w:eastAsia="Gotham"/><w:sz w:val="18"/><w:szCs w:val="18"/><w:spacing w:val="0"/><w:w w:val="100"/><w:b/><w:bCs/></w:rPr><w:t>BR</w:t></w:r><w:r><w:rPr><w:rFonts w:ascii="Gotham" w:hAnsi="Gotham" w:cs="Gotham" w:eastAsia="Gotham"/><w:sz w:val="18"/><w:szCs w:val="18"/><w:spacing w:val="-2"/><w:w w:val="100"/><w:b/><w:bCs/></w:rPr><w:t>A</w:t></w:r><w:r><w:rPr><w:rFonts w:ascii="Gotham" w:hAnsi="Gotham" w:cs="Gotham" w:eastAsia="Gotham"/><w:sz w:val="18"/><w:szCs w:val="18"/><w:spacing w:val="0"/><w:w w:val="100"/><w:b/><w:bCs/></w:rPr><w:t>S)</w:t></w:r><w:r><w:rPr><w:rFonts w:ascii="Gotham" w:hAnsi="Gotham" w:cs="Gotham" w:eastAsia="Gotham"/><w:sz w:val="18"/><w:szCs w:val="18"/><w:spacing w:val="0"/><w:w w:val="100"/><w:b/><w:bCs/></w:rPr><w:t> </w:t></w:r><w:r><w:rPr><w:rFonts w:ascii="Gotham Book" w:hAnsi="Gotham Book" w:cs="Gotham Book" w:eastAsia="Gotham Book"/><w:sz w:val="18"/><w:szCs w:val="18"/><w:spacing w:val="-2"/><w:w w:val="100"/></w:rPr><w:t>S</w:t></w:r><w:r><w:rPr><w:rFonts w:ascii="Gotham Book" w:hAnsi="Gotham Book" w:cs="Gotham Book" w:eastAsia="Gotham Book"/><w:sz w:val="18"/><w:szCs w:val="18"/><w:spacing w:val="-2"/><w:w w:val="100"/></w:rPr><w:t>w</w:t></w:r><w:r><w:rPr><w:rFonts w:ascii="Gotham Book" w:hAnsi="Gotham Book" w:cs="Gotham Book" w:eastAsia="Gotham Book"/><w:sz w:val="18"/><w:szCs w:val="18"/><w:spacing w:val="-4"/><w:w w:val="100"/></w:rPr><w:t>y</w:t></w:r><w:r><w:rPr><w:rFonts w:ascii="Gotham Book" w:hAnsi="Gotham Book" w:cs="Gotham Book" w:eastAsia="Gotham Book"/><w:sz w:val="18"/><w:szCs w:val="18"/><w:spacing w:val="0"/><w:w w:val="100"/></w:rPr><w:t>dd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yn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y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sef</w:t></w:r><w:r><w:rPr><w:rFonts w:ascii="Gotham Book" w:hAnsi="Gotham Book" w:cs="Gotham Book" w:eastAsia="Gotham Book"/><w:sz w:val="18"/><w:szCs w:val="18"/><w:spacing w:val="-5"/><w:w w:val="100"/></w:rPr><w:t>y</w:t></w:r><w:r><w:rPr><w:rFonts w:ascii="Gotham Book" w:hAnsi="Gotham Book" w:cs="Gotham Book" w:eastAsia="Gotham Book"/><w:sz w:val="18"/><w:szCs w:val="18"/><w:spacing w:val="0"/><w:w w:val="100"/></w:rPr><w:t>dliad: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2"/><w:szCs w:val="12"/><w:spacing w:val="0"/><w:w w:val="100"/></w:rPr><w:t>………......…………………….................................….....................…..................................................................................................................</w:t></w:r></w:p><w:p><w:pPr><w:spacing w:before="0" w:after="0" w:line="140" w:lineRule="exact"/><w:jc w:val="left"/><w:rPr><w:sz w:val="14"/><w:szCs w:val="14"/></w:rPr></w:pPr><w:rPr/><w:r><w:rPr><w:sz w:val="14"/><w:szCs w:val="14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40" w:lineRule="auto"/><w:ind w:left="120" w:right="-20"/><w:jc w:val="left"/><w:rPr><w:rFonts w:ascii="Gotham" w:hAnsi="Gotham" w:cs="Gotham" w:eastAsia="Gotham"/><w:sz w:val="18"/><w:szCs w:val="18"/></w:rPr></w:pPr><w:rPr/><w:r><w:rPr><w:rFonts w:ascii="Gotham" w:hAnsi="Gotham" w:cs="Gotham" w:eastAsia="Gotham"/><w:sz w:val="18"/><w:szCs w:val="18"/><w:spacing w:val="-12"/><w:w w:val="100"/><w:b/><w:bCs/></w:rPr><w:t>D</w:t></w:r><w:r><w:rPr><w:rFonts w:ascii="Gotham" w:hAnsi="Gotham" w:cs="Gotham" w:eastAsia="Gotham"/><w:sz w:val="18"/><w:szCs w:val="18"/><w:spacing w:val="0"/><w:w w:val="100"/><w:b/><w:bCs/></w:rPr><w:t>YLECH</w:t></w:r><w:r><w:rPr><w:rFonts w:ascii="Gotham" w:hAnsi="Gotham" w:cs="Gotham" w:eastAsia="Gotham"/><w:sz w:val="18"/><w:szCs w:val="18"/><w:spacing w:val="0"/><w:w w:val="100"/><w:b/><w:bCs/></w:rPr><w:t> </w:t></w:r><w:r><w:rPr><w:rFonts w:ascii="Gotham" w:hAnsi="Gotham" w:cs="Gotham" w:eastAsia="Gotham"/><w:sz w:val="18"/><w:szCs w:val="18"/><w:spacing w:val="0"/><w:w w:val="100"/><w:b/><w:bCs/></w:rPr><w:t>D</w:t></w:r><w:r><w:rPr><w:rFonts w:ascii="Gotham" w:hAnsi="Gotham" w:cs="Gotham" w:eastAsia="Gotham"/><w:sz w:val="18"/><w:szCs w:val="18"/><w:spacing w:val="-12"/><w:w w:val="100"/><w:b/><w:bCs/></w:rPr><w:t>D</w:t></w:r><w:r><w:rPr><w:rFonts w:ascii="Gotham" w:hAnsi="Gotham" w:cs="Gotham" w:eastAsia="Gotham"/><w:sz w:val="18"/><w:szCs w:val="18"/><w:spacing w:val="-11"/><w:w w:val="100"/><w:b/><w:bCs/></w:rPr><w:t>Y</w:t></w:r><w:r><w:rPr><w:rFonts w:ascii="Gotham" w:hAnsi="Gotham" w:cs="Gotham" w:eastAsia="Gotham"/><w:sz w:val="18"/><w:szCs w:val="18"/><w:spacing w:val="0"/><w:w w:val="100"/><w:b/><w:bCs/></w:rPr><w:t>CHWE</w:t></w:r><w:r><w:rPr><w:rFonts w:ascii="Gotham" w:hAnsi="Gotham" w:cs="Gotham" w:eastAsia="Gotham"/><w:sz w:val="18"/><w:szCs w:val="18"/><w:spacing w:val="-23"/><w:w w:val="100"/><w:b/><w:bCs/></w:rPr><w:t>L</w:t></w:r><w:r><w:rPr><w:rFonts w:ascii="Gotham" w:hAnsi="Gotham" w:cs="Gotham" w:eastAsia="Gotham"/><w:sz w:val="18"/><w:szCs w:val="18"/><w:spacing w:val="0"/><w:w w:val="100"/><w:b/><w:bCs/></w:rPr><w:t>YD</w:t></w:r><w:r><w:rPr><w:rFonts w:ascii="Gotham" w:hAnsi="Gotham" w:cs="Gotham" w:eastAsia="Gotham"/><w:sz w:val="18"/><w:szCs w:val="18"/><w:spacing w:val="0"/><w:w w:val="100"/><w:b/><w:bCs/></w:rPr><w:t> </w:t></w:r><w:r><w:rPr><w:rFonts w:ascii="Gotham" w:hAnsi="Gotham" w:cs="Gotham" w:eastAsia="Gotham"/><w:sz w:val="18"/><w:szCs w:val="18"/><w:spacing w:val="0"/><w:w w:val="100"/><w:b/><w:bCs/></w:rPr><w:t>Y</w:t></w:r><w:r><w:rPr><w:rFonts w:ascii="Gotham" w:hAnsi="Gotham" w:cs="Gotham" w:eastAsia="Gotham"/><w:sz w:val="18"/><w:szCs w:val="18"/><w:spacing w:val="0"/><w:w w:val="100"/><w:b/><w:bCs/></w:rPr><w:t> </w:t></w:r><w:r><w:rPr><w:rFonts w:ascii="Gotham" w:hAnsi="Gotham" w:cs="Gotham" w:eastAsia="Gotham"/><w:sz w:val="18"/><w:szCs w:val="18"/><w:spacing w:val="0"/><w:w w:val="100"/><w:b/><w:bCs/></w:rPr><w:t>DDOGFEN</w:t></w:r><w:r><w:rPr><w:rFonts w:ascii="Gotham" w:hAnsi="Gotham" w:cs="Gotham" w:eastAsia="Gotham"/><w:sz w:val="18"/><w:szCs w:val="18"/><w:spacing w:val="0"/><w:w w:val="100"/><w:b/><w:bCs/></w:rPr><w:t> </w:t></w:r><w:r><w:rPr><w:rFonts w:ascii="Gotham" w:hAnsi="Gotham" w:cs="Gotham" w:eastAsia="Gotham"/><w:sz w:val="18"/><w:szCs w:val="18"/><w:spacing w:val="0"/><w:w w:val="100"/><w:b/><w:bCs/></w:rPr><w:t>HON</w:t></w:r><w:r><w:rPr><w:rFonts w:ascii="Gotham" w:hAnsi="Gotham" w:cs="Gotham" w:eastAsia="Gotham"/><w:sz w:val="18"/><w:szCs w:val="18"/><w:spacing w:val="0"/><w:w w:val="100"/><w:b/><w:bCs/></w:rPr><w:t> </w:t></w:r><w:r><w:rPr><w:rFonts w:ascii="Gotham" w:hAnsi="Gotham" w:cs="Gotham" w:eastAsia="Gotham"/><w:sz w:val="18"/><w:szCs w:val="18"/><w:spacing w:val="0"/><w:w w:val="100"/><w:b/><w:bCs/></w:rPr><w:t>WEDI’I</w:t></w:r><w:r><w:rPr><w:rFonts w:ascii="Gotham" w:hAnsi="Gotham" w:cs="Gotham" w:eastAsia="Gotham"/><w:sz w:val="18"/><w:szCs w:val="18"/><w:spacing w:val="0"/><w:w w:val="100"/><w:b/><w:bCs/></w:rPr><w:t> </w:t></w:r><w:r><w:rPr><w:rFonts w:ascii="Gotham" w:hAnsi="Gotham" w:cs="Gotham" w:eastAsia="Gotham"/><w:sz w:val="18"/><w:szCs w:val="18"/><w:spacing w:val="0"/><w:w w:val="100"/><w:b/><w:bCs/></w:rPr><w:t>L</w:t></w:r><w:r><w:rPr><w:rFonts w:ascii="Gotham" w:hAnsi="Gotham" w:cs="Gotham" w:eastAsia="Gotham"/><w:sz w:val="18"/><w:szCs w:val="18"/><w:spacing w:val="-7"/><w:w w:val="100"/><w:b/><w:bCs/></w:rPr><w:t>L</w:t></w:r><w:r><w:rPr><w:rFonts w:ascii="Gotham" w:hAnsi="Gotham" w:cs="Gotham" w:eastAsia="Gotham"/><w:sz w:val="18"/><w:szCs w:val="18"/><w:spacing w:val="0"/><w:w w:val="100"/><w:b/><w:bCs/></w:rPr><w:t>OFNODI</w:t></w:r><w:r><w:rPr><w:rFonts w:ascii="Gotham" w:hAnsi="Gotham" w:cs="Gotham" w:eastAsia="Gotham"/><w:sz w:val="18"/><w:szCs w:val="18"/><w:spacing w:val="0"/><w:w w:val="100"/><w:b/><w:bCs/></w:rPr><w:t> </w:t></w:r><w:r><w:rPr><w:rFonts w:ascii="Gotham" w:hAnsi="Gotham" w:cs="Gotham" w:eastAsia="Gotham"/><w:sz w:val="18"/><w:szCs w:val="18"/><w:spacing w:val="-16"/><w:w w:val="100"/><w:b/><w:bCs/></w:rPr><w:t>A</w:t></w:r><w:r><w:rPr><w:rFonts w:ascii="Gotham" w:hAnsi="Gotham" w:cs="Gotham" w:eastAsia="Gotham"/><w:sz w:val="18"/><w:szCs w:val="18"/><w:spacing w:val="-2"/><w:w w:val="100"/><w:b/><w:bCs/></w:rPr><w:t>T</w:t></w:r><w:r><w:rPr><w:rFonts w:ascii="Gotham" w:hAnsi="Gotham" w:cs="Gotham" w:eastAsia="Gotham"/><w:sz w:val="18"/><w:szCs w:val="18"/><w:spacing w:val="0"/><w:w w:val="100"/><w:b/><w:bCs/></w:rPr><w:t>:-</w:t></w:r><w:r><w:rPr><w:rFonts w:ascii="Gotham" w:hAnsi="Gotham" w:cs="Gotham" w:eastAsia="Gotham"/><w:sz w:val="18"/><w:szCs w:val="18"/><w:spacing w:val="0"/><w:w w:val="100"/></w:rPr></w:r></w:p><w:p><w:pPr><w:spacing w:before="3" w:after="0" w:line="110" w:lineRule="exact"/><w:jc w:val="left"/><w:rPr><w:sz w:val="11"/><w:szCs w:val="11"/></w:rPr></w:pPr><w:rPr/><w:r><w:rPr><w:sz w:val="11"/><w:szCs w:val="11"/></w:rPr></w:r></w:p><w:p><w:pPr><w:spacing w:before="0" w:after="0" w:line="240" w:lineRule="auto"/><w:ind w:left="120" w:right="4827"/><w:jc w:val="left"/><w:rPr><w:rFonts w:ascii="Gotham Book" w:hAnsi="Gotham Book" w:cs="Gotham Book" w:eastAsia="Gotham Book"/><w:sz w:val="18"/><w:szCs w:val="18"/></w:rPr></w:pPr><w:rPr/><w:r><w:rPr><w:rFonts w:ascii="Gotham Book" w:hAnsi="Gotham Book" w:cs="Gotham Book" w:eastAsia="Gotham Book"/><w:sz w:val="18"/><w:szCs w:val="18"/><w:spacing w:val="0"/><w:w w:val="100"/></w:rPr><w:t>Heddlu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Gogledd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2"/><w:w w:val="100"/></w:rPr><w:t>C</w:t></w:r><w:r><w:rPr><w:rFonts w:ascii="Gotham Book" w:hAnsi="Gotham Book" w:cs="Gotham Book" w:eastAsia="Gotham Book"/><w:sz w:val="18"/><w:szCs w:val="18"/><w:spacing w:val="0"/><w:w w:val="100"/></w:rPr><w:t>ymru,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2"/><w:w w:val="100"/></w:rPr><w:t>S</w:t></w:r><w:r><w:rPr><w:rFonts w:ascii="Gotham Book" w:hAnsi="Gotham Book" w:cs="Gotham Book" w:eastAsia="Gotham Book"/><w:sz w:val="18"/><w:szCs w:val="18"/><w:spacing w:val="-2"/><w:w w:val="100"/></w:rPr><w:t>w</w:t></w:r><w:r><w:rPr><w:rFonts w:ascii="Gotham Book" w:hAnsi="Gotham Book" w:cs="Gotham Book" w:eastAsia="Gotham Book"/><w:sz w:val="18"/><w:szCs w:val="18"/><w:spacing w:val="-4"/><w:w w:val="100"/></w:rPr><w:t>y</w:t></w:r><w:r><w:rPr><w:rFonts w:ascii="Gotham Book" w:hAnsi="Gotham Book" w:cs="Gotham Book" w:eastAsia="Gotham Book"/><w:sz w:val="18"/><w:szCs w:val="18"/><w:spacing w:val="0"/><w:w w:val="100"/></w:rPr><w:t>dd</w:t></w:r><w:r><w:rPr><w:rFonts w:ascii="Gotham Book" w:hAnsi="Gotham Book" w:cs="Gotham Book" w:eastAsia="Gotham Book"/><w:sz w:val="18"/><w:szCs w:val="18"/><w:spacing w:val="-3"/><w:w w:val="100"/></w:rPr><w:t>f</w:t></w:r><w:r><w:rPr><w:rFonts w:ascii="Gotham Book" w:hAnsi="Gotham Book" w:cs="Gotham Book" w:eastAsia="Gotham Book"/><w:sz w:val="18"/><w:szCs w:val="18"/><w:spacing w:val="0"/><w:w w:val="100"/></w:rPr><w:t>a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13"/><w:w w:val="100"/></w:rPr><w:t>P</w:t></w:r><w:r><w:rPr><w:rFonts w:ascii="Gotham Book" w:hAnsi="Gotham Book" w:cs="Gotham Book" w:eastAsia="Gotham Book"/><w:sz w:val="18"/><w:szCs w:val="18"/><w:spacing w:val="-7"/><w:w w:val="100"/></w:rPr><w:t>A</w:t></w:r><w:r><w:rPr><w:rFonts w:ascii="Gotham Book" w:hAnsi="Gotham Book" w:cs="Gotham Book" w:eastAsia="Gotham Book"/><w:sz w:val="18"/><w:szCs w:val="18"/><w:spacing w:val="0"/><w:w w:val="100"/></w:rPr><w:t>C</w:t></w:r><w:r><w:rPr><w:rFonts w:ascii="Gotham Book" w:hAnsi="Gotham Book" w:cs="Gotham Book" w:eastAsia="Gotham Book"/><w:sz w:val="18"/><w:szCs w:val="18"/><w:spacing w:val="-18"/><w:w w:val="100"/></w:rPr><w:t>T</w:t></w:r><w:r><w:rPr><w:rFonts w:ascii="Gotham Book" w:hAnsi="Gotham Book" w:cs="Gotham Book" w:eastAsia="Gotham Book"/><w:sz w:val="18"/><w:szCs w:val="18"/><w:spacing w:val="0"/><w:w w:val="100"/></w:rPr><w:t>,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F</w:t></w:r><w:r><w:rPr><w:rFonts w:ascii="Gotham Book" w:hAnsi="Gotham Book" w:cs="Gotham Book" w:eastAsia="Gotham Book"/><w:sz w:val="18"/><w:szCs w:val="18"/><w:spacing w:val="-2"/><w:w w:val="100"/></w:rPr><w:t>f</w:t></w:r><w:r><w:rPr><w:rFonts w:ascii="Gotham Book" w:hAnsi="Gotham Book" w:cs="Gotham Book" w:eastAsia="Gotham Book"/><w:sz w:val="18"/><w:szCs w:val="18"/><w:spacing w:val="0"/><w:w w:val="100"/></w:rPr><w:t>o</w:t></w:r><w:r><w:rPr><w:rFonts w:ascii="Gotham Book" w:hAnsi="Gotham Book" w:cs="Gotham Book" w:eastAsia="Gotham Book"/><w:sz w:val="18"/><w:szCs w:val="18"/><w:spacing w:val="-4"/><w:w w:val="100"/></w:rPr><w:t>r</w:t></w:r><w:r><w:rPr><w:rFonts w:ascii="Gotham Book" w:hAnsi="Gotham Book" w:cs="Gotham Book" w:eastAsia="Gotham Book"/><w:sz w:val="18"/><w:szCs w:val="18"/><w:spacing w:val="0"/><w:w w:val="100"/></w:rPr><w:t>dd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3"/><w:w w:val="100"/></w:rPr><w:t>W</w:t></w:r><w:r><w:rPr><w:rFonts w:ascii="Gotham Book" w:hAnsi="Gotham Book" w:cs="Gotham Book" w:eastAsia="Gotham Book"/><w:sz w:val="18"/><w:szCs w:val="18"/><w:spacing w:val="0"/><w:w w:val="100"/></w:rPr><w:t>illiam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Mo</w:t></w:r><w:r><w:rPr><w:rFonts w:ascii="Gotham Book" w:hAnsi="Gotham Book" w:cs="Gotham Book" w:eastAsia="Gotham Book"/><w:sz w:val="18"/><w:szCs w:val="18"/><w:spacing w:val="-4"/><w:w w:val="100"/></w:rPr><w:t>r</w:t></w:r><w:r><w:rPr><w:rFonts w:ascii="Gotham Book" w:hAnsi="Gotham Book" w:cs="Gotham Book" w:eastAsia="Gotham Book"/><w:sz w:val="18"/><w:szCs w:val="18"/><w:spacing w:val="0"/><w:w w:val="100"/></w:rPr><w:t>gan.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-2"/><w:w w:val="100"/></w:rPr><w:t>P</w:t></w:r><w:r><w:rPr><w:rFonts w:ascii="Gotham Book" w:hAnsi="Gotham Book" w:cs="Gotham Book" w:eastAsia="Gotham Book"/><w:sz w:val="18"/><w:szCs w:val="18"/><w:spacing w:val="0"/><w:w w:val="100"/></w:rPr><w:t>a</w:t></w:r><w:r><w:rPr><w:rFonts w:ascii="Gotham Book" w:hAnsi="Gotham Book" w:cs="Gotham Book" w:eastAsia="Gotham Book"/><w:sz w:val="18"/><w:szCs w:val="18"/><w:spacing w:val="-4"/><w:w w:val="100"/></w:rPr><w:t>r</w:t></w:r><w:r><w:rPr><w:rFonts w:ascii="Gotham Book" w:hAnsi="Gotham Book" w:cs="Gotham Book" w:eastAsia="Gotham Book"/><w:sz w:val="18"/><w:szCs w:val="18"/><w:spacing w:val="0"/><w:w w:val="100"/></w:rPr><w:t>c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Busnes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Llanel</w:t></w:r><w:r><w:rPr><w:rFonts w:ascii="Gotham Book" w:hAnsi="Gotham Book" w:cs="Gotham Book" w:eastAsia="Gotham Book"/><w:sz w:val="18"/><w:szCs w:val="18"/><w:spacing w:val="-2"/><w:w w:val="100"/></w:rPr><w:t>w</w:t></w:r><w:r><w:rPr><w:rFonts w:ascii="Gotham Book" w:hAnsi="Gotham Book" w:cs="Gotham Book" w:eastAsia="Gotham Book"/><w:sz w:val="18"/><w:szCs w:val="18"/><w:spacing w:val="-15"/><w:w w:val="100"/></w:rPr><w:t>y</w:t></w:r><w:r><w:rPr><w:rFonts w:ascii="Gotham Book" w:hAnsi="Gotham Book" w:cs="Gotham Book" w:eastAsia="Gotham Book"/><w:sz w:val="18"/><w:szCs w:val="18"/><w:spacing w:val="0"/><w:w w:val="100"/></w:rPr><w:t>.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Llanel</w:t></w:r><w:r><w:rPr><w:rFonts w:ascii="Gotham Book" w:hAnsi="Gotham Book" w:cs="Gotham Book" w:eastAsia="Gotham Book"/><w:sz w:val="18"/><w:szCs w:val="18"/><w:spacing w:val="-2"/><w:w w:val="100"/></w:rPr><w:t>w</w:t></w:r><w:r><w:rPr><w:rFonts w:ascii="Gotham Book" w:hAnsi="Gotham Book" w:cs="Gotham Book" w:eastAsia="Gotham Book"/><w:sz w:val="18"/><w:szCs w:val="18"/><w:spacing w:val="-15"/><w:w w:val="100"/></w:rPr><w:t>y</w:t></w:r><w:r><w:rPr><w:rFonts w:ascii="Gotham Book" w:hAnsi="Gotham Book" w:cs="Gotham Book" w:eastAsia="Gotham Book"/><w:sz w:val="18"/><w:szCs w:val="18"/><w:spacing w:val="0"/><w:w w:val="100"/></w:rPr><w:t>.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Sir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Ddin</w:t></w:r><w:r><w:rPr><w:rFonts w:ascii="Gotham Book" w:hAnsi="Gotham Book" w:cs="Gotham Book" w:eastAsia="Gotham Book"/><w:sz w:val="18"/><w:szCs w:val="18"/><w:spacing w:val="-5"/><w:w w:val="100"/></w:rPr><w:t>b</w:t></w:r><w:r><w:rPr><w:rFonts w:ascii="Gotham Book" w:hAnsi="Gotham Book" w:cs="Gotham Book" w:eastAsia="Gotham Book"/><w:sz w:val="18"/><w:szCs w:val="18"/><w:spacing w:val="-5"/><w:w w:val="100"/></w:rPr><w:t>y</w:t></w:r><w:r><w:rPr><w:rFonts w:ascii="Gotham Book" w:hAnsi="Gotham Book" w:cs="Gotham Book" w:eastAsia="Gotham Book"/><w:sz w:val="18"/><w:szCs w:val="18"/><w:spacing w:val="0"/><w:w w:val="100"/></w:rPr><w:t>ch.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LL17</w:t></w:r><w:r><w:rPr><w:rFonts w:ascii="Gotham Book" w:hAnsi="Gotham Book" w:cs="Gotham Book" w:eastAsia="Gotham Book"/><w:sz w:val="18"/><w:szCs w:val="18"/><w:spacing w:val="0"/><w:w w:val="100"/></w:rPr><w:t> </w:t></w:r><w:r><w:rPr><w:rFonts w:ascii="Gotham Book" w:hAnsi="Gotham Book" w:cs="Gotham Book" w:eastAsia="Gotham Book"/><w:sz w:val="18"/><w:szCs w:val="18"/><w:spacing w:val="0"/><w:w w:val="100"/></w:rPr><w:t>0HQ</w:t></w:r></w:p><w:p><w:pPr><w:jc w:val="left"/><w:spacing w:after="0"/><w:sectPr><w:pgMar w:header="0" w:footer="283" w:top="600" w:bottom="480" w:left="600" w:right="600"/><w:pgSz w:w="11920" w:h="16840"/></w:sectPr></w:pPr><w:rPr/></w:p><w:p><w:pPr><w:spacing w:before="94" w:after="0" w:line="240" w:lineRule="auto"/><w:ind w:left="5686" w:right="-20"/><w:jc w:val="left"/><w:rPr><w:rFonts w:ascii="Times New Roman" w:hAnsi="Times New Roman" w:cs="Times New Roman" w:eastAsia="Times New Roman"/><w:sz w:val="20"/><w:szCs w:val="20"/></w:rPr></w:pPr><w:rPr/><w:r><w:rPr/><w:pict><v:group style="position:absolute;margin-left:34.243999pt;margin-top:35.904316pt;width:156.5392pt;height:90.8409pt;mso-position-horizontal-relative:page;mso-position-vertical-relative:page;z-index:-913" coordorigin="685,718" coordsize="3131,1817"><v:group style="position:absolute;left:3560;top:1562;width:194;height:75" coordorigin="3560,1562" coordsize="194,75"><v:shape style="position:absolute;left:3560;top:1562;width:194;height:75" coordorigin="3560,1562" coordsize="194,75" path="m3754,1562l3713,1574,3703,1576,3690,1579,3672,1583,3652,1589,3629,1596,3560,1617,3581,1622,3648,1631,3705,1635,3730,1637,3754,1562e" filled="t" fillcolor="#EAEAE9" stroked="f"><v:path arrowok="t"/><v:fill/></v:shape></v:group><v:group style="position:absolute;left:2845;top:1603;width:909;height:433" coordorigin="2845,1603" coordsize="909,433"><v:shape style="position:absolute;left:2845;top:1603;width:909;height:433" coordorigin="2845,1603" coordsize="909,433" path="m3426,1603l3365,1607,3284,1616,3223,1632,3149,1659,3047,1701,2896,1767,2881,1774,2868,1779,2858,1783,2850,1785,2845,1786,2845,2036,3653,2032,3653,1666,3660,1666,3660,1643,3754,1643,3754,1639,3727,1637,3704,1635,3632,1631,3616,1630,3518,1616,3479,1608,3467,1606,3455,1605,3441,1604,3426,1603e" filled="t" fillcolor="#DDDEDD" stroked="f"><v:path arrowok="t"/><v:fill/></v:shape></v:group><v:group style="position:absolute;left:3713;top:1643;width:41;height:42" coordorigin="3713,1643" coordsize="41,42"><v:shape style="position:absolute;left:3713;top:1643;width:41;height:42" coordorigin="3713,1643" coordsize="41,42" path="m3754,1643l3713,1643,3713,1685,3754,1659,3754,1643e" filled="t" fillcolor="#DDDEDD" stroked="f"><v:path arrowok="t"/><v:fill/></v:shape></v:group><v:group style="position:absolute;left:3653;top:1643;width:101;height:451" coordorigin="3653,1643" coordsize="101,451"><v:shape style="position:absolute;left:3653;top:1643;width:101;height:451" coordorigin="3653,1643" coordsize="101,451" path="m3713,1643l3660,1643,3660,1666,3653,1666,3653,2093,3754,2093,3754,1685,3713,1685,3713,1643e" filled="t" fillcolor="#7F4096" stroked="f"><v:path arrowok="t"/><v:fill/></v:shape></v:group><v:group style="position:absolute;left:3713;top:1659;width:41;height:26" coordorigin="3713,1659" coordsize="41,26"><v:shape style="position:absolute;left:3713;top:1659;width:41;height:26" coordorigin="3713,1659" coordsize="41,26" path="m3754,1659l3713,1685,3754,1685,3754,1659e" filled="t" fillcolor="#7F4096" stroked="f"><v:path arrowok="t"/><v:fill/></v:shape></v:group><v:group style="position:absolute;left:745;top:1854;width:3015;height:625" coordorigin="745,1854" coordsize="3015,625"><v:shape style="position:absolute;left:745;top:1854;width:3015;height:625" coordorigin="745,1854" coordsize="3015,625" path="m3760,1854l745,1856,747,2476,3475,2479,3536,2473,3596,2455,3660,2420,3715,2361,3743,2305,3758,2234,3760,2192,3760,1854e" filled="t" fillcolor="#7F4096" stroked="f"><v:path arrowok="t"/><v:fill/></v:shape><v:shape style="position:absolute;left:685;top:851;width:3051;height:1243" type="#_x0000_t75"><v:imagedata r:id="rId23" o:title=""/></v:shape></v:group><v:group style="position:absolute;left:744;top:735;width:3010;height:1749" coordorigin="744,735" coordsize="3010,1749"><v:shape style="position:absolute;left:744;top:735;width:3010;height:1749" coordorigin="744,735" coordsize="3010,1749" path="m3753,1811l3753,1678,3753,736,1401,736,1254,735,1146,735,1031,735,948,743,883,765,814,816,772,879,752,941,744,1005,744,1014,744,1020,744,1023,744,1111,744,1180,745,1388,745,1820,745,2482,3108,2482,3173,2483,3469,2483,3510,2484,3546,2484,3608,2484,3676,2475,3728,2440,3749,2365,3754,2275,3754,2196,3754,1889,3753,1811xe" filled="f" stroked="t" strokeweight="1.674pt" strokecolor="#7F4096"><v:path arrowok="t"/></v:shape><v:shape style="position:absolute;left:724;top:1792;width:3032;height:545" type="#_x0000_t75"><v:imagedata r:id="rId24" o:title=""/></v:shape></v:group><w10:wrap type="none"/></v:group></w:pict></w:r><w:r><w:rPr/><w:pict><v:shape style="position:absolute;margin-left:455.832092pt;margin-top:58.971416pt;width:103.981572pt;height:22.5pt;mso-position-horizontal-relative:page;mso-position-vertical-relative:page;z-index:-912" type="#_x0000_t75"><v:imagedata r:id="rId25" o:title=""/></v:shape></w:pict></w:r><w:r><w:rPr/><w:pict><v:group style="position:absolute;margin-left:456.309204pt;margin-top:91.417313pt;width:30.0978pt;height:8.471pt;mso-position-horizontal-relative:page;mso-position-vertical-relative:page;z-index:-911" coordorigin="9126,1828" coordsize="602,169"><v:group style="position:absolute;left:9127;top:1832;width:142;height:163" coordorigin="9127,1832" coordsize="142,163"><v:shape style="position:absolute;left:9127;top:1832;width:142;height:163" coordorigin="9127,1832" coordsize="142,163" path="m9153,1832l9127,1832,9127,1994,9155,1994,9155,1879,9189,1879,9153,1832e" filled="t" fillcolor="#005FA0" stroked="f"><v:path arrowok="t"/><v:fill/></v:shape><v:shape style="position:absolute;left:9127;top:1832;width:142;height:163" coordorigin="9127,1832" coordsize="142,163" path="m9189,1879l9155,1879,9245,1994,9269,1994,9269,1944,9240,1944,9189,1879e" filled="t" fillcolor="#005FA0" stroked="f"><v:path arrowok="t"/><v:fill/></v:shape><v:shape style="position:absolute;left:9127;top:1832;width:142;height:163" coordorigin="9127,1832" coordsize="142,163" path="m9269,1832l9240,1832,9240,1944,9269,1944,9269,1832e" filled="t" fillcolor="#005FA0" stroked="f"><v:path arrowok="t"/><v:fill/></v:shape></v:group><v:group style="position:absolute;left:9298;top:1829;width:170;height:168" coordorigin="9298,1829" coordsize="170,168"><v:shape style="position:absolute;left:9298;top:1829;width:170;height:168" coordorigin="9298,1829" coordsize="170,168" path="m9396,1829l9370,1829,9359,1831,9308,1870,9298,1925,9300,1936,9338,1986,9370,1997,9395,1997,9407,1995,9427,1986,9436,1980,9445,1971,9375,1971,9367,1969,9328,1921,9328,1905,9329,1897,9374,1855,9446,1855,9437,1846,9428,1840,9407,1831,9396,1829e" filled="t" fillcolor="#005FA0" stroked="f"><v:path arrowok="t"/><v:fill/></v:shape><v:shape style="position:absolute;left:9298;top:1829;width:170;height:168" coordorigin="9298,1829" coordsize="170,168" path="m9446,1855l9391,1855,9398,1857,9412,1863,9438,1921,9437,1929,9391,1971,9445,1971,9468,1901,9466,1891,9457,1870,9452,1861,9446,1855e" filled="t" fillcolor="#005FA0" stroked="f"><v:path arrowok="t"/><v:fill/></v:shape></v:group><v:group style="position:absolute;left:9497;top:1832;width:138;height:163" coordorigin="9497,1832" coordsize="138,163"><v:shape style="position:absolute;left:9497;top:1832;width:138;height:163" coordorigin="9497,1832" coordsize="138,163" path="m9579,1832l9497,1832,9497,1994,9525,1994,9525,1938,9595,1938,9591,1933,9597,1931,9602,1929,9612,1923,9616,1920,9622,1912,9525,1912,9525,1857,9624,1857,9623,1855,9619,1850,9609,1841,9602,1838,9587,1833,9579,1832e" filled="t" fillcolor="#005FA0" stroked="f"><v:path arrowok="t"/><v:fill/></v:shape><v:shape style="position:absolute;left:9497;top:1832;width:138;height:163" coordorigin="9497,1832" coordsize="138,163" path="m9595,1938l9561,1938,9601,1994,9635,1994,9595,1938e" filled="t" fillcolor="#005FA0" stroked="f"><v:path arrowok="t"/><v:fill/></v:shape><v:shape style="position:absolute;left:9497;top:1832;width:138;height:163" coordorigin="9497,1832" coordsize="138,163" path="m9624,1857l9578,1857,9586,1860,9598,1869,9601,1875,9601,1893,9598,1900,9586,1910,9578,1912,9622,1912,9622,1912,9625,1907,9629,1896,9630,1890,9630,1875,9629,1868,9624,1857e" filled="t" fillcolor="#005FA0" stroked="f"><v:path arrowok="t"/><v:fill/></v:shape></v:group><v:group style="position:absolute;left:9647;top:1832;width:80;height:163" coordorigin="9647,1832" coordsize="80,163"><v:shape style="position:absolute;left:9647;top:1832;width:80;height:163" coordorigin="9647,1832" coordsize="80,163" path="m9728,1858l9699,1858,9699,1994,9728,1994,9728,1858e" filled="t" fillcolor="#005FA0" stroked="f"><v:path arrowok="t"/><v:fill/></v:shape><v:shape style="position:absolute;left:9647;top:1832;width:80;height:163" coordorigin="9647,1832" coordsize="80,163" path="m9779,1832l9647,1832,9647,1858,9779,1858,9779,1832e" filled="t" fillcolor="#005FA0" stroked="f"><v:path arrowok="t"/><v:fill/></v:shape></v:group><w10:wrap type="none"/></v:group></w:pict></w:r><w:r><w:rPr/><w:pict><v:group style="position:absolute;margin-left:490.194092pt;margin-top:91.583214pt;width:6.743pt;height:8.1390pt;mso-position-horizontal-relative:page;mso-position-vertical-relative:page;z-index:-910" coordorigin="9804,1832" coordsize="135,163"><v:shape style="position:absolute;left:9804;top:1832;width:135;height:163" coordorigin="9804,1832" coordsize="135,163" path="m9832,1832l9804,1832,9804,1994,9832,1994,9832,1926,9939,1926,9939,1899,9832,1899,9832,1832e" filled="t" fillcolor="#005FA0" stroked="f"><v:path arrowok="t"/><v:fill/></v:shape><v:shape style="position:absolute;left:9804;top:1832;width:135;height:163" coordorigin="9804,1832" coordsize="135,163" path="m9939,1926l9910,1926,9910,1994,9939,1994,9939,1926e" filled="t" fillcolor="#005FA0" stroked="f"><v:path arrowok="t"/><v:fill/></v:shape><v:shape style="position:absolute;left:9804;top:1832;width:135;height:163" coordorigin="9804,1832" coordsize="135,163" path="m9939,1832l9910,1832,9910,1899,9939,1899,9939,1832e" filled="t" fillcolor="#005FA0" stroked="f"><v:path arrowok="t"/><v:fill/></v:shape></v:group><w10:wrap type="none"/></w:pict></w:r><w:r><w:rPr/><w:pict><v:group style="position:absolute;margin-left:501.305908pt;margin-top:91.440613pt;width:41.42pt;height:8.424pt;mso-position-horizontal-relative:page;mso-position-vertical-relative:page;z-index:-909" coordorigin="10026,1829" coordsize="828,168"><v:group style="position:absolute;left:10027;top:1831;width:243;height:164" coordorigin="10027,1831" coordsize="243,164"><v:shape style="position:absolute;left:10027;top:1831;width:243;height:164" coordorigin="10027,1831" coordsize="243,164" path="m10058,1832l10027,1832,10083,1996,10108,1996,10123,1952,10096,1952,10058,1832e" filled="t" fillcolor="#005FA0" stroked="f"><v:path arrowok="t"/><v:fill/></v:shape><v:shape style="position:absolute;left:10027;top:1831;width:243;height:164" coordorigin="10027,1831" coordsize="243,164" path="m10176,1879l10148,1879,10188,1996,10213,1996,10228,1952,10201,1952,10176,1879e" filled="t" fillcolor="#005FA0" stroked="f"><v:path arrowok="t"/><v:fill/></v:shape><v:shape style="position:absolute;left:10027;top:1831;width:243;height:164" coordorigin="10027,1831" coordsize="243,164" path="m10161,1831l10136,1831,10096,1952,10123,1952,10148,1879,10176,1879,10161,1831e" filled="t" fillcolor="#005FA0" stroked="f"><v:path arrowok="t"/><v:fill/></v:shape><v:shape style="position:absolute;left:10027;top:1831;width:243;height:164" coordorigin="10027,1831" coordsize="243,164" path="m10269,1832l10239,1832,10201,1952,10228,1952,10269,1832e" filled="t" fillcolor="#005FA0" stroked="f"><v:path arrowok="t"/><v:fill/></v:shape></v:group><v:group style="position:absolute;left:10258;top:1831;width:170;height:164" coordorigin="10258,1831" coordsize="170,164"><v:shape style="position:absolute;left:10258;top:1831;width:170;height:164" coordorigin="10258,1831" coordsize="170,164" path="m10356,1831l10330,1831,10258,1994,10288,1994,10304,1955,10411,1955,10400,1930,10315,1930,10343,1865,10371,1865,10356,1831e" filled="t" fillcolor="#005FA0" stroked="f"><v:path arrowok="t"/><v:fill/></v:shape><v:shape style="position:absolute;left:10258;top:1831;width:170;height:164" coordorigin="10258,1831" coordsize="170,164" path="m10411,1955l10381,1955,10398,1994,10428,1994,10411,1955e" filled="t" fillcolor="#005FA0" stroked="f"><v:path arrowok="t"/><v:fill/></v:shape><v:shape style="position:absolute;left:10258;top:1831;width:170;height:164" coordorigin="10258,1831" coordsize="170,164" path="m10371,1865l10343,1865,10371,1930,10400,1930,10371,1865e" filled="t" fillcolor="#005FA0" stroked="f"><v:path arrowok="t"/><v:fill/></v:shape></v:group><v:group style="position:absolute;left:10450;top:1832;width:114;height:163" coordorigin="10450,1832" coordsize="114,163"><v:shape style="position:absolute;left:10450;top:1832;width:114;height:163" coordorigin="10450,1832" coordsize="114,163" path="m10479,1832l10450,1832,10450,1994,10564,1994,10564,1969,10479,1969,10479,1832e" filled="t" fillcolor="#005FA0" stroked="f"><v:path arrowok="t"/><v:fill/></v:shape></v:group><v:group style="position:absolute;left:10589;top:1832;width:122;height:163" coordorigin="10589,1832" coordsize="122,163"><v:shape style="position:absolute;left:10589;top:1832;width:122;height:163" coordorigin="10589,1832" coordsize="122,163" path="m10709,1832l10589,1832,10589,1994,10710,1994,10710,1969,10617,1969,10617,1925,10699,1925,10699,1899,10617,1899,10617,1857,10709,1857,10709,1832e" filled="t" fillcolor="#005FA0" stroked="f"><v:path arrowok="t"/><v:fill/></v:shape></v:group><v:group style="position:absolute;left:10728;top:1829;width:126;height:167" coordorigin="10728,1829" coordsize="126,167"><v:shape style="position:absolute;left:10728;top:1829;width:126;height:167" coordorigin="10728,1829" coordsize="126,167" path="m10745,1950l10728,1971,10738,1980,10749,1986,10772,1995,10784,1997,10805,1997,10848,1971,10787,1971,10777,1970,10761,1962,10753,1957,10745,1950e" filled="t" fillcolor="#005FA0" stroked="f"><v:path arrowok="t"/><v:fill/></v:shape><v:shape style="position:absolute;left:10728;top:1829;width:126;height:167" coordorigin="10728,1829" coordsize="126,167" path="m10802,1829l10782,1829,10774,1830,10735,1885,10736,1891,10789,1926,10796,1927,10826,1948,10826,1957,10823,1962,10813,1970,10806,1971,10848,1971,10853,1963,10854,1956,10854,1941,10802,1900,10794,1898,10787,1896,10763,1877,10763,1869,10765,1864,10774,1857,10781,1855,10845,1855,10849,1850,10841,1843,10832,1838,10812,1831,10802,1829e" filled="t" fillcolor="#005FA0" stroked="f"><v:path arrowok="t"/><v:fill/></v:shape><v:shape style="position:absolute;left:10728;top:1829;width:126;height:167" coordorigin="10728,1829" coordsize="126,167" path="m10845,1855l10797,1855,10804,1856,10819,1862,10826,1866,10834,1871,10845,1855e" filled="t" fillcolor="#005FA0" stroked="f"><v:path arrowok="t"/><v:fill/></v:shape></v:group><w10:wrap type="none"/></v:group></w:pict></w:r><w:r><w:rPr/><w:pict><v:group style="position:absolute;margin-left:456.418091pt;margin-top:103.264015pt;width:49.84920pt;height:11.836pt;mso-position-horizontal-relative:page;mso-position-vertical-relative:page;z-index:-908" coordorigin="9128,2065" coordsize="997,237"><v:group style="position:absolute;left:9129;top:2087;width:152;height:192" coordorigin="9129,2087" coordsize="152,192"><v:shape style="position:absolute;left:9129;top:2087;width:152;height:192" coordorigin="9129,2087" coordsize="152,192" path="m9207,2087l9129,2087,9129,2280,9171,2280,9171,2222,9207,2222,9231,2219,9251,2210,9267,2197,9274,2184,9171,2184,9171,2126,9275,2126,9269,2114,9254,2100,9233,2091,9207,2087e" filled="t" fillcolor="#005FA0" stroked="f"><v:path arrowok="t"/><v:fill/></v:shape><v:shape style="position:absolute;left:9129;top:2087;width:152;height:192" coordorigin="9129,2087" coordsize="152,192" path="m9275,2126l9171,2126,9211,2126,9231,2135,9238,2155,9238,2160,9228,2178,9205,2184,9274,2184,9277,2178,9281,2155,9278,2133,9275,2126e" filled="t" fillcolor="#005FA0" stroked="f"><v:path arrowok="t"/><v:fill/></v:shape></v:group><v:group style="position:absolute;left:9297;top:2084;width:204;height:199" coordorigin="9297,2084" coordsize="204,199"><v:shape style="position:absolute;left:9297;top:2084;width:204;height:199" coordorigin="9297,2084" coordsize="204,199" path="m9396,2084l9333,2107,9300,2161,9297,2184,9297,2189,9321,2248,9378,2281,9403,2283,9426,2280,9448,2272,9466,2260,9481,2245,9481,2244,9395,2244,9373,2238,9357,2225,9346,2206,9342,2184,9342,2176,9348,2155,9361,2138,9380,2127,9404,2123,9481,2123,9478,2119,9463,2105,9443,2094,9421,2087,9396,2084e" filled="t" fillcolor="#005FA0" stroked="f"><v:path arrowok="t"/><v:fill/></v:shape><v:shape style="position:absolute;left:9297;top:2084;width:204;height:199" coordorigin="9297,2084" coordsize="204,199" path="m9481,2123l9404,2123,9426,2129,9443,2143,9454,2161,9458,2184,9458,2184,9419,2240,9395,2244,9481,2244,9492,2226,9499,2206,9502,2184,9502,2178,9498,2156,9490,2136,9481,2123e" filled="t" fillcolor="#005FA0" stroked="f"><v:path arrowok="t"/><v:fill/></v:shape></v:group><v:group style="position:absolute;left:9533;top:2087;width:138;height:192" coordorigin="9533,2087" coordsize="138,192"><v:shape style="position:absolute;left:9533;top:2087;width:138;height:192" coordorigin="9533,2087" coordsize="138,192" path="m9575,2087l9533,2087,9533,2280,9671,2280,9671,2241,9575,2241,9575,2087e" filled="t" fillcolor="#005FA0" stroked="f"><v:path arrowok="t"/><v:fill/></v:shape></v:group><v:group style="position:absolute;left:9719;top:2087;width:2;height:192" coordorigin="9719,2087" coordsize="2,192"><v:shape style="position:absolute;left:9719;top:2087;width:2;height:192" coordorigin="9719,2087" coordsize="0,192" path="m9719,2087l9719,2280e" filled="f" stroked="t" strokeweight="2.216pt" strokecolor="#005FA0"><v:path arrowok="t"/></v:shape></v:group><v:group style="position:absolute;left:9774;top:2084;width:178;height:199" coordorigin="9774,2084" coordsize="178,199"><v:shape style="position:absolute;left:9774;top:2084;width:178;height:199" coordorigin="9774,2084" coordsize="178,199" path="m9872,2084l9809,2107,9776,2161,9774,2184,9774,2190,9797,2249,9855,2281,9880,2283,9902,2280,9921,2273,9937,2262,9951,2249,9939,2244,9871,2244,9849,2238,9833,2225,9822,2206,9818,2184,9819,2170,9827,2151,9841,2137,9861,2127,9888,2125,9938,2125,9948,2112,9934,2101,9917,2092,9897,2086,9872,2084e" filled="t" fillcolor="#005FA0" stroked="f"><v:path arrowok="t"/><v:fill/></v:shape><v:shape style="position:absolute;left:9774;top:2084;width:178;height:199" coordorigin="9774,2084" coordsize="178,199" path="m9910,2233l9893,2241,9871,2244,9939,2244,9910,2233e" filled="t" fillcolor="#005FA0" stroked="f"><v:path arrowok="t"/><v:fill/></v:shape><v:shape style="position:absolute;left:9774;top:2084;width:178;height:199" coordorigin="9774,2084" coordsize="178,199" path="m9938,2125l9888,2125,9906,2132,9923,2145,9938,2125e" filled="t" fillcolor="#005FA0" stroked="f"><v:path arrowok="t"/><v:fill/></v:shape></v:group><v:group style="position:absolute;left:9978;top:2087;width:146;height:192" coordorigin="9978,2087" coordsize="146,192"><v:shape style="position:absolute;left:9978;top:2087;width:146;height:192" coordorigin="9978,2087" coordsize="146,192" path="m10123,2087l9978,2087,9978,2280,10125,2280,10125,2242,10020,2242,10020,2202,10111,2202,10111,2164,10020,2164,10020,2125,10123,2125,10123,2087e" filled="t" fillcolor="#005FA0" stroked="f"><v:path arrowok="t"/><v:fill/></v:shape></v:group><w10:wrap type="none"/></v:group></w:pict></w:r><w:r><w:rPr/><w:pict><v:group style="position:absolute;margin-left:36.566898pt;margin-top:141.779816pt;width:523.2760pt;height:.1pt;mso-position-horizontal-relative:page;mso-position-vertical-relative:page;z-index:-907" coordorigin="731,2836" coordsize="10466,2"><v:shape style="position:absolute;left:731;top:2836;width:10466;height:2" coordorigin="731,2836" coordsize="10466,0" path="m731,2836l11197,2836e" filled="f" stroked="t" strokeweight="2pt" strokecolor="#000000"><v:path arrowok="t"/></v:shape></v:group><w10:wrap type="none"/></w:pict></w:r><w:r><w:rPr/><w:pict><v:group style="position:absolute;margin-left:36.566898pt;margin-top:699.315186pt;width:523.2760pt;height:.1pt;mso-position-horizontal-relative:page;mso-position-vertical-relative:page;z-index:-906" coordorigin="731,13986" coordsize="10466,2"><v:shape style="position:absolute;left:731;top:13986;width:10466;height:2" coordorigin="731,13986" coordsize="10466,0" path="m731,13986l11197,13986e" filled="f" stroked="t" strokeweight="2pt" strokecolor="#000000"><v:path arrowok="t"/></v:shape></v:group><w10:wrap type="none"/></w:pict></w:r><w:r><w:rPr/><w:pict><v:group style="position:absolute;margin-left:36.567001pt;margin-top:715.423035pt;width:131.244pt;height:76.336pt;mso-position-horizontal-relative:page;mso-position-vertical-relative:page;z-index:-905" coordorigin="731,14308" coordsize="2625,1527"><v:shape style="position:absolute;left:731;top:14308;width:2625;height:1527" type="#_x0000_t75"><v:imagedata r:id="rId26" o:title=""/></v:shape><v:shape style="position:absolute;left:890;top:14400;width:2308;height:1343" type="#_x0000_t75"><v:imagedata r:id="rId27" o:title=""/></v:shape><v:shape style="position:absolute;left:1198;top:14534;width:1717;height:1090" type="#_x0000_t75"><v:imagedata r:id="rId28" o:title=""/></v:shape><w10:wrap type="none"/></v:group></w:pict></w:r><w:r><w:rPr/><w:pict><v:shape style="width:82.419892pt;height:90pt;mso-position-horizontal-relative:char;mso-position-vertical-relative:line" type="#_x0000_t75"><v:imagedata r:id="rId29" o:title=""/></v:shape></w:pict></w:r><w:r><w:rPr><w:rFonts w:ascii="Times New Roman" w:hAnsi="Times New Roman" w:cs="Times New Roman" w:eastAsia="Times New Roman"/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2" w:after="0" w:line="240" w:lineRule="exact"/><w:jc w:val="left"/><w:rPr><w:sz w:val="24"/><w:szCs w:val="24"/></w:rPr></w:pPr><w:rPr/><w:r><w:rPr><w:sz w:val="24"/><w:szCs w:val="24"/></w:rPr></w:r></w:p><w:p><w:pPr><w:spacing w:before="20" w:after="0" w:line="240" w:lineRule="auto"/><w:ind w:left="2175" w:right="-20"/><w:jc w:val="left"/><w:rPr><w:rFonts w:ascii="Gotham Book" w:hAnsi="Gotham Book" w:cs="Gotham Book" w:eastAsia="Gotham Book"/><w:sz w:val="20"/><w:szCs w:val="20"/></w:rPr></w:pPr><w:rPr/><w:r><w:rPr/><w:pict><v:group style="position:absolute;margin-left:179.566895pt;margin-top:-22.362076pt;width:.1pt;height:79.937pt;mso-position-horizontal-relative:page;mso-position-vertical-relative:paragraph;z-index:-904" coordorigin="3591,-447" coordsize="2,1599"><v:shape style="position:absolute;left:3591;top:-447;width:2;height:1599" coordorigin="3591,-447" coordsize="0,1599" path="m3591,1151l3591,-447e" filled="f" stroked="t" strokeweight="2pt" strokecolor="#000000"><v:path arrowok="t"/></v:shape></v:group><w10:wrap type="none"/></w:pict></w:r><w:r><w:rPr><w:rFonts w:ascii="Gotham Book" w:hAnsi="Gotham Book" w:cs="Gotham Book" w:eastAsia="Gotham Book"/><w:sz w:val="20"/><w:szCs w:val="20"/><w:spacing w:val="0"/><w:w w:val="100"/></w:rPr><w:t>M</w:t></w:r><w:r><w:rPr><w:rFonts w:ascii="Gotham Book" w:hAnsi="Gotham Book" w:cs="Gotham Book" w:eastAsia="Gotham Book"/><w:sz w:val="20"/><w:szCs w:val="20"/><w:spacing w:val="-5"/><w:w w:val="100"/></w:rPr><w:t>e</w:t></w:r><w:r><w:rPr><w:rFonts w:ascii="Gotham Book" w:hAnsi="Gotham Book" w:cs="Gotham Book" w:eastAsia="Gotham Book"/><w:sz w:val="20"/><w:szCs w:val="20"/><w:spacing w:val="0"/><w:w w:val="100"/></w:rPr><w:t>wn</w:t></w:r><w:r><w:rPr><w:rFonts w:ascii="Gotham Book" w:hAnsi="Gotham Book" w:cs="Gotham Book" w:eastAsia="Gotham Book"/><w:sz w:val="20"/><w:szCs w:val="20"/><w:spacing w:val="0"/><w:w w:val="100"/></w:rPr><w:t> </w:t></w:r><w:r><w:rPr><w:rFonts w:ascii="Gotham Book" w:hAnsi="Gotham Book" w:cs="Gotham Book" w:eastAsia="Gotham Book"/><w:sz w:val="20"/><w:szCs w:val="20"/><w:spacing w:val="-1"/><w:w w:val="100"/></w:rPr><w:t>c</w:t></w:r><w:r><w:rPr><w:rFonts w:ascii="Gotham Book" w:hAnsi="Gotham Book" w:cs="Gotham Book" w:eastAsia="Gotham Book"/><w:sz w:val="20"/><w:szCs w:val="20"/><w:spacing w:val="-5"/><w:w w:val="100"/></w:rPr><w:t>y</w:t></w:r><w:r><w:rPr><w:rFonts w:ascii="Gotham Book" w:hAnsi="Gotham Book" w:cs="Gotham Book" w:eastAsia="Gotham Book"/><w:sz w:val="20"/><w:szCs w:val="20"/><w:spacing w:val="0"/><w:w w:val="100"/></w:rPr><w:t>d</w:t></w:r><w:r><w:rPr><w:rFonts w:ascii="Gotham Book" w:hAnsi="Gotham Book" w:cs="Gotham Book" w:eastAsia="Gotham Book"/><w:sz w:val="20"/><w:szCs w:val="20"/><w:spacing w:val="-5"/><w:w w:val="100"/></w:rPr><w:t>w</w:t></w:r><w:r><w:rPr><w:rFonts w:ascii="Gotham Book" w:hAnsi="Gotham Book" w:cs="Gotham Book" w:eastAsia="Gotham Book"/><w:sz w:val="20"/><w:szCs w:val="20"/><w:spacing w:val="0"/><w:w w:val="100"/></w:rPr><w:t>eith</w:t></w:r><w:r><w:rPr><w:rFonts w:ascii="Gotham Book" w:hAnsi="Gotham Book" w:cs="Gotham Book" w:eastAsia="Gotham Book"/><w:sz w:val="20"/><w:szCs w:val="20"/><w:spacing w:val="-4"/><w:w w:val="100"/></w:rPr><w:t>r</w:t></w:r><w:r><w:rPr><w:rFonts w:ascii="Gotham Book" w:hAnsi="Gotham Book" w:cs="Gotham Book" w:eastAsia="Gotham Book"/><w:sz w:val="20"/><w:szCs w:val="20"/><w:spacing w:val="0"/><w:w w:val="100"/></w:rPr><w:t>ediad</w:t></w:r><w:r><w:rPr><w:rFonts w:ascii="Gotham Book" w:hAnsi="Gotham Book" w:cs="Gotham Book" w:eastAsia="Gotham Book"/><w:sz w:val="20"/><w:szCs w:val="20"/><w:spacing w:val="0"/><w:w w:val="100"/></w:rPr><w:t> </w:t></w:r><w:r><w:rPr><w:rFonts w:ascii="Gotham Book" w:hAnsi="Gotham Book" w:cs="Gotham Book" w:eastAsia="Gotham Book"/><w:sz w:val="20"/><w:szCs w:val="20"/><w:spacing w:val="0"/><w:w w:val="100"/></w:rPr><w:t>ag</w:t></w:r></w:p><w:p><w:pPr><w:spacing w:before="3" w:after="0" w:line="110" w:lineRule="exact"/><w:jc w:val="left"/><w:rPr><w:sz w:val="11"/><w:szCs w:val="11"/></w:rPr></w:pPr><w:rPr/><w:r><w:rPr><w:sz w:val="11"/><w:szCs w:val="11"/></w:rPr></w:r></w:p><w:p><w:pPr><w:spacing w:before="0" w:after="0" w:line="240" w:lineRule="auto"/><w:ind w:left="2175" w:right="-20"/><w:jc w:val="left"/><w:rPr><w:rFonts w:ascii="Gotham" w:hAnsi="Gotham" w:cs="Gotham" w:eastAsia="Gotham"/><w:sz w:val="20"/><w:szCs w:val="20"/></w:rPr></w:pPr><w:rPr/><w:r><w:rPr><w:rFonts w:ascii="Gotham" w:hAnsi="Gotham" w:cs="Gotham" w:eastAsia="Gotham"/><w:sz w:val="20"/><w:szCs w:val="20"/><w:spacing w:val="-15"/><w:w w:val="100"/><w:b/><w:bCs/></w:rPr><w:t>Y</w:t></w:r><w:r><w:rPr><w:rFonts w:ascii="Gotham" w:hAnsi="Gotham" w:cs="Gotham" w:eastAsia="Gotham"/><w:sz w:val="20"/><w:szCs w:val="20"/><w:spacing w:val="0"/><w:w w:val="100"/><w:b/><w:bCs/></w:rPr><w:t>mddiriedolaeth</w:t></w:r><w:r><w:rPr><w:rFonts w:ascii="Gotham" w:hAnsi="Gotham" w:cs="Gotham" w:eastAsia="Gotham"/><w:sz w:val="20"/><w:szCs w:val="20"/><w:spacing w:val="0"/><w:w w:val="100"/><w:b/><w:bCs/></w:rPr><w:t> </w:t></w:r><w:r><w:rPr><w:rFonts w:ascii="Gotham" w:hAnsi="Gotham" w:cs="Gotham" w:eastAsia="Gotham"/><w:sz w:val="20"/><w:szCs w:val="20"/><w:spacing w:val="0"/><w:w w:val="100"/><w:b/><w:bCs/></w:rPr><w:t>Heddlu</w:t></w:r><w:r><w:rPr><w:rFonts w:ascii="Gotham" w:hAnsi="Gotham" w:cs="Gotham" w:eastAsia="Gotham"/><w:sz w:val="20"/><w:szCs w:val="20"/><w:spacing w:val="0"/><w:w w:val="100"/><w:b/><w:bCs/></w:rPr><w:t> </w:t></w:r><w:r><w:rPr><w:rFonts w:ascii="Gotham" w:hAnsi="Gotham" w:cs="Gotham" w:eastAsia="Gotham"/><w:sz w:val="20"/><w:szCs w:val="20"/><w:spacing w:val="0"/><w:w w:val="100"/><w:b/><w:bCs/></w:rPr><w:t>Gogledd</w:t></w:r><w:r><w:rPr><w:rFonts w:ascii="Gotham" w:hAnsi="Gotham" w:cs="Gotham" w:eastAsia="Gotham"/><w:sz w:val="20"/><w:szCs w:val="20"/><w:spacing w:val="0"/><w:w w:val="100"/><w:b/><w:bCs/></w:rPr><w:t> </w:t></w:r><w:r><w:rPr><w:rFonts w:ascii="Gotham" w:hAnsi="Gotham" w:cs="Gotham" w:eastAsia="Gotham"/><w:sz w:val="20"/><w:szCs w:val="20"/><w:spacing w:val="-2"/><w:w w:val="100"/><w:b/><w:bCs/></w:rPr><w:t>C</w:t></w:r><w:r><w:rPr><w:rFonts w:ascii="Gotham" w:hAnsi="Gotham" w:cs="Gotham" w:eastAsia="Gotham"/><w:sz w:val="20"/><w:szCs w:val="20"/><w:spacing w:val="0"/><w:w w:val="100"/><w:b/><w:bCs/></w:rPr><w:t>ymru</w:t></w:r><w:r><w:rPr><w:rFonts w:ascii="Gotham" w:hAnsi="Gotham" w:cs="Gotham" w:eastAsia="Gotham"/><w:sz w:val="20"/><w:szCs w:val="20"/><w:spacing w:val="0"/><w:w w:val="100"/><w:b/><w:bCs/></w:rPr><w:t> </w:t></w:r><w:r><w:rPr><w:rFonts w:ascii="Gotham" w:hAnsi="Gotham" w:cs="Gotham" w:eastAsia="Gotham"/><w:sz w:val="20"/><w:szCs w:val="20"/><w:spacing w:val="0"/><w:w w:val="100"/><w:b/><w:bCs/></w:rPr><w:t>a’r</w:t></w:r><w:r><w:rPr><w:rFonts w:ascii="Gotham" w:hAnsi="Gotham" w:cs="Gotham" w:eastAsia="Gotham"/><w:sz w:val="20"/><w:szCs w:val="20"/><w:spacing w:val="0"/><w:w w:val="100"/><w:b/><w:bCs/></w:rPr><w:t> </w:t></w:r><w:r><w:rPr><w:rFonts w:ascii="Gotham" w:hAnsi="Gotham" w:cs="Gotham" w:eastAsia="Gotham"/><w:sz w:val="20"/><w:szCs w:val="20"/><w:spacing w:val="-1"/><w:w w:val="100"/><w:b/><w:bCs/></w:rPr><w:t>G</w:t></w:r><w:r><w:rPr><w:rFonts w:ascii="Gotham" w:hAnsi="Gotham" w:cs="Gotham" w:eastAsia="Gotham"/><w:sz w:val="20"/><w:szCs w:val="20"/><w:spacing w:val="0"/><w:w w:val="100"/><w:b/><w:bCs/></w:rPr><w:t>ymuned</w:t></w:r><w:r><w:rPr><w:rFonts w:ascii="Gotham" w:hAnsi="Gotham" w:cs="Gotham" w:eastAsia="Gotham"/><w:sz w:val="20"/><w:szCs w:val="20"/><w:spacing w:val="0"/><w:w w:val="100"/></w:rPr></w:r></w:p><w:p><w:pPr><w:spacing w:before="1" w:after="0" w:line="150" w:lineRule="exact"/><w:jc w:val="left"/><w:rPr><w:sz w:val="15"/><w:szCs w:val="15"/></w:rPr></w:pPr><w:rPr/><w:r><w:rPr><w:sz w:val="15"/><w:szCs w:val="15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0" w:after="0" w:line="200" w:lineRule="exact"/><w:jc w:val="left"/><w:rPr><w:sz w:val="20"/><w:szCs w:val="20"/></w:rPr></w:pPr><w:rPr/><w:r><w:rPr><w:sz w:val="20"/><w:szCs w:val="20"/></w:rPr></w:r></w:p><w:p><w:pPr><w:spacing w:before="28" w:after="0" w:line="240" w:lineRule="auto"/><w:ind w:right="89"/><w:jc w:val="right"/><w:rPr><w:rFonts w:ascii="Gotham Book" w:hAnsi="Gotham Book" w:cs="Gotham Book" w:eastAsia="Gotham Book"/><w:sz w:val="16"/><w:szCs w:val="16"/></w:rPr></w:pPr><w:rPr/><w:r><w:rPr><w:rFonts w:ascii="Gotham Book" w:hAnsi="Gotham Book" w:cs="Gotham Book" w:eastAsia="Gotham Book"/><w:sz w:val="16"/><w:szCs w:val="16"/><w:spacing w:val="-2"/><w:w w:val="100"/></w:rPr><w:t>R</w:t></w:r><w:r><w:rPr><w:rFonts w:ascii="Gotham Book" w:hAnsi="Gotham Book" w:cs="Gotham Book" w:eastAsia="Gotham Book"/><w:sz w:val="16"/><w:szCs w:val="16"/><w:spacing w:val="0"/><w:w w:val="100"/></w:rPr><w:t>egi</w:t></w:r><w:r><w:rPr><w:rFonts w:ascii="Gotham Book" w:hAnsi="Gotham Book" w:cs="Gotham Book" w:eastAsia="Gotham Book"/><w:sz w:val="16"/><w:szCs w:val="16"/><w:spacing w:val="-2"/><w:w w:val="100"/></w:rPr><w:t>s</w:t></w:r><w:r><w:rPr><w:rFonts w:ascii="Gotham Book" w:hAnsi="Gotham Book" w:cs="Gotham Book" w:eastAsia="Gotham Book"/><w:sz w:val="16"/><w:szCs w:val="16"/><w:spacing w:val="-2"/><w:w w:val="100"/></w:rPr><w:t>t</w:t></w:r><w:r><w:rPr><w:rFonts w:ascii="Gotham Book" w:hAnsi="Gotham Book" w:cs="Gotham Book" w:eastAsia="Gotham Book"/><w:sz w:val="16"/><w:szCs w:val="16"/><w:spacing w:val="0"/><w:w w:val="100"/></w:rPr><w:t>e</w:t></w:r><w:r><w:rPr><w:rFonts w:ascii="Gotham Book" w:hAnsi="Gotham Book" w:cs="Gotham Book" w:eastAsia="Gotham Book"/><w:sz w:val="16"/><w:szCs w:val="16"/><w:spacing w:val="-4"/><w:w w:val="100"/></w:rPr><w:t>r</w:t></w:r><w:r><w:rPr><w:rFonts w:ascii="Gotham Book" w:hAnsi="Gotham Book" w:cs="Gotham Book" w:eastAsia="Gotham Book"/><w:sz w:val="16"/><w:szCs w:val="16"/><w:spacing w:val="0"/><w:w w:val="100"/></w:rPr><w:t>ed</w:t></w:r><w:r><w:rPr><w:rFonts w:ascii="Gotham Book" w:hAnsi="Gotham Book" w:cs="Gotham Book" w:eastAsia="Gotham Book"/><w:sz w:val="16"/><w:szCs w:val="16"/><w:spacing w:val="0"/><w:w w:val="100"/></w:rPr><w:t> </w:t></w:r><w:r><w:rPr><w:rFonts w:ascii="Gotham Book" w:hAnsi="Gotham Book" w:cs="Gotham Book" w:eastAsia="Gotham Book"/><w:sz w:val="16"/><w:szCs w:val="16"/><w:spacing w:val="0"/><w:w w:val="100"/></w:rPr><w:t>Charity</w:t></w:r><w:r><w:rPr><w:rFonts w:ascii="Gotham Book" w:hAnsi="Gotham Book" w:cs="Gotham Book" w:eastAsia="Gotham Book"/><w:sz w:val="16"/><w:szCs w:val="16"/><w:spacing w:val="0"/><w:w w:val="100"/></w:rPr><w:t> </w:t></w:r><w:r><w:rPr><w:rFonts w:ascii="Gotham Book" w:hAnsi="Gotham Book" w:cs="Gotham Book" w:eastAsia="Gotham Book"/><w:sz w:val="16"/><w:szCs w:val="16"/><w:spacing w:val="0"/><w:w w:val="100"/></w:rPr><w:t>Number</w:t></w:r><w:r><w:rPr><w:rFonts w:ascii="Gotham Book" w:hAnsi="Gotham Book" w:cs="Gotham Book" w:eastAsia="Gotham Book"/><w:sz w:val="16"/><w:szCs w:val="16"/><w:spacing w:val="0"/><w:w w:val="100"/></w:rPr><w:t> </w:t></w:r><w:r><w:rPr><w:rFonts w:ascii="Gotham Book" w:hAnsi="Gotham Book" w:cs="Gotham Book" w:eastAsia="Gotham Book"/><w:sz w:val="16"/><w:szCs w:val="16"/><w:spacing w:val="0"/><w:w w:val="100"/></w:rPr><w:t>1</w:t></w:r><w:r><w:rPr><w:rFonts w:ascii="Gotham Book" w:hAnsi="Gotham Book" w:cs="Gotham Book" w:eastAsia="Gotham Book"/><w:sz w:val="16"/><w:szCs w:val="16"/><w:spacing w:val="-5"/><w:w w:val="100"/></w:rPr><w:t>0</w:t></w:r><w:r><w:rPr><w:rFonts w:ascii="Gotham Book" w:hAnsi="Gotham Book" w:cs="Gotham Book" w:eastAsia="Gotham Book"/><w:sz w:val="16"/><w:szCs w:val="16"/><w:spacing w:val="2"/><w:w w:val="100"/></w:rPr><w:t>7</w:t></w:r><w:r><w:rPr><w:rFonts w:ascii="Gotham Book" w:hAnsi="Gotham Book" w:cs="Gotham Book" w:eastAsia="Gotham Book"/><w:sz w:val="16"/><w:szCs w:val="16"/><w:spacing w:val="0"/><w:w w:val="100"/></w:rPr><w:t>1628</w:t></w:r></w:p><w:sectPr><w:pgMar w:footer="0" w:header="0" w:top="600" w:bottom="280" w:left="1680" w:right="600"/><w:footerReference w:type="default" r:id="rId22"/><w:pgSz w:w="11920" w:h="16840"/></w:sectPr></w:body>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auto"/>
    <w:pitch w:val="default"/>
  </w:font>
  <w:font w:name="Gotham Book">
    <w:altName w:val="Gotham Book"/>
    <w:charset w:val="0"/>
    <w:family w:val="roman"/>
    <w:pitch w:val="variable"/>
  </w:font>
  <w:font w:name="Gotham Black">
    <w:altName w:val="Gotham Black"/>
    <w:charset w:val="0"/>
    <w:family w:val="roman"/>
    <w:pitch w:val="variable"/>
  </w:font>
  <w:font w:name="Gotham">
    <w:altName w:val="Gotham"/>
    <w:charset w:val="0"/>
    <w:family w:val="roman"/>
    <w:pitch w:val="variable"/>
  </w:font>
  <w:font w:name="Gotham Medium">
    <w:altName w:val="Gotham Medium"/>
    <w:charset w:val="0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v:group style="position:absolute;margin-left:36pt;margin-top:806.748291pt;width:523.2760pt;height:.1pt;mso-position-horizontal-relative:page;mso-position-vertical-relative:page;z-index:-949" coordorigin="720,16135" coordsize="10466,2">
          <v:shape style="position:absolute;left:720;top:16135;width:10466;height:2" coordorigin="720,16135" coordsize="10466,0" path="m720,16135l11186,16135e" filled="f" stroked="t" strokeweight="2pt" strokecolor="#000000">
            <v:path arrowok="t"/>
          </v:shape>
        </v:group>
        <w10:wrap type="none"/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5pt;margin-top:813.222534pt;width:77.936004pt;height:14.0pt;mso-position-horizontal-relative:page;mso-position-vertical-relative:page;z-index:-948" type="#_x0000_t202" filled="f" stroked="f">
          <v:textbox inset="0,0,0,0">
            <w:txbxContent>
              <w:p>
                <w:pPr>
                  <w:spacing w:before="0" w:after="0" w:line="252" w:lineRule="exact"/>
                  <w:ind w:left="20" w:right="-56"/>
                  <w:jc w:val="left"/>
                  <w:rPr>
                    <w:rFonts w:ascii="Gotham Black" w:hAnsi="Gotham Black" w:cs="Gotham Black" w:eastAsia="Gotham Black"/>
                    <w:sz w:val="24"/>
                    <w:szCs w:val="24"/>
                  </w:rPr>
                </w:pPr>
                <w:rPr/>
                <w:r>
                  <w:rPr>
                    <w:rFonts w:ascii="Gotham Black" w:hAnsi="Gotham Black" w:cs="Gotham Black" w:eastAsia="Gotham Black"/>
                    <w:sz w:val="24"/>
                    <w:szCs w:val="24"/>
                    <w:color w:val="D2232A"/>
                    <w:spacing w:val="0"/>
                    <w:w w:val="100"/>
                    <w:b/>
                    <w:bCs/>
                  </w:rPr>
                  <w:t>P</w:t>
                </w:r>
                <w:r>
                  <w:rPr>
                    <w:rFonts w:ascii="Gotham Black" w:hAnsi="Gotham Black" w:cs="Gotham Black" w:eastAsia="Gotham Black"/>
                    <w:sz w:val="24"/>
                    <w:szCs w:val="24"/>
                    <w:color w:val="D2232A"/>
                    <w:spacing w:val="-1"/>
                    <w:w w:val="100"/>
                    <w:b/>
                    <w:bCs/>
                  </w:rPr>
                  <w:t>E</w:t>
                </w:r>
                <w:r>
                  <w:rPr>
                    <w:rFonts w:ascii="Gotham Black" w:hAnsi="Gotham Black" w:cs="Gotham Black" w:eastAsia="Gotham Black"/>
                    <w:sz w:val="24"/>
                    <w:szCs w:val="24"/>
                    <w:color w:val="D2232A"/>
                    <w:spacing w:val="-5"/>
                    <w:w w:val="100"/>
                    <w:b/>
                    <w:bCs/>
                  </w:rPr>
                  <w:t>C</w:t>
                </w:r>
                <w:r>
                  <w:rPr>
                    <w:rFonts w:ascii="Gotham Black" w:hAnsi="Gotham Black" w:cs="Gotham Black" w:eastAsia="Gotham Black"/>
                    <w:sz w:val="24"/>
                    <w:szCs w:val="24"/>
                    <w:color w:val="D2232A"/>
                    <w:spacing w:val="0"/>
                    <w:w w:val="100"/>
                    <w:b/>
                    <w:bCs/>
                  </w:rPr>
                  <w:t>YN</w:t>
                </w:r>
                <w:r>
                  <w:rPr>
                    <w:rFonts w:ascii="Gotham Black" w:hAnsi="Gotham Black" w:cs="Gotham Black" w:eastAsia="Gotham Black"/>
                    <w:sz w:val="24"/>
                    <w:szCs w:val="24"/>
                    <w:color w:val="D2232A"/>
                    <w:spacing w:val="0"/>
                    <w:w w:val="100"/>
                    <w:b/>
                    <w:bCs/>
                  </w:rPr>
                  <w:t> </w:t>
                </w:r>
                <w:r>
                  <w:rPr>
                    <w:rFonts w:ascii="Gotham Black" w:hAnsi="Gotham Black" w:cs="Gotham Black" w:eastAsia="Gotham Black"/>
                    <w:sz w:val="24"/>
                    <w:szCs w:val="24"/>
                    <w:color w:val="D2232A"/>
                    <w:spacing w:val="-1"/>
                    <w:w w:val="100"/>
                    <w:b/>
                    <w:bCs/>
                  </w:rPr>
                  <w:t>C</w:t>
                </w:r>
                <w:r>
                  <w:rPr>
                    <w:rFonts w:ascii="Gotham Black" w:hAnsi="Gotham Black" w:cs="Gotham Black" w:eastAsia="Gotham Black"/>
                    <w:sz w:val="24"/>
                    <w:szCs w:val="24"/>
                    <w:color w:val="D2232A"/>
                    <w:spacing w:val="0"/>
                    <w:w w:val="100"/>
                    <w:b/>
                    <w:bCs/>
                  </w:rPr>
                  <w:t>AIS</w:t>
                </w:r>
                <w:r>
                  <w:rPr>
                    <w:rFonts w:ascii="Gotham Black" w:hAnsi="Gotham Black" w:cs="Gotham Black" w:eastAsia="Gotham Black"/>
                    <w:sz w:val="24"/>
                    <w:szCs w:val="24"/>
                    <w:color w:val="000000"/>
                    <w:spacing w:val="0"/>
                    <w:w w:val="100"/>
                  </w:rPr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23.733994pt;margin-top:813.222534pt;width:148.943207pt;height:23.470923pt;mso-position-horizontal-relative:page;mso-position-vertical-relative:page;z-index:-947" type="#_x0000_t202" filled="f" stroked="f">
          <v:textbox inset="0,0,0,0">
            <w:txbxContent>
              <w:p>
                <w:pPr>
                  <w:spacing w:before="0" w:after="0" w:line="252" w:lineRule="exact"/>
                  <w:ind w:left="1398" w:right="1384"/>
                  <w:jc w:val="center"/>
                  <w:rPr>
                    <w:rFonts w:ascii="Gotham Black" w:hAnsi="Gotham Black" w:cs="Gotham Black" w:eastAsia="Gotham Black"/>
                    <w:sz w:val="24"/>
                    <w:szCs w:val="24"/>
                  </w:rPr>
                </w:pPr>
                <w:rPr/>
                <w:r>
                  <w:rPr>
                    <w:rFonts w:ascii="Gotham Black" w:hAnsi="Gotham Black" w:cs="Gotham Black" w:eastAsia="Gotham Black"/>
                    <w:sz w:val="24"/>
                    <w:szCs w:val="24"/>
                    <w:b/>
                    <w:bCs/>
                  </w:rPr>
                </w:r>
                <w:r>
                  <w:rPr/>
                  <w:fldChar w:fldCharType="begin"/>
                </w:r>
                <w:r>
                  <w:rPr>
                    <w:rFonts w:ascii="Gotham Black" w:hAnsi="Gotham Black" w:cs="Gotham Black" w:eastAsia="Gotham Black"/>
                    <w:sz w:val="24"/>
                    <w:szCs w:val="24"/>
                    <w:spacing w:val="0"/>
                    <w:w w:val="100"/>
                    <w:b/>
                    <w:bCs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  <w:r>
                  <w:rPr>
                    <w:rFonts w:ascii="Gotham Black" w:hAnsi="Gotham Black" w:cs="Gotham Black" w:eastAsia="Gotham Black"/>
                    <w:sz w:val="24"/>
                    <w:szCs w:val="24"/>
                    <w:spacing w:val="0"/>
                    <w:w w:val="100"/>
                  </w:rPr>
                </w:r>
              </w:p>
              <w:p>
                <w:pPr>
                  <w:spacing w:before="5" w:after="0" w:line="240" w:lineRule="auto"/>
                  <w:ind w:left="-12" w:right="-32"/>
                  <w:jc w:val="center"/>
                  <w:rPr>
                    <w:rFonts w:ascii="Gotham Book" w:hAnsi="Gotham Book" w:cs="Gotham Book" w:eastAsia="Gotham Book"/>
                    <w:sz w:val="16"/>
                    <w:szCs w:val="16"/>
                  </w:rPr>
                </w:pPr>
                <w:rPr/>
                <w:r>
                  <w:rPr>
                    <w:rFonts w:ascii="Gotham Book" w:hAnsi="Gotham Book" w:cs="Gotham Book" w:eastAsia="Gotham Book"/>
                    <w:sz w:val="16"/>
                    <w:szCs w:val="16"/>
                    <w:spacing w:val="-3"/>
                    <w:w w:val="100"/>
                  </w:rPr>
                  <w:t>T</w:t>
                </w:r>
                <w:r>
                  <w:rPr>
                    <w:rFonts w:ascii="Gotham Book" w:hAnsi="Gotham Book" w:cs="Gotham Book" w:eastAsia="Gotham Book"/>
                    <w:sz w:val="16"/>
                    <w:szCs w:val="16"/>
                    <w:spacing w:val="0"/>
                    <w:w w:val="100"/>
                  </w:rPr>
                  <w:t>his</w:t>
                </w:r>
                <w:r>
                  <w:rPr>
                    <w:rFonts w:ascii="Gotham Book" w:hAnsi="Gotham Book" w:cs="Gotham Book" w:eastAsia="Gotham Book"/>
                    <w:sz w:val="16"/>
                    <w:szCs w:val="16"/>
                    <w:spacing w:val="0"/>
                    <w:w w:val="100"/>
                  </w:rPr>
                  <w:t> </w:t>
                </w:r>
                <w:r>
                  <w:rPr>
                    <w:rFonts w:ascii="Gotham Book" w:hAnsi="Gotham Book" w:cs="Gotham Book" w:eastAsia="Gotham Book"/>
                    <w:sz w:val="16"/>
                    <w:szCs w:val="16"/>
                    <w:spacing w:val="0"/>
                    <w:w w:val="100"/>
                  </w:rPr>
                  <w:t>document</w:t>
                </w:r>
                <w:r>
                  <w:rPr>
                    <w:rFonts w:ascii="Gotham Book" w:hAnsi="Gotham Book" w:cs="Gotham Book" w:eastAsia="Gotham Book"/>
                    <w:sz w:val="16"/>
                    <w:szCs w:val="16"/>
                    <w:spacing w:val="0"/>
                    <w:w w:val="100"/>
                  </w:rPr>
                  <w:t> </w:t>
                </w:r>
                <w:r>
                  <w:rPr>
                    <w:rFonts w:ascii="Gotham Book" w:hAnsi="Gotham Book" w:cs="Gotham Book" w:eastAsia="Gotham Book"/>
                    <w:sz w:val="16"/>
                    <w:szCs w:val="16"/>
                    <w:spacing w:val="0"/>
                    <w:w w:val="100"/>
                  </w:rPr>
                  <w:t>is</w:t>
                </w:r>
                <w:r>
                  <w:rPr>
                    <w:rFonts w:ascii="Gotham Book" w:hAnsi="Gotham Book" w:cs="Gotham Book" w:eastAsia="Gotham Book"/>
                    <w:sz w:val="16"/>
                    <w:szCs w:val="16"/>
                    <w:spacing w:val="0"/>
                    <w:w w:val="100"/>
                  </w:rPr>
                  <w:t> </w:t>
                </w:r>
                <w:r>
                  <w:rPr>
                    <w:rFonts w:ascii="Gotham Book" w:hAnsi="Gotham Book" w:cs="Gotham Book" w:eastAsia="Gotham Book"/>
                    <w:sz w:val="16"/>
                    <w:szCs w:val="16"/>
                    <w:spacing w:val="-3"/>
                    <w:w w:val="100"/>
                  </w:rPr>
                  <w:t>a</w:t>
                </w:r>
                <w:r>
                  <w:rPr>
                    <w:rFonts w:ascii="Gotham Book" w:hAnsi="Gotham Book" w:cs="Gotham Book" w:eastAsia="Gotham Book"/>
                    <w:sz w:val="16"/>
                    <w:szCs w:val="16"/>
                    <w:spacing w:val="-4"/>
                    <w:w w:val="100"/>
                  </w:rPr>
                  <w:t>v</w:t>
                </w:r>
                <w:r>
                  <w:rPr>
                    <w:rFonts w:ascii="Gotham Book" w:hAnsi="Gotham Book" w:cs="Gotham Book" w:eastAsia="Gotham Book"/>
                    <w:sz w:val="16"/>
                    <w:szCs w:val="16"/>
                    <w:spacing w:val="0"/>
                    <w:w w:val="100"/>
                  </w:rPr>
                  <w:t>ailable</w:t>
                </w:r>
                <w:r>
                  <w:rPr>
                    <w:rFonts w:ascii="Gotham Book" w:hAnsi="Gotham Book" w:cs="Gotham Book" w:eastAsia="Gotham Book"/>
                    <w:sz w:val="16"/>
                    <w:szCs w:val="16"/>
                    <w:spacing w:val="0"/>
                    <w:w w:val="100"/>
                  </w:rPr>
                  <w:t> </w:t>
                </w:r>
                <w:r>
                  <w:rPr>
                    <w:rFonts w:ascii="Gotham Book" w:hAnsi="Gotham Book" w:cs="Gotham Book" w:eastAsia="Gotham Book"/>
                    <w:sz w:val="16"/>
                    <w:szCs w:val="16"/>
                    <w:spacing w:val="0"/>
                    <w:w w:val="100"/>
                  </w:rPr>
                  <w:t>in</w:t>
                </w:r>
                <w:r>
                  <w:rPr>
                    <w:rFonts w:ascii="Gotham Book" w:hAnsi="Gotham Book" w:cs="Gotham Book" w:eastAsia="Gotham Book"/>
                    <w:sz w:val="16"/>
                    <w:szCs w:val="16"/>
                    <w:spacing w:val="0"/>
                    <w:w w:val="100"/>
                  </w:rPr>
                  <w:t> </w:t>
                </w:r>
                <w:r>
                  <w:rPr>
                    <w:rFonts w:ascii="Gotham Book" w:hAnsi="Gotham Book" w:cs="Gotham Book" w:eastAsia="Gotham Book"/>
                    <w:sz w:val="16"/>
                    <w:szCs w:val="16"/>
                    <w:spacing w:val="0"/>
                    <w:w w:val="100"/>
                  </w:rPr>
                  <w:t>English.</w:t>
                </w:r>
              </w:p>
            </w:txbxContent>
          </v:textbox>
        </v:shape>
      </w:pict>
    </w:r>
    <w:r>
      <w:rPr>
        <w:sz w:val="20"/>
        <w:szCs w:val="20"/>
      </w:rPr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v:group style="position:absolute;margin-left:36pt;margin-top:806.748291pt;width:523.2760pt;height:.1pt;mso-position-horizontal-relative:page;mso-position-vertical-relative:page;z-index:-946" coordorigin="720,16135" coordsize="10466,2">
          <v:shape style="position:absolute;left:720;top:16135;width:10466;height:2" coordorigin="720,16135" coordsize="10466,0" path="m720,16135l11186,16135e" filled="f" stroked="t" strokeweight="2pt" strokecolor="#000000">
            <v:path arrowok="t"/>
          </v:shape>
        </v:group>
        <w10:wrap type="none"/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4.324799pt;margin-top:811.734314pt;width:77.936004pt;height:14pt;mso-position-horizontal-relative:page;mso-position-vertical-relative:page;z-index:-945" type="#_x0000_t202" filled="f" stroked="f">
          <v:textbox inset="0,0,0,0">
            <w:txbxContent>
              <w:p>
                <w:pPr>
                  <w:spacing w:before="0" w:after="0" w:line="252" w:lineRule="exact"/>
                  <w:ind w:left="20" w:right="-56"/>
                  <w:jc w:val="left"/>
                  <w:rPr>
                    <w:rFonts w:ascii="Gotham Black" w:hAnsi="Gotham Black" w:cs="Gotham Black" w:eastAsia="Gotham Black"/>
                    <w:sz w:val="24"/>
                    <w:szCs w:val="24"/>
                  </w:rPr>
                </w:pPr>
                <w:rPr/>
                <w:r>
                  <w:rPr>
                    <w:rFonts w:ascii="Gotham Black" w:hAnsi="Gotham Black" w:cs="Gotham Black" w:eastAsia="Gotham Black"/>
                    <w:sz w:val="24"/>
                    <w:szCs w:val="24"/>
                    <w:color w:val="D2232A"/>
                    <w:spacing w:val="0"/>
                    <w:w w:val="100"/>
                    <w:b/>
                    <w:bCs/>
                  </w:rPr>
                  <w:t>P</w:t>
                </w:r>
                <w:r>
                  <w:rPr>
                    <w:rFonts w:ascii="Gotham Black" w:hAnsi="Gotham Black" w:cs="Gotham Black" w:eastAsia="Gotham Black"/>
                    <w:sz w:val="24"/>
                    <w:szCs w:val="24"/>
                    <w:color w:val="D2232A"/>
                    <w:spacing w:val="-1"/>
                    <w:w w:val="100"/>
                    <w:b/>
                    <w:bCs/>
                  </w:rPr>
                  <w:t>E</w:t>
                </w:r>
                <w:r>
                  <w:rPr>
                    <w:rFonts w:ascii="Gotham Black" w:hAnsi="Gotham Black" w:cs="Gotham Black" w:eastAsia="Gotham Black"/>
                    <w:sz w:val="24"/>
                    <w:szCs w:val="24"/>
                    <w:color w:val="D2232A"/>
                    <w:spacing w:val="-5"/>
                    <w:w w:val="100"/>
                    <w:b/>
                    <w:bCs/>
                  </w:rPr>
                  <w:t>C</w:t>
                </w:r>
                <w:r>
                  <w:rPr>
                    <w:rFonts w:ascii="Gotham Black" w:hAnsi="Gotham Black" w:cs="Gotham Black" w:eastAsia="Gotham Black"/>
                    <w:sz w:val="24"/>
                    <w:szCs w:val="24"/>
                    <w:color w:val="D2232A"/>
                    <w:spacing w:val="0"/>
                    <w:w w:val="100"/>
                    <w:b/>
                    <w:bCs/>
                  </w:rPr>
                  <w:t>YN</w:t>
                </w:r>
                <w:r>
                  <w:rPr>
                    <w:rFonts w:ascii="Gotham Black" w:hAnsi="Gotham Black" w:cs="Gotham Black" w:eastAsia="Gotham Black"/>
                    <w:sz w:val="24"/>
                    <w:szCs w:val="24"/>
                    <w:color w:val="D2232A"/>
                    <w:spacing w:val="0"/>
                    <w:w w:val="100"/>
                    <w:b/>
                    <w:bCs/>
                  </w:rPr>
                  <w:t> </w:t>
                </w:r>
                <w:r>
                  <w:rPr>
                    <w:rFonts w:ascii="Gotham Black" w:hAnsi="Gotham Black" w:cs="Gotham Black" w:eastAsia="Gotham Black"/>
                    <w:sz w:val="24"/>
                    <w:szCs w:val="24"/>
                    <w:color w:val="D2232A"/>
                    <w:spacing w:val="-1"/>
                    <w:w w:val="100"/>
                    <w:b/>
                    <w:bCs/>
                  </w:rPr>
                  <w:t>C</w:t>
                </w:r>
                <w:r>
                  <w:rPr>
                    <w:rFonts w:ascii="Gotham Black" w:hAnsi="Gotham Black" w:cs="Gotham Black" w:eastAsia="Gotham Black"/>
                    <w:sz w:val="24"/>
                    <w:szCs w:val="24"/>
                    <w:color w:val="D2232A"/>
                    <w:spacing w:val="0"/>
                    <w:w w:val="100"/>
                    <w:b/>
                    <w:bCs/>
                  </w:rPr>
                  <w:t>AIS</w:t>
                </w:r>
                <w:r>
                  <w:rPr>
                    <w:rFonts w:ascii="Gotham Black" w:hAnsi="Gotham Black" w:cs="Gotham Black" w:eastAsia="Gotham Black"/>
                    <w:sz w:val="24"/>
                    <w:szCs w:val="24"/>
                    <w:color w:val="000000"/>
                    <w:spacing w:val="0"/>
                    <w:w w:val="100"/>
                  </w:rPr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89.480804pt;margin-top:811.734314pt;width:15.824001pt;height:15.4882pt;mso-position-horizontal-relative:page;mso-position-vertical-relative:page;z-index:-944" type="#_x0000_t202" filled="f" stroked="f">
          <v:textbox inset="0,0,0,0">
            <w:txbxContent>
              <w:p>
                <w:pPr>
                  <w:spacing w:before="0" w:after="0" w:line="252" w:lineRule="exact"/>
                  <w:ind w:left="20" w:right="-56"/>
                  <w:jc w:val="left"/>
                  <w:rPr>
                    <w:rFonts w:ascii="Gotham Black" w:hAnsi="Gotham Black" w:cs="Gotham Black" w:eastAsia="Gotham Black"/>
                    <w:sz w:val="24"/>
                    <w:szCs w:val="24"/>
                  </w:rPr>
                </w:pPr>
                <w:rPr/>
                <w:r>
                  <w:rPr>
                    <w:rFonts w:ascii="Gotham Black" w:hAnsi="Gotham Black" w:cs="Gotham Black" w:eastAsia="Gotham Black"/>
                    <w:sz w:val="24"/>
                    <w:szCs w:val="24"/>
                    <w:b/>
                    <w:bCs/>
                  </w:rPr>
                </w:r>
                <w:r>
                  <w:rPr/>
                  <w:fldChar w:fldCharType="begin"/>
                </w:r>
                <w:r>
                  <w:rPr>
                    <w:rFonts w:ascii="Gotham Black" w:hAnsi="Gotham Black" w:cs="Gotham Black" w:eastAsia="Gotham Black"/>
                    <w:sz w:val="24"/>
                    <w:szCs w:val="24"/>
                    <w:spacing w:val="0"/>
                    <w:w w:val="100"/>
                    <w:b/>
                    <w:bCs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  <w:r>
                  <w:rPr>
                    <w:rFonts w:ascii="Gotham Black" w:hAnsi="Gotham Black" w:cs="Gotham Black" w:eastAsia="Gotham Black"/>
                    <w:sz w:val="24"/>
                    <w:szCs w:val="24"/>
                    <w:spacing w:val="0"/>
                    <w:w w:val="10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jpg"/><Relationship Id="rId13" Type="http://schemas.openxmlformats.org/officeDocument/2006/relationships/footer" Target="footer1.xml"/><Relationship Id="rId14" Type="http://schemas.openxmlformats.org/officeDocument/2006/relationships/hyperlink" Target="https://www.northwales-pcc.gov.uk/Document-Library/Information/Publication-Scheme/What-are-priorities-are-and-how-we-are-doing/Police-and-Crime-Plan/Cynllun-Heddlu-a-Throsedd-2021.pdf" TargetMode="External"/><Relationship Id="rId15" Type="http://schemas.openxmlformats.org/officeDocument/2006/relationships/image" Target="media/image9.png"/><Relationship Id="rId16" Type="http://schemas.openxmlformats.org/officeDocument/2006/relationships/image" Target="media/image10.png"/><Relationship Id="rId17" Type="http://schemas.openxmlformats.org/officeDocument/2006/relationships/footer" Target="footer2.xml"/><Relationship Id="rId18" Type="http://schemas.openxmlformats.org/officeDocument/2006/relationships/hyperlink" Target="https://www.northwales-pcc.gov.uk/Document-Library/Information/Publication-Scheme/What-are-priorities-are-and-how-we-are-doing/Police-and-Crime-Plan/Cynllun-Heddlu-a-Throsedd-2021.pdf" TargetMode="External"/><Relationship Id="rId19" Type="http://schemas.openxmlformats.org/officeDocument/2006/relationships/hyperlink" Target="mailto:yourcommunityyourchoice@nthwales.pnn.police.uk" TargetMode="External"/><Relationship Id="rId20" Type="http://schemas.openxmlformats.org/officeDocument/2006/relationships/hyperlink" Target="mailto:yourcommunityyourchoice@nthwales.pnn.police.uk" TargetMode="External"/><Relationship Id="rId21" Type="http://schemas.openxmlformats.org/officeDocument/2006/relationships/hyperlink" Target="http://www.ico.gov.uk/" TargetMode="External"/><Relationship Id="rId22" Type="http://schemas.openxmlformats.org/officeDocument/2006/relationships/footer" Target="footer3.xml"/><Relationship Id="rId23" Type="http://schemas.openxmlformats.org/officeDocument/2006/relationships/image" Target="media/image11.png"/><Relationship Id="rId24" Type="http://schemas.openxmlformats.org/officeDocument/2006/relationships/image" Target="media/image12.png"/><Relationship Id="rId25" Type="http://schemas.openxmlformats.org/officeDocument/2006/relationships/image" Target="media/image13.png"/><Relationship Id="rId26" Type="http://schemas.openxmlformats.org/officeDocument/2006/relationships/image" Target="media/image14.png"/><Relationship Id="rId27" Type="http://schemas.openxmlformats.org/officeDocument/2006/relationships/image" Target="media/image15.png"/><Relationship Id="rId28" Type="http://schemas.openxmlformats.org/officeDocument/2006/relationships/image" Target="media/image16.png"/><Relationship Id="rId29" Type="http://schemas.openxmlformats.org/officeDocument/2006/relationships/image" Target="media/image17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2021-10-21T14:52:16Z</dcterms:created>
  <dcterms:modified xsi:type="dcterms:W3CDTF">2021-10-21T14:52:16Z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2021-10-21T00:00:00Z</vt:filetime>
  </property>
  <property fmtid="{D5CDD505-2E9C-101B-9397-08002B2CF9AE}" pid="3" name="LastSaved">
    <vt:filetime>2021-10-21T00:00:00Z</vt:filetime>
  </property>
</Properties>
</file>