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0"/>
          <w:szCs w:val="0"/>
        </w:rPr>
      </w:pPr>
      <w:rPr/>
      <w:r>
        <w:rPr/>
        <w:pict>
          <v:group style="position:absolute;margin-left:17.013pt;margin-top:814.2052pt;width:561.2549pt;height:.1pt;mso-position-horizontal-relative:page;mso-position-vertical-relative:page;z-index:-3894" coordorigin="340,16284" coordsize="11225,2">
            <v:shape style="position:absolute;left:340;top:16284;width:11225;height:2" coordorigin="340,16284" coordsize="11225,0" path="m340,16284l11565,16284e" filled="f" stroked="t" strokeweight="2pt" strokecolor="#808285">
              <v:path arrowok="t"/>
            </v:shape>
          </v:group>
          <w10:wrap type="none"/>
        </w:pict>
      </w:r>
      <w:r>
        <w:rPr/>
        <w:pict>
          <v:group style="position:absolute;margin-left:17.013pt;margin-top:722.2052pt;width:561.2549pt;height:.1pt;mso-position-horizontal-relative:page;mso-position-vertical-relative:page;z-index:-3893" coordorigin="340,14444" coordsize="11225,2">
            <v:shape style="position:absolute;left:340;top:14444;width:11225;height:2" coordorigin="340,14444" coordsize="11225,0" path="m340,14444l11565,14444e" filled="f" stroked="t" strokeweight="2pt" strokecolor="#808285">
              <v:path arrowok="t"/>
            </v:shape>
          </v:group>
          <w10:wrap type="none"/>
        </w:pict>
      </w:r>
      <w:r>
        <w:rPr/>
        <w:pict>
          <v:shape style="position:absolute;margin-left:54.773998pt;margin-top:739.466187pt;width:93.8362pt;height:58.3176pt;mso-position-horizontal-relative:page;mso-position-vertical-relative:page;z-index:-3892" type="#_x0000_t75">
            <v:imagedata r:id="rId5" o:title=""/>
          </v:shape>
        </w:pict>
      </w:r>
      <w:r>
        <w:rPr/>
        <w:pict>
          <v:group style="position:absolute;margin-left:17.013pt;margin-top:134.008209pt;width:561.2549pt;height:.1pt;mso-position-horizontal-relative:page;mso-position-vertical-relative:page;z-index:-3891" coordorigin="340,2680" coordsize="11225,2">
            <v:shape style="position:absolute;left:340;top:2680;width:11225;height:2" coordorigin="340,2680" coordsize="11225,0" path="m340,2680l11565,2680e" filled="f" stroked="t" strokeweight="2pt" strokecolor="#808285">
              <v:path arrowok="t"/>
            </v:shape>
          </v:group>
          <w10:wrap type="none"/>
        </w:pict>
      </w:r>
      <w:r>
        <w:rPr/>
        <w:pict>
          <v:group style="position:absolute;margin-left:55.550301pt;margin-top:36.606613pt;width:143.5679pt;height:82.699745pt;mso-position-horizontal-relative:page;mso-position-vertical-relative:page;z-index:-3890" coordorigin="1111,732" coordsize="2871,1654">
            <v:group style="position:absolute;left:3785;top:1513;width:172;height:70" coordorigin="3785,1513" coordsize="172,70">
              <v:shape style="position:absolute;left:3785;top:1513;width:172;height:70" coordorigin="3785,1513" coordsize="172,70" path="m3957,1513l3931,1521,3917,1525,3908,1526,3894,1530,3876,1534,3855,1541,3785,1562,3804,1568,3869,1578,3934,1583,3957,1513e" filled="t" fillcolor="#EBEBEC" stroked="f">
                <v:path arrowok="t"/>
                <v:fill/>
              </v:shape>
            </v:group>
            <v:group style="position:absolute;left:3111;top:1552;width:846;height:402" coordorigin="3111,1552" coordsize="846,402">
              <v:shape style="position:absolute;left:3111;top:1552;width:846;height:402" coordorigin="3111,1552" coordsize="846,402" path="m3648,1552l3583,1556,3507,1566,3433,1589,3364,1615,3155,1706,3141,1712,3130,1716,3120,1719,3114,1721,3111,1859,3111,1954,3863,1950,3863,1610,3869,1610,3869,1589,3957,1589,3957,1585,3930,1582,3907,1581,3837,1577,3820,1575,3739,1563,3702,1556,3690,1554,3678,1553,3664,1552,3648,1552e" filled="t" fillcolor="#DEDFE0" stroked="f">
                <v:path arrowok="t"/>
                <v:fill/>
              </v:shape>
              <v:shape style="position:absolute;left:3111;top:1552;width:846;height:402" coordorigin="3111,1552" coordsize="846,402" path="m3957,1589l3919,1589,3919,1628,3957,1604,3957,1589e" filled="t" fillcolor="#DEDFE0" stroked="f">
                <v:path arrowok="t"/>
                <v:fill/>
              </v:shape>
            </v:group>
            <v:group style="position:absolute;left:3863;top:1589;width:94;height:419" coordorigin="3863,1589" coordsize="94,419">
              <v:shape style="position:absolute;left:3863;top:1589;width:94;height:419" coordorigin="3863,1589" coordsize="94,419" path="m3919,1589l3869,1589,3869,1610,3863,1610,3863,2007,3957,2007,3957,1628,3919,1628,3919,1589e" filled="t" fillcolor="#804097" stroked="f">
                <v:path arrowok="t"/>
                <v:fill/>
              </v:shape>
            </v:group>
            <v:group style="position:absolute;left:3919;top:1604;width:38;height:24" coordorigin="3919,1604" coordsize="38,24">
              <v:shape style="position:absolute;left:3919;top:1604;width:38;height:24" coordorigin="3919,1604" coordsize="38,24" path="m3957,1604l3919,1628,3957,1628,3957,1604e" filled="t" fillcolor="#804097" stroked="f">
                <v:path arrowok="t"/>
                <v:fill/>
              </v:shape>
            </v:group>
            <v:group style="position:absolute;left:1159;top:1785;width:2804;height:581" coordorigin="1159,1785" coordsize="2804,581">
              <v:shape style="position:absolute;left:1159;top:1785;width:2804;height:581" coordorigin="1159,1785" coordsize="2804,581" path="m3962,1785l1159,1787,1161,2363,3698,2366,3763,2358,3822,2339,3883,2300,3933,2236,3954,2176,3962,2099,3962,1785e" filled="t" fillcolor="#804097" stroked="f">
                <v:path arrowok="t"/>
                <v:fill/>
              </v:shape>
            </v:group>
            <v:group style="position:absolute;left:1314;top:1297;width:884;height:198" coordorigin="1314,1297" coordsize="884,198">
              <v:shape style="position:absolute;left:1314;top:1297;width:884;height:198" coordorigin="1314,1297" coordsize="884,198" path="m1778,1297l1696,1301,1624,1318,1602,1326,1595,1328,1533,1350,1400,1414,1319,1455,1314,1459,1318,1459,1350,1466,1416,1477,1525,1485,1545,1486,1567,1488,1585,1490,1625,1493,1651,1494,1667,1494,1677,1493,1687,1490,1698,1487,1715,1483,1864,1453,1902,1444,1977,1430,2055,1419,2115,1415,2135,1414,2195,1414,2138,1388,2081,1365,1977,1330,1888,1309,1812,1298,1778,1297e" filled="t" fillcolor="#EBEBEC" stroked="f">
                <v:path arrowok="t"/>
                <v:fill/>
              </v:shape>
              <v:shape style="position:absolute;left:1314;top:1297;width:884;height:198" coordorigin="1314,1297" coordsize="884,198" path="m2195,1414l2135,1414,2156,1414,2177,1415,2198,1416,2195,1414e" filled="t" fillcolor="#EBEBEC" stroked="f">
                <v:path arrowok="t"/>
                <v:fill/>
              </v:shape>
            </v:group>
            <v:group style="position:absolute;left:1155;top:1456;width:1643;height:400" coordorigin="1155,1456" coordsize="1643,400">
              <v:shape style="position:absolute;left:1155;top:1456;width:1643;height:400" coordorigin="1155,1456" coordsize="1643,400" path="m1271,1456l1209,1459,1155,1856,2721,1847,2721,1683,2741,1678,2798,1653,2796,1647,2729,1600,2659,1560,2591,1526,2525,1497,2513,1492,1647,1492,1620,1492,1598,1490,1586,1490,1561,1487,1539,1486,1520,1484,1459,1481,1444,1480,1369,1469,1318,1459,1314,1459,1311,1458,1299,1457,1286,1456,1271,1456e" filled="t" fillcolor="#DEDFE0" stroked="f">
                <v:path arrowok="t"/>
                <v:fill/>
              </v:shape>
            </v:group>
            <v:group style="position:absolute;left:1647;top:1415;width:866;height:78" coordorigin="1647,1415" coordsize="866,78">
              <v:shape style="position:absolute;left:1647;top:1415;width:866;height:78" coordorigin="1647,1415" coordsize="866,78" path="m2136,1415l2075,1417,1997,1426,1922,1440,1867,1452,1856,1454,1831,1459,1718,1482,1701,1486,1690,1489,1672,1492,1647,1492,2513,1492,2441,1466,2382,1448,2308,1430,2239,1420,2178,1415,2157,1415,2136,1415e" filled="t" fillcolor="#DEDFE0" stroked="f">
                <v:path arrowok="t"/>
                <v:fill/>
              </v:shape>
            </v:group>
            <v:group style="position:absolute;left:2654;top:1566;width:817;height:293" coordorigin="2654,1566" coordsize="817,293">
              <v:shape style="position:absolute;left:2654;top:1566;width:817;height:293" coordorigin="2654,1566" coordsize="817,293" path="m3334,1566l3249,1569,3170,1577,3109,1588,3040,1601,2967,1616,2690,1679,2673,1682,2661,1684,2654,1685,2654,1859,3111,1859,3111,1721,3116,1721,3305,1640,3352,1620,3421,1593,3471,1576,3423,1572,3403,1571,3388,1569,3376,1568,3364,1567,3350,1566,3334,1566e" filled="t" fillcolor="#EBEBEC" stroked="f">
                <v:path arrowok="t"/>
                <v:fill/>
              </v:shape>
            </v:group>
            <v:group style="position:absolute;left:1155;top:1709;width:284;height:2" coordorigin="1155,1709" coordsize="284,2">
              <v:shape style="position:absolute;left:1155;top:1709;width:284;height:2" coordorigin="1155,1709" coordsize="284,0" path="m1155,1709l1439,1709e" filled="f" stroked="t" strokeweight="4.3814pt" strokecolor="#804097">
                <v:path arrowok="t"/>
              </v:shape>
            </v:group>
            <v:group style="position:absolute;left:1487;top:1648;width:544;height:237" coordorigin="1487,1648" coordsize="544,237">
              <v:shape style="position:absolute;left:1487;top:1648;width:544;height:237" coordorigin="1487,1648" coordsize="544,237" path="m1493,1648l1487,1648,1488,1877,1769,1885,2031,1873,2029,1833,2029,1793,2028,1659,1493,1659,1494,1657,1494,1653,1493,1648e" filled="t" fillcolor="#804097" stroked="f">
                <v:path arrowok="t"/>
                <v:fill/>
              </v:shape>
            </v:group>
            <v:group style="position:absolute;left:1498;top:1648;width:20;height:11" coordorigin="1498,1648" coordsize="20,11">
              <v:shape style="position:absolute;left:1498;top:1648;width:20;height:11" coordorigin="1498,1648" coordsize="20,11" path="m1517,1648l1499,1649,1498,1659,1518,1659,1518,1653,1517,1648e" filled="t" fillcolor="#804097" stroked="f">
                <v:path arrowok="t"/>
                <v:fill/>
              </v:shape>
            </v:group>
            <v:group style="position:absolute;left:1158;top:1653;width:871;height:2" coordorigin="1158,1653" coordsize="871,2">
              <v:shape style="position:absolute;left:1158;top:1653;width:871;height:2" coordorigin="1158,1653" coordsize="871,0" path="m1158,1653l2028,1653e" filled="f" stroked="t" strokeweight=".183128pt" strokecolor="#804097">
                <v:path arrowok="t"/>
              </v:shape>
            </v:group>
            <v:group style="position:absolute;left:1593;top:1409;width:435;height:247" coordorigin="1593,1409" coordsize="435,247">
              <v:shape style="position:absolute;left:1593;top:1409;width:435;height:247" coordorigin="1593,1409" coordsize="435,247" path="m1635,1409l1616,1410,1613,1412,1609,1413,1605,1417,1607,1418,1607,1446,1608,1448,1608,1498,1610,1501,1611,1543,1607,1551,1609,1551,1609,1578,1612,1582,1612,1643,1594,1646,1593,1651,1593,1657,2028,1657,2028,1585,2000,1585,1999,1581,1975,1581,1975,1573,1876,1573,1876,1551,1686,1551,1687,1538,1683,1533,1673,1533,1674,1500,1675,1497,1675,1450,1677,1446,1676,1432,1679,1427,1679,1426,1637,1426,1637,1413,1635,1409e" filled="t" fillcolor="#804097" stroked="f">
                <v:path arrowok="t"/>
                <v:fill/>
              </v:shape>
            </v:group>
            <v:group style="position:absolute;left:2000;top:1574;width:28;height:11" coordorigin="2000,1574" coordsize="28,11">
              <v:shape style="position:absolute;left:2000;top:1574;width:28;height:11" coordorigin="2000,1574" coordsize="28,11" path="m2004,1574l2002,1578,2002,1584,2000,1585,2028,1585,2028,1584,2025,1578,2014,1575,2004,1574e" filled="t" fillcolor="#804097" stroked="f">
                <v:path arrowok="t"/>
                <v:fill/>
              </v:shape>
            </v:group>
            <v:group style="position:absolute;left:1975;top:1573;width:24;height:9" coordorigin="1975,1573" coordsize="24,9">
              <v:shape style="position:absolute;left:1975;top:1573;width:24;height:9" coordorigin="1975,1573" coordsize="24,9" path="m1995,1573l1978,1573,1977,1581,1975,1581,1999,1581,1999,1578,1995,1573e" filled="t" fillcolor="#804097" stroked="f">
                <v:path arrowok="t"/>
                <v:fill/>
              </v:shape>
            </v:group>
            <v:group style="position:absolute;left:1876;top:1458;width:99;height:115" coordorigin="1876,1458" coordsize="99,115">
              <v:shape style="position:absolute;left:1876;top:1458;width:99;height:115" coordorigin="1876,1458" coordsize="99,115" path="m1903,1458l1885,1461,1881,1465,1882,1486,1884,1488,1887,1571,1876,1573,1975,1573,1974,1561,1952,1561,1955,1462,1904,1462,1903,1458e" filled="t" fillcolor="#804097" stroked="f">
                <v:path arrowok="t"/>
                <v:fill/>
              </v:shape>
            </v:group>
            <v:group style="position:absolute;left:1689;top:1421;width:187;height:131" coordorigin="1689,1421" coordsize="187,131">
              <v:shape style="position:absolute;left:1689;top:1421;width:187;height:131" coordorigin="1689,1421" coordsize="187,131" path="m1716,1421l1711,1428,1711,1456,1714,1461,1714,1507,1715,1531,1690,1533,1689,1551,1876,1551,1876,1547,1870,1539,1866,1539,1860,1535,1860,1507,1860,1486,1862,1439,1864,1435,1750,1435,1746,1434,1746,1431,1730,1431,1725,1431,1721,1425,1716,1421e" filled="t" fillcolor="#804097" stroked="f">
                <v:path arrowok="t"/>
                <v:fill/>
              </v:shape>
            </v:group>
            <v:group style="position:absolute;left:1904;top:1457;width:51;height:6" coordorigin="1904,1457" coordsize="51,6">
              <v:shape style="position:absolute;left:1904;top:1457;width:51;height:6" coordorigin="1904,1457" coordsize="51,6" path="m1933,1457l1912,1457,1911,1462,1904,1462,1955,1462,1955,1461,1936,1461,1933,1457e" filled="t" fillcolor="#804097" stroked="f">
                <v:path arrowok="t"/>
                <v:fill/>
              </v:shape>
            </v:group>
            <v:group style="position:absolute;left:1936;top:1457;width:19;height:5" coordorigin="1936,1457" coordsize="19,5">
              <v:shape style="position:absolute;left:1936;top:1457;width:19;height:5" coordorigin="1936,1457" coordsize="19,5" path="m1951,1457l1942,1457,1940,1461,1936,1461,1955,1461,1951,1457e" filled="t" fillcolor="#804097" stroked="f">
                <v:path arrowok="t"/>
                <v:fill/>
              </v:shape>
            </v:group>
            <v:group style="position:absolute;left:1750;top:1419;width:115;height:16" coordorigin="1750,1419" coordsize="115,16">
              <v:shape style="position:absolute;left:1750;top:1419;width:115;height:16" coordorigin="1750,1419" coordsize="115,16" path="m1763,1419l1750,1420,1750,1435,1864,1435,1865,1434,1865,1425,1775,1425,1772,1420,1763,1419e" filled="t" fillcolor="#804097" stroked="f">
                <v:path arrowok="t"/>
                <v:fill/>
              </v:shape>
            </v:group>
            <v:group style="position:absolute;left:1730;top:1423;width:16;height:8" coordorigin="1730,1423" coordsize="16,8">
              <v:shape style="position:absolute;left:1730;top:1423;width:16;height:8" coordorigin="1730,1423" coordsize="16,8" path="m1744,1423l1741,1424,1730,1424,1730,1431,1746,1431,1746,1427,1744,1423e" filled="t" fillcolor="#804097" stroked="f">
                <v:path arrowok="t"/>
                <v:fill/>
              </v:shape>
            </v:group>
            <v:group style="position:absolute;left:1645;top:1407;width:34;height:19" coordorigin="1645,1407" coordsize="34,19">
              <v:shape style="position:absolute;left:1645;top:1407;width:34;height:19" coordorigin="1645,1407" coordsize="34,19" path="m1660,1407l1645,1407,1645,1426,1679,1426,1679,1420,1666,1420,1660,1407e" filled="t" fillcolor="#804097" stroked="f">
                <v:path arrowok="t"/>
                <v:fill/>
              </v:shape>
            </v:group>
            <v:group style="position:absolute;left:1775;top:1395;width:91;height:30" coordorigin="1775,1395" coordsize="91,30">
              <v:shape style="position:absolute;left:1775;top:1395;width:91;height:30" coordorigin="1775,1395" coordsize="91,30" path="m1804,1395l1797,1396,1793,1405,1792,1410,1790,1416,1783,1418,1778,1424,1775,1425,1865,1425,1866,1406,1862,1400,1837,1400,1836,1400,1807,1400,1804,1395e" filled="t" fillcolor="#804097" stroked="f">
                <v:path arrowok="t"/>
                <v:fill/>
              </v:shape>
            </v:group>
            <v:group style="position:absolute;left:1666;top:1413;width:13;height:7" coordorigin="1666,1413" coordsize="13,7">
              <v:shape style="position:absolute;left:1666;top:1413;width:13;height:7" coordorigin="1666,1413" coordsize="13,7" path="m1678,1413l1671,1413,1666,1420,1679,1420,1679,1416,1678,1413e" filled="t" fillcolor="#804097" stroked="f">
                <v:path arrowok="t"/>
                <v:fill/>
              </v:shape>
            </v:group>
            <v:group style="position:absolute;left:1837;top:1394;width:26;height:6" coordorigin="1837,1394" coordsize="26,6">
              <v:shape style="position:absolute;left:1837;top:1394;width:26;height:6" coordorigin="1837,1394" coordsize="26,6" path="m1853,1394l1841,1396,1837,1400,1862,1400,1862,1399,1857,1399,1853,1394e" filled="t" fillcolor="#804097" stroked="f">
                <v:path arrowok="t"/>
                <v:fill/>
              </v:shape>
            </v:group>
            <v:group style="position:absolute;left:1807;top:1394;width:29;height:6" coordorigin="1807,1394" coordsize="29,6">
              <v:shape style="position:absolute;left:1807;top:1394;width:29;height:6" coordorigin="1807,1394" coordsize="29,6" path="m1830,1394l1813,1395,1811,1399,1807,1400,1836,1400,1830,1394e" filled="t" fillcolor="#804097" stroked="f">
                <v:path arrowok="t"/>
                <v:fill/>
              </v:shape>
            </v:group>
            <v:group style="position:absolute;left:1857;top:1398;width:5;height:2" coordorigin="1857,1398" coordsize="5,2">
              <v:shape style="position:absolute;left:1857;top:1398;width:5;height:2" coordorigin="1857,1398" coordsize="5,1" path="m1861,1398l1857,1399,1862,1399,1861,1398e" filled="t" fillcolor="#804097" stroked="f">
                <v:path arrowok="t"/>
                <v:fill/>
              </v:shape>
            </v:group>
            <v:group style="position:absolute;left:1641;top:1264;width:5;height:169" coordorigin="1641,1264" coordsize="5,169">
              <v:shape style="position:absolute;left:1641;top:1264;width:5;height:169" coordorigin="1641,1264" coordsize="5,169" path="m1646,1264l1641,1266,1642,1433,1646,1432,1645,1268,1646,1264e" filled="t" fillcolor="#804097" stroked="f">
                <v:path arrowok="t"/>
                <v:fill/>
              </v:shape>
            </v:group>
            <v:group style="position:absolute;left:1755;top:1277;width:5;height:169" coordorigin="1755,1277" coordsize="5,169">
              <v:shape style="position:absolute;left:1755;top:1277;width:5;height:169" coordorigin="1755,1277" coordsize="5,169" path="m1759,1277l1755,1279,1756,1446,1760,1445,1758,1282,1759,1277e" filled="t" fillcolor="#804097" stroked="f">
                <v:path arrowok="t"/>
                <v:fill/>
              </v:shape>
            </v:group>
            <v:group style="position:absolute;left:3515;top:1564;width:373;height:206" coordorigin="3515,1564" coordsize="373,206">
              <v:shape style="position:absolute;left:3515;top:1564;width:373;height:206" coordorigin="3515,1564" coordsize="373,206" path="m3607,1564l3521,1564,3521,1636,3517,1722,3517,1741,3515,1744,3515,1762,3668,1770,3701,1760,3888,1760,3888,1694,3881,1685,3881,1673,3879,1661,3871,1660,3862,1634,3608,1634,3607,1564e" filled="t" fillcolor="#804097" stroked="f">
                <v:path arrowok="t"/>
                <v:fill/>
              </v:shape>
            </v:group>
            <v:group style="position:absolute;left:3701;top:1760;width:187;height:9" coordorigin="3701,1760" coordsize="187,9">
              <v:shape style="position:absolute;left:3701;top:1760;width:187;height:9" coordorigin="3701,1760" coordsize="187,9" path="m3888,1760l3701,1760,3831,1769,3888,1762,3888,1760e" filled="t" fillcolor="#804097" stroked="f">
                <v:path arrowok="t"/>
                <v:fill/>
              </v:shape>
            </v:group>
            <v:group style="position:absolute;left:3608;top:1570;width:254;height:64" coordorigin="3608,1570" coordsize="254,64">
              <v:shape style="position:absolute;left:3608;top:1570;width:254;height:64" coordorigin="3608,1570" coordsize="254,64" path="m3698,1570l3695,1570,3695,1580,3687,1617,3608,1634,3862,1634,3860,1627,3733,1627,3727,1614,3706,1614,3705,1607,3698,1580,3698,1570e" filled="t" fillcolor="#804097" stroked="f">
                <v:path arrowok="t"/>
                <v:fill/>
              </v:shape>
            </v:group>
            <v:group style="position:absolute;left:3733;top:1585;width:127;height:42" coordorigin="3733,1585" coordsize="127,42">
              <v:shape style="position:absolute;left:3733;top:1585;width:127;height:42" coordorigin="3733,1585" coordsize="127,42" path="m3746,1585l3744,1585,3743,1592,3739,1616,3739,1621,3738,1626,3733,1627,3860,1627,3858,1623,3755,1623,3747,1597,3746,1591,3746,1585e" filled="t" fillcolor="#804097" stroked="f">
                <v:path arrowok="t"/>
                <v:fill/>
              </v:shape>
            </v:group>
            <v:group style="position:absolute;left:3755;top:1599;width:104;height:25" coordorigin="3755,1599" coordsize="104,25">
              <v:shape style="position:absolute;left:3755;top:1599;width:104;height:25" coordorigin="3755,1599" coordsize="104,25" path="m3850,1599l3846,1608,3755,1623,3858,1623,3850,1599e" filled="t" fillcolor="#804097" stroked="f">
                <v:path arrowok="t"/>
                <v:fill/>
              </v:shape>
            </v:group>
            <v:group style="position:absolute;left:3706;top:1591;width:21;height:23" coordorigin="3706,1591" coordsize="21,23">
              <v:shape style="position:absolute;left:3706;top:1591;width:21;height:23" coordorigin="3706,1591" coordsize="21,23" path="m3723,1591l3722,1592,3721,1608,3717,1612,3706,1614,3727,1614,3724,1609,3723,1608,3723,1591e" filled="t" fillcolor="#804097" stroked="f">
                <v:path arrowok="t"/>
                <v:fill/>
              </v:shape>
            </v:group>
            <v:group style="position:absolute;left:3742;top:1579;width:5;height:6" coordorigin="3742,1579" coordsize="5,6">
              <v:shape style="position:absolute;left:3742;top:1579;width:5;height:6" coordorigin="3742,1579" coordsize="5,6" path="m3745,1579l3744,1579,3744,1583,3742,1583,3742,1585,3744,1585,3746,1585,3748,1584,3748,1583,3746,1583,3745,1579e" filled="t" fillcolor="#804097" stroked="f">
                <v:path arrowok="t"/>
                <v:fill/>
              </v:shape>
            </v:group>
            <v:group style="position:absolute;left:3693;top:1565;width:7;height:5" coordorigin="3693,1565" coordsize="7,5">
              <v:shape style="position:absolute;left:3693;top:1565;width:7;height:5" coordorigin="3693,1565" coordsize="7,5" path="m3698,1565l3695,1565,3695,1568,3693,1568,3693,1570,3695,1570,3698,1570,3698,1570,3700,1570,3700,1568,3698,1568,3698,1565e" filled="t" fillcolor="#804097" stroked="f">
                <v:path arrowok="t"/>
                <v:fill/>
              </v:shape>
            </v:group>
            <v:group style="position:absolute;left:3515;top:1511;width:100;height:53" coordorigin="3515,1511" coordsize="100,53">
              <v:shape style="position:absolute;left:3515;top:1511;width:100;height:53" coordorigin="3515,1511" coordsize="100,53" path="m3525,1511l3521,1528,3520,1559,3516,1560,3515,1561,3515,1563,3516,1564,3521,1564,3607,1564,3607,1563,3616,1561,3607,1555,3607,1531,3601,1531,3599,1529,3532,1529,3528,1529,3527,1525,3525,1511e" filled="t" fillcolor="#804097" stroked="f">
                <v:path arrowok="t"/>
                <v:fill/>
              </v:shape>
            </v:group>
            <v:group style="position:absolute;left:3601;top:1509;width:6;height:22" coordorigin="3601,1509" coordsize="6,22">
              <v:shape style="position:absolute;left:3601;top:1509;width:6;height:22" coordorigin="3601,1509" coordsize="6,22" path="m3604,1509l3602,1521,3601,1531,3607,1531,3607,1523,3604,1509e" filled="t" fillcolor="#804097" stroked="f">
                <v:path arrowok="t"/>
                <v:fill/>
              </v:shape>
            </v:group>
            <v:group style="position:absolute;left:3532;top:1482;width:67;height:47" coordorigin="3532,1482" coordsize="67,47">
              <v:shape style="position:absolute;left:3532;top:1482;width:67;height:47" coordorigin="3532,1482" coordsize="67,47" path="m3540,1482l3536,1482,3536,1485,3532,1508,3532,1513,3532,1529,3599,1529,3596,1525,3596,1513,3587,1513,3585,1513,3584,1509,3541,1509,3538,1485,3538,1482,3540,1482e" filled="t" fillcolor="#804097" stroked="f">
                <v:path arrowok="t"/>
                <v:fill/>
              </v:shape>
            </v:group>
            <v:group style="position:absolute;left:3587;top:1476;width:9;height:38" coordorigin="3587,1476" coordsize="9,38">
              <v:shape style="position:absolute;left:3587;top:1476;width:9;height:38" coordorigin="3587,1476" coordsize="9,38" path="m3592,1476l3591,1476,3591,1479,3589,1479,3589,1480,3591,1481,3590,1485,3590,1485,3588,1495,3587,1513,3596,1513,3596,1508,3596,1501,3593,1485,3592,1480,3594,1480,3594,1479,3592,1479,3592,1476e" filled="t" fillcolor="#804097" stroked="f">
                <v:path arrowok="t"/>
                <v:fill/>
              </v:shape>
            </v:group>
            <v:group style="position:absolute;left:3541;top:1306;width:43;height:203" coordorigin="3541,1306" coordsize="43,203">
              <v:shape style="position:absolute;left:3541;top:1306;width:43;height:203" coordorigin="3541,1306" coordsize="43,203" path="m3562,1306l3547,1463,3543,1508,3541,1509,3584,1509,3582,1476,3565,1307,3562,1306e" filled="t" fillcolor="#804097" stroked="f">
                <v:path arrowok="t"/>
                <v:fill/>
              </v:shape>
            </v:group>
            <v:group style="position:absolute;left:3533;top:1477;width:6;height:5" coordorigin="3533,1477" coordsize="6,5">
              <v:shape style="position:absolute;left:3533;top:1477;width:6;height:5" coordorigin="3533,1477" coordsize="6,5" path="m3538,1477l3536,1477,3536,1480,3533,1480,3533,1482,3536,1482,3540,1482,3540,1480,3538,1480,3538,1477e" filled="t" fillcolor="#804097" stroked="f">
                <v:path arrowok="t"/>
                <v:fill/>
              </v:shape>
            </v:group>
            <v:group style="position:absolute;left:3558;top:1291;width:11;height:24" coordorigin="3558,1291" coordsize="11,24">
              <v:shape style="position:absolute;left:3558;top:1291;width:11;height:24" coordorigin="3558,1291" coordsize="11,24" path="m3561,1291l3560,1291,3558,1292,3558,1292,3559,1293,3561,1293,3561,1293,3562,1294,3563,1294,3563,1295,3562,1296,3562,1297,3563,1298,3562,1304,3561,1314,3562,1306,3565,1306,3564,1298,3565,1297,3565,1296,3565,1295,3564,1295,3564,1294,3565,1294,3567,1293,3569,1293,3569,1293,3569,1292,3564,1292,3563,1292,3563,1292,3562,1291,3561,1291e" filled="t" fillcolor="#804097" stroked="f">
                <v:path arrowok="t"/>
                <v:fill/>
              </v:shape>
              <v:shape style="position:absolute;left:3558;top:1291;width:11;height:24" coordorigin="3558,1291" coordsize="11,24" path="m3565,1306l3562,1306,3564,1311,3565,1306,3565,1306e" filled="t" fillcolor="#804097" stroked="f">
                <v:path arrowok="t"/>
                <v:fill/>
              </v:shape>
              <v:shape style="position:absolute;left:3558;top:1291;width:11;height:24" coordorigin="3558,1291" coordsize="11,24" path="m3567,1291l3566,1291,3565,1292,3565,1292,3564,1292,3569,1292,3569,1292,3568,1291,3567,1291e" filled="t" fillcolor="#804097" stroked="f">
                <v:path arrowok="t"/>
                <v:fill/>
              </v:shape>
              <v:shape style="position:absolute;left:3558;top:1291;width:11;height:24" coordorigin="3558,1291" coordsize="11,24" path="m3564,1292l3563,1292,3564,1292,3564,1292e" filled="t" fillcolor="#804097" stroked="f">
                <v:path arrowok="t"/>
                <v:fill/>
              </v:shape>
            </v:group>
            <v:group style="position:absolute;left:3603;top:1507;width:3;height:4" coordorigin="3603,1507" coordsize="3,4">
              <v:shape style="position:absolute;left:3603;top:1507;width:3;height:4" coordorigin="3603,1507" coordsize="3,4" path="m3606,1509l3603,1509,3603,1509,3603,1509,3603,1512,3605,1512,3605,1510,3606,1509,3606,1509e" filled="t" fillcolor="#804097" stroked="f">
                <v:path arrowok="t"/>
                <v:fill/>
              </v:shape>
              <v:shape style="position:absolute;left:3603;top:1507;width:3;height:4" coordorigin="3603,1507" coordsize="3,4" path="m3605,1507l3603,1507,3603,1509,3605,1509,3605,1507e" filled="t" fillcolor="#804097" stroked="f">
                <v:path arrowok="t"/>
                <v:fill/>
              </v:shape>
            </v:group>
            <v:group style="position:absolute;left:3523;top:1510;width:3;height:4" coordorigin="3523,1510" coordsize="3,4">
              <v:shape style="position:absolute;left:3523;top:1510;width:3;height:4" coordorigin="3523,1510" coordsize="3,4" path="m3523,1511l3523,1512,3524,1512,3524,1514,3525,1514,3525,1512,3526,1512,3526,1511,3523,1511e" filled="t" fillcolor="#804097" stroked="f">
                <v:path arrowok="t"/>
                <v:fill/>
              </v:shape>
              <v:shape style="position:absolute;left:3523;top:1510;width:3;height:4" coordorigin="3523,1510" coordsize="3,4" path="m3524,1510l3524,1511,3525,1511,3525,1510,3524,1510e" filled="t" fillcolor="#804097" stroked="f">
                <v:path arrowok="t"/>
                <v:fill/>
              </v:shape>
            </v:group>
            <v:group style="position:absolute;left:3848;top:1593;width:5;height:9" coordorigin="3848,1593" coordsize="5,9">
              <v:shape style="position:absolute;left:3848;top:1593;width:5;height:9" coordorigin="3848,1593" coordsize="5,9" path="m3848,1596l3848,1597,3849,1597,3849,1602,3851,1602,3851,1597,3852,1597,3852,1596,3851,1596,3848,1596e" filled="t" fillcolor="#804097" stroked="f">
                <v:path arrowok="t"/>
                <v:fill/>
              </v:shape>
              <v:shape style="position:absolute;left:3848;top:1593;width:5;height:9" coordorigin="3848,1593" coordsize="5,9" path="m3850,1593l3849,1593,3849,1593,3849,1596,3851,1596,3851,1593,3850,1593e" filled="t" fillcolor="#804097" stroked="f">
                <v:path arrowok="t"/>
                <v:fill/>
              </v:shape>
            </v:group>
            <v:group style="position:absolute;left:3721;top:1587;width:2;height:5" coordorigin="3721,1587" coordsize="2,5">
              <v:shape style="position:absolute;left:3721;top:1587;width:2;height:5" coordorigin="3721,1587" coordsize="2,5" path="m3723,1590l3722,1590,3722,1592,3723,1593,3723,1590e" filled="t" fillcolor="#804097" stroked="f">
                <v:path arrowok="t"/>
                <v:fill/>
              </v:shape>
              <v:shape style="position:absolute;left:3721;top:1587;width:2;height:5" coordorigin="3721,1587" coordsize="2,5" path="m3723,1587l3722,1587,3722,1589,3721,1589,3721,1590,3724,1590,3724,1589,3723,1589,3723,1587e" filled="t" fillcolor="#804097" stroked="f">
                <v:path arrowok="t"/>
                <v:fill/>
              </v:shape>
            </v:group>
            <v:group style="position:absolute;left:1158;top:1662;width:330;height:2" coordorigin="1158,1662" coordsize="330,2">
              <v:shape style="position:absolute;left:1158;top:1662;width:330;height:2" coordorigin="1158,1662" coordsize="330,0" path="m1488,1662l1158,1662e" filled="f" stroked="t" strokeweight=".078755pt" strokecolor="#804097">
                <v:path arrowok="t"/>
              </v:shape>
            </v:group>
            <v:group style="position:absolute;left:1189;top:1618;width:299;height:35" coordorigin="1189,1618" coordsize="299,35">
              <v:shape style="position:absolute;left:1189;top:1618;width:299;height:35" coordorigin="1189,1618" coordsize="299,35" path="m1488,1649l1437,1653,1422,1653,1342,1646,1257,1633,1224,1626,1189,1618e" filled="f" stroked="t" strokeweight=".078755pt" strokecolor="#804097">
                <v:path arrowok="t"/>
              </v:shape>
            </v:group>
            <v:group style="position:absolute;left:1447;top:1654;width:2;height:9" coordorigin="1447,1654" coordsize="2,9">
              <v:shape style="position:absolute;left:1447;top:1654;width:2;height:9" coordorigin="1447,1654" coordsize="0,9" path="m1447,1654l1447,1664e" filled="f" stroked="t" strokeweight=".078755pt" strokecolor="#804097">
                <v:path arrowok="t"/>
              </v:shape>
            </v:group>
            <v:group style="position:absolute;left:1426;top:1654;width:2;height:9" coordorigin="1426,1654" coordsize="2,9">
              <v:shape style="position:absolute;left:1426;top:1654;width:2;height:9" coordorigin="1426,1654" coordsize="0,9" path="m1426,1654l1426,1664e" filled="f" stroked="t" strokeweight=".078755pt" strokecolor="#804097">
                <v:path arrowok="t"/>
              </v:shape>
            </v:group>
            <v:group style="position:absolute;left:1404;top:1654;width:2;height:9" coordorigin="1404,1654" coordsize="2,9">
              <v:shape style="position:absolute;left:1404;top:1654;width:2;height:9" coordorigin="1404,1654" coordsize="0,9" path="m1404,1654l1404,1664e" filled="f" stroked="t" strokeweight=".078755pt" strokecolor="#804097">
                <v:path arrowok="t"/>
              </v:shape>
            </v:group>
            <v:group style="position:absolute;left:1387;top:1651;width:2;height:13" coordorigin="1387,1651" coordsize="2,13">
              <v:shape style="position:absolute;left:1387;top:1651;width:2;height:13" coordorigin="1387,1651" coordsize="0,13" path="m1387,1651l1387,1664e" filled="f" stroked="t" strokeweight=".530954pt" strokecolor="#804097">
                <v:path arrowok="t"/>
              </v:shape>
            </v:group>
            <v:group style="position:absolute;left:1361;top:1649;width:2;height:15" coordorigin="1361,1649" coordsize="2,15">
              <v:shape style="position:absolute;left:1361;top:1649;width:2;height:15" coordorigin="1361,1649" coordsize="0,15" path="m1361,1649l1361,1664e" filled="f" stroked="t" strokeweight=".078755pt" strokecolor="#804097">
                <v:path arrowok="t"/>
              </v:shape>
            </v:group>
            <v:group style="position:absolute;left:1341;top:1646;width:2;height:18" coordorigin="1341,1646" coordsize="2,18">
              <v:shape style="position:absolute;left:1341;top:1646;width:2;height:18" coordorigin="1341,1646" coordsize="0,18" path="m1341,1646l1341,1664e" filled="f" stroked="t" strokeweight=".078755pt" strokecolor="#804097">
                <v:path arrowok="t"/>
              </v:shape>
            </v:group>
            <v:group style="position:absolute;left:1324;top:1645;width:2;height:18" coordorigin="1324,1645" coordsize="2,18">
              <v:shape style="position:absolute;left:1324;top:1645;width:2;height:18" coordorigin="1324,1645" coordsize="0,18" path="m1324,1645l1324,1664e" filled="f" stroked="t" strokeweight=".583554pt" strokecolor="#804097">
                <v:path arrowok="t"/>
              </v:shape>
            </v:group>
            <v:group style="position:absolute;left:1298;top:1640;width:2;height:24" coordorigin="1298,1640" coordsize="2,24">
              <v:shape style="position:absolute;left:1298;top:1640;width:2;height:24" coordorigin="1298,1640" coordsize="0,24" path="m1298,1640l1298,1664e" filled="f" stroked="t" strokeweight=".078755pt" strokecolor="#804097">
                <v:path arrowok="t"/>
              </v:shape>
            </v:group>
            <v:group style="position:absolute;left:1281;top:1638;width:2;height:25" coordorigin="1281,1638" coordsize="2,25">
              <v:shape style="position:absolute;left:1281;top:1638;width:2;height:25" coordorigin="1281,1638" coordsize="0,25" path="m1281,1638l1281,1664e" filled="f" stroked="t" strokeweight=".565954pt" strokecolor="#804097">
                <v:path arrowok="t"/>
              </v:shape>
            </v:group>
            <v:group style="position:absolute;left:1260;top:1633;width:2;height:30" coordorigin="1260,1633" coordsize="2,30">
              <v:shape style="position:absolute;left:1260;top:1633;width:2;height:30" coordorigin="1260,1633" coordsize="0,30" path="m1260,1633l1260,1664e" filled="f" stroked="t" strokeweight=".584753pt" strokecolor="#804097">
                <v:path arrowok="t"/>
              </v:shape>
            </v:group>
            <v:group style="position:absolute;left:1238;top:1629;width:2;height:34" coordorigin="1238,1629" coordsize="2,34">
              <v:shape style="position:absolute;left:1238;top:1629;width:2;height:34" coordorigin="1238,1629" coordsize="0,34" path="m1238,1629l1238,1664e" filled="f" stroked="t" strokeweight=".584753pt" strokecolor="#804097">
                <v:path arrowok="t"/>
              </v:shape>
            </v:group>
            <v:group style="position:absolute;left:1217;top:1626;width:2;height:38" coordorigin="1217,1626" coordsize="2,38">
              <v:shape style="position:absolute;left:1217;top:1626;width:2;height:38" coordorigin="1217,1626" coordsize="0,38" path="m1217,1626l1217,1664e" filled="f" stroked="t" strokeweight=".583553pt" strokecolor="#804097">
                <v:path arrowok="t"/>
              </v:shape>
            </v:group>
            <v:group style="position:absolute;left:1190;top:1618;width:2;height:46" coordorigin="1190,1618" coordsize="2,46">
              <v:shape style="position:absolute;left:1190;top:1618;width:2;height:46" coordorigin="1190,1618" coordsize="0,46" path="m1190,1618l1190,1664e" filled="f" stroked="t" strokeweight=".078755pt" strokecolor="#804097">
                <v:path arrowok="t"/>
              </v:shape>
            </v:group>
            <v:group style="position:absolute;left:1174;top:1616;width:2;height:47" coordorigin="1174,1616" coordsize="2,47">
              <v:shape style="position:absolute;left:1174;top:1616;width:2;height:47" coordorigin="1174,1616" coordsize="0,47" path="m1174,1616l1174,1664e" filled="f" stroked="t" strokeweight=".583553pt" strokecolor="#804097">
                <v:path arrowok="t"/>
              </v:shape>
            </v:group>
            <v:group style="position:absolute;left:1383;top:1651;width:2;height:5" coordorigin="1383,1651" coordsize="2,5">
              <v:shape style="position:absolute;left:1383;top:1651;width:2;height:5" coordorigin="1383,1651" coordsize="0,5" path="m1383,1651l1383,1656e" filled="f" stroked="t" strokeweight=".033752pt" strokecolor="#804097">
                <v:path arrowok="t"/>
              </v:shape>
            </v:group>
            <v:group style="position:absolute;left:1371;top:1650;width:2;height:4" coordorigin="1371,1650" coordsize="2,4">
              <v:shape style="position:absolute;left:1371;top:1650;width:2;height:4" coordorigin="1371,1650" coordsize="0,4" path="m1371,1650l1371,1653e" filled="f" stroked="t" strokeweight=".033752pt" strokecolor="#804097">
                <v:path arrowok="t"/>
              </v:shape>
            </v:group>
            <v:group style="position:absolute;left:1352;top:1648;width:2;height:6" coordorigin="1352,1648" coordsize="2,6">
              <v:shape style="position:absolute;left:1352;top:1648;width:2;height:6" coordorigin="1352,1648" coordsize="0,6" path="m1352,1648l1352,1654e" filled="f" stroked="t" strokeweight=".033752pt" strokecolor="#804097">
                <v:path arrowok="t"/>
              </v:shape>
            </v:group>
            <v:group style="position:absolute;left:1319;top:1643;width:2;height:12" coordorigin="1319,1643" coordsize="2,12">
              <v:shape style="position:absolute;left:1319;top:1643;width:2;height:12" coordorigin="1319,1643" coordsize="0,12" path="m1319,1643l1319,1655e" filled="f" stroked="t" strokeweight=".033752pt" strokecolor="#804097">
                <v:path arrowok="t"/>
              </v:shape>
            </v:group>
            <v:group style="position:absolute;left:1308;top:1641;width:2;height:12" coordorigin="1308,1641" coordsize="2,12">
              <v:shape style="position:absolute;left:1308;top:1641;width:2;height:12" coordorigin="1308,1641" coordsize="0,12" path="m1308,1641l1308,1654e" filled="f" stroked="t" strokeweight=".033752pt" strokecolor="#804097">
                <v:path arrowok="t"/>
              </v:shape>
            </v:group>
            <v:group style="position:absolute;left:1276;top:1636;width:2;height:19" coordorigin="1276,1636" coordsize="2,19">
              <v:shape style="position:absolute;left:1276;top:1636;width:2;height:19" coordorigin="1276,1636" coordsize="0,19" path="m1276,1636l1276,1655e" filled="f" stroked="t" strokeweight=".033752pt" strokecolor="#804097">
                <v:path arrowok="t"/>
              </v:shape>
            </v:group>
            <v:group style="position:absolute;left:1255;top:1632;width:2;height:22" coordorigin="1255,1632" coordsize="2,22">
              <v:shape style="position:absolute;left:1255;top:1632;width:2;height:22" coordorigin="1255,1632" coordsize="0,22" path="m1255,1632l1255,1654e" filled="f" stroked="t" strokeweight=".033752pt" strokecolor="#804097">
                <v:path arrowok="t"/>
              </v:shape>
            </v:group>
            <v:group style="position:absolute;left:1233;top:1628;width:2;height:27" coordorigin="1233,1628" coordsize="2,27">
              <v:shape style="position:absolute;left:1233;top:1628;width:2;height:27" coordorigin="1233,1628" coordsize="0,27" path="m1233,1628l1233,1655e" filled="f" stroked="t" strokeweight=".033752pt" strokecolor="#804097">
                <v:path arrowok="t"/>
              </v:shape>
            </v:group>
            <v:group style="position:absolute;left:1212;top:1622;width:2;height:32" coordorigin="1212,1622" coordsize="2,32">
              <v:shape style="position:absolute;left:1212;top:1622;width:2;height:32" coordorigin="1212,1622" coordsize="0,32" path="m1212,1622l1212,1654e" filled="f" stroked="t" strokeweight=".033752pt" strokecolor="#804097">
                <v:path arrowok="t"/>
              </v:shape>
            </v:group>
            <v:group style="position:absolute;left:1201;top:1621;width:2;height:33" coordorigin="1201,1621" coordsize="2,33">
              <v:shape style="position:absolute;left:1201;top:1621;width:2;height:33" coordorigin="1201,1621" coordsize="0,33" path="m1201,1621l1201,1654e" filled="f" stroked="t" strokeweight=".033752pt" strokecolor="#804097">
                <v:path arrowok="t"/>
              </v:shape>
            </v:group>
            <v:group style="position:absolute;left:1170;top:1613;width:2;height:41" coordorigin="1170,1613" coordsize="2,41">
              <v:shape style="position:absolute;left:1170;top:1613;width:2;height:41" coordorigin="1170,1613" coordsize="0,41" path="m1170,1613l1170,1654e" filled="f" stroked="t" strokeweight=".033752pt" strokecolor="#804097">
                <v:path arrowok="t"/>
              </v:shape>
            </v:group>
            <v:group style="position:absolute;left:1158;top:1611;width:2;height:44" coordorigin="1158,1611" coordsize="2,44">
              <v:shape style="position:absolute;left:1158;top:1611;width:2;height:44" coordorigin="1158,1611" coordsize="0,44" path="m1158,1611l1158,1654e" filled="f" stroked="t" strokeweight=".033752pt" strokecolor="#804097">
                <v:path arrowok="t"/>
              </v:shape>
            </v:group>
            <v:group style="position:absolute;left:1276;top:1673;width:68;height:59" coordorigin="1276,1673" coordsize="68,59">
              <v:shape style="position:absolute;left:1276;top:1673;width:68;height:59" coordorigin="1276,1673" coordsize="68,59" path="m1315,1673l1284,1683,1277,1696,1276,1732,1287,1731,1288,1727,1291,1722,1300,1716,1304,1716,1306,1715,1318,1715,1321,1709,1330,1703,1344,1703,1344,1698,1340,1677,1315,1673e" filled="t" fillcolor="#FFFFFF" stroked="f">
                <v:path arrowok="t"/>
                <v:fill/>
              </v:shape>
              <v:shape style="position:absolute;left:1276;top:1673;width:68;height:59" coordorigin="1276,1673" coordsize="68,59" path="m1304,1716l1300,1716,1302,1718,1304,1716e" filled="t" fillcolor="#FFFFFF" stroked="f">
                <v:path arrowok="t"/>
                <v:fill/>
              </v:shape>
              <v:shape style="position:absolute;left:1276;top:1673;width:68;height:59" coordorigin="1276,1673" coordsize="68,59" path="m1318,1715l1306,1715,1310,1716,1318,1716,1318,1715e" filled="t" fillcolor="#FFFFFF" stroked="f">
                <v:path arrowok="t"/>
                <v:fill/>
              </v:shape>
              <v:shape style="position:absolute;left:1276;top:1673;width:68;height:59" coordorigin="1276,1673" coordsize="68,59" path="m1344,1703l1330,1703,1344,1706,1344,1703e" filled="t" fillcolor="#FFFFFF" stroked="f">
                <v:path arrowok="t"/>
                <v:fill/>
              </v:shape>
            </v:group>
            <v:group style="position:absolute;left:1196;top:1673;width:70;height:74" coordorigin="1196,1673" coordsize="70,74">
              <v:shape style="position:absolute;left:1196;top:1673;width:70;height:74" coordorigin="1196,1673" coordsize="70,74" path="m1266,1709l1238,1709,1246,1719,1244,1748,1264,1748,1264,1720,1266,1709e" filled="t" fillcolor="#FFFFFF" stroked="f">
                <v:path arrowok="t"/>
                <v:fill/>
              </v:shape>
              <v:shape style="position:absolute;left:1196;top:1673;width:70;height:74" coordorigin="1196,1673" coordsize="70,74" path="m1252,1673l1217,1680,1201,1692,1196,1704,1196,1712,1196,1719,1211,1719,1216,1717,1227,1717,1232,1714,1238,1709,1266,1709,1270,1692,1267,1678,1252,1673e" filled="t" fillcolor="#FFFFFF" stroked="f">
                <v:path arrowok="t"/>
                <v:fill/>
              </v:shape>
            </v:group>
            <v:group style="position:absolute;left:1361;top:1672;width:39;height:21" coordorigin="1361,1672" coordsize="39,21">
              <v:shape style="position:absolute;left:1361;top:1672;width:39;height:21" coordorigin="1361,1672" coordsize="39,21" path="m1370,1672l1361,1681,1375,1693,1385,1693,1390,1688,1400,1674,1370,1672e" filled="t" fillcolor="#FFFFFF" stroked="f">
                <v:path arrowok="t"/>
                <v:fill/>
              </v:shape>
            </v:group>
            <v:group style="position:absolute;left:2940;top:1626;width:591;height:143" coordorigin="2940,1626" coordsize="591,143">
              <v:shape style="position:absolute;left:2940;top:1626;width:591;height:143" coordorigin="2940,1626" coordsize="591,143" path="m3024,1626l2940,1626,2940,1769,3531,1769,3531,1649,3099,1649,3099,1642,3055,1642,3055,1635,3024,1635,3024,1626e" filled="t" fillcolor="#804097" stroked="f">
                <v:path arrowok="t"/>
                <v:fill/>
              </v:shape>
            </v:group>
            <v:group style="position:absolute;left:3119;top:1615;width:412;height:34" coordorigin="3119,1615" coordsize="412,34">
              <v:shape style="position:absolute;left:3119;top:1615;width:412;height:34" coordorigin="3119,1615" coordsize="412,34" path="m3194,1615l3184,1615,3184,1623,3175,1623,3175,1638,3119,1638,3119,1649,3531,1649,3531,1636,3208,1636,3208,1628,3194,1628,3194,1615e" filled="t" fillcolor="#804097" stroked="f">
                <v:path arrowok="t"/>
                <v:fill/>
              </v:shape>
            </v:group>
            <v:group style="position:absolute;left:3226;top:1591;width:305;height:45" coordorigin="3226,1591" coordsize="305,45">
              <v:shape style="position:absolute;left:3226;top:1591;width:305;height:45" coordorigin="3226,1591" coordsize="305,45" path="m3322,1591l3247,1591,3247,1600,3240,1600,3234,1607,3226,1607,3226,1636,3531,1636,3531,1615,3524,1615,3524,1611,3401,1611,3401,1604,3335,1604,3335,1597,3322,1597,3322,1591e" filled="t" fillcolor="#804097" stroked="f">
                <v:path arrowok="t"/>
                <v:fill/>
              </v:shape>
            </v:group>
            <v:group style="position:absolute;left:3015;top:1508;width:59;height:127" coordorigin="3015,1508" coordsize="59,127">
              <v:shape style="position:absolute;left:3015;top:1508;width:59;height:127" coordorigin="3015,1508" coordsize="59,127" path="m3020,1508l3018,1512,3018,1515,3016,1520,3016,1524,3018,1528,3018,1531,3019,1535,3021,1537,3021,1542,3022,1550,3022,1553,3017,1559,3018,1570,3018,1574,3015,1577,3015,1587,3017,1592,3017,1595,3017,1597,3018,1602,3022,1602,3025,1605,3026,1606,3026,1609,3030,1612,3032,1615,3032,1618,3031,1619,3031,1620,3033,1623,3040,1627,3044,1629,3044,1635,3055,1635,3055,1628,3061,1626,3062,1623,3065,1618,3067,1613,3069,1610,3071,1603,3071,1602,3070,1595,3069,1590,3073,1583,3072,1581,3069,1578,3072,1573,3072,1570,3073,1566,3074,1548,3073,1535,3071,1512,3070,1509,3022,1509,3020,1508e" filled="t" fillcolor="#804097" stroked="f">
                <v:path arrowok="t"/>
                <v:fill/>
              </v:shape>
            </v:group>
            <v:group style="position:absolute;left:3436;top:1605;width:88;height:6" coordorigin="3436,1605" coordsize="88,6">
              <v:shape style="position:absolute;left:3436;top:1605;width:88;height:6" coordorigin="3436,1605" coordsize="88,6" path="m3485,1605l3436,1605,3436,1611,3524,1611,3524,1609,3485,1609,3485,1605e" filled="t" fillcolor="#804097" stroked="f">
                <v:path arrowok="t"/>
                <v:fill/>
              </v:shape>
            </v:group>
            <v:group style="position:absolute;left:3506;top:1598;width:17;height:11" coordorigin="3506,1598" coordsize="17,11">
              <v:shape style="position:absolute;left:3506;top:1598;width:17;height:11" coordorigin="3506,1598" coordsize="17,11" path="m3524,1598l3511,1598,3511,1605,3506,1605,3506,1609,3524,1609,3524,1598e" filled="t" fillcolor="#804097" stroked="f">
                <v:path arrowok="t"/>
                <v:fill/>
              </v:shape>
            </v:group>
            <v:group style="position:absolute;left:3347;top:1591;width:54;height:13" coordorigin="3347,1591" coordsize="54,13">
              <v:shape style="position:absolute;left:3347;top:1591;width:54;height:13" coordorigin="3347,1591" coordsize="54,13" path="m3365,1591l3353,1591,3353,1597,3347,1597,3347,1604,3401,1604,3401,1603,3393,1603,3393,1597,3365,1597,3365,1591e" filled="t" fillcolor="#804097" stroked="f">
                <v:path arrowok="t"/>
                <v:fill/>
              </v:shape>
            </v:group>
            <v:group style="position:absolute;left:3023;top:1457;width:48;height:52" coordorigin="3023,1457" coordsize="48,52">
              <v:shape style="position:absolute;left:3023;top:1457;width:48;height:52" coordorigin="3023,1457" coordsize="48,52" path="m3042,1457l3040,1459,3037,1462,3038,1465,3032,1468,3031,1474,3027,1480,3026,1494,3023,1504,3023,1509,3071,1509,3071,1502,3067,1500,3063,1497,3064,1495,3062,1486,3061,1479,3056,1479,3055,1475,3053,1474,3049,1469,3049,1466,3046,1463,3042,1457e" filled="t" fillcolor="#804097" stroked="f">
                <v:path arrowok="t"/>
                <v:fill/>
              </v:shape>
            </v:group>
            <v:group style="position:absolute;left:3056;top:1478;width:6;height:2" coordorigin="3056,1478" coordsize="6,2">
              <v:shape style="position:absolute;left:3056;top:1478;width:6;height:2" coordorigin="3056,1478" coordsize="6,1" path="m3061,1478l3056,1479,3061,1479,3061,1478e" filled="t" fillcolor="#804097" stroked="f">
                <v:path arrowok="t"/>
                <v:fill/>
              </v:shape>
            </v:group>
            <v:group style="position:absolute;left:1154;top:1661;width:345;height:142" coordorigin="1154,1661" coordsize="345,142">
              <v:shape style="position:absolute;left:1154;top:1661;width:345;height:142" coordorigin="1154,1661" coordsize="345,142" path="m1487,1661l1154,1661,1154,1673,1180,1676,1181,1696,1182,1705,1182,1708,1181,1713,1181,1732,1180,1732,1177,1803,1199,1803,1196,1732,1181,1732,1180,1732,1196,1732,1196,1713,1195,1707,1202,1687,1220,1675,1385,1675,1385,1675,1488,1675,1487,1661e" filled="t" fillcolor="#804097" stroked="f">
                <v:path arrowok="t"/>
                <v:fill/>
              </v:shape>
              <v:shape style="position:absolute;left:1154;top:1661;width:345;height:142" coordorigin="1154,1661" coordsize="345,142" path="m1385,1675l1220,1675,1246,1679,1260,1693,1259,1803,1280,1803,1277,1713,1277,1707,1284,1687,1302,1675,1384,1675,1385,1675e" filled="t" fillcolor="#804097" stroked="f">
                <v:path arrowok="t"/>
                <v:fill/>
              </v:shape>
              <v:shape style="position:absolute;left:1154;top:1661;width:345;height:142" coordorigin="1154,1661" coordsize="345,142" path="m1384,1675l1302,1675,1327,1680,1342,1693,1341,1803,1364,1803,1360,1707,1367,1686,1384,1675e" filled="t" fillcolor="#804097" stroked="f">
                <v:path arrowok="t"/>
                <v:fill/>
              </v:shape>
              <v:shape style="position:absolute;left:1154;top:1661;width:345;height:142" coordorigin="1154,1661" coordsize="345,142" path="m1488,1675l1385,1675,1411,1679,1426,1692,1424,1803,1499,1802,1488,1675e" filled="t" fillcolor="#804097" stroked="f">
                <v:path arrowok="t"/>
                <v:fill/>
              </v:shape>
            </v:group>
            <v:group style="position:absolute;left:1154;top:1673;width:28;height:59" coordorigin="1154,1673" coordsize="28,59">
              <v:shape style="position:absolute;left:1154;top:1673;width:28;height:59" coordorigin="1154,1673" coordsize="28,59" path="m1181,1716l1158,1716,1167,1722,1170,1726,1171,1730,1181,1732,1181,1716e" filled="t" fillcolor="#FFFFFF" stroked="f">
                <v:path arrowok="t"/>
                <v:fill/>
              </v:shape>
              <v:shape style="position:absolute;left:1154;top:1673;width:28;height:59" coordorigin="1154,1673" coordsize="28,59" path="m1154,1673l1154,1715,1156,1717,1158,1716,1181,1716,1181,1696,1180,1676,1154,1673e" filled="t" fillcolor="#FFFFFF" stroked="f">
                <v:path arrowok="t"/>
                <v:fill/>
              </v:shape>
            </v:group>
            <v:group style="position:absolute;left:1647;top:1490;width:1308;height:517" coordorigin="1647,1490" coordsize="1308,517">
              <v:shape style="position:absolute;left:1647;top:1490;width:1308;height:517" coordorigin="1647,1490" coordsize="1308,517" path="m1703,1577l1653,1577,1653,1598,1647,1598,1647,2007,2955,2007,2955,1643,2953,1643,2953,1640,1833,1640,1833,1616,1703,1616,1703,1577e" filled="t" fillcolor="#804097" stroked="f">
                <v:path arrowok="t"/>
                <v:fill/>
              </v:shape>
              <v:shape style="position:absolute;left:1647;top:1490;width:1308;height:517" coordorigin="1647,1490" coordsize="1308,517" path="m1879,1585l1864,1585,1864,1598,1854,1606,1853,1639,1833,1640,2953,1640,2953,1634,2564,1634,2564,1632,2298,1632,2277,1631,2277,1618,2261,1618,2261,1613,1943,1613,1943,1603,1917,1588,1879,1588,1879,1585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07,1573l2571,1582,2571,1634,2953,1634,2953,1631,2945,1631,2945,1629,2643,1629,2643,1615,2640,1615,2640,1582,2630,1582,2607,1573e" filled="t" fillcolor="#804097" stroked="f">
                <v:path arrowok="t"/>
                <v:fill/>
              </v:shape>
              <v:shape style="position:absolute;left:1647;top:1490;width:1308;height:517" coordorigin="1647,1490" coordsize="1308,517" path="m2438,1527l2382,1545,2381,1591,2349,1591,2349,1608,2298,1608,2298,1632,2564,1632,2564,1619,2549,1604,2549,1583,2489,1583,2489,1548,2438,1527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80,1611l2677,1611,2677,1612,2676,1615,2655,1618,2655,1629,2945,1629,2945,1624,2929,1624,2929,1618,2889,1618,2888,1613,2747,1613,2745,1613,2742,1611,2743,1611,2681,1611,2680,1611e" filled="t" fillcolor="#804097" stroked="f">
                <v:path arrowok="t"/>
                <v:fill/>
              </v:shape>
              <v:shape style="position:absolute;left:1647;top:1490;width:1308;height:517" coordorigin="1647,1490" coordsize="1308,517" path="m2923,1606l2909,1606,2905,1609,2900,1618,2929,1618,2929,1613,2923,1606e" filled="t" fillcolor="#804097" stroked="f">
                <v:path arrowok="t"/>
                <v:fill/>
              </v:shape>
              <v:shape style="position:absolute;left:1647;top:1490;width:1308;height:517" coordorigin="1647,1490" coordsize="1308,517" path="m1748,1587l1703,1616,1833,1616,1833,1606,1812,1606,1811,1604,1770,1604,1748,1587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75,1497l2769,1499,2760,1499,2760,1562,2744,1578,2744,1589,2753,1589,2754,1613,2888,1613,2888,1603,2878,1603,2878,1603,2878,1581,2889,1581,2891,1580,2892,1576,2862,1540,2777,1540,2775,1538,2775,1497e" filled="t" fillcolor="#804097" stroked="f">
                <v:path arrowok="t"/>
                <v:fill/>
              </v:shape>
              <v:shape style="position:absolute;left:1647;top:1490;width:1308;height:517" coordorigin="1647,1490" coordsize="1308,517" path="m1968,1587l1943,1613,2261,1613,2261,1612,1995,1612,1968,1587e" filled="t" fillcolor="#804097" stroked="f">
                <v:path arrowok="t"/>
                <v:fill/>
              </v:shape>
              <v:shape style="position:absolute;left:1647;top:1490;width:1308;height:517" coordorigin="1647,1490" coordsize="1308,517" path="m2060,1561l2011,1561,2011,1612,2261,1612,2260,1599,2229,1597,2228,1596,2144,1596,2143,1596,2060,1596,2060,1561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85,1609l2681,1611,2743,1611,2742,1611,2685,1611,2685,1609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94,1600l2691,1601,2690,1602,2688,1605,2685,1611,2742,1611,2738,1606,2731,1600,2694,1600,2694,1600e" filled="t" fillcolor="#804097" stroked="f">
                <v:path arrowok="t"/>
                <v:fill/>
              </v:shape>
              <v:shape style="position:absolute;left:1647;top:1490;width:1308;height:517" coordorigin="1647,1490" coordsize="1308,517" path="m1833,1555l1812,1555,1812,1606,1833,1606,1833,1555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20,1590l2716,1592,2712,1592,2708,1593,2701,1593,2702,1593,2698,1594,2698,1596,2694,1600,2731,1600,2720,1590e" filled="t" fillcolor="#804097" stroked="f">
                <v:path arrowok="t"/>
                <v:fill/>
              </v:shape>
              <v:shape style="position:absolute;left:1647;top:1490;width:1308;height:517" coordorigin="1647,1490" coordsize="1308,517" path="m2155,1572l2144,1572,2144,1596,2228,1596,2225,1594,2155,1594,2155,1572e" filled="t" fillcolor="#804097" stroked="f">
                <v:path arrowok="t"/>
                <v:fill/>
              </v:shape>
              <v:shape style="position:absolute;left:1647;top:1490;width:1308;height:517" coordorigin="1647,1490" coordsize="1308,517" path="m2095,1580l2060,1596,2143,1596,2095,1580e" filled="t" fillcolor="#804097" stroked="f">
                <v:path arrowok="t"/>
                <v:fill/>
              </v:shape>
              <v:shape style="position:absolute;left:1647;top:1490;width:1308;height:517" coordorigin="1647,1490" coordsize="1308,517" path="m2196,1568l2155,1594,2225,1594,2196,1568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20,1590l2719,1590,2720,1590,2720,1590e" filled="t" fillcolor="#804097" stroked="f">
                <v:path arrowok="t"/>
                <v:fill/>
              </v:shape>
              <v:shape style="position:absolute;left:1647;top:1490;width:1308;height:517" coordorigin="1647,1490" coordsize="1308,517" path="m1896,1575l1879,1588,1917,1588,1896,1575e" filled="t" fillcolor="#804097" stroked="f">
                <v:path arrowok="t"/>
                <v:fill/>
              </v:shape>
              <v:shape style="position:absolute;left:1647;top:1490;width:1308;height:517" coordorigin="1647,1490" coordsize="1308,517" path="m2819,1490l2777,1540,2862,1540,2819,1490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69,1490l2765,1490,2765,1499,2769,1499,2769,1490e" filled="t" fillcolor="#804097" stroked="f">
                <v:path arrowok="t"/>
                <v:fill/>
              </v:shape>
            </v:group>
            <v:group style="position:absolute;left:1370;top:905;width:76;height:112" coordorigin="1370,905" coordsize="76,112">
              <v:shape style="position:absolute;left:1370;top:905;width:76;height:112" coordorigin="1370,905" coordsize="76,112" path="m1377,994l1370,1003,1386,1014,1407,1017,1420,1016,1436,1006,1395,1006,1386,1003,1377,994e" filled="t" fillcolor="#804097" stroked="f">
                <v:path arrowok="t"/>
                <v:fill/>
              </v:shape>
              <v:shape style="position:absolute;left:1370;top:905;width:76;height:112" coordorigin="1370,905" coordsize="76,112" path="m1398,905l1379,915,1372,935,1372,945,1422,968,1425,969,1432,975,1434,980,1434,999,1424,1006,1436,1006,1438,1005,1445,985,1445,976,1442,969,1436,963,1431,959,1426,957,1404,954,1398,953,1392,951,1385,945,1384,940,1384,922,1392,914,1437,914,1438,914,1422,906,1398,905e" filled="t" fillcolor="#804097" stroked="f">
                <v:path arrowok="t"/>
                <v:fill/>
              </v:shape>
              <v:shape style="position:absolute;left:1370;top:905;width:76;height:112" coordorigin="1370,905" coordsize="76,112" path="m1437,914l1419,914,1426,917,1433,924,1437,914e" filled="t" fillcolor="#804097" stroked="f">
                <v:path arrowok="t"/>
                <v:fill/>
              </v:shape>
            </v:group>
            <v:group style="position:absolute;left:1457;top:905;width:128;height:111" coordorigin="1457,905" coordsize="128,111">
              <v:shape style="position:absolute;left:1457;top:905;width:128;height:111" coordorigin="1457,905" coordsize="128,111" path="m1469,905l1457,905,1485,1016,1496,1016,1502,994,1491,994,1469,905e" filled="t" fillcolor="#804097" stroked="f">
                <v:path arrowok="t"/>
                <v:fill/>
              </v:shape>
              <v:shape style="position:absolute;left:1457;top:905;width:128;height:111" coordorigin="1457,905" coordsize="128,111" path="m1532,927l1521,927,1545,1016,1557,1016,1562,994,1551,994,1532,927e" filled="t" fillcolor="#804097" stroked="f">
                <v:path arrowok="t"/>
                <v:fill/>
              </v:shape>
              <v:shape style="position:absolute;left:1457;top:905;width:128;height:111" coordorigin="1457,905" coordsize="128,111" path="m1526,905l1515,905,1491,994,1502,994,1521,927,1532,927,1526,905e" filled="t" fillcolor="#804097" stroked="f">
                <v:path arrowok="t"/>
                <v:fill/>
              </v:shape>
              <v:shape style="position:absolute;left:1457;top:905;width:128;height:111" coordorigin="1457,905" coordsize="128,111" path="m1585,905l1572,905,1551,994,1562,994,1585,905e" filled="t" fillcolor="#804097" stroked="f">
                <v:path arrowok="t"/>
                <v:fill/>
              </v:shape>
            </v:group>
            <v:group style="position:absolute;left:1589;top:905;width:78;height:111" coordorigin="1589,905" coordsize="78,111">
              <v:shape style="position:absolute;left:1589;top:905;width:78;height:111" coordorigin="1589,905" coordsize="78,111" path="m1601,905l1589,905,1622,970,1622,1016,1634,1016,1634,970,1640,958,1628,958,1601,905e" filled="t" fillcolor="#804097" stroked="f">
                <v:path arrowok="t"/>
                <v:fill/>
              </v:shape>
              <v:shape style="position:absolute;left:1589;top:905;width:78;height:111" coordorigin="1589,905" coordsize="78,111" path="m1666,905l1654,905,1628,958,1640,958,1666,905e" filled="t" fillcolor="#804097" stroked="f">
                <v:path arrowok="t"/>
                <v:fill/>
              </v:shape>
            </v:group>
            <v:group style="position:absolute;left:1684;top:905;width:77;height:111" coordorigin="1684,905" coordsize="77,111">
              <v:shape style="position:absolute;left:1684;top:905;width:77;height:111" coordorigin="1684,905" coordsize="77,111" path="m1733,905l1684,905,1684,1016,1733,1016,1743,1012,1750,1006,1750,1005,1696,1005,1696,915,1750,915,1750,915,1743,908,1733,905e" filled="t" fillcolor="#804097" stroked="f">
                <v:path arrowok="t"/>
                <v:fill/>
              </v:shape>
              <v:shape style="position:absolute;left:1684;top:905;width:77;height:111" coordorigin="1684,905" coordsize="77,111" path="m1750,915l1728,915,1736,918,1742,924,1749,932,1749,946,1749,976,1749,989,1742,997,1736,1003,1728,1005,1750,1005,1756,995,1760,976,1761,953,1759,933,1750,915e" filled="t" fillcolor="#804097" stroked="f">
                <v:path arrowok="t"/>
                <v:fill/>
              </v:shape>
            </v:group>
            <v:group style="position:absolute;left:1789;top:905;width:77;height:111" coordorigin="1789,905" coordsize="77,111">
              <v:shape style="position:absolute;left:1789;top:905;width:77;height:111" coordorigin="1789,905" coordsize="77,111" path="m1838,905l1789,905,1789,1016,1838,1016,1848,1012,1855,1006,1855,1005,1800,1005,1800,915,1855,915,1855,915,1848,908,1838,905e" filled="t" fillcolor="#804097" stroked="f">
                <v:path arrowok="t"/>
                <v:fill/>
              </v:shape>
              <v:shape style="position:absolute;left:1789;top:905;width:77;height:111" coordorigin="1789,905" coordsize="77,111" path="m1855,915l1833,915,1841,918,1847,924,1854,932,1854,946,1854,976,1854,989,1847,997,1841,1003,1833,1005,1855,1005,1861,995,1865,976,1866,953,1864,933,1855,915e" filled="t" fillcolor="#804097" stroked="f">
                <v:path arrowok="t"/>
                <v:fill/>
              </v:shape>
            </v:group>
            <v:group style="position:absolute;left:1894;top:905;width:69;height:111" coordorigin="1894,905" coordsize="69,111">
              <v:shape style="position:absolute;left:1894;top:905;width:69;height:111" coordorigin="1894,905" coordsize="69,111" path="m1963,905l1894,905,1894,1016,1905,1016,1905,967,1954,967,1954,956,1905,956,1905,915,1963,915,1963,905e" filled="t" fillcolor="#804097" stroked="f">
                <v:path arrowok="t"/>
                <v:fill/>
              </v:shape>
            </v:group>
            <v:group style="position:absolute;left:1961;top:905;width:92;height:111" coordorigin="1961,905" coordsize="92,111">
              <v:shape style="position:absolute;left:1961;top:905;width:92;height:111" coordorigin="1961,905" coordsize="92,111" path="m2011,905l2001,905,1961,1016,1973,1016,1982,991,2043,991,2039,981,1986,981,2007,922,2018,922,2011,905e" filled="t" fillcolor="#804097" stroked="f">
                <v:path arrowok="t"/>
                <v:fill/>
              </v:shape>
              <v:shape style="position:absolute;left:1961;top:905;width:92;height:111" coordorigin="1961,905" coordsize="92,111" path="m2043,991l2031,991,2039,1016,2052,1016,2043,991e" filled="t" fillcolor="#804097" stroked="f">
                <v:path arrowok="t"/>
                <v:fill/>
              </v:shape>
              <v:shape style="position:absolute;left:1961;top:905;width:92;height:111" coordorigin="1961,905" coordsize="92,111" path="m2018,922l2007,922,2027,981,2039,981,2018,922e" filled="t" fillcolor="#804097" stroked="f">
                <v:path arrowok="t"/>
                <v:fill/>
              </v:shape>
            </v:group>
            <v:group style="position:absolute;left:2102;top:904;width:82;height:113" coordorigin="2102,904" coordsize="82,113">
              <v:shape style="position:absolute;left:2102;top:904;width:82;height:113" coordorigin="2102,904" coordsize="82,113" path="m2141,904l2125,909,2107,925,2103,942,2102,967,2104,988,2113,1005,2121,1012,2131,1017,2143,1017,2158,1015,2175,1003,2177,998,2137,998,2132,995,2129,992,2125,987,2124,982,2124,939,2125,934,2129,929,2132,925,2137,923,2177,923,2178,923,2163,909,2141,904e" filled="t" fillcolor="#804097" stroked="f">
                <v:path arrowok="t"/>
                <v:fill/>
              </v:shape>
              <v:shape style="position:absolute;left:2102;top:904;width:82;height:113" coordorigin="2102,904" coordsize="82,113" path="m2184,982l2162,982,2160,991,2154,998,2177,998,2184,982e" filled="t" fillcolor="#804097" stroked="f">
                <v:path arrowok="t"/>
                <v:fill/>
              </v:shape>
              <v:shape style="position:absolute;left:2102;top:904;width:82;height:113" coordorigin="2102,904" coordsize="82,113" path="m2177,923l2154,923,2160,930,2162,939,2177,923e" filled="t" fillcolor="#804097" stroked="f">
                <v:path arrowok="t"/>
                <v:fill/>
              </v:shape>
            </v:group>
            <v:group style="position:absolute;left:2199;top:904;width:82;height:113" coordorigin="2199,904" coordsize="82,113">
              <v:shape style="position:absolute;left:2199;top:904;width:82;height:113" coordorigin="2199,904" coordsize="82,113" path="m2252,904l2199,942,2199,967,2201,988,2210,1005,2217,1012,2227,1017,2252,1017,2262,1012,2270,1005,2275,998,2234,998,2229,995,2226,992,2222,987,2220,982,2220,939,2222,934,2226,929,2229,926,2234,923,2274,923,2270,916,2262,908,2252,904e" filled="t" fillcolor="#804097" stroked="f">
                <v:path arrowok="t"/>
                <v:fill/>
              </v:shape>
              <v:shape style="position:absolute;left:2199;top:904;width:82;height:113" coordorigin="2199,904" coordsize="82,113" path="m2274,923l2246,923,2251,926,2254,929,2258,934,2259,939,2259,982,2258,987,2254,992,2251,995,2246,998,2275,998,2276,996,2280,978,2281,953,2279,933,2274,923e" filled="t" fillcolor="#804097" stroked="f">
                <v:path arrowok="t"/>
                <v:fill/>
              </v:shape>
            </v:group>
            <v:group style="position:absolute;left:2303;top:905;width:101;height:111" coordorigin="2303,905" coordsize="101,111">
              <v:shape style="position:absolute;left:2303;top:905;width:101;height:111" coordorigin="2303,905" coordsize="101,111" path="m2324,905l2303,905,2303,1016,2325,1016,2325,951,2347,951,2324,905e" filled="t" fillcolor="#804097" stroked="f">
                <v:path arrowok="t"/>
                <v:fill/>
              </v:shape>
              <v:shape style="position:absolute;left:2303;top:905;width:101;height:111" coordorigin="2303,905" coordsize="101,111" path="m2404,951l2382,951,2382,1016,2404,1016,2404,951e" filled="t" fillcolor="#804097" stroked="f">
                <v:path arrowok="t"/>
                <v:fill/>
              </v:shape>
              <v:shape style="position:absolute;left:2303;top:905;width:101;height:111" coordorigin="2303,905" coordsize="101,111" path="m2347,951l2325,951,2346,993,2361,993,2375,965,2353,965,2347,951e" filled="t" fillcolor="#804097" stroked="f">
                <v:path arrowok="t"/>
                <v:fill/>
              </v:shape>
              <v:shape style="position:absolute;left:2303;top:905;width:101;height:111" coordorigin="2303,905" coordsize="101,111" path="m2404,905l2382,905,2353,965,2375,965,2382,951,2404,951,2404,905e" filled="t" fillcolor="#804097" stroked="f">
                <v:path arrowok="t"/>
                <v:fill/>
              </v:shape>
            </v:group>
            <v:group style="position:absolute;left:2440;top:905;width:2;height:111" coordorigin="2440,905" coordsize="2,111">
              <v:shape style="position:absolute;left:2440;top:905;width:2;height:111" coordorigin="2440,905" coordsize="0,111" path="m2440,905l2440,1016e" filled="f" stroked="t" strokeweight="1.1842pt" strokecolor="#804097">
                <v:path arrowok="t"/>
              </v:shape>
            </v:group>
            <v:group style="position:absolute;left:2469;top:906;width:79;height:111" coordorigin="2469,906" coordsize="79,111">
              <v:shape style="position:absolute;left:2469;top:906;width:79;height:111" coordorigin="2469,906" coordsize="79,111" path="m2481,988l2469,1004,2487,1014,2508,1017,2524,1015,2542,1003,2544,998,2498,998,2488,995,2481,988e" filled="t" fillcolor="#804097" stroked="f">
                <v:path arrowok="t"/>
                <v:fill/>
              </v:shape>
              <v:shape style="position:absolute;left:2469;top:906;width:79;height:111" coordorigin="2469,906" coordsize="79,111" path="m2496,906l2478,918,2471,938,2471,947,2514,971,2519,971,2522,972,2527,977,2528,980,2528,993,2521,998,2544,998,2549,983,2549,973,2501,949,2498,947,2493,943,2492,940,2492,929,2498,923,2535,923,2539,911,2522,906,2496,906e" filled="t" fillcolor="#804097" stroked="f">
                <v:path arrowok="t"/>
                <v:fill/>
              </v:shape>
              <v:shape style="position:absolute;left:2469;top:906;width:79;height:111" coordorigin="2469,906" coordsize="79,111" path="m2535,923l2517,923,2525,924,2532,930,2535,923e" filled="t" fillcolor="#804097" stroked="f">
                <v:path arrowok="t"/>
                <v:fill/>
              </v:shape>
            </v:group>
            <v:group style="position:absolute;left:2580;top:905;width:2;height:111" coordorigin="2580,905" coordsize="2,111">
              <v:shape style="position:absolute;left:2580;top:905;width:2;height:111" coordorigin="2580,905" coordsize="0,111" path="m2580,905l2580,1016e" filled="f" stroked="t" strokeweight="1.1848pt" strokecolor="#804097">
                <v:path arrowok="t"/>
              </v:shape>
            </v:group>
            <v:group style="position:absolute;left:2604;top:905;width:88;height:111" coordorigin="2604,905" coordsize="88,111">
              <v:shape style="position:absolute;left:2604;top:905;width:88;height:111" coordorigin="2604,905" coordsize="88,111" path="m2628,905l2604,905,2638,970,2638,1016,2659,1016,2659,970,2670,950,2649,950,2628,905e" filled="t" fillcolor="#804097" stroked="f">
                <v:path arrowok="t"/>
                <v:fill/>
              </v:shape>
              <v:shape style="position:absolute;left:2604;top:905;width:88;height:111" coordorigin="2604,905" coordsize="88,111" path="m2693,905l2669,905,2649,950,2670,950,2693,905e" filled="t" fillcolor="#804097" stroked="f">
                <v:path arrowok="t"/>
                <v:fill/>
              </v:shape>
            </v:group>
            <v:group style="position:absolute;left:2706;top:905;width:85;height:111" coordorigin="2706,905" coordsize="85,111">
              <v:shape style="position:absolute;left:2706;top:905;width:85;height:111" coordorigin="2706,905" coordsize="85,111" path="m2725,905l2706,905,2706,1016,2728,1016,2728,948,2753,948,2725,905e" filled="t" fillcolor="#804097" stroked="f">
                <v:path arrowok="t"/>
                <v:fill/>
              </v:shape>
              <v:shape style="position:absolute;left:2706;top:905;width:85;height:111" coordorigin="2706,905" coordsize="85,111" path="m2753,948l2728,948,2772,1016,2791,1016,2791,973,2769,973,2753,948e" filled="t" fillcolor="#804097" stroked="f">
                <v:path arrowok="t"/>
                <v:fill/>
              </v:shape>
              <v:shape style="position:absolute;left:2706;top:905;width:85;height:111" coordorigin="2706,905" coordsize="85,111" path="m2791,905l2769,905,2769,973,2791,973,2791,905e" filled="t" fillcolor="#804097" stroked="f">
                <v:path arrowok="t"/>
                <v:fill/>
              </v:shape>
            </v:group>
            <v:group style="position:absolute;left:2804;top:905;width:88;height:111" coordorigin="2804,905" coordsize="88,111">
              <v:shape style="position:absolute;left:2804;top:905;width:88;height:111" coordorigin="2804,905" coordsize="88,111" path="m2828,905l2804,905,2838,970,2838,1016,2859,1016,2859,970,2870,950,2849,950,2828,905e" filled="t" fillcolor="#804097" stroked="f">
                <v:path arrowok="t"/>
                <v:fill/>
              </v:shape>
              <v:shape style="position:absolute;left:2804;top:905;width:88;height:111" coordorigin="2804,905" coordsize="88,111" path="m2893,905l2869,905,2849,950,2870,950,2893,905e" filled="t" fillcolor="#804097" stroked="f">
                <v:path arrowok="t"/>
                <v:fill/>
              </v:shape>
            </v:group>
            <v:group style="position:absolute;left:2906;top:905;width:81;height:111" coordorigin="2906,905" coordsize="81,111">
              <v:shape style="position:absolute;left:2906;top:905;width:81;height:111" coordorigin="2906,905" coordsize="81,111" path="m2958,905l2906,905,2906,1016,2958,1016,2968,1013,2976,1005,2982,997,2928,997,2928,924,2980,924,2976,915,2968,908,2958,905e" filled="t" fillcolor="#804097" stroked="f">
                <v:path arrowok="t"/>
                <v:fill/>
              </v:shape>
              <v:shape style="position:absolute;left:2906;top:905;width:81;height:111" coordorigin="2906,905" coordsize="81,111" path="m2980,924l2952,924,2957,927,2960,931,2965,936,2965,943,2965,977,2965,985,2960,990,2957,994,2952,997,2982,997,2983,995,2987,976,2987,953,2985,933,2980,924e" filled="t" fillcolor="#804097" stroked="f">
                <v:path arrowok="t"/>
                <v:fill/>
              </v:shape>
            </v:group>
            <v:group style="position:absolute;left:3009;top:905;width:81;height:111" coordorigin="3009,905" coordsize="81,111">
              <v:shape style="position:absolute;left:3009;top:905;width:81;height:111" coordorigin="3009,905" coordsize="81,111" path="m3061,905l3009,905,3009,1016,3061,1016,3071,1013,3078,1005,3084,997,3031,997,3031,924,3083,924,3078,915,3071,908,3061,905e" filled="t" fillcolor="#804097" stroked="f">
                <v:path arrowok="t"/>
                <v:fill/>
              </v:shape>
              <v:shape style="position:absolute;left:3009;top:905;width:81;height:111" coordorigin="3009,905" coordsize="81,111" path="m3083,924l3055,924,3060,927,3063,931,3067,936,3068,943,3068,977,3067,985,3063,990,3060,994,3055,997,3084,997,3086,995,3089,976,3090,953,3088,933,3083,924e" filled="t" fillcolor="#804097" stroked="f">
                <v:path arrowok="t"/>
                <v:fill/>
              </v:shape>
            </v:group>
            <v:group style="position:absolute;left:3148;top:905;width:81;height:111" coordorigin="3148,905" coordsize="81,111">
              <v:shape style="position:absolute;left:3148;top:905;width:81;height:111" coordorigin="3148,905" coordsize="81,111" path="m3170,905l3148,905,3148,1016,3170,1016,3170,969,3229,969,3229,950,3170,950,3170,905e" filled="t" fillcolor="#804097" stroked="f">
                <v:path arrowok="t"/>
                <v:fill/>
              </v:shape>
              <v:shape style="position:absolute;left:3148;top:905;width:81;height:111" coordorigin="3148,905" coordsize="81,111" path="m3229,969l3207,969,3207,1016,3229,1016,3229,969e" filled="t" fillcolor="#804097" stroked="f">
                <v:path arrowok="t"/>
                <v:fill/>
              </v:shape>
              <v:shape style="position:absolute;left:3148;top:905;width:81;height:111" coordorigin="3148,905" coordsize="81,111" path="m3229,905l3207,905,3207,950,3229,950,3229,905e" filled="t" fillcolor="#804097" stroked="f">
                <v:path arrowok="t"/>
                <v:fill/>
              </v:shape>
            </v:group>
            <v:group style="position:absolute;left:3255;top:905;width:73;height:111" coordorigin="3255,905" coordsize="73,111">
              <v:shape style="position:absolute;left:3255;top:905;width:73;height:111" coordorigin="3255,905" coordsize="73,111" path="m3328,905l3255,905,3255,1016,3328,1016,3328,997,3277,997,3277,970,3320,970,3320,950,3277,950,3277,924,3328,924,3328,905e" filled="t" fillcolor="#804097" stroked="f">
                <v:path arrowok="t"/>
                <v:fill/>
              </v:shape>
            </v:group>
            <v:group style="position:absolute;left:3349;top:905;width:81;height:111" coordorigin="3349,905" coordsize="81,111">
              <v:shape style="position:absolute;left:3349;top:905;width:81;height:111" coordorigin="3349,905" coordsize="81,111" path="m3401,905l3349,905,3349,1016,3401,1016,3411,1013,3419,1005,3425,997,3371,997,3371,924,3423,924,3419,915,3411,908,3401,905e" filled="t" fillcolor="#804097" stroked="f">
                <v:path arrowok="t"/>
                <v:fill/>
              </v:shape>
              <v:shape style="position:absolute;left:3349;top:905;width:81;height:111" coordorigin="3349,905" coordsize="81,111" path="m3423,924l3395,924,3400,927,3404,931,3408,936,3408,943,3408,977,3408,985,3404,990,3400,994,3395,997,3425,997,3426,995,3430,976,3430,953,3428,933,3423,924e" filled="t" fillcolor="#804097" stroked="f">
                <v:path arrowok="t"/>
                <v:fill/>
              </v:shape>
            </v:group>
            <v:group style="position:absolute;left:3452;top:905;width:81;height:111" coordorigin="3452,905" coordsize="81,111">
              <v:shape style="position:absolute;left:3452;top:905;width:81;height:111" coordorigin="3452,905" coordsize="81,111" path="m3504,905l3452,905,3452,1016,3504,1016,3514,1013,3521,1005,3527,997,3474,997,3474,924,3526,924,3521,915,3514,908,3504,905e" filled="t" fillcolor="#804097" stroked="f">
                <v:path arrowok="t"/>
                <v:fill/>
              </v:shape>
              <v:shape style="position:absolute;left:3452;top:905;width:81;height:111" coordorigin="3452,905" coordsize="81,111" path="m3526,924l3498,924,3503,927,3506,931,3510,936,3511,943,3511,977,3510,985,3506,990,3503,994,3498,997,3527,997,3529,995,3532,976,3533,953,3531,933,3526,924e" filled="t" fillcolor="#804097" stroked="f">
                <v:path arrowok="t"/>
                <v:fill/>
              </v:shape>
            </v:group>
            <v:group style="position:absolute;left:3555;top:905;width:72;height:111" coordorigin="3555,905" coordsize="72,111">
              <v:shape style="position:absolute;left:3555;top:905;width:72;height:111" coordorigin="3555,905" coordsize="72,111" path="m3577,905l3555,905,3555,1016,3627,1016,3627,997,3577,997,3577,905e" filled="t" fillcolor="#804097" stroked="f">
                <v:path arrowok="t"/>
                <v:fill/>
              </v:shape>
            </v:group>
            <v:group style="position:absolute;left:3641;top:905;width:82;height:112" coordorigin="3641,905" coordsize="82,112">
              <v:shape style="position:absolute;left:3641;top:905;width:82;height:112" coordorigin="3641,905" coordsize="82,112" path="m3663,905l3641,905,3645,996,3660,1011,3682,1017,3700,1013,3716,1000,3717,998,3670,998,3663,990,3663,905e" filled="t" fillcolor="#804097" stroked="f">
                <v:path arrowok="t"/>
                <v:fill/>
              </v:shape>
              <v:shape style="position:absolute;left:3641;top:905;width:82;height:112" coordorigin="3641,905" coordsize="82,112" path="m3723,905l3701,905,3701,990,3694,998,3717,998,3723,978,3723,905e" filled="t" fillcolor="#804097" stroked="f">
                <v:path arrowok="t"/>
                <v:fill/>
              </v:shape>
            </v:group>
            <v:group style="position:absolute;left:1441;top:1085;width:98;height:111" coordorigin="1441,1085" coordsize="98,111">
              <v:shape style="position:absolute;left:1441;top:1085;width:98;height:111" coordorigin="1441,1085" coordsize="98,111" path="m1499,1085l1482,1085,1441,1196,1464,1196,1471,1176,1532,1176,1525,1158,1477,1158,1491,1118,1511,1118,1499,1085e" filled="t" fillcolor="#804097" stroked="f">
                <v:path arrowok="t"/>
                <v:fill/>
              </v:shape>
              <v:shape style="position:absolute;left:1441;top:1085;width:98;height:111" coordorigin="1441,1085" coordsize="98,111" path="m1532,1176l1510,1176,1517,1196,1539,1196,1532,1176e" filled="t" fillcolor="#804097" stroked="f">
                <v:path arrowok="t"/>
                <v:fill/>
              </v:shape>
              <v:shape style="position:absolute;left:1441;top:1085;width:98;height:111" coordorigin="1441,1085" coordsize="98,111" path="m1511,1118l1491,1118,1504,1158,1525,1158,1511,1118e" filled="t" fillcolor="#804097" stroked="f">
                <v:path arrowok="t"/>
                <v:fill/>
              </v:shape>
            </v:group>
            <v:group style="position:absolute;left:1584;top:1085;width:51;height:111" coordorigin="1584,1085" coordsize="51,111">
              <v:shape style="position:absolute;left:1584;top:1085;width:51;height:111" coordorigin="1584,1085" coordsize="51,111" path="m1634,1104l1613,1104,1613,1196,1634,1196,1634,1104e" filled="t" fillcolor="#804097" stroked="f">
                <v:path arrowok="t"/>
                <v:fill/>
              </v:shape>
              <v:shape style="position:absolute;left:1584;top:1085;width:51;height:111" coordorigin="1584,1085" coordsize="51,111" path="m1663,1085l1584,1085,1584,1104,1663,1104,1663,1085e" filled="t" fillcolor="#804097" stroked="f">
                <v:path arrowok="t"/>
                <v:fill/>
              </v:shape>
            </v:group>
            <v:group style="position:absolute;left:1681;top:1085;width:81;height:111" coordorigin="1681,1085" coordsize="81,111">
              <v:shape style="position:absolute;left:1681;top:1085;width:81;height:111" coordorigin="1681,1085" coordsize="81,111" path="m1703,1085l1681,1085,1681,1196,1703,1196,1703,1149,1762,1149,1762,1130,1703,1130,1703,1085e" filled="t" fillcolor="#804097" stroked="f">
                <v:path arrowok="t"/>
                <v:fill/>
              </v:shape>
              <v:shape style="position:absolute;left:1681;top:1085;width:81;height:111" coordorigin="1681,1085" coordsize="81,111" path="m1762,1149l1740,1149,1740,1196,1762,1196,1762,1149e" filled="t" fillcolor="#804097" stroked="f">
                <v:path arrowok="t"/>
                <v:fill/>
              </v:shape>
              <v:shape style="position:absolute;left:1681;top:1085;width:81;height:111" coordorigin="1681,1085" coordsize="81,111" path="m1762,1085l1740,1085,1740,1130,1762,1130,1762,1085e" filled="t" fillcolor="#804097" stroked="f">
                <v:path arrowok="t"/>
                <v:fill/>
              </v:shape>
            </v:group>
            <v:group style="position:absolute;left:1788;top:1085;width:84;height:111" coordorigin="1788,1085" coordsize="84,111">
              <v:shape style="position:absolute;left:1788;top:1085;width:84;height:111" coordorigin="1788,1085" coordsize="84,111" path="m1831,1085l1788,1085,1788,1196,1809,1196,1809,1152,1853,1152,1851,1146,1862,1134,1862,1134,1809,1134,1809,1104,1863,1104,1854,1092,1831,1085e" filled="t" fillcolor="#804097" stroked="f">
                <v:path arrowok="t"/>
                <v:fill/>
              </v:shape>
              <v:shape style="position:absolute;left:1788;top:1085;width:84;height:111" coordorigin="1788,1085" coordsize="84,111" path="m1853,1152l1825,1152,1847,1196,1872,1196,1853,1152e" filled="t" fillcolor="#804097" stroked="f">
                <v:path arrowok="t"/>
                <v:fill/>
              </v:shape>
              <v:shape style="position:absolute;left:1788;top:1085;width:84;height:111" coordorigin="1788,1085" coordsize="84,111" path="m1863,1104l1839,1104,1846,1110,1846,1127,1839,1134,1862,1134,1866,1109,1863,1104e" filled="t" fillcolor="#804097" stroked="f">
                <v:path arrowok="t"/>
                <v:fill/>
              </v:shape>
            </v:group>
            <v:group style="position:absolute;left:1886;top:1084;width:82;height:113" coordorigin="1886,1084" coordsize="82,113">
              <v:shape style="position:absolute;left:1886;top:1084;width:82;height:113" coordorigin="1886,1084" coordsize="82,113" path="m1940,1084l1887,1122,1886,1147,1888,1168,1897,1185,1905,1192,1914,1197,1940,1197,1949,1192,1957,1185,1962,1178,1921,1178,1916,1175,1913,1172,1909,1167,1908,1162,1908,1119,1909,1114,1913,1109,1916,1106,1921,1103,1961,1103,1957,1096,1949,1088,1940,1084e" filled="t" fillcolor="#804097" stroked="f">
                <v:path arrowok="t"/>
                <v:fill/>
              </v:shape>
              <v:shape style="position:absolute;left:1886;top:1084;width:82;height:113" coordorigin="1886,1084" coordsize="82,113" path="m1961,1103l1933,1103,1938,1106,1941,1109,1945,1114,1946,1119,1946,1162,1945,1167,1941,1172,1938,1175,1933,1178,1962,1178,1963,1176,1968,1158,1968,1133,1966,1113,1961,1103e" filled="t" fillcolor="#804097" stroked="f">
                <v:path arrowok="t"/>
                <v:fill/>
              </v:shape>
            </v:group>
            <v:group style="position:absolute;left:1983;top:1086;width:79;height:111" coordorigin="1983,1086" coordsize="79,111">
              <v:shape style="position:absolute;left:1983;top:1086;width:79;height:111" coordorigin="1983,1086" coordsize="79,111" path="m1994,1168l1983,1184,2000,1194,2021,1197,2037,1195,2055,1183,2057,1178,2011,1178,2001,1175,1994,1168e" filled="t" fillcolor="#804097" stroked="f">
                <v:path arrowok="t"/>
                <v:fill/>
              </v:shape>
              <v:shape style="position:absolute;left:1983;top:1086;width:79;height:111" coordorigin="1983,1086" coordsize="79,111" path="m2009,1086l1991,1098,1985,1118,1985,1127,2028,1151,2033,1151,2035,1152,2040,1157,2041,1160,2041,1173,2034,1178,2057,1178,2062,1163,2062,1153,2015,1129,2011,1127,2006,1123,2006,1120,2006,1109,2011,1103,2048,1103,2052,1091,2036,1086,2009,1086e" filled="t" fillcolor="#804097" stroked="f">
                <v:path arrowok="t"/>
                <v:fill/>
              </v:shape>
              <v:shape style="position:absolute;left:1983;top:1086;width:79;height:111" coordorigin="1983,1086" coordsize="79,111" path="m2048,1103l2030,1103,2038,1104,2045,1110,2048,1103e" filled="t" fillcolor="#804097" stroked="f">
                <v:path arrowok="t"/>
                <v:fill/>
              </v:shape>
            </v:group>
            <v:group style="position:absolute;left:2082;top:1085;width:73;height:111" coordorigin="2082,1085" coordsize="73,111">
              <v:shape style="position:absolute;left:2082;top:1085;width:73;height:111" coordorigin="2082,1085" coordsize="73,111" path="m2156,1085l2082,1085,2082,1196,2156,1196,2156,1177,2104,1177,2104,1150,2148,1150,2148,1130,2104,1130,2104,1104,2156,1104,2156,1085e" filled="t" fillcolor="#804097" stroked="f">
                <v:path arrowok="t"/>
                <v:fill/>
              </v:shape>
            </v:group>
            <v:group style="position:absolute;left:2177;top:1085;width:81;height:111" coordorigin="2177,1085" coordsize="81,111">
              <v:shape style="position:absolute;left:2177;top:1085;width:81;height:111" coordorigin="2177,1085" coordsize="81,111" path="m2228,1085l2177,1085,2177,1196,2228,1196,2239,1193,2246,1185,2252,1177,2198,1177,2198,1104,2251,1104,2246,1095,2239,1088,2228,1085e" filled="t" fillcolor="#804097" stroked="f">
                <v:path arrowok="t"/>
                <v:fill/>
              </v:shape>
              <v:shape style="position:absolute;left:2177;top:1085;width:81;height:111" coordorigin="2177,1085" coordsize="81,111" path="m2251,1104l2222,1104,2227,1107,2231,1111,2235,1116,2236,1123,2236,1157,2235,1165,2231,1170,2227,1174,2222,1177,2252,1177,2253,1175,2257,1156,2257,1133,2256,1113,2251,1104e" filled="t" fillcolor="#804097" stroked="f">
                <v:path arrowok="t"/>
                <v:fill/>
              </v:shape>
            </v:group>
            <v:group style="position:absolute;left:2280;top:1085;width:81;height:111" coordorigin="2280,1085" coordsize="81,111">
              <v:shape style="position:absolute;left:2280;top:1085;width:81;height:111" coordorigin="2280,1085" coordsize="81,111" path="m2331,1085l2280,1085,2280,1196,2331,1196,2342,1193,2349,1185,2355,1177,2301,1177,2301,1104,2354,1104,2349,1095,2342,1088,2331,1085e" filled="t" fillcolor="#804097" stroked="f">
                <v:path arrowok="t"/>
                <v:fill/>
              </v:shape>
              <v:shape style="position:absolute;left:2280;top:1085;width:81;height:111" coordorigin="2280,1085" coordsize="81,111" path="m2354,1104l2325,1104,2330,1107,2334,1111,2338,1116,2339,1123,2339,1157,2338,1165,2334,1170,2330,1174,2325,1177,2355,1177,2356,1175,2360,1156,2360,1133,2359,1113,2354,1104e" filled="t" fillcolor="#804097" stroked="f">
                <v:path arrowok="t"/>
                <v:fill/>
              </v:shape>
            </v:group>
            <v:group style="position:absolute;left:2418;top:1084;width:78;height:113" coordorigin="2418,1084" coordsize="78,113">
              <v:shape style="position:absolute;left:2418;top:1084;width:78;height:113" coordorigin="2418,1084" coordsize="78,113" path="m2456,1084l2440,1088,2422,1104,2418,1121,2418,1149,2419,1170,2428,1185,2435,1193,2445,1197,2468,1197,2478,1192,2484,1186,2449,1186,2442,1183,2430,1171,2430,1165,2429,1117,2430,1110,2442,1097,2449,1095,2482,1095,2478,1090,2456,1084e" filled="t" fillcolor="#804097" stroked="f">
                <v:path arrowok="t"/>
                <v:fill/>
              </v:shape>
              <v:shape style="position:absolute;left:2418;top:1084;width:78;height:113" coordorigin="2418,1084" coordsize="78,113" path="m2496,1138l2456,1138,2456,1148,2484,1148,2484,1165,2482,1171,2472,1183,2464,1186,2484,1186,2493,1177,2496,1168,2496,1138e" filled="t" fillcolor="#804097" stroked="f">
                <v:path arrowok="t"/>
                <v:fill/>
              </v:shape>
              <v:shape style="position:absolute;left:2418;top:1084;width:78;height:113" coordorigin="2418,1084" coordsize="78,113" path="m2482,1095l2470,1095,2480,1103,2483,1117,2491,1105,2482,1095e" filled="t" fillcolor="#804097" stroked="f">
                <v:path arrowok="t"/>
                <v:fill/>
              </v:shape>
            </v:group>
            <v:group style="position:absolute;left:2519;top:1084;width:78;height:113" coordorigin="2519,1084" coordsize="78,113">
              <v:shape style="position:absolute;left:2519;top:1084;width:78;height:113" coordorigin="2519,1084" coordsize="78,113" path="m2569,1084l2519,1121,2519,1149,2521,1170,2529,1185,2537,1193,2547,1197,2569,1197,2579,1193,2585,1186,2550,1186,2543,1183,2539,1178,2532,1171,2531,1164,2531,1117,2532,1110,2539,1102,2543,1097,2550,1095,2585,1095,2579,1088,2569,1084e" filled="t" fillcolor="#804097" stroked="f">
                <v:path arrowok="t"/>
                <v:fill/>
              </v:shape>
              <v:shape style="position:absolute;left:2519;top:1084;width:78;height:113" coordorigin="2519,1084" coordsize="78,113" path="m2585,1095l2565,1095,2572,1097,2584,1110,2585,1117,2585,1164,2584,1171,2572,1183,2565,1186,2585,1186,2586,1185,2592,1176,2596,1160,2597,1132,2595,1110,2586,1095,2585,1095e" filled="t" fillcolor="#804097" stroked="f">
                <v:path arrowok="t"/>
                <v:fill/>
              </v:shape>
            </v:group>
            <v:group style="position:absolute;left:2620;top:1084;width:78;height:113" coordorigin="2620,1084" coordsize="78,113">
              <v:shape style="position:absolute;left:2620;top:1084;width:78;height:113" coordorigin="2620,1084" coordsize="78,113" path="m2659,1084l2643,1088,2624,1104,2621,1121,2620,1149,2622,1170,2631,1185,2638,1193,2648,1197,2671,1197,2681,1192,2687,1186,2652,1186,2645,1183,2633,1171,2632,1165,2632,1117,2633,1110,2640,1102,2645,1097,2652,1095,2685,1095,2680,1090,2659,1084e" filled="t" fillcolor="#804097" stroked="f">
                <v:path arrowok="t"/>
                <v:fill/>
              </v:shape>
              <v:shape style="position:absolute;left:2620;top:1084;width:78;height:113" coordorigin="2620,1084" coordsize="78,113" path="m2698,1138l2659,1138,2659,1148,2686,1148,2686,1165,2685,1171,2680,1177,2675,1183,2667,1186,2687,1186,2696,1177,2698,1168,2698,1138e" filled="t" fillcolor="#804097" stroked="f">
                <v:path arrowok="t"/>
                <v:fill/>
              </v:shape>
              <v:shape style="position:absolute;left:2620;top:1084;width:78;height:113" coordorigin="2620,1084" coordsize="78,113" path="m2685,1095l2673,1095,2683,1103,2686,1117,2694,1105,2685,1095e" filled="t" fillcolor="#804097" stroked="f">
                <v:path arrowok="t"/>
                <v:fill/>
              </v:shape>
            </v:group>
            <v:group style="position:absolute;left:2726;top:1085;width:69;height:111" coordorigin="2726,1085" coordsize="69,111">
              <v:shape style="position:absolute;left:2726;top:1085;width:69;height:111" coordorigin="2726,1085" coordsize="69,111" path="m2738,1085l2726,1085,2726,1196,2795,1196,2795,1185,2738,1185,2738,1085e" filled="t" fillcolor="#804097" stroked="f">
                <v:path arrowok="t"/>
                <v:fill/>
              </v:shape>
            </v:group>
            <v:group style="position:absolute;left:2815;top:1085;width:69;height:111" coordorigin="2815,1085" coordsize="69,111">
              <v:shape style="position:absolute;left:2815;top:1085;width:69;height:111" coordorigin="2815,1085" coordsize="69,111" path="m2884,1085l2815,1085,2815,1196,2884,1196,2884,1185,2827,1185,2827,1145,2876,1145,2876,1135,2827,1135,2827,1095,2884,1095,2884,1085e" filled="t" fillcolor="#804097" stroked="f">
                <v:path arrowok="t"/>
                <v:fill/>
              </v:shape>
            </v:group>
            <v:group style="position:absolute;left:2909;top:1085;width:77;height:111" coordorigin="2909,1085" coordsize="77,111">
              <v:shape style="position:absolute;left:2909;top:1085;width:77;height:111" coordorigin="2909,1085" coordsize="77,111" path="m2959,1085l2909,1085,2909,1196,2959,1196,2968,1192,2975,1186,2975,1185,2921,1185,2921,1095,2975,1095,2975,1095,2968,1088,2959,1085e" filled="t" fillcolor="#804097" stroked="f">
                <v:path arrowok="t"/>
                <v:fill/>
              </v:shape>
              <v:shape style="position:absolute;left:2909;top:1085;width:77;height:111" coordorigin="2909,1085" coordsize="77,111" path="m2975,1095l2954,1095,2961,1098,2967,1104,2974,1112,2974,1126,2974,1156,2974,1169,2967,1177,2961,1183,2954,1185,2975,1185,2982,1175,2986,1156,2986,1133,2984,1113,2975,1095e" filled="t" fillcolor="#804097" stroked="f">
                <v:path arrowok="t"/>
                <v:fill/>
              </v:shape>
            </v:group>
            <v:group style="position:absolute;left:3014;top:1085;width:77;height:111" coordorigin="3014,1085" coordsize="77,111">
              <v:shape style="position:absolute;left:3014;top:1085;width:77;height:111" coordorigin="3014,1085" coordsize="77,111" path="m3063,1085l3014,1085,3014,1196,3063,1196,3073,1192,3080,1186,3080,1185,3026,1185,3026,1095,3080,1095,3080,1095,3073,1088,3063,1085e" filled="t" fillcolor="#804097" stroked="f">
                <v:path arrowok="t"/>
                <v:fill/>
              </v:shape>
              <v:shape style="position:absolute;left:3014;top:1085;width:77;height:111" coordorigin="3014,1085" coordsize="77,111" path="m3080,1095l3059,1095,3066,1098,3072,1104,3079,1112,3079,1126,3079,1156,3079,1169,3072,1177,3066,1183,3059,1185,3080,1185,3087,1175,3091,1156,3091,1133,3089,1113,3080,1095e" filled="t" fillcolor="#804097" stroked="f">
                <v:path arrowok="t"/>
                <v:fill/>
              </v:shape>
            </v:group>
            <v:group style="position:absolute;left:3154;top:1084;width:77;height:113" coordorigin="3154,1084" coordsize="77,113">
              <v:shape style="position:absolute;left:3154;top:1084;width:77;height:113" coordorigin="3154,1084" coordsize="77,113" path="m3192,1084l3176,1088,3158,1104,3154,1121,3154,1149,3155,1170,3164,1185,3171,1193,3181,1197,3192,1197,3204,1195,3218,1186,3185,1186,3178,1183,3166,1171,3165,1164,3165,1117,3166,1110,3178,1097,3185,1095,3218,1095,3213,1089,3192,1084e" filled="t" fillcolor="#804097" stroked="f">
                <v:path arrowok="t"/>
                <v:fill/>
              </v:shape>
              <v:shape style="position:absolute;left:3154;top:1084;width:77;height:113" coordorigin="3154,1084" coordsize="77,113" path="m3231,1164l3219,1164,3216,1177,3206,1186,3218,1186,3222,1184,3231,1164e" filled="t" fillcolor="#804097" stroked="f">
                <v:path arrowok="t"/>
                <v:fill/>
              </v:shape>
              <v:shape style="position:absolute;left:3154;top:1084;width:77;height:113" coordorigin="3154,1084" coordsize="77,113" path="m3218,1095l3206,1095,3216,1103,3219,1117,3227,1105,3218,1095e" filled="t" fillcolor="#804097" stroked="f">
                <v:path arrowok="t"/>
                <v:fill/>
              </v:shape>
            </v:group>
            <v:group style="position:absolute;left:3241;top:1085;width:78;height:111" coordorigin="3241,1085" coordsize="78,111">
              <v:shape style="position:absolute;left:3241;top:1085;width:78;height:111" coordorigin="3241,1085" coordsize="78,111" path="m3253,1085l3241,1085,3274,1150,3274,1196,3286,1196,3286,1150,3292,1138,3280,1138,3253,1085e" filled="t" fillcolor="#804097" stroked="f">
                <v:path arrowok="t"/>
                <v:fill/>
              </v:shape>
              <v:shape style="position:absolute;left:3241;top:1085;width:78;height:111" coordorigin="3241,1085" coordsize="78,111" path="m3318,1085l3306,1085,3280,1138,3292,1138,3318,1085e" filled="t" fillcolor="#804097" stroked="f">
                <v:path arrowok="t"/>
                <v:fill/>
              </v:shape>
            </v:group>
            <v:group style="position:absolute;left:3336;top:1085;width:95;height:111" coordorigin="3336,1085" coordsize="95,111">
              <v:shape style="position:absolute;left:3336;top:1085;width:95;height:111" coordorigin="3336,1085" coordsize="95,111" path="m3348,1085l3336,1085,3336,1196,3348,1196,3348,1112,3360,1112,3348,1085e" filled="t" fillcolor="#804097" stroked="f">
                <v:path arrowok="t"/>
                <v:fill/>
              </v:shape>
              <v:shape style="position:absolute;left:3336;top:1085;width:95;height:111" coordorigin="3336,1085" coordsize="95,111" path="m3431,1112l3419,1112,3419,1196,3431,1196,3431,1112e" filled="t" fillcolor="#804097" stroked="f">
                <v:path arrowok="t"/>
                <v:fill/>
              </v:shape>
              <v:shape style="position:absolute;left:3336;top:1085;width:95;height:111" coordorigin="3336,1085" coordsize="95,111" path="m3360,1112l3348,1112,3378,1178,3389,1178,3395,1164,3384,1164,3360,1112e" filled="t" fillcolor="#804097" stroked="f">
                <v:path arrowok="t"/>
                <v:fill/>
              </v:shape>
              <v:shape style="position:absolute;left:3336;top:1085;width:95;height:111" coordorigin="3336,1085" coordsize="95,111" path="m3431,1085l3419,1085,3384,1164,3395,1164,3419,1112,3431,1112,3431,1085e" filled="t" fillcolor="#804097" stroked="f">
                <v:path arrowok="t"/>
                <v:fill/>
              </v:shape>
            </v:group>
            <v:group style="position:absolute;left:3463;top:1085;width:78;height:111" coordorigin="3463,1085" coordsize="78,111">
              <v:shape style="position:absolute;left:3463;top:1085;width:78;height:111" coordorigin="3463,1085" coordsize="78,111" path="m3506,1085l3463,1085,3463,1196,3475,1196,3475,1147,3519,1147,3518,1145,3529,1136,3475,1136,3475,1095,3530,1095,3527,1091,3506,1085e" filled="t" fillcolor="#804097" stroked="f">
                <v:path arrowok="t"/>
                <v:fill/>
              </v:shape>
              <v:shape style="position:absolute;left:3463;top:1085;width:78;height:111" coordorigin="3463,1085" coordsize="78,111" path="m3519,1147l3502,1147,3527,1196,3541,1196,3519,1147e" filled="t" fillcolor="#804097" stroked="f">
                <v:path arrowok="t"/>
                <v:fill/>
              </v:shape>
              <v:shape style="position:absolute;left:3463;top:1085;width:78;height:111" coordorigin="3463,1085" coordsize="78,111" path="m3530,1095l3517,1095,3527,1102,3527,1129,3517,1136,3529,1136,3533,1133,3538,1109,3530,1095e" filled="t" fillcolor="#804097" stroked="f">
                <v:path arrowok="t"/>
                <v:fill/>
              </v:shape>
            </v:group>
            <v:group style="position:absolute;left:3564;top:1085;width:78;height:112" coordorigin="3564,1085" coordsize="78,112">
              <v:shape style="position:absolute;left:3564;top:1085;width:78;height:112" coordorigin="3564,1085" coordsize="78,112" path="m3576,1085l3564,1085,3567,1175,3581,1191,3602,1197,3619,1194,3628,1186,3586,1186,3576,1175,3576,1085e" filled="t" fillcolor="#804097" stroked="f">
                <v:path arrowok="t"/>
                <v:fill/>
              </v:shape>
              <v:shape style="position:absolute;left:3564;top:1085;width:78;height:112" coordorigin="3564,1085" coordsize="78,112" path="m3641,1085l3629,1085,3629,1175,3619,1186,3628,1186,3635,1181,3641,1159,3641,1085e" filled="t" fillcolor="#804097" stroked="f">
                <v:path arrowok="t"/>
                <v:fill/>
              </v:shape>
            </v:group>
            <v:group style="position:absolute;left:1158;top:744;width:2799;height:1627" coordorigin="1158,744" coordsize="2799,1627">
              <v:shape style="position:absolute;left:1158;top:744;width:2799;height:1627" coordorigin="1158,744" coordsize="2799,1627" path="m3956,1745l3956,1621,3956,745,1769,745,1632,744,1532,744,1425,744,1348,752,1288,772,1223,820,1184,878,1165,936,1158,1004,1158,1010,1158,1012,1158,1094,1158,1158,1159,1351,1159,2369,3356,2369,3417,2369,3692,2369,3731,2370,3766,2371,3797,2371,3825,2370,3888,2361,3943,2309,3954,2247,3957,2153,3957,1818,3956,1745xe" filled="f" stroked="t" strokeweight="1.2pt" strokecolor="#804097">
                <v:path arrowok="t"/>
              </v:shape>
            </v:group>
            <v:group style="position:absolute;left:1155;top:1743;width:2788;height:244" coordorigin="1155,1743" coordsize="2788,244">
              <v:shape style="position:absolute;left:1155;top:1743;width:2788;height:244" coordorigin="1155,1743" coordsize="2788,244" path="m1155,1987l3943,1987,3943,1743,1155,1743,1155,1987e" filled="t" fillcolor="#804097" stroked="f">
                <v:path arrowok="t"/>
                <v:fill/>
              </v:shape>
            </v:group>
            <v:group style="position:absolute;left:1418;top:1926;width:78;height:113" coordorigin="1418,1926" coordsize="78,113">
              <v:shape style="position:absolute;left:1418;top:1926;width:78;height:113" coordorigin="1418,1926" coordsize="78,113" path="m1468,1926l1419,1963,1418,1991,1420,2013,1429,2027,1436,2035,1446,2039,1468,2039,1478,2035,1484,2028,1450,2028,1443,2025,1438,2020,1431,2013,1430,2006,1430,1959,1431,1952,1443,1940,1450,1937,1484,1937,1478,1930,1468,1926e" filled="t" fillcolor="#FFFFFF" stroked="f">
                <v:path arrowok="t"/>
                <v:fill/>
              </v:shape>
              <v:shape style="position:absolute;left:1418;top:1926;width:78;height:113" coordorigin="1418,1926" coordsize="78,113" path="m1484,1937l1464,1937,1471,1940,1483,1952,1484,1959,1484,2006,1483,2013,1476,2020,1471,2025,1464,2028,1484,2028,1485,2027,1492,2018,1495,2002,1496,1974,1494,1952,1485,1938,1484,1937e" filled="t" fillcolor="#FFFFFF" stroked="f">
                <v:path arrowok="t"/>
                <v:fill/>
              </v:shape>
            </v:group>
            <v:group style="position:absolute;left:1524;top:1927;width:69;height:111" coordorigin="1524,1927" coordsize="69,111">
              <v:shape style="position:absolute;left:1524;top:1927;width:69;height:111" coordorigin="1524,1927" coordsize="69,111" path="m1593,1927l1524,1927,1524,2038,1536,2038,1536,1989,1584,1989,1584,1978,1536,1978,1536,1938,1593,1938,1593,1927e" filled="t" fillcolor="#FFFFFF" stroked="f">
                <v:path arrowok="t"/>
                <v:fill/>
              </v:shape>
            </v:group>
            <v:group style="position:absolute;left:1614;top:1927;width:69;height:111" coordorigin="1614,1927" coordsize="69,111">
              <v:shape style="position:absolute;left:1614;top:1927;width:69;height:111" coordorigin="1614,1927" coordsize="69,111" path="m1683,1927l1614,1927,1614,2038,1626,2038,1626,1989,1675,1989,1675,1978,1626,1978,1626,1938,1683,1938,1683,1927e" filled="t" fillcolor="#FFFFFF" stroked="f">
                <v:path arrowok="t"/>
                <v:fill/>
              </v:shape>
            </v:group>
            <v:group style="position:absolute;left:1711;top:1927;width:2;height:111" coordorigin="1711,1927" coordsize="2,111">
              <v:shape style="position:absolute;left:1711;top:1927;width:2;height:111" coordorigin="1711,1927" coordsize="0,111" path="m1711,1927l1711,2038e" filled="f" stroked="t" strokeweight=".693pt" strokecolor="#FFFFFF">
                <v:path arrowok="t"/>
              </v:shape>
            </v:group>
            <v:group style="position:absolute;left:1745;top:1926;width:77;height:113" coordorigin="1745,1926" coordsize="77,113">
              <v:shape style="position:absolute;left:1745;top:1926;width:77;height:113" coordorigin="1745,1926" coordsize="77,113" path="m1783,1926l1767,1930,1749,1946,1745,1963,1745,1991,1746,2013,1755,2027,1762,2035,1772,2039,1783,2039,1795,2037,1809,2028,1776,2028,1769,2026,1764,2021,1757,2013,1756,2006,1756,1959,1757,1952,1769,1939,1776,1937,1809,1937,1804,1931,1783,1926e" filled="t" fillcolor="#FFFFFF" stroked="f">
                <v:path arrowok="t"/>
                <v:fill/>
              </v:shape>
              <v:shape style="position:absolute;left:1745;top:1926;width:77;height:113" coordorigin="1745,1926" coordsize="77,113" path="m1822,2006l1810,2006,1807,2019,1797,2028,1809,2028,1813,2026,1822,2006e" filled="t" fillcolor="#FFFFFF" stroked="f">
                <v:path arrowok="t"/>
                <v:fill/>
              </v:shape>
              <v:shape style="position:absolute;left:1745;top:1926;width:77;height:113" coordorigin="1745,1926" coordsize="77,113" path="m1809,1937l1797,1937,1807,1946,1810,1959,1818,1947,1809,1937e" filled="t" fillcolor="#FFFFFF" stroked="f">
                <v:path arrowok="t"/>
                <v:fill/>
              </v:shape>
            </v:group>
            <v:group style="position:absolute;left:1848;top:1927;width:69;height:111" coordorigin="1848,1927" coordsize="69,111">
              <v:shape style="position:absolute;left:1848;top:1927;width:69;height:111" coordorigin="1848,1927" coordsize="69,111" path="m1917,1927l1848,1927,1848,2038,1917,2038,1917,2027,1860,2027,1860,1987,1909,1987,1909,1977,1860,1977,1860,1938,1917,1938,1917,1927e" filled="t" fillcolor="#FFFFFF" stroked="f">
                <v:path arrowok="t"/>
                <v:fill/>
              </v:shape>
            </v:group>
            <v:group style="position:absolute;left:1976;top:1926;width:78;height:113" coordorigin="1976,1926" coordsize="78,113">
              <v:shape style="position:absolute;left:1976;top:1926;width:78;height:113" coordorigin="1976,1926" coordsize="78,113" path="m2026,1926l1977,1963,1976,1991,1978,2013,1987,2027,1994,2035,2004,2039,2026,2039,2036,2035,2043,2028,2008,2028,2001,2025,1996,2020,1989,2013,1988,2006,1988,1959,1989,1952,2001,1940,2008,1937,2043,1937,2036,1930,2026,1926e" filled="t" fillcolor="#FFFFFF" stroked="f">
                <v:path arrowok="t"/>
                <v:fill/>
              </v:shape>
              <v:shape style="position:absolute;left:1976;top:1926;width:78;height:113" coordorigin="1976,1926" coordsize="78,113" path="m2043,1937l2022,1937,2030,1940,2034,1945,2041,1952,2042,1959,2042,2006,2041,2013,2034,2020,2030,2025,2022,2028,2043,2028,2044,2027,2050,2018,2053,2002,2054,1974,2052,1952,2044,1938,2043,1937e" filled="t" fillcolor="#FFFFFF" stroked="f">
                <v:path arrowok="t"/>
                <v:fill/>
              </v:shape>
            </v:group>
            <v:group style="position:absolute;left:2082;top:1927;width:69;height:111" coordorigin="2082,1927" coordsize="69,111">
              <v:shape style="position:absolute;left:2082;top:1927;width:69;height:111" coordorigin="2082,1927" coordsize="69,111" path="m2151,1927l2082,1927,2082,2038,2094,2038,2094,1989,2142,1989,2142,1978,2094,1978,2094,1938,2151,1938,2151,1927e" filled="t" fillcolor="#FFFFFF" stroked="f">
                <v:path arrowok="t"/>
                <v:fill/>
              </v:shape>
            </v:group>
            <v:group style="position:absolute;left:2200;top:1927;width:44;height:111" coordorigin="2200,1927" coordsize="44,111">
              <v:shape style="position:absolute;left:2200;top:1927;width:44;height:111" coordorigin="2200,1927" coordsize="44,111" path="m2244,1938l2232,1938,2232,2038,2244,2038,2244,1938e" filled="t" fillcolor="#FFFFFF" stroked="f">
                <v:path arrowok="t"/>
                <v:fill/>
              </v:shape>
              <v:shape style="position:absolute;left:2200;top:1927;width:44;height:111" coordorigin="2200,1927" coordsize="44,111" path="m2276,1927l2200,1927,2200,1938,2276,1938,2276,1927e" filled="t" fillcolor="#FFFFFF" stroked="f">
                <v:path arrowok="t"/>
                <v:fill/>
              </v:shape>
            </v:group>
            <v:group style="position:absolute;left:2297;top:1927;width:76;height:111" coordorigin="2297,1927" coordsize="76,111">
              <v:shape style="position:absolute;left:2297;top:1927;width:76;height:111" coordorigin="2297,1927" coordsize="76,111" path="m2309,1927l2297,1927,2297,2038,2309,2038,2309,1987,2373,1987,2373,1977,2309,1977,2309,1927e" filled="t" fillcolor="#FFFFFF" stroked="f">
                <v:path arrowok="t"/>
                <v:fill/>
              </v:shape>
              <v:shape style="position:absolute;left:2297;top:1927;width:76;height:111" coordorigin="2297,1927" coordsize="76,111" path="m2373,1987l2361,1987,2361,2038,2373,2038,2373,1987e" filled="t" fillcolor="#FFFFFF" stroked="f">
                <v:path arrowok="t"/>
                <v:fill/>
              </v:shape>
              <v:shape style="position:absolute;left:2297;top:1927;width:76;height:111" coordorigin="2297,1927" coordsize="76,111" path="m2373,1927l2361,1927,2361,1977,2373,1977,2373,1927e" filled="t" fillcolor="#FFFFFF" stroked="f">
                <v:path arrowok="t"/>
                <v:fill/>
              </v:shape>
            </v:group>
            <v:group style="position:absolute;left:2405;top:1927;width:69;height:111" coordorigin="2405,1927" coordsize="69,111">
              <v:shape style="position:absolute;left:2405;top:1927;width:69;height:111" coordorigin="2405,1927" coordsize="69,111" path="m2474,1927l2405,1927,2405,2038,2474,2038,2474,2027,2417,2027,2417,1987,2466,1987,2466,1977,2417,1977,2417,1938,2474,1938,2474,1927e" filled="t" fillcolor="#FFFFFF" stroked="f">
                <v:path arrowok="t"/>
                <v:fill/>
              </v:shape>
            </v:group>
            <v:group style="position:absolute;left:2535;top:1927;width:78;height:111" coordorigin="2535,1927" coordsize="78,111">
              <v:shape style="position:absolute;left:2535;top:1927;width:78;height:111" coordorigin="2535,1927" coordsize="78,111" path="m2578,1927l2535,1927,2535,2038,2556,2038,2556,1996,2578,1996,2597,1991,2609,1977,2556,1977,2556,1946,2610,1946,2600,1934,2578,1927e" filled="t" fillcolor="#FFFFFF" stroked="f">
                <v:path arrowok="t"/>
                <v:fill/>
              </v:shape>
              <v:shape style="position:absolute;left:2535;top:1927;width:78;height:111" coordorigin="2535,1927" coordsize="78,111" path="m2610,1946l2586,1946,2593,1953,2593,1971,2586,1977,2609,1977,2609,1976,2613,1950,2610,1946e" filled="t" fillcolor="#FFFFFF" stroked="f">
                <v:path arrowok="t"/>
                <v:fill/>
              </v:shape>
            </v:group>
            <v:group style="position:absolute;left:2629;top:1926;width:82;height:113" coordorigin="2629,1926" coordsize="82,113">
              <v:shape style="position:absolute;left:2629;top:1926;width:82;height:113" coordorigin="2629,1926" coordsize="82,113" path="m2683,1926l2629,1964,2629,1990,2631,2010,2640,2027,2648,2035,2657,2039,2683,2039,2692,2035,2700,2027,2705,2020,2664,2020,2659,2017,2656,2014,2652,2009,2651,2004,2651,1961,2652,1956,2656,1951,2659,1948,2664,1945,2704,1945,2700,1938,2692,1930,2683,1926e" filled="t" fillcolor="#FFFFFF" stroked="f">
                <v:path arrowok="t"/>
                <v:fill/>
              </v:shape>
              <v:shape style="position:absolute;left:2629;top:1926;width:82;height:113" coordorigin="2629,1926" coordsize="82,113" path="m2704,1945l2676,1945,2681,1948,2684,1951,2688,1956,2689,1961,2689,2004,2688,2009,2684,2014,2681,2017,2676,2020,2705,2020,2706,2018,2710,2001,2711,1976,2709,1955,2704,1945e" filled="t" fillcolor="#FFFFFF" stroked="f">
                <v:path arrowok="t"/>
                <v:fill/>
              </v:shape>
            </v:group>
            <v:group style="position:absolute;left:2733;top:1927;width:72;height:111" coordorigin="2733,1927" coordsize="72,111">
              <v:shape style="position:absolute;left:2733;top:1927;width:72;height:111" coordorigin="2733,1927" coordsize="72,111" path="m2755,1927l2733,1927,2733,2038,2805,2038,2805,2019,2755,2019,2755,1927e" filled="t" fillcolor="#FFFFFF" stroked="f">
                <v:path arrowok="t"/>
                <v:fill/>
              </v:shape>
            </v:group>
            <v:group style="position:absolute;left:2834;top:1927;width:2;height:111" coordorigin="2834,1927" coordsize="2,111">
              <v:shape style="position:absolute;left:2834;top:1927;width:2;height:111" coordorigin="2834,1927" coordsize="0,111" path="m2834,1927l2834,2038e" filled="f" stroked="t" strokeweight="1.1842pt" strokecolor="#FFFFFF">
                <v:path arrowok="t"/>
              </v:shape>
            </v:group>
            <v:group style="position:absolute;left:2867;top:1926;width:82;height:113" coordorigin="2867,1926" coordsize="82,113">
              <v:shape style="position:absolute;left:2867;top:1926;width:82;height:113" coordorigin="2867,1926" coordsize="82,113" path="m2906,1926l2889,1931,2871,1947,2867,1964,2867,1990,2868,2010,2878,2027,2885,2035,2895,2039,2907,2039,2922,2037,2939,2025,2942,2020,2902,2020,2897,2017,2894,2014,2890,2009,2888,2004,2888,1961,2890,1956,2894,1951,2897,1948,2902,1945,2942,1945,2943,1945,2928,1931,2906,1926e" filled="t" fillcolor="#FFFFFF" stroked="f">
                <v:path arrowok="t"/>
                <v:fill/>
              </v:shape>
              <v:shape style="position:absolute;left:2867;top:1926;width:82;height:113" coordorigin="2867,1926" coordsize="82,113" path="m2948,2004l2926,2004,2924,2013,2919,2020,2942,2020,2948,2004e" filled="t" fillcolor="#FFFFFF" stroked="f">
                <v:path arrowok="t"/>
                <v:fill/>
              </v:shape>
              <v:shape style="position:absolute;left:2867;top:1926;width:82;height:113" coordorigin="2867,1926" coordsize="82,113" path="m2942,1945l2919,1945,2924,1952,2926,1961,2942,1945e" filled="t" fillcolor="#FFFFFF" stroked="f">
                <v:path arrowok="t"/>
                <v:fill/>
              </v:shape>
            </v:group>
            <v:group style="position:absolute;left:2967;top:1927;width:73;height:111" coordorigin="2967,1927" coordsize="73,111">
              <v:shape style="position:absolute;left:2967;top:1927;width:73;height:111" coordorigin="2967,1927" coordsize="73,111" path="m3040,1927l2967,1927,2967,2038,3040,2038,3040,2019,2989,2019,2989,1992,3033,1992,3033,1972,2989,1972,2989,1946,3040,1946,3040,1927e" filled="t" fillcolor="#FFFFFF" stroked="f">
                <v:path arrowok="t"/>
                <v:fill/>
              </v:shape>
            </v:group>
            <v:group style="position:absolute;left:3095;top:1926;width:98;height:113" coordorigin="3095,1926" coordsize="98,113">
              <v:shape style="position:absolute;left:3095;top:1926;width:98;height:113" coordorigin="3095,1926" coordsize="98,113" path="m3150,1926l3114,1926,3103,1937,3103,1963,3110,1970,3110,1978,3099,1992,3095,2017,3107,2033,3131,2039,3147,2039,3154,2032,3159,2028,3185,2028,3178,2021,3121,2021,3114,2014,3114,1997,3118,1993,3125,1988,3151,1988,3142,1977,3144,1975,3150,1972,3156,1967,3158,1965,3131,1965,3123,1956,3123,1947,3126,1943,3161,1943,3161,1937,3150,1926e" filled="t" fillcolor="#FFFFFF" stroked="f">
                <v:path arrowok="t"/>
                <v:fill/>
              </v:shape>
              <v:shape style="position:absolute;left:3095;top:1926;width:98;height:113" coordorigin="3095,1926" coordsize="98,113" path="m3185,2028l3159,2028,3168,2038,3193,2038,3185,2028e" filled="t" fillcolor="#FFFFFF" stroked="f">
                <v:path arrowok="t"/>
                <v:fill/>
              </v:shape>
              <v:shape style="position:absolute;left:3095;top:1926;width:98;height:113" coordorigin="3095,1926" coordsize="98,113" path="m3151,1988l3125,1988,3147,2014,3142,2019,3137,2021,3178,2021,3173,2014,3181,2006,3183,1999,3160,1999,3151,1988e" filled="t" fillcolor="#FFFFFF" stroked="f">
                <v:path arrowok="t"/>
                <v:fill/>
              </v:shape>
              <v:shape style="position:absolute;left:3095;top:1926;width:98;height:113" coordorigin="3095,1926" coordsize="98,113" path="m3185,1980l3166,1980,3166,1988,3164,1995,3160,1999,3183,1999,3184,1995,3184,1993,3185,1980e" filled="t" fillcolor="#FFFFFF" stroked="f">
                <v:path arrowok="t"/>
                <v:fill/>
              </v:shape>
              <v:shape style="position:absolute;left:3095;top:1926;width:98;height:113" coordorigin="3095,1926" coordsize="98,113" path="m3161,1943l3138,1943,3142,1947,3142,1956,3139,1959,3132,1964,3131,1965,3158,1965,3161,1961,3161,1943e" filled="t" fillcolor="#FFFFFF" stroked="f">
                <v:path arrowok="t"/>
                <v:fill/>
              </v:shape>
            </v:group>
            <v:group style="position:absolute;left:3245;top:1926;width:82;height:113" coordorigin="3245,1926" coordsize="82,113">
              <v:shape style="position:absolute;left:3245;top:1926;width:82;height:113" coordorigin="3245,1926" coordsize="82,113" path="m3285,1926l3268,1931,3250,1947,3246,1964,3245,1990,3247,2010,3256,2027,3264,2035,3274,2039,3286,2039,3301,2037,3318,2025,3320,2020,3280,2020,3275,2017,3272,2014,3268,2009,3267,2004,3267,1961,3268,1956,3272,1951,3275,1948,3280,1945,3320,1945,3321,1945,3306,1931,3285,1926e" filled="t" fillcolor="#FFFFFF" stroked="f">
                <v:path arrowok="t"/>
                <v:fill/>
              </v:shape>
              <v:shape style="position:absolute;left:3245;top:1926;width:82;height:113" coordorigin="3245,1926" coordsize="82,113" path="m3327,2004l3305,2004,3303,2013,3297,2020,3320,2020,3327,2004e" filled="t" fillcolor="#FFFFFF" stroked="f">
                <v:path arrowok="t"/>
                <v:fill/>
              </v:shape>
              <v:shape style="position:absolute;left:3245;top:1926;width:82;height:113" coordorigin="3245,1926" coordsize="82,113" path="m3320,1945l3297,1945,3303,1952,3305,1961,3320,1945e" filled="t" fillcolor="#FFFFFF" stroked="f">
                <v:path arrowok="t"/>
                <v:fill/>
              </v:shape>
            </v:group>
            <v:group style="position:absolute;left:3346;top:1927;width:84;height:111" coordorigin="3346,1927" coordsize="84,111">
              <v:shape style="position:absolute;left:3346;top:1927;width:84;height:111" coordorigin="3346,1927" coordsize="84,111" path="m3389,1927l3346,1927,3346,2038,3367,2038,3367,1994,3411,1994,3409,1989,3420,1976,3420,1976,3367,1976,3367,1946,3421,1946,3412,1934,3389,1927e" filled="t" fillcolor="#FFFFFF" stroked="f">
                <v:path arrowok="t"/>
                <v:fill/>
              </v:shape>
              <v:shape style="position:absolute;left:3346;top:1927;width:84;height:111" coordorigin="3346,1927" coordsize="84,111" path="m3411,1994l3383,1994,3405,2038,3430,2038,3411,1994e" filled="t" fillcolor="#FFFFFF" stroked="f">
                <v:path arrowok="t"/>
                <v:fill/>
              </v:shape>
              <v:shape style="position:absolute;left:3346;top:1927;width:84;height:111" coordorigin="3346,1927" coordsize="84,111" path="m3421,1946l3397,1946,3404,1952,3404,1970,3397,1976,3420,1976,3424,1951,3421,1946e" filled="t" fillcolor="#FFFFFF" stroked="f">
                <v:path arrowok="t"/>
                <v:fill/>
              </v:shape>
            </v:group>
            <v:group style="position:absolute;left:3459;top:1927;width:2;height:111" coordorigin="3459,1927" coordsize="2,111">
              <v:shape style="position:absolute;left:3459;top:1927;width:2;height:111" coordorigin="3459,1927" coordsize="0,111" path="m3459,1927l3459,2038e" filled="f" stroked="t" strokeweight="1.1842pt" strokecolor="#FFFFFF">
                <v:path arrowok="t"/>
              </v:shape>
            </v:group>
            <v:group style="position:absolute;left:3495;top:1927;width:101;height:111" coordorigin="3495,1927" coordsize="101,111">
              <v:shape style="position:absolute;left:3495;top:1927;width:101;height:111" coordorigin="3495,1927" coordsize="101,111" path="m3517,1927l3495,1927,3495,2038,3517,2038,3517,1973,3539,1973,3517,1927e" filled="t" fillcolor="#FFFFFF" stroked="f">
                <v:path arrowok="t"/>
                <v:fill/>
              </v:shape>
              <v:shape style="position:absolute;left:3495;top:1927;width:101;height:111" coordorigin="3495,1927" coordsize="101,111" path="m3596,1973l3574,1973,3574,2038,3596,2038,3596,1973e" filled="t" fillcolor="#FFFFFF" stroked="f">
                <v:path arrowok="t"/>
                <v:fill/>
              </v:shape>
              <v:shape style="position:absolute;left:3495;top:1927;width:101;height:111" coordorigin="3495,1927" coordsize="101,111" path="m3539,1973l3517,1973,3538,2015,3553,2015,3567,1987,3546,1987,3539,1973e" filled="t" fillcolor="#FFFFFF" stroked="f">
                <v:path arrowok="t"/>
                <v:fill/>
              </v:shape>
              <v:shape style="position:absolute;left:3495;top:1927;width:101;height:111" coordorigin="3495,1927" coordsize="101,111" path="m3596,1927l3575,1927,3546,1987,3567,1987,3574,1973,3596,1973,3596,1927e" filled="t" fillcolor="#FFFFFF" stroked="f">
                <v:path arrowok="t"/>
                <v:fill/>
              </v:shape>
            </v:group>
            <v:group style="position:absolute;left:3622;top:1927;width:73;height:111" coordorigin="3622,1927" coordsize="73,111">
              <v:shape style="position:absolute;left:3622;top:1927;width:73;height:111" coordorigin="3622,1927" coordsize="73,111" path="m3695,1927l3622,1927,3622,2038,3695,2038,3695,2019,3643,2019,3643,1992,3687,1992,3687,1972,3643,1972,3643,1946,3695,1946,3695,1927e" filled="t" fillcolor="#FFFFFF" stroked="f">
                <v:path arrowok="t"/>
                <v:fill/>
              </v:shape>
            </v:group>
            <v:group style="position:absolute;left:1451;top:2106;width:82;height:113" coordorigin="1451,2106" coordsize="82,113">
              <v:shape style="position:absolute;left:1451;top:2106;width:82;height:113" coordorigin="1451,2106" coordsize="82,113" path="m1491,2106l1474,2111,1456,2127,1452,2144,1451,2170,1453,2190,1462,2207,1470,2215,1480,2219,1492,2219,1507,2217,1524,2205,1526,2200,1487,2200,1482,2197,1479,2194,1474,2189,1473,2184,1473,2141,1474,2136,1479,2131,1482,2128,1487,2125,1527,2125,1527,2125,1512,2111,1491,2106e" filled="t" fillcolor="#FFFFFF" stroked="f">
                <v:path arrowok="t"/>
                <v:fill/>
              </v:shape>
              <v:shape style="position:absolute;left:1451;top:2106;width:82;height:113" coordorigin="1451,2106" coordsize="82,113" path="m1533,2184l1511,2184,1509,2193,1503,2200,1526,2200,1533,2184e" filled="t" fillcolor="#FFFFFF" stroked="f">
                <v:path arrowok="t"/>
                <v:fill/>
              </v:shape>
              <v:shape style="position:absolute;left:1451;top:2106;width:82;height:113" coordorigin="1451,2106" coordsize="82,113" path="m1527,2125l1503,2125,1509,2132,1511,2141,1527,2125e" filled="t" fillcolor="#FFFFFF" stroked="f">
                <v:path arrowok="t"/>
                <v:fill/>
              </v:shape>
            </v:group>
            <v:group style="position:absolute;left:1548;top:2106;width:82;height:113" coordorigin="1548,2106" coordsize="82,113">
              <v:shape style="position:absolute;left:1548;top:2106;width:82;height:113" coordorigin="1548,2106" coordsize="82,113" path="m1602,2106l1549,2144,1548,2170,1550,2190,1559,2207,1567,2215,1577,2219,1602,2219,1611,2215,1619,2207,1624,2200,1583,2200,1578,2197,1575,2194,1571,2189,1570,2184,1570,2141,1571,2136,1575,2131,1578,2128,1583,2125,1623,2125,1619,2118,1611,2110,1602,2106e" filled="t" fillcolor="#FFFFFF" stroked="f">
                <v:path arrowok="t"/>
                <v:fill/>
              </v:shape>
              <v:shape style="position:absolute;left:1548;top:2106;width:82;height:113" coordorigin="1548,2106" coordsize="82,113" path="m1623,2125l1595,2125,1600,2128,1603,2131,1607,2136,1608,2141,1608,2184,1607,2189,1603,2194,1600,2197,1595,2200,1624,2200,1625,2198,1630,2181,1630,2156,1628,2135,1623,2125e" filled="t" fillcolor="#FFFFFF" stroked="f">
                <v:path arrowok="t"/>
                <v:fill/>
              </v:shape>
            </v:group>
            <v:group style="position:absolute;left:1652;top:2107;width:101;height:111" coordorigin="1652,2107" coordsize="101,111">
              <v:shape style="position:absolute;left:1652;top:2107;width:101;height:111" coordorigin="1652,2107" coordsize="101,111" path="m1674,2107l1652,2107,1652,2218,1674,2218,1674,2153,1696,2153,1674,2107e" filled="t" fillcolor="#FFFFFF" stroked="f">
                <v:path arrowok="t"/>
                <v:fill/>
              </v:shape>
              <v:shape style="position:absolute;left:1652;top:2107;width:101;height:111" coordorigin="1652,2107" coordsize="101,111" path="m1753,2153l1731,2153,1731,2218,1753,2218,1753,2153e" filled="t" fillcolor="#FFFFFF" stroked="f">
                <v:path arrowok="t"/>
                <v:fill/>
              </v:shape>
              <v:shape style="position:absolute;left:1652;top:2107;width:101;height:111" coordorigin="1652,2107" coordsize="101,111" path="m1696,2153l1674,2153,1695,2195,1710,2195,1724,2167,1703,2167,1696,2153e" filled="t" fillcolor="#FFFFFF" stroked="f">
                <v:path arrowok="t"/>
                <v:fill/>
              </v:shape>
              <v:shape style="position:absolute;left:1652;top:2107;width:101;height:111" coordorigin="1652,2107" coordsize="101,111" path="m1753,2107l1732,2107,1703,2167,1724,2167,1731,2153,1753,2153,1753,2107e" filled="t" fillcolor="#FFFFFF" stroked="f">
                <v:path arrowok="t"/>
                <v:fill/>
              </v:shape>
            </v:group>
            <v:group style="position:absolute;left:1779;top:2107;width:101;height:111" coordorigin="1779,2107" coordsize="101,111">
              <v:shape style="position:absolute;left:1779;top:2107;width:101;height:111" coordorigin="1779,2107" coordsize="101,111" path="m1800,2107l1779,2107,1779,2218,1801,2218,1801,2153,1823,2153,1800,2107e" filled="t" fillcolor="#FFFFFF" stroked="f">
                <v:path arrowok="t"/>
                <v:fill/>
              </v:shape>
              <v:shape style="position:absolute;left:1779;top:2107;width:101;height:111" coordorigin="1779,2107" coordsize="101,111" path="m1879,2153l1858,2153,1858,2218,1879,2218,1879,2153e" filled="t" fillcolor="#FFFFFF" stroked="f">
                <v:path arrowok="t"/>
                <v:fill/>
              </v:shape>
              <v:shape style="position:absolute;left:1779;top:2107;width:101;height:111" coordorigin="1779,2107" coordsize="101,111" path="m1823,2153l1801,2153,1822,2195,1837,2195,1851,2167,1829,2167,1823,2153e" filled="t" fillcolor="#FFFFFF" stroked="f">
                <v:path arrowok="t"/>
                <v:fill/>
              </v:shape>
              <v:shape style="position:absolute;left:1779;top:2107;width:101;height:111" coordorigin="1779,2107" coordsize="101,111" path="m1879,2107l1858,2107,1829,2167,1851,2167,1858,2153,1879,2153,1879,2107e" filled="t" fillcolor="#FFFFFF" stroked="f">
                <v:path arrowok="t"/>
                <v:fill/>
              </v:shape>
            </v:group>
            <v:group style="position:absolute;left:1916;top:2107;width:2;height:111" coordorigin="1916,2107" coordsize="2,111">
              <v:shape style="position:absolute;left:1916;top:2107;width:2;height:111" coordorigin="1916,2107" coordsize="0,111" path="m1916,2107l1916,2218e" filled="f" stroked="t" strokeweight="1.184300pt" strokecolor="#FFFFFF">
                <v:path arrowok="t"/>
              </v:shape>
            </v:group>
            <v:group style="position:absolute;left:1945;top:2108;width:79;height:111" coordorigin="1945,2108" coordsize="79,111">
              <v:shape style="position:absolute;left:1945;top:2108;width:79;height:111" coordorigin="1945,2108" coordsize="79,111" path="m1957,2190l1945,2207,1962,2216,1984,2219,2000,2217,2018,2205,2020,2200,1974,2200,1964,2197,1957,2190e" filled="t" fillcolor="#FFFFFF" stroked="f">
                <v:path arrowok="t"/>
                <v:fill/>
              </v:shape>
              <v:shape style="position:absolute;left:1945;top:2108;width:79;height:111" coordorigin="1945,2108" coordsize="79,111" path="m1972,2108l1954,2120,1947,2140,1947,2149,1990,2173,1995,2173,1998,2174,2002,2179,2003,2182,2003,2195,1997,2200,2020,2200,2025,2185,2025,2175,1977,2151,1974,2149,1969,2145,1968,2142,1968,2131,1974,2125,2011,2125,2015,2113,1998,2108,1972,2108e" filled="t" fillcolor="#FFFFFF" stroked="f">
                <v:path arrowok="t"/>
                <v:fill/>
              </v:shape>
              <v:shape style="position:absolute;left:1945;top:2108;width:79;height:111" coordorigin="1945,2108" coordsize="79,111" path="m2011,2125l1993,2125,2001,2126,2008,2133,2011,2125e" filled="t" fillcolor="#FFFFFF" stroked="f">
                <v:path arrowok="t"/>
                <v:fill/>
              </v:shape>
            </v:group>
            <v:group style="position:absolute;left:2037;top:2108;width:79;height:111" coordorigin="2037,2108" coordsize="79,111">
              <v:shape style="position:absolute;left:2037;top:2108;width:79;height:111" coordorigin="2037,2108" coordsize="79,111" path="m2048,2190l2037,2207,2054,2216,2075,2219,2091,2217,2109,2205,2111,2200,2065,2200,2055,2197,2048,2190e" filled="t" fillcolor="#FFFFFF" stroked="f">
                <v:path arrowok="t"/>
                <v:fill/>
              </v:shape>
              <v:shape style="position:absolute;left:2037;top:2108;width:79;height:111" coordorigin="2037,2108" coordsize="79,111" path="m2063,2108l2045,2120,2039,2140,2039,2149,2081,2173,2087,2173,2089,2174,2094,2179,2095,2182,2095,2195,2088,2200,2111,2200,2116,2185,2116,2175,2069,2151,2065,2149,2060,2145,2059,2142,2059,2131,2065,2125,2102,2125,2106,2113,2090,2108,2063,2108e" filled="t" fillcolor="#FFFFFF" stroked="f">
                <v:path arrowok="t"/>
                <v:fill/>
              </v:shape>
              <v:shape style="position:absolute;left:2037;top:2108;width:79;height:111" coordorigin="2037,2108" coordsize="79,111" path="m2102,2125l2084,2125,2092,2126,2099,2133,2102,2125e" filled="t" fillcolor="#FFFFFF" stroked="f">
                <v:path arrowok="t"/>
                <v:fill/>
              </v:shape>
            </v:group>
            <v:group style="position:absolute;left:2147;top:2107;width:2;height:111" coordorigin="2147,2107" coordsize="2,111">
              <v:shape style="position:absolute;left:2147;top:2107;width:2;height:111" coordorigin="2147,2107" coordsize="0,111" path="m2147,2107l2147,2218e" filled="f" stroked="t" strokeweight="1.184300pt" strokecolor="#FFFFFF">
                <v:path arrowok="t"/>
              </v:shape>
            </v:group>
            <v:group style="position:absolute;left:2180;top:2106;width:82;height:113" coordorigin="2180,2106" coordsize="82,113">
              <v:shape style="position:absolute;left:2180;top:2106;width:82;height:113" coordorigin="2180,2106" coordsize="82,113" path="m2234,2106l2181,2144,2180,2170,2182,2190,2191,2207,2199,2215,2209,2219,2234,2219,2243,2215,2251,2207,2256,2200,2215,2200,2210,2197,2207,2194,2203,2189,2202,2184,2202,2141,2203,2136,2207,2131,2210,2128,2215,2125,2255,2125,2251,2118,2243,2110,2234,2106e" filled="t" fillcolor="#FFFFFF" stroked="f">
                <v:path arrowok="t"/>
                <v:fill/>
              </v:shape>
              <v:shape style="position:absolute;left:2180;top:2106;width:82;height:113" coordorigin="2180,2106" coordsize="82,113" path="m2255,2125l2227,2125,2232,2128,2235,2131,2239,2136,2241,2141,2241,2184,2239,2189,2235,2194,2232,2197,2227,2200,2256,2200,2257,2198,2262,2181,2262,2156,2260,2135,2255,2125e" filled="t" fillcolor="#FFFFFF" stroked="f">
                <v:path arrowok="t"/>
                <v:fill/>
              </v:shape>
            </v:group>
            <v:group style="position:absolute;left:2284;top:2107;width:85;height:111" coordorigin="2284,2107" coordsize="85,111">
              <v:shape style="position:absolute;left:2284;top:2107;width:85;height:111" coordorigin="2284,2107" coordsize="85,111" path="m2304,2107l2284,2107,2284,2218,2306,2218,2306,2150,2332,2150,2304,2107e" filled="t" fillcolor="#FFFFFF" stroked="f">
                <v:path arrowok="t"/>
                <v:fill/>
              </v:shape>
              <v:shape style="position:absolute;left:2284;top:2107;width:85;height:111" coordorigin="2284,2107" coordsize="85,111" path="m2332,2150l2306,2150,2350,2218,2369,2218,2369,2175,2348,2175,2332,2150e" filled="t" fillcolor="#FFFFFF" stroked="f">
                <v:path arrowok="t"/>
                <v:fill/>
              </v:shape>
              <v:shape style="position:absolute;left:2284;top:2107;width:85;height:111" coordorigin="2284,2107" coordsize="85,111" path="m2369,2107l2348,2107,2348,2175,2369,2175,2369,2107e" filled="t" fillcolor="#FFFFFF" stroked="f">
                <v:path arrowok="t"/>
                <v:fill/>
              </v:shape>
            </v:group>
            <v:group style="position:absolute;left:2395;top:2107;width:73;height:111" coordorigin="2395,2107" coordsize="73,111">
              <v:shape style="position:absolute;left:2395;top:2107;width:73;height:111" coordorigin="2395,2107" coordsize="73,111" path="m2469,2107l2395,2107,2395,2218,2469,2218,2469,2199,2417,2199,2417,2172,2461,2172,2461,2152,2417,2152,2417,2126,2469,2126,2469,2107e" filled="t" fillcolor="#FFFFFF" stroked="f">
                <v:path arrowok="t"/>
                <v:fill/>
              </v:shape>
            </v:group>
            <v:group style="position:absolute;left:2490;top:2107;width:84;height:111" coordorigin="2490,2107" coordsize="84,111">
              <v:shape style="position:absolute;left:2490;top:2107;width:84;height:111" coordorigin="2490,2107" coordsize="84,111" path="m2533,2107l2490,2107,2490,2218,2511,2218,2511,2174,2555,2174,2553,2169,2564,2156,2564,2156,2511,2156,2511,2126,2565,2126,2556,2114,2533,2107e" filled="t" fillcolor="#FFFFFF" stroked="f">
                <v:path arrowok="t"/>
                <v:fill/>
              </v:shape>
              <v:shape style="position:absolute;left:2490;top:2107;width:84;height:111" coordorigin="2490,2107" coordsize="84,111" path="m2555,2174l2527,2174,2549,2218,2574,2218,2555,2174e" filled="t" fillcolor="#FFFFFF" stroked="f">
                <v:path arrowok="t"/>
                <v:fill/>
              </v:shape>
              <v:shape style="position:absolute;left:2490;top:2107;width:84;height:111" coordorigin="2490,2107" coordsize="84,111" path="m2565,2126l2541,2126,2548,2132,2548,2150,2541,2156,2564,2156,2568,2131,2565,2126e" filled="t" fillcolor="#FFFFFF" stroked="f">
                <v:path arrowok="t"/>
                <v:fill/>
              </v:shape>
            </v:group>
            <v:group style="position:absolute;left:2631;top:2107;width:82;height:111" coordorigin="2631,2107" coordsize="82,111">
              <v:shape style="position:absolute;left:2631;top:2107;width:82;height:111" coordorigin="2631,2107" coordsize="82,111" path="m2642,2107l2631,2107,2631,2218,2643,2218,2643,2129,2657,2129,2642,2107e" filled="t" fillcolor="#FFFFFF" stroked="f">
                <v:path arrowok="t"/>
                <v:fill/>
              </v:shape>
              <v:shape style="position:absolute;left:2631;top:2107;width:82;height:111" coordorigin="2631,2107" coordsize="82,111" path="m2657,2129l2643,2129,2702,2218,2713,2218,2713,2196,2701,2196,2657,2129e" filled="t" fillcolor="#FFFFFF" stroked="f">
                <v:path arrowok="t"/>
                <v:fill/>
              </v:shape>
              <v:shape style="position:absolute;left:2631;top:2107;width:82;height:111" coordorigin="2631,2107" coordsize="82,111" path="m2713,2107l2701,2107,2701,2196,2713,2196,2713,2107e" filled="t" fillcolor="#FFFFFF" stroked="f">
                <v:path arrowok="t"/>
                <v:fill/>
              </v:shape>
            </v:group>
            <v:group style="position:absolute;left:2741;top:2106;width:78;height:113" coordorigin="2741,2106" coordsize="78,113">
              <v:shape style="position:absolute;left:2741;top:2106;width:78;height:113" coordorigin="2741,2106" coordsize="78,113" path="m2791,2106l2742,2143,2741,2171,2743,2193,2751,2207,2759,2215,2769,2219,2791,2219,2801,2215,2807,2208,2773,2208,2766,2205,2761,2200,2754,2193,2753,2186,2753,2139,2754,2132,2766,2120,2773,2117,2807,2117,2801,2110,2791,2106e" filled="t" fillcolor="#FFFFFF" stroked="f">
                <v:path arrowok="t"/>
                <v:fill/>
              </v:shape>
              <v:shape style="position:absolute;left:2741;top:2106;width:78;height:113" coordorigin="2741,2106" coordsize="78,113" path="m2807,2117l2787,2117,2794,2120,2806,2132,2807,2139,2807,2186,2806,2193,2799,2200,2794,2205,2787,2208,2807,2208,2808,2207,2815,2198,2818,2182,2819,2154,2817,2132,2808,2118,2807,2117e" filled="t" fillcolor="#FFFFFF" stroked="f">
                <v:path arrowok="t"/>
                <v:fill/>
              </v:shape>
            </v:group>
            <v:group style="position:absolute;left:2847;top:2107;width:78;height:111" coordorigin="2847,2107" coordsize="78,111">
              <v:shape style="position:absolute;left:2847;top:2107;width:78;height:111" coordorigin="2847,2107" coordsize="78,111" path="m2889,2107l2847,2107,2847,2218,2859,2218,2859,2169,2902,2169,2902,2167,2913,2158,2859,2158,2859,2118,2913,2118,2911,2113,2889,2107e" filled="t" fillcolor="#FFFFFF" stroked="f">
                <v:path arrowok="t"/>
                <v:fill/>
              </v:shape>
              <v:shape style="position:absolute;left:2847;top:2107;width:78;height:111" coordorigin="2847,2107" coordsize="78,111" path="m2902,2169l2885,2169,2910,2218,2924,2218,2902,2169e" filled="t" fillcolor="#FFFFFF" stroked="f">
                <v:path arrowok="t"/>
                <v:fill/>
              </v:shape>
              <v:shape style="position:absolute;left:2847;top:2107;width:78;height:111" coordorigin="2847,2107" coordsize="78,111" path="m2913,2118l2901,2118,2910,2124,2910,2152,2901,2158,2913,2158,2916,2155,2922,2132,2913,2118e" filled="t" fillcolor="#FFFFFF" stroked="f">
                <v:path arrowok="t"/>
                <v:fill/>
              </v:shape>
            </v:group>
            <v:group style="position:absolute;left:2938;top:2107;width:44;height:111" coordorigin="2938,2107" coordsize="44,111">
              <v:shape style="position:absolute;left:2938;top:2107;width:44;height:111" coordorigin="2938,2107" coordsize="44,111" path="m2982,2118l2970,2118,2970,2218,2982,2218,2982,2118e" filled="t" fillcolor="#FFFFFF" stroked="f">
                <v:path arrowok="t"/>
                <v:fill/>
              </v:shape>
              <v:shape style="position:absolute;left:2938;top:2107;width:44;height:111" coordorigin="2938,2107" coordsize="44,111" path="m3014,2107l2938,2107,2938,2118,3014,2118,3014,2107e" filled="t" fillcolor="#FFFFFF" stroked="f">
                <v:path arrowok="t"/>
                <v:fill/>
              </v:shape>
            </v:group>
            <v:group style="position:absolute;left:3034;top:2107;width:76;height:111" coordorigin="3034,2107" coordsize="76,111">
              <v:shape style="position:absolute;left:3034;top:2107;width:76;height:111" coordorigin="3034,2107" coordsize="76,111" path="m3046,2107l3034,2107,3034,2218,3046,2218,3046,2167,3111,2167,3111,2157,3046,2157,3046,2107e" filled="t" fillcolor="#FFFFFF" stroked="f">
                <v:path arrowok="t"/>
                <v:fill/>
              </v:shape>
              <v:shape style="position:absolute;left:3034;top:2107;width:76;height:111" coordorigin="3034,2107" coordsize="76,111" path="m3111,2167l3099,2167,3099,2218,3111,2218,3111,2167e" filled="t" fillcolor="#FFFFFF" stroked="f">
                <v:path arrowok="t"/>
                <v:fill/>
              </v:shape>
              <v:shape style="position:absolute;left:3034;top:2107;width:76;height:111" coordorigin="3034,2107" coordsize="76,111" path="m3111,2107l3099,2107,3099,2157,3111,2157,3111,2107e" filled="t" fillcolor="#FFFFFF" stroked="f">
                <v:path arrowok="t"/>
                <v:fill/>
              </v:shape>
            </v:group>
            <v:group style="position:absolute;left:3168;top:2107;width:128;height:111" coordorigin="3168,2107" coordsize="128,111">
              <v:shape style="position:absolute;left:3168;top:2107;width:128;height:111" coordorigin="3168,2107" coordsize="128,111" path="m3181,2107l3168,2107,3197,2218,3208,2218,3214,2196,3203,2196,3181,2107e" filled="t" fillcolor="#FFFFFF" stroked="f">
                <v:path arrowok="t"/>
                <v:fill/>
              </v:shape>
              <v:shape style="position:absolute;left:3168;top:2107;width:128;height:111" coordorigin="3168,2107" coordsize="128,111" path="m3244,2129l3232,2129,3257,2218,3268,2218,3274,2196,3262,2196,3244,2129e" filled="t" fillcolor="#FFFFFF" stroked="f">
                <v:path arrowok="t"/>
                <v:fill/>
              </v:shape>
              <v:shape style="position:absolute;left:3168;top:2107;width:128;height:111" coordorigin="3168,2107" coordsize="128,111" path="m3238,2107l3227,2107,3203,2196,3214,2196,3232,2129,3244,2129,3238,2107e" filled="t" fillcolor="#FFFFFF" stroked="f">
                <v:path arrowok="t"/>
                <v:fill/>
              </v:shape>
              <v:shape style="position:absolute;left:3168;top:2107;width:128;height:111" coordorigin="3168,2107" coordsize="128,111" path="m3297,2107l3284,2107,3262,2196,3274,2196,3297,2107e" filled="t" fillcolor="#FFFFFF" stroked="f">
                <v:path arrowok="t"/>
                <v:fill/>
              </v:shape>
            </v:group>
            <v:group style="position:absolute;left:3299;top:2107;width:92;height:111" coordorigin="3299,2107" coordsize="92,111">
              <v:shape style="position:absolute;left:3299;top:2107;width:92;height:111" coordorigin="3299,2107" coordsize="92,111" path="m3350,2107l3340,2107,3299,2218,3312,2218,3321,2193,3382,2193,3378,2183,3324,2183,3345,2124,3356,2124,3350,2107e" filled="t" fillcolor="#FFFFFF" stroked="f">
                <v:path arrowok="t"/>
                <v:fill/>
              </v:shape>
              <v:shape style="position:absolute;left:3299;top:2107;width:92;height:111" coordorigin="3299,2107" coordsize="92,111" path="m3382,2193l3369,2193,3378,2218,3391,2218,3382,2193e" filled="t" fillcolor="#FFFFFF" stroked="f">
                <v:path arrowok="t"/>
                <v:fill/>
              </v:shape>
              <v:shape style="position:absolute;left:3299;top:2107;width:92;height:111" coordorigin="3299,2107" coordsize="92,111" path="m3356,2124l3345,2124,3366,2183,3378,2183,3356,2124e" filled="t" fillcolor="#FFFFFF" stroked="f">
                <v:path arrowok="t"/>
                <v:fill/>
              </v:shape>
            </v:group>
            <v:group style="position:absolute;left:3409;top:2107;width:69;height:111" coordorigin="3409,2107" coordsize="69,111">
              <v:shape style="position:absolute;left:3409;top:2107;width:69;height:111" coordorigin="3409,2107" coordsize="69,111" path="m3421,2107l3409,2107,3409,2218,3477,2218,3477,2207,3421,2207,3421,2107e" filled="t" fillcolor="#FFFFFF" stroked="f">
                <v:path arrowok="t"/>
                <v:fill/>
              </v:shape>
            </v:group>
            <v:group style="position:absolute;left:3498;top:2107;width:69;height:111" coordorigin="3498,2107" coordsize="69,111">
              <v:shape style="position:absolute;left:3498;top:2107;width:69;height:111" coordorigin="3498,2107" coordsize="69,111" path="m3567,2107l3498,2107,3498,2218,3567,2218,3567,2207,3510,2207,3510,2167,3559,2167,3559,2157,3510,2157,3510,2118,3567,2118,3567,2107e" filled="t" fillcolor="#FFFFFF" stroked="f">
                <v:path arrowok="t"/>
                <v:fill/>
              </v:shape>
            </v:group>
            <v:group style="position:absolute;left:3583;top:2107;width:76;height:112" coordorigin="3583,2107" coordsize="76,112">
              <v:shape style="position:absolute;left:3583;top:2107;width:76;height:112" coordorigin="3583,2107" coordsize="76,112" path="m3590,2196l3583,2205,3599,2216,3620,2219,3633,2218,3649,2208,3608,2208,3599,2205,3590,2196e" filled="t" fillcolor="#FFFFFF" stroked="f">
                <v:path arrowok="t"/>
                <v:fill/>
              </v:shape>
              <v:shape style="position:absolute;left:3583;top:2107;width:76;height:112" coordorigin="3583,2107" coordsize="76,112" path="m3611,2107l3592,2117,3585,2137,3585,2147,3635,2170,3638,2171,3645,2177,3647,2182,3647,2201,3637,2208,3649,2208,3652,2207,3659,2187,3659,2178,3655,2171,3649,2165,3645,2161,3639,2159,3617,2156,3611,2155,3605,2153,3598,2147,3597,2142,3597,2125,3605,2116,3650,2116,3651,2116,3636,2108,3611,2107e" filled="t" fillcolor="#FFFFFF" stroked="f">
                <v:path arrowok="t"/>
                <v:fill/>
              </v:shape>
              <v:shape style="position:absolute;left:3583;top:2107;width:76;height:112" coordorigin="3583,2107" coordsize="76,112" path="m3650,2116l3632,2116,3639,2120,3646,2126,3650,2116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157.8992pt;margin-top:760.067932pt;width:.1pt;height:16.963pt;mso-position-horizontal-relative:page;mso-position-vertical-relative:page;z-index:-3889" coordorigin="3158,15201" coordsize="2,339">
            <v:shape style="position:absolute;left:3158;top:15201;width:2;height:339" coordorigin="3158,15201" coordsize="0,339" path="m3158,15201l3158,15541e" filled="f" stroked="t" strokeweight="1pt" strokecolor="#58595B">
              <v:path arrowok="t"/>
            </v:shape>
          </v:group>
          <w10:wrap type="none"/>
        </w:pict>
      </w:r>
      <w:r>
        <w:rPr/>
        <w:pict>
          <v:group style="position:absolute;margin-left:314.184235pt;margin-top:35.877934pt;width:71.914460pt;height:83.29476pt;mso-position-horizontal-relative:page;mso-position-vertical-relative:page;z-index:-3888" coordorigin="6284,718" coordsize="1438,1666">
            <v:group style="position:absolute;left:6795;top:907;width:427;height:84" coordorigin="6795,907" coordsize="427,84">
              <v:shape style="position:absolute;left:6795;top:907;width:427;height:84" coordorigin="6795,907" coordsize="427,84" path="m6799,991l6813,924,6864,908,6872,907,6880,908,6892,911,6911,918,6941,930,7034,943,7104,917,7174,908,7197,909,7212,913,7220,921,7222,934,7218,954,7210,982e" filled="f" stroked="t" strokeweight=".04916pt" strokecolor="#231F20">
                <v:path arrowok="t"/>
              </v:shape>
            </v:group>
            <v:group style="position:absolute;left:6772;top:890;width:200;height:187" coordorigin="6772,890" coordsize="200,187">
              <v:shape style="position:absolute;left:6772;top:890;width:200;height:187" coordorigin="6772,890" coordsize="200,187" path="m6800,1038l6772,1047,6790,1077,6809,1063,6816,1049,6824,1039,6800,1039,6800,1038e" filled="t" fillcolor="#E8B909" stroked="f">
                <v:path arrowok="t"/>
                <v:fill/>
              </v:shape>
              <v:shape style="position:absolute;left:6772;top:890;width:200;height:187" coordorigin="6772,890" coordsize="200,187" path="m6817,1033l6800,1038,6800,1039,6817,1033e" filled="t" fillcolor="#E8B909" stroked="f">
                <v:path arrowok="t"/>
                <v:fill/>
              </v:shape>
              <v:shape style="position:absolute;left:6772;top:890;width:200;height:187" coordorigin="6772,890" coordsize="200,187" path="m6828,1033l6817,1033,6800,1039,6824,1039,6828,1033e" filled="t" fillcolor="#E8B909" stroked="f">
                <v:path arrowok="t"/>
                <v:fill/>
              </v:shape>
              <v:shape style="position:absolute;left:6772;top:890;width:200;height:187" coordorigin="6772,890" coordsize="200,187" path="m6785,933l6780,943,6777,961,6779,983,6786,1009,6800,1038,6817,1033,6828,1033,6831,1030,6815,1028,6806,1009,6799,992,6797,986,6789,957,6785,936,6785,933e" filled="t" fillcolor="#E8B909" stroked="f">
                <v:path arrowok="t"/>
                <v:fill/>
              </v:shape>
              <v:shape style="position:absolute;left:6772;top:890;width:200;height:187" coordorigin="6772,890" coordsize="200,187" path="m6926,908l6865,908,6871,909,6883,911,6903,917,6932,927,6972,943,6949,917,6926,908e" filled="t" fillcolor="#E8B909" stroked="f">
                <v:path arrowok="t"/>
                <v:fill/>
              </v:shape>
              <v:shape style="position:absolute;left:6772;top:890;width:200;height:187" coordorigin="6772,890" coordsize="200,187" path="m6804,911l6794,914,6786,922,6785,933,6787,929,6797,917,6804,911e" filled="t" fillcolor="#E8B909" stroked="f">
                <v:path arrowok="t"/>
                <v:fill/>
              </v:shape>
              <v:shape style="position:absolute;left:6772;top:890;width:200;height:187" coordorigin="6772,890" coordsize="200,187" path="m6866,890l6858,891,6849,893,6846,893,6804,911,6808,910,6832,908,6926,908,6916,904,6893,896,6877,891,6866,890e" filled="t" fillcolor="#E8B909" stroked="f">
                <v:path arrowok="t"/>
                <v:fill/>
              </v:shape>
            </v:group>
            <v:group style="position:absolute;left:7002;top:1155;width:190;height:36" coordorigin="7002,1155" coordsize="190,36">
              <v:shape style="position:absolute;left:7002;top:1155;width:190;height:36" coordorigin="7002,1155" coordsize="190,36" path="m7191,1155l7002,1155,7027,1155,7051,1156,7120,1166,7185,1187,7191,1191,7191,1171,7191,1155e" filled="t" fillcolor="#E8B909" stroked="f">
                <v:path arrowok="t"/>
                <v:fill/>
              </v:shape>
            </v:group>
            <v:group style="position:absolute;left:6798;top:1094;width:404;height:97" coordorigin="6798,1094" coordsize="404,97">
              <v:shape style="position:absolute;left:6798;top:1094;width:404;height:97" coordorigin="6798,1094" coordsize="404,97" path="m6798,1094l6812,1132,6816,1140,6816,1156,6816,1164,6817,1190,6816,1190,6827,1185,6895,1164,6964,1156,7191,1155,7191,1140,7195,1132,7203,1112,7160,1112,7159,1112,6856,1112,6839,1111,6825,1104,6814,1096,6798,1094e" filled="t" fillcolor="#E8B909" stroked="f">
                <v:path arrowok="t"/>
                <v:fill/>
              </v:shape>
            </v:group>
            <v:group style="position:absolute;left:7160;top:1092;width:49;height:20" coordorigin="7160,1092" coordsize="49,20">
              <v:shape style="position:absolute;left:7160;top:1092;width:49;height:20" coordorigin="7160,1092" coordsize="49,20" path="m7197,1092l7188,1101,7175,1108,7160,1112,7203,1112,7209,1094,7197,1092e" filled="t" fillcolor="#E8B909" stroked="f">
                <v:path arrowok="t"/>
                <v:fill/>
              </v:shape>
            </v:group>
            <v:group style="position:absolute;left:6856;top:1088;width:303;height:24" coordorigin="6856,1088" coordsize="303,24">
              <v:shape style="position:absolute;left:6856;top:1088;width:303;height:24" coordorigin="6856,1088" coordsize="303,24" path="m6934,1088l6888,1088,6887,1090,6872,1106,6856,1112,7159,1112,7143,1110,7127,1099,7122,1092,7059,1092,7057,1092,6947,1092,6934,1088e" filled="t" fillcolor="#E8B909" stroked="f">
                <v:path arrowok="t"/>
                <v:fill/>
              </v:shape>
            </v:group>
            <v:group style="position:absolute;left:7119;top:1088;width:11;height:5" coordorigin="7119,1088" coordsize="11,5">
              <v:shape style="position:absolute;left:7119;top:1088;width:11;height:5" coordorigin="7119,1088" coordsize="11,5" path="m7129,1088l7119,1088,7122,1092,7126,1093,7130,1090,7130,1089,7129,1088e" filled="t" fillcolor="#E8B909" stroked="f">
                <v:path arrowok="t"/>
                <v:fill/>
              </v:shape>
            </v:group>
            <v:group style="position:absolute;left:6878;top:1069;width:57;height:24" coordorigin="6878,1069" coordsize="57,24">
              <v:shape style="position:absolute;left:6878;top:1069;width:57;height:24" coordorigin="6878,1069" coordsize="57,24" path="m6915,1069l6895,1069,6894,1070,6894,1071,6883,1082,6878,1087,6878,1090,6882,1093,6885,1091,6888,1088,6934,1088,6933,1088,6931,1086,6926,1085,6923,1081,6934,1081,6935,1080,6935,1080,6935,1079,6928,1075,6916,1069,6915,1069e" filled="t" fillcolor="#E8B909" stroked="f">
                <v:path arrowok="t"/>
                <v:fill/>
              </v:shape>
            </v:group>
            <v:group style="position:absolute;left:7059;top:1081;width:70;height:12" coordorigin="7059,1081" coordsize="70,12">
              <v:shape style="position:absolute;left:7059;top:1081;width:70;height:12" coordorigin="7059,1081" coordsize="70,12" path="m7124,1081l7086,1081,7085,1081,7081,1085,7076,1087,7073,1088,7059,1092,7122,1092,7119,1088,7129,1088,7126,1082,7124,1081e" filled="t" fillcolor="#E8B909" stroked="f">
                <v:path arrowok="t"/>
                <v:fill/>
              </v:shape>
            </v:group>
            <v:group style="position:absolute;left:6947;top:1054;width:111;height:38" coordorigin="6947,1054" coordsize="111,38">
              <v:shape style="position:absolute;left:6947;top:1054;width:111;height:38" coordorigin="6947,1054" coordsize="111,38" path="m7052,1054l6991,1054,6992,1058,6995,1061,6998,1062,6997,1064,6979,1082,6962,1091,6947,1092,7057,1092,7044,1090,7027,1081,7009,1062,7013,1061,7015,1058,7016,1055,7052,1055,7052,1054e" filled="t" fillcolor="#E8B909" stroked="f">
                <v:path arrowok="t"/>
                <v:fill/>
              </v:shape>
            </v:group>
            <v:group style="position:absolute;left:7076;top:1087;width:2;height:2" coordorigin="7076,1087" coordsize="2,2">
              <v:shape style="position:absolute;left:7076;top:1087;width:2;height:2" coordorigin="7076,1087" coordsize="0,0" path="m7076,1087e" filled="t" fillcolor="#E8B909" stroked="f">
                <v:path arrowok="t"/>
                <v:fill/>
              </v:shape>
            </v:group>
            <v:group style="position:absolute;left:7076;top:1081;width:9;height:5" coordorigin="7076,1081" coordsize="9,5">
              <v:shape style="position:absolute;left:7076;top:1081;width:9;height:5" coordorigin="7076,1081" coordsize="9,5" path="m7085,1081l7076,1087,7081,1085,7085,1081e" filled="t" fillcolor="#E8B909" stroked="f">
                <v:path arrowok="t"/>
                <v:fill/>
              </v:shape>
            </v:group>
            <v:group style="position:absolute;left:7073;top:1044;width:87;height:42" coordorigin="7073,1044" coordsize="87,42">
              <v:shape style="position:absolute;left:7073;top:1044;width:87;height:42" coordorigin="7073,1044" coordsize="87,42" path="m7160,1044l7078,1044,7091,1047,7096,1058,7092,1058,7091,1061,7091,1061,7091,1063,7090,1064,7092,1066,7095,1066,7095,1066,7094,1067,7094,1067,7080,1075,7073,1078,7073,1080,7073,1081,7076,1087,7086,1081,7124,1081,7115,1073,7114,1070,7113,1069,7118,1069,7119,1068,7120,1065,7120,1064,7119,1062,7116,1062,7116,1061,7128,1051,7159,1051,7160,1047,7160,1044e" filled="t" fillcolor="#E8B909" stroked="f">
                <v:path arrowok="t"/>
                <v:fill/>
              </v:shape>
            </v:group>
            <v:group style="position:absolute;left:6923;top:1081;width:11;height:5" coordorigin="6923,1081" coordsize="11,5">
              <v:shape style="position:absolute;left:6923;top:1081;width:11;height:5" coordorigin="6923,1081" coordsize="11,5" path="m6934,1081l6923,1081,6931,1086,6931,1086,6934,1081e" filled="t" fillcolor="#E8B909" stroked="f">
                <v:path arrowok="t"/>
                <v:fill/>
              </v:shape>
            </v:group>
            <v:group style="position:absolute;left:6923;top:1081;width:8;height:5" coordorigin="6923,1081" coordsize="8,5">
              <v:shape style="position:absolute;left:6923;top:1081;width:8;height:5" coordorigin="6923,1081" coordsize="8,5" path="m6923,1081l6926,1085,6931,1086,6923,1081e" filled="t" fillcolor="#E8B909" stroked="f">
                <v:path arrowok="t"/>
                <v:fill/>
              </v:shape>
            </v:group>
            <v:group style="position:absolute;left:7016;top:1055;width:36;height:25" coordorigin="7016,1055" coordsize="36,25">
              <v:shape style="position:absolute;left:7016;top:1055;width:36;height:25" coordorigin="7016,1055" coordsize="36,25" path="m7052,1055l7016,1055,7017,1055,7040,1069,7051,1080,7052,1080,7052,1055e" filled="t" fillcolor="#E8B909" stroked="f">
                <v:path arrowok="t"/>
                <v:fill/>
              </v:shape>
            </v:group>
            <v:group style="position:absolute;left:6956;top:1021;width:96;height:59" coordorigin="6956,1021" coordsize="96,59">
              <v:shape style="position:absolute;left:6956;top:1021;width:96;height:59" coordorigin="6956,1021" coordsize="96,59" path="m6956,1021l6956,1079,6956,1079,6972,1063,6988,1056,6991,1054,7052,1054,7052,1045,6991,1045,6990,1045,6967,1031,6956,1021,6956,1021e" filled="t" fillcolor="#E8B909" stroked="f">
                <v:path arrowok="t"/>
                <v:fill/>
              </v:shape>
            </v:group>
            <v:group style="position:absolute;left:6848;top:1019;width:103;height:58" coordorigin="6848,1019" coordsize="103,58">
              <v:shape style="position:absolute;left:6848;top:1019;width:103;height:58" coordorigin="6848,1019" coordsize="103,58" path="m6864,1019l6853,1022,6848,1031,6848,1046,6852,1061,6859,1076,6861,1077,6863,1076,6863,1073,6863,1070,6864,1070,6870,1054,6884,1052,6915,1052,6922,1043,6950,1043,6950,1032,6949,1025,6884,1025,6864,1019e" filled="t" fillcolor="#E8B909" stroked="f">
                <v:path arrowok="t"/>
                <v:fill/>
              </v:shape>
            </v:group>
            <v:group style="position:absolute;left:7128;top:1051;width:30;height:26" coordorigin="7128,1051" coordsize="30,26">
              <v:shape style="position:absolute;left:7128;top:1051;width:30;height:26" coordorigin="7128,1051" coordsize="30,26" path="m7159,1051l7128,1051,7140,1058,7144,1069,7145,1071,7144,1075,7144,1076,7147,1077,7148,1077,7155,1062,7159,1051e" filled="t" fillcolor="#E8B909" stroked="f">
                <v:path arrowok="t"/>
                <v:fill/>
              </v:shape>
            </v:group>
            <v:group style="position:absolute;left:6863;top:1070;width:2;height:2" coordorigin="6863,1070" coordsize="2,2">
              <v:shape style="position:absolute;left:6863;top:1070;width:2;height:2" coordorigin="6863,1070" coordsize="1,1" path="m6864,1070l6863,1070,6863,1070,6864,1070e" filled="t" fillcolor="#E8B909" stroked="f">
                <v:path arrowok="t"/>
                <v:fill/>
              </v:shape>
            </v:group>
            <v:group style="position:absolute;left:6888;top:1067;width:27;height:3" coordorigin="6888,1067" coordsize="27,3">
              <v:shape style="position:absolute;left:6888;top:1067;width:27;height:3" coordorigin="6888,1067" coordsize="27,3" path="m6913,1067l6888,1067,6888,1069,6891,1070,6895,1069,6915,1069,6913,1067,6913,1067e" filled="t" fillcolor="#E8B909" stroked="f">
                <v:path arrowok="t"/>
                <v:fill/>
              </v:shape>
            </v:group>
            <v:group style="position:absolute;left:7113;top:1069;width:5;height:2" coordorigin="7113,1069" coordsize="5,2">
              <v:shape style="position:absolute;left:7113;top:1069;width:5;height:2" coordorigin="7113,1069" coordsize="5,1" path="m7118,1069l7113,1069,7114,1069,7117,1070,7118,1069e" filled="t" fillcolor="#E8B909" stroked="f">
                <v:path arrowok="t"/>
                <v:fill/>
              </v:shape>
            </v:group>
            <v:group style="position:absolute;left:6884;top:1052;width:33;height:14" coordorigin="6884,1052" coordsize="33,14">
              <v:shape style="position:absolute;left:6884;top:1052;width:33;height:14" coordorigin="6884,1052" coordsize="33,14" path="m6915,1052l6884,1052,6891,1062,6889,1062,6888,1064,6888,1066,6888,1067,6913,1067,6913,1066,6915,1066,6917,1064,6917,1063,6916,1060,6916,1058,6912,1058,6912,1057,6915,1052e" filled="t" fillcolor="#E8B909" stroked="f">
                <v:path arrowok="t"/>
                <v:fill/>
              </v:shape>
            </v:group>
            <v:group style="position:absolute;left:7057;top:1010;width:103;height:54" coordorigin="7057,1010" coordsize="103,54">
              <v:shape style="position:absolute;left:7057;top:1010;width:103;height:54" coordorigin="7057,1010" coordsize="103,54" path="m7069,1010l7061,1017,7057,1029,7057,1036,7057,1045,7059,1060,7063,1064,7064,1062,7065,1059,7066,1059,7078,1044,7160,1044,7160,1033,7156,1025,7123,1025,7123,1022,7099,1022,7098,1021,7082,1011,7069,1010e" filled="t" fillcolor="#E8B909" stroked="f">
                <v:path arrowok="t"/>
                <v:fill/>
              </v:shape>
            </v:group>
            <v:group style="position:absolute;left:6922;top:1043;width:28;height:21" coordorigin="6922,1043" coordsize="28,21">
              <v:shape style="position:absolute;left:6922;top:1043;width:28;height:21" coordorigin="6922,1043" coordsize="28,21" path="m6950,1043l6922,1043,6936,1048,6942,1060,6943,1063,6944,1064,6947,1064,6950,1049,6950,1043e" filled="t" fillcolor="#E8B909" stroked="f">
                <v:path arrowok="t"/>
                <v:fill/>
              </v:shape>
            </v:group>
            <v:group style="position:absolute;left:6968;top:1002;width:70;height:44" coordorigin="6968,1002" coordsize="70,44">
              <v:shape style="position:absolute;left:6968;top:1002;width:70;height:44" coordorigin="6968,1002" coordsize="70,44" path="m7039,1002l6969,1002,6968,1003,6988,1017,6996,1031,6998,1037,6995,1038,6992,1042,6991,1045,7017,1045,7016,1042,7012,1038,7009,1037,7009,1036,7024,1015,7038,1003,7039,1002e" filled="t" fillcolor="#E8B909" stroked="f">
                <v:path arrowok="t"/>
                <v:fill/>
              </v:shape>
            </v:group>
            <v:group style="position:absolute;left:7017;top:1021;width:35;height:24" coordorigin="7017,1021" coordsize="35,24">
              <v:shape style="position:absolute;left:7017;top:1021;width:35;height:24" coordorigin="7017,1021" coordsize="35,24" path="m7052,1021l7051,1021,7036,1038,7019,1045,7017,1045,7052,1045,7052,1021e" filled="t" fillcolor="#E8B909" stroked="f">
                <v:path arrowok="t"/>
                <v:fill/>
              </v:shape>
            </v:group>
            <v:group style="position:absolute;left:6883;top:980;width:66;height:45" coordorigin="6883,980" coordsize="66,45">
              <v:shape style="position:absolute;left:6883;top:980;width:66;height:45" coordorigin="6883,980" coordsize="66,45" path="m6899,980l6886,982,6883,1003,6884,1009,6885,1025,6884,1025,6949,1025,6948,1022,6908,1022,6906,1000,6899,980e" filled="t" fillcolor="#E8B909" stroked="f">
                <v:path arrowok="t"/>
                <v:fill/>
              </v:shape>
            </v:group>
            <v:group style="position:absolute;left:7123;top:1019;width:34;height:6" coordorigin="7123,1019" coordsize="34,6">
              <v:shape style="position:absolute;left:7123;top:1019;width:34;height:6" coordorigin="7123,1019" coordsize="34,6" path="m7144,1019l7125,1024,7123,1025,7156,1025,7155,1023,7144,1019e" filled="t" fillcolor="#E8B909" stroked="f">
                <v:path arrowok="t"/>
                <v:fill/>
              </v:shape>
            </v:group>
            <v:group style="position:absolute;left:6908;top:1010;width:40;height:13" coordorigin="6908,1010" coordsize="40,13">
              <v:shape style="position:absolute;left:6908;top:1010;width:40;height:13" coordorigin="6908,1010" coordsize="40,13" path="m6930,1010l6914,1017,6908,1022,6948,1022,6947,1020,6941,1011,6930,1010e" filled="t" fillcolor="#E8B909" stroked="f">
                <v:path arrowok="t"/>
                <v:fill/>
              </v:shape>
            </v:group>
            <v:group style="position:absolute;left:7099;top:980;width:25;height:42" coordorigin="7099,980" coordsize="25,42">
              <v:shape style="position:absolute;left:7099;top:980;width:25;height:42" coordorigin="7099,980" coordsize="25,42" path="m7109,980l7102,1000,7099,1022,7123,1022,7124,1009,7124,1003,7121,982,7109,980e" filled="t" fillcolor="#E8B909" stroked="f">
                <v:path arrowok="t"/>
                <v:fill/>
              </v:shape>
            </v:group>
            <v:group style="position:absolute;left:6971;top:884;width:64;height:119" coordorigin="6971,884" coordsize="64,119">
              <v:shape style="position:absolute;left:6971;top:884;width:64;height:119" coordorigin="6971,884" coordsize="64,119" path="m6971,1002l7035,1002,7035,884,6971,884,6971,1002xe" filled="t" fillcolor="#E8B909" stroked="f">
                <v:path arrowok="t"/>
                <v:fill/>
              </v:shape>
            </v:group>
            <v:group style="position:absolute;left:6789;top:1068;width:26;height:26" coordorigin="6789,1068" coordsize="26,26">
              <v:shape style="position:absolute;left:6789;top:1068;width:26;height:26" coordorigin="6789,1068" coordsize="26,26" path="m6809,1068l6795,1068,6789,1074,6789,1088,6795,1094,6809,1094,6815,1088,6815,1074,6809,1068e" filled="t" fillcolor="#E8B909" stroked="f">
                <v:path arrowok="t"/>
                <v:fill/>
              </v:shape>
            </v:group>
            <v:group style="position:absolute;left:6817;top:1172;width:2;height:17" coordorigin="6817,1172" coordsize="2,17">
              <v:shape style="position:absolute;left:6817;top:1172;width:2;height:17" coordorigin="6817,1172" coordsize="0,17" path="m6817,1172l6817,1189e" filled="t" fillcolor="#E8B909" stroked="f">
                <v:path arrowok="t"/>
                <v:fill/>
              </v:shape>
            </v:group>
            <v:group style="position:absolute;left:6814;top:1075;width:2;height:10" coordorigin="6814,1075" coordsize="2,10">
              <v:shape style="position:absolute;left:6814;top:1075;width:2;height:10" coordorigin="6814,1075" coordsize="2,10" path="m6814,1075l6815,1085,6815,1083,6816,1079,6815,1077,6814,1075e" filled="t" fillcolor="#E8B909" stroked="f">
                <v:path arrowok="t"/>
                <v:fill/>
              </v:shape>
            </v:group>
            <v:group style="position:absolute;left:7010;top:1035;width:2;height:2" coordorigin="7010,1035" coordsize="2,2">
              <v:shape style="position:absolute;left:7010;top:1035;width:2;height:2" coordorigin="7010,1035" coordsize="0,1" path="m7010,1035l7010,1036,7010,1036,7010,1035e" filled="t" fillcolor="#E8B909" stroked="f">
                <v:path arrowok="t"/>
                <v:fill/>
              </v:shape>
            </v:group>
            <v:group style="position:absolute;left:7192;top:1075;width:2;height:10" coordorigin="7192,1075" coordsize="2,10">
              <v:shape style="position:absolute;left:7192;top:1075;width:2;height:10" coordorigin="7192,1075" coordsize="2,10" path="m7194,1075l7193,1077,7192,1079,7192,1082,7192,1083,7193,1085,7194,1075e" filled="t" fillcolor="#E8B909" stroked="f">
                <v:path arrowok="t"/>
                <v:fill/>
              </v:shape>
            </v:group>
            <v:group style="position:absolute;left:6948;top:732;width:41;height:83" coordorigin="6948,732" coordsize="41,83">
              <v:shape style="position:absolute;left:6948;top:732;width:41;height:83" coordorigin="6948,732" coordsize="41,83" path="m6948,732l6948,815,6949,815,6964,794,6976,785,6988,767,6966,752,6951,736,6948,732e" filled="t" fillcolor="#E8B909" stroked="f">
                <v:path arrowok="t"/>
                <v:fill/>
              </v:shape>
            </v:group>
            <v:group style="position:absolute;left:6962;top:718;width:83;height:40" coordorigin="6962,718" coordsize="83,40">
              <v:shape style="position:absolute;left:6962;top:718;width:83;height:40" coordorigin="6962,718" coordsize="83,40" path="m7046,718l6962,718,6962,719,6983,734,6992,746,7011,759,7025,737,7046,718e" filled="t" fillcolor="#E8B909" stroked="f">
                <v:path arrowok="t"/>
                <v:fill/>
              </v:shape>
            </v:group>
            <v:group style="position:absolute;left:7019;top:732;width:41;height:83" coordorigin="7019,732" coordsize="41,83">
              <v:shape style="position:absolute;left:7019;top:732;width:41;height:83" coordorigin="7019,732" coordsize="41,83" path="m7060,732l7060,732,7044,753,7032,762,7019,780,7042,795,7060,815,7060,732e" filled="t" fillcolor="#E8B909" stroked="f">
                <v:path arrowok="t"/>
                <v:fill/>
              </v:shape>
            </v:group>
            <v:group style="position:absolute;left:6980;top:789;width:50;height:28" coordorigin="6980,789" coordsize="50,28">
              <v:shape style="position:absolute;left:6980;top:789;width:50;height:28" coordorigin="6980,789" coordsize="50,28" path="m7011,789l6998,789,6990,811,6980,816,7030,817,7019,811,7011,789e" filled="t" fillcolor="#E8B909" stroked="f">
                <v:path arrowok="t"/>
                <v:fill/>
              </v:shape>
            </v:group>
            <v:group style="position:absolute;left:6960;top:809;width:87;height:88" coordorigin="6960,809" coordsize="87,88">
              <v:shape style="position:absolute;left:6960;top:809;width:87;height:88" coordorigin="6960,809" coordsize="87,88" path="m7004,809l6982,814,6967,829,6960,850,6965,873,6979,889,6999,896,7023,892,7039,879,7047,859,7043,835,7030,818,7012,809,7004,809e" filled="t" fillcolor="#E8B909" stroked="f">
                <v:path arrowok="t"/>
                <v:fill/>
              </v:shape>
            </v:group>
            <v:group style="position:absolute;left:7168;top:1056;width:24;height:45" coordorigin="7168,1056" coordsize="24,45">
              <v:shape style="position:absolute;left:7168;top:1056;width:24;height:45" coordorigin="7168,1056" coordsize="24,45" path="m7169,1056l7168,1056,7168,1101,7169,1101,7175,1091,7192,1085,7192,1074,7176,1069,7169,1056e" filled="t" fillcolor="#E8B909" stroked="f">
                <v:path arrowok="t"/>
                <v:fill/>
              </v:shape>
            </v:group>
            <v:group style="position:absolute;left:6814;top:1056;width:25;height:45" coordorigin="6814,1056" coordsize="25,45">
              <v:shape style="position:absolute;left:6814;top:1056;width:25;height:45" coordorigin="6814,1056" coordsize="25,45" path="m6837,1056l6831,1069,6814,1074,6815,1085,6832,1091,6837,1101,6838,1101,6839,1056,6837,1056e" filled="t" fillcolor="#E8B909" stroked="f">
                <v:path arrowok="t"/>
                <v:fill/>
              </v:shape>
            </v:group>
            <v:group style="position:absolute;left:7033;top:889;width:201;height:187" coordorigin="7033,889" coordsize="201,187">
              <v:shape style="position:absolute;left:7033;top:889;width:201;height:187" coordorigin="7033,889" coordsize="201,187" path="m7222,934l7207,992,7175,1029,7190,1049,7197,1063,7217,1076,7234,1046,7209,1039,7206,1039,7188,1033,7209,1033,7220,1009,7227,983,7229,961,7226,943,7222,934e" filled="t" fillcolor="#E8B909" stroked="f">
                <v:path arrowok="t"/>
                <v:fill/>
              </v:shape>
              <v:shape style="position:absolute;left:7033;top:889;width:201;height:187" coordorigin="7033,889" coordsize="201,187" path="m7188,1033l7206,1039,7206,1038,7188,1033e" filled="t" fillcolor="#E8B909" stroked="f">
                <v:path arrowok="t"/>
                <v:fill/>
              </v:shape>
              <v:shape style="position:absolute;left:7033;top:889;width:201;height:187" coordorigin="7033,889" coordsize="201,187" path="m7206,1038l7206,1039,7209,1039,7206,1038e" filled="t" fillcolor="#E8B909" stroked="f">
                <v:path arrowok="t"/>
                <v:fill/>
              </v:shape>
              <v:shape style="position:absolute;left:7033;top:889;width:201;height:187" coordorigin="7033,889" coordsize="201,187" path="m7209,1033l7188,1033,7206,1038,7209,1033e" filled="t" fillcolor="#E8B909" stroked="f">
                <v:path arrowok="t"/>
                <v:fill/>
              </v:shape>
              <v:shape style="position:absolute;left:7033;top:889;width:201;height:187" coordorigin="7033,889" coordsize="201,187" path="m7144,889l7061,916,7033,943,7074,927,7104,917,7123,911,7135,909,7140,908,7198,908,7187,902,7176,898,7167,895,7160,893,7156,893,7150,890,7144,889e" filled="t" fillcolor="#E8B909" stroked="f">
                <v:path arrowok="t"/>
                <v:fill/>
              </v:shape>
              <v:shape style="position:absolute;left:7033;top:889;width:201;height:187" coordorigin="7033,889" coordsize="201,187" path="m7202,911l7210,917,7219,929,7222,934,7220,921,7212,913,7202,911e" filled="t" fillcolor="#E8B909" stroked="f">
                <v:path arrowok="t"/>
                <v:fill/>
              </v:shape>
              <v:shape style="position:absolute;left:7033;top:889;width:201;height:187" coordorigin="7033,889" coordsize="201,187" path="m7198,908l7173,908,7197,909,7202,911,7199,908,7198,908e" filled="t" fillcolor="#E8B909" stroked="f">
                <v:path arrowok="t"/>
                <v:fill/>
              </v:shape>
            </v:group>
            <v:group style="position:absolute;left:6789;top:1068;width:26;height:26" coordorigin="6789,1068" coordsize="26,26">
              <v:shape style="position:absolute;left:6789;top:1068;width:26;height:26" coordorigin="6789,1068" coordsize="26,26" path="m6809,1068l6794,1068,6789,1074,6789,1088,6794,1094,6809,1094,6815,1088,6815,1074,6809,1068e" filled="t" fillcolor="#FFFFFF" stroked="f">
                <v:path arrowok="t"/>
                <v:fill/>
              </v:shape>
            </v:group>
            <v:group style="position:absolute;left:6947;top:732;width:41;height:83" coordorigin="6947,732" coordsize="41,83">
              <v:shape style="position:absolute;left:6947;top:732;width:41;height:83" coordorigin="6947,732" coordsize="41,83" path="m6988,767l6966,753,6951,737,6947,732,6947,816,6948,816,6963,795,6976,786e" filled="f" stroked="t" strokeweight=".04916pt" strokecolor="#231F20">
                <v:path arrowok="t"/>
              </v:shape>
            </v:group>
            <v:group style="position:absolute;left:6990;top:1036;width:27;height:28" coordorigin="6990,1036" coordsize="27,28">
              <v:shape style="position:absolute;left:6990;top:1036;width:27;height:28" coordorigin="6990,1036" coordsize="27,28" path="m7011,1036l6996,1036,6990,1042,6990,1058,6996,1064,7011,1064,7017,1058,7017,1042,7011,1036e" filled="t" fillcolor="#FFFFFF" stroked="f">
                <v:path arrowok="t"/>
                <v:fill/>
              </v:shape>
            </v:group>
            <v:group style="position:absolute;left:6990;top:1036;width:27;height:28" coordorigin="6990,1036" coordsize="27,28">
              <v:shape style="position:absolute;left:6990;top:1036;width:27;height:28" coordorigin="6990,1036" coordsize="27,28" path="m7003,1036l7011,1036,7017,1042,7017,1050,7017,1058,7011,1064,7003,1064,6996,1064,6990,1058,6990,1050,6990,1042,6996,1036,7003,1036xe" filled="f" stroked="t" strokeweight=".1271pt" strokecolor="#231F20">
                <v:path arrowok="t"/>
              </v:shape>
            </v:group>
            <v:group style="position:absolute;left:6960;top:809;width:88;height:64" coordorigin="6960,809" coordsize="88,64">
              <v:shape style="position:absolute;left:6960;top:809;width:88;height:64" coordorigin="6960,809" coordsize="88,64" path="m7008,809l7000,809,6996,810,6992,811,6992,844,6961,844,6961,847,6960,850,6960,861,6962,867,6965,873,7043,873,7044,873,7047,867,7048,861,7048,850,7048,847,7047,844,7047,843,7016,843,7016,811,7012,810,7008,809e" filled="t" fillcolor="#E8B909" stroked="f">
                <v:path arrowok="t"/>
                <v:fill/>
              </v:shape>
            </v:group>
            <v:group style="position:absolute;left:6960;top:809;width:88;height:64" coordorigin="6960,809" coordsize="88,64">
              <v:shape style="position:absolute;left:6960;top:809;width:88;height:64" coordorigin="6960,809" coordsize="88,64" path="m7047,842l7047,843,7047,843,7047,843,7044,843,7016,843,7016,812,7016,811,7012,810,7008,809,7004,809,7000,809,6996,810,6992,811,6992,812,6992,844,6963,844,6961,844,6961,847,6960,850,6960,853,6960,860,6962,867,6965,873,6965,873,7043,873,7044,873,7047,867,7048,861,7048,853,7048,850,7048,847,7047,844e" filled="f" stroked="t" strokeweight=".04916pt" strokecolor="#231F20">
                <v:path arrowok="t"/>
              </v:shape>
            </v:group>
            <v:group style="position:absolute;left:6765;top:1010;width:26;height:26" coordorigin="6765,1010" coordsize="26,26">
              <v:shape style="position:absolute;left:6765;top:1010;width:26;height:26" coordorigin="6765,1010" coordsize="26,26" path="m6785,1010l6771,1010,6765,1016,6765,1030,6771,1036,6785,1036,6791,1030,6791,1016,6785,1010e" filled="t" fillcolor="#FFFFFF" stroked="f">
                <v:path arrowok="t"/>
                <v:fill/>
              </v:shape>
            </v:group>
            <v:group style="position:absolute;left:6765;top:1010;width:26;height:26" coordorigin="6765,1010" coordsize="26,26">
              <v:shape style="position:absolute;left:6765;top:1010;width:26;height:26" coordorigin="6765,1010" coordsize="26,26" path="m6778,1010l6771,1010,6765,1016,6765,1023,6765,1030,6771,1036,6778,1036,6785,1036,6791,1030,6791,1023,6791,1016,6785,1010,6778,1010xe" filled="f" stroked="t" strokeweight=".04916pt" strokecolor="#231F20">
                <v:path arrowok="t"/>
              </v:shape>
            </v:group>
            <v:group style="position:absolute;left:6754;top:979;width:26;height:26" coordorigin="6754,979" coordsize="26,26">
              <v:shape style="position:absolute;left:6754;top:979;width:26;height:26" coordorigin="6754,979" coordsize="26,26" path="m6767,979l6760,979,6754,984,6754,991,6754,999,6760,1004,6767,1004,6774,1004,6780,999,6780,991,6780,984,6774,979,6767,979xe" filled="f" stroked="t" strokeweight=".04916pt" strokecolor="#231F20">
                <v:path arrowok="t"/>
              </v:shape>
            </v:group>
            <v:group style="position:absolute;left:6751;top:942;width:26;height:26" coordorigin="6751,942" coordsize="26,26">
              <v:shape style="position:absolute;left:6751;top:942;width:26;height:26" coordorigin="6751,942" coordsize="26,26" path="m6764,942l6757,942,6751,948,6751,955,6751,962,6757,968,6764,968,6771,968,6777,962,6777,955,6777,948,6771,942,6764,942xe" filled="f" stroked="t" strokeweight=".04916pt" strokecolor="#231F20">
                <v:path arrowok="t"/>
              </v:shape>
            </v:group>
            <v:group style="position:absolute;left:6763;top:908;width:26;height:26" coordorigin="6763,908" coordsize="26,26">
              <v:shape style="position:absolute;left:6763;top:908;width:26;height:26" coordorigin="6763,908" coordsize="26,26" path="m6783,908l6769,908,6763,914,6763,928,6769,934,6783,934,6789,928,6789,914,6783,908e" filled="t" fillcolor="#FFFFFF" stroked="f">
                <v:path arrowok="t"/>
                <v:fill/>
              </v:shape>
            </v:group>
            <v:group style="position:absolute;left:6763;top:908;width:26;height:26" coordorigin="6763,908" coordsize="26,26">
              <v:shape style="position:absolute;left:6763;top:908;width:26;height:26" coordorigin="6763,908" coordsize="26,26" path="m6776,908l6769,908,6763,914,6763,921,6763,928,6769,934,6776,934,6783,934,6789,928,6789,921,6789,914,6783,908,6776,908xe" filled="f" stroked="t" strokeweight=".04916pt" strokecolor="#231F20">
                <v:path arrowok="t"/>
              </v:shape>
            </v:group>
            <v:group style="position:absolute;left:6794;top:881;width:26;height:26" coordorigin="6794,881" coordsize="26,26">
              <v:shape style="position:absolute;left:6794;top:881;width:26;height:26" coordorigin="6794,881" coordsize="26,26" path="m6814,881l6800,881,6794,886,6794,901,6800,907,6814,907,6820,901,6820,886,6814,881e" filled="t" fillcolor="#FFFFFF" stroked="f">
                <v:path arrowok="t"/>
                <v:fill/>
              </v:shape>
            </v:group>
            <v:group style="position:absolute;left:6794;top:881;width:26;height:26" coordorigin="6794,881" coordsize="26,26">
              <v:shape style="position:absolute;left:6794;top:881;width:26;height:26" coordorigin="6794,881" coordsize="26,26" path="m6807,881l6800,881,6794,886,6794,894,6794,901,6800,907,6807,907,6814,907,6820,901,6820,894,6820,886,6814,881,6807,881xe" filled="f" stroked="t" strokeweight=".04916pt" strokecolor="#231F20">
                <v:path arrowok="t"/>
              </v:shape>
            </v:group>
            <v:group style="position:absolute;left:6829;top:868;width:26;height:26" coordorigin="6829,868" coordsize="26,26">
              <v:shape style="position:absolute;left:6829;top:868;width:26;height:26" coordorigin="6829,868" coordsize="26,26" path="m6842,868l6835,868,6829,873,6829,880,6829,888,6835,893,6842,893,6849,893,6855,888,6855,880,6855,873,6849,868,6842,868xe" filled="f" stroked="t" strokeweight=".04916pt" strokecolor="#231F20">
                <v:path arrowok="t"/>
              </v:shape>
            </v:group>
            <v:group style="position:absolute;left:6865;top:869;width:26;height:26" coordorigin="6865,869" coordsize="26,26">
              <v:shape style="position:absolute;left:6865;top:869;width:26;height:26" coordorigin="6865,869" coordsize="26,26" path="m6878,869l6871,869,6865,875,6865,882,6865,889,6871,895,6878,895,6885,895,6891,889,6891,882,6891,875,6885,869,6878,869xe" filled="f" stroked="t" strokeweight=".04916pt" strokecolor="#231F20">
                <v:path arrowok="t"/>
              </v:shape>
            </v:group>
            <v:group style="position:absolute;left:6900;top:877;width:26;height:26" coordorigin="6900,877" coordsize="26,26">
              <v:shape style="position:absolute;left:6900;top:877;width:26;height:26" coordorigin="6900,877" coordsize="26,26" path="m6920,877l6906,877,6900,883,6900,897,6906,903,6920,903,6926,897,6926,883,6920,877e" filled="t" fillcolor="#FFFFFF" stroked="f">
                <v:path arrowok="t"/>
                <v:fill/>
              </v:shape>
            </v:group>
            <v:group style="position:absolute;left:6900;top:877;width:26;height:26" coordorigin="6900,877" coordsize="26,26">
              <v:shape style="position:absolute;left:6900;top:877;width:26;height:26" coordorigin="6900,877" coordsize="26,26" path="m6913,877l6906,877,6900,883,6900,890,6900,897,6906,903,6913,903,6920,903,6926,897,6926,890,6926,883,6920,877,6913,877xe" filled="f" stroked="t" strokeweight=".04916pt" strokecolor="#231F20">
                <v:path arrowok="t"/>
              </v:shape>
            </v:group>
            <v:group style="position:absolute;left:6936;top:890;width:26;height:26" coordorigin="6936,890" coordsize="26,26">
              <v:shape style="position:absolute;left:6936;top:890;width:26;height:26" coordorigin="6936,890" coordsize="26,26" path="m6956,890l6941,890,6936,896,6936,910,6941,916,6956,916,6962,910,6962,896,6956,890e" filled="t" fillcolor="#FFFFFF" stroked="f">
                <v:path arrowok="t"/>
                <v:fill/>
              </v:shape>
            </v:group>
            <v:group style="position:absolute;left:6936;top:890;width:26;height:26" coordorigin="6936,890" coordsize="26,26">
              <v:shape style="position:absolute;left:6936;top:890;width:26;height:26" coordorigin="6936,890" coordsize="26,26" path="m6949,890l6941,890,6936,896,6936,903,6936,910,6941,916,6949,916,6956,916,6962,910,6962,903,6962,896,6956,890,6949,890xe" filled="f" stroked="t" strokeweight=".04916pt" strokecolor="#231F20">
                <v:path arrowok="t"/>
              </v:shape>
            </v:group>
            <v:group style="position:absolute;left:6996;top:903;width:16;height:16" coordorigin="6996,903" coordsize="16,16">
              <v:shape style="position:absolute;left:6996;top:903;width:16;height:16" coordorigin="6996,903" coordsize="16,16" path="m7008,903l6999,903,6996,907,6996,915,6999,919,7007,919,7011,915,7011,907,7008,903e" filled="t" fillcolor="#FFFFFF" stroked="f">
                <v:path arrowok="t"/>
                <v:fill/>
              </v:shape>
            </v:group>
            <v:group style="position:absolute;left:6996;top:903;width:16;height:16" coordorigin="6996,903" coordsize="16,16">
              <v:shape style="position:absolute;left:6996;top:903;width:16;height:16" coordorigin="6996,903" coordsize="16,16" path="m7003,903l6999,903,6996,907,6996,911,6996,915,6999,919,7003,919,7007,919,7011,915,7011,911,7011,907,7008,903,7003,903xe" filled="f" stroked="t" strokeweight=".04916pt" strokecolor="#231F20">
                <v:path arrowok="t"/>
              </v:shape>
            </v:group>
            <v:group style="position:absolute;left:6996;top:923;width:16;height:16" coordorigin="6996,923" coordsize="16,16">
              <v:shape style="position:absolute;left:6996;top:923;width:16;height:16" coordorigin="6996,923" coordsize="16,16" path="m7008,923l6999,923,6996,927,6996,935,6999,939,7008,939,7012,935,7012,927,7008,923e" filled="t" fillcolor="#FFFFFF" stroked="f">
                <v:path arrowok="t"/>
                <v:fill/>
              </v:shape>
            </v:group>
            <v:group style="position:absolute;left:6996;top:923;width:16;height:16" coordorigin="6996,923" coordsize="16,16">
              <v:shape style="position:absolute;left:6996;top:923;width:16;height:16" coordorigin="6996,923" coordsize="16,16" path="m7004,923l6999,923,6996,927,6996,931,6996,935,6999,939,7004,939,7008,939,7012,935,7012,931,7012,927,7008,923,7004,923xe" filled="f" stroked="t" strokeweight=".04916pt" strokecolor="#231F20">
                <v:path arrowok="t"/>
              </v:shape>
            </v:group>
            <v:group style="position:absolute;left:6996;top:942;width:16;height:16" coordorigin="6996,942" coordsize="16,16">
              <v:shape style="position:absolute;left:6996;top:942;width:16;height:16" coordorigin="6996,942" coordsize="16,16" path="m7008,942l6999,942,6996,946,6996,954,6999,958,7008,958,7011,954,7011,946,7008,942e" filled="t" fillcolor="#FFFFFF" stroked="f">
                <v:path arrowok="t"/>
                <v:fill/>
              </v:shape>
            </v:group>
            <v:group style="position:absolute;left:6996;top:942;width:16;height:16" coordorigin="6996,942" coordsize="16,16">
              <v:shape style="position:absolute;left:6996;top:942;width:16;height:16" coordorigin="6996,942" coordsize="16,16" path="m7003,942l6999,942,6996,946,6996,950,6996,954,6999,958,7003,958,7008,958,7011,954,7011,950,7011,946,7008,942,7003,942xe" filled="f" stroked="t" strokeweight=".04916pt" strokecolor="#231F20">
                <v:path arrowok="t"/>
              </v:shape>
            </v:group>
            <v:group style="position:absolute;left:6996;top:961;width:16;height:16" coordorigin="6996,961" coordsize="16,16">
              <v:shape style="position:absolute;left:6996;top:961;width:16;height:16" coordorigin="6996,961" coordsize="16,16" path="m7008,961l6999,961,6996,965,6996,974,6999,977,7008,977,7011,974,7011,965,7008,961e" filled="t" fillcolor="#FFFFFF" stroked="f">
                <v:path arrowok="t"/>
                <v:fill/>
              </v:shape>
            </v:group>
            <v:group style="position:absolute;left:6996;top:961;width:16;height:16" coordorigin="6996,961" coordsize="16,16">
              <v:shape style="position:absolute;left:6996;top:961;width:16;height:16" coordorigin="6996,961" coordsize="16,16" path="m7004,961l6999,961,6996,965,6996,969,6996,974,6999,977,7004,977,7008,977,7011,974,7011,969,7011,965,7008,961,7004,961xe" filled="f" stroked="t" strokeweight=".04916pt" strokecolor="#231F20">
                <v:path arrowok="t"/>
              </v:shape>
            </v:group>
            <v:group style="position:absolute;left:6996;top:980;width:16;height:16" coordorigin="6996,980" coordsize="16,16">
              <v:shape style="position:absolute;left:6996;top:980;width:16;height:16" coordorigin="6996,980" coordsize="16,16" path="m7008,980l6999,980,6996,984,6996,992,6999,996,7008,996,7011,992,7011,984,7008,980e" filled="t" fillcolor="#FFFFFF" stroked="f">
                <v:path arrowok="t"/>
                <v:fill/>
              </v:shape>
            </v:group>
            <v:group style="position:absolute;left:6996;top:980;width:16;height:16" coordorigin="6996,980" coordsize="16,16">
              <v:shape style="position:absolute;left:6996;top:980;width:16;height:16" coordorigin="6996,980" coordsize="16,16" path="m7004,980l6999,980,6996,984,6996,988,6996,992,6999,996,7004,996,7008,996,7011,992,7011,988,7011,984,7008,980,7004,980xe" filled="f" stroked="t" strokeweight=".04916pt" strokecolor="#231F20">
                <v:path arrowok="t"/>
              </v:shape>
            </v:group>
            <v:group style="position:absolute;left:7000;top:810;width:8;height:8" coordorigin="7000,810" coordsize="8,8">
              <v:shape style="position:absolute;left:7000;top:810;width:8;height:8" coordorigin="7000,810" coordsize="8,8" path="m7004,810l7002,810,7000,812,7000,814,7000,816,7002,818,7004,818,7006,818,7008,816,7008,814,7008,812,7006,810,7004,810xe" filled="f" stroked="t" strokeweight=".04916pt" strokecolor="#231F20">
                <v:path arrowok="t"/>
              </v:shape>
            </v:group>
            <v:group style="position:absolute;left:7000;top:825;width:8;height:8" coordorigin="7000,825" coordsize="8,8">
              <v:shape style="position:absolute;left:7000;top:825;width:8;height:8" coordorigin="7000,825" coordsize="8,8" path="m7006,825l7002,825,7000,827,7000,831,7002,833,7006,833,7008,831,7008,827,7006,825e" filled="t" fillcolor="#FFFFFF" stroked="f">
                <v:path arrowok="t"/>
                <v:fill/>
              </v:shape>
            </v:group>
            <v:group style="position:absolute;left:7000;top:825;width:8;height:8" coordorigin="7000,825" coordsize="8,8">
              <v:shape style="position:absolute;left:7000;top:825;width:8;height:8" coordorigin="7000,825" coordsize="8,8" path="m7004,825l7002,825,7000,827,7000,829,7000,831,7002,833,7004,833,7006,833,7008,831,7008,829,7008,827,7006,825,7004,825xe" filled="f" stroked="t" strokeweight=".04916pt" strokecolor="#231F20">
                <v:path arrowok="t"/>
              </v:shape>
            </v:group>
            <v:group style="position:absolute;left:7000;top:853;width:8;height:8" coordorigin="7000,853" coordsize="8,8">
              <v:shape style="position:absolute;left:7000;top:853;width:8;height:8" coordorigin="7000,853" coordsize="8,8" path="m7006,853l7002,853,7000,855,7000,859,7002,861,7006,861,7008,859,7008,855,7006,853e" filled="t" fillcolor="#FFFFFF" stroked="f">
                <v:path arrowok="t"/>
                <v:fill/>
              </v:shape>
            </v:group>
            <v:group style="position:absolute;left:7000;top:853;width:8;height:8" coordorigin="7000,853" coordsize="8,8">
              <v:shape style="position:absolute;left:7000;top:853;width:8;height:8" coordorigin="7000,853" coordsize="8,8" path="m7004,853l7002,853,7000,855,7000,857,7000,859,7002,861,7004,861,7006,861,7008,859,7008,857,7008,855,7006,853,7004,853xe" filled="f" stroked="t" strokeweight=".04916pt" strokecolor="#231F20">
                <v:path arrowok="t"/>
              </v:shape>
            </v:group>
            <v:group style="position:absolute;left:7000;top:839;width:8;height:8" coordorigin="7000,839" coordsize="8,8">
              <v:shape style="position:absolute;left:7000;top:839;width:8;height:8" coordorigin="7000,839" coordsize="8,8" path="m7006,839l7002,839,7000,841,7000,845,7002,847,7006,847,7008,845,7008,841,7006,839e" filled="t" fillcolor="#FFFFFF" stroked="f">
                <v:path arrowok="t"/>
                <v:fill/>
              </v:shape>
            </v:group>
            <v:group style="position:absolute;left:7000;top:839;width:8;height:8" coordorigin="7000,839" coordsize="8,8">
              <v:shape style="position:absolute;left:7000;top:839;width:8;height:8" coordorigin="7000,839" coordsize="8,8" path="m7004,839l7002,839,7000,841,7000,843,7000,845,7002,847,7004,847,7006,847,7008,845,7008,843,7008,841,7006,839,7004,839xe" filled="f" stroked="t" strokeweight=".04916pt" strokecolor="#231F20">
                <v:path arrowok="t"/>
              </v:shape>
            </v:group>
            <v:group style="position:absolute;left:6957;top:853;width:8;height:8" coordorigin="6957,853" coordsize="8,8">
              <v:shape style="position:absolute;left:6957;top:853;width:8;height:8" coordorigin="6957,853" coordsize="8,8" path="m6957,856l6957,859,6959,860,6961,860,6963,860,6965,859,6965,857,6965,857,6965,853,6961,853,6959,853,6957,854,6957,856xe" filled="f" stroked="t" strokeweight=".04916pt" strokecolor="#231F20">
                <v:path arrowok="t"/>
              </v:shape>
            </v:group>
            <v:group style="position:absolute;left:6972;top:853;width:8;height:8" coordorigin="6972,853" coordsize="8,8">
              <v:shape style="position:absolute;left:6972;top:853;width:8;height:8" coordorigin="6972,853" coordsize="8,8" path="m6974,853l6972,854,6972,859,6974,861,6978,861,6980,859,6980,854,6978,853,6974,853e" filled="t" fillcolor="#FFFFFF" stroked="f">
                <v:path arrowok="t"/>
                <v:fill/>
              </v:shape>
            </v:group>
            <v:group style="position:absolute;left:6972;top:853;width:8;height:8" coordorigin="6972,853" coordsize="8,8">
              <v:shape style="position:absolute;left:6972;top:853;width:8;height:8" coordorigin="6972,853" coordsize="8,8" path="m6972,857l6972,859,6974,861,6976,861,6978,861,6980,859,6980,857,6980,855,6978,853,6976,853,6974,853,6972,854,6972,857xe" filled="f" stroked="t" strokeweight=".04916pt" strokecolor="#231F20">
                <v:path arrowok="t"/>
              </v:shape>
            </v:group>
            <v:group style="position:absolute;left:6986;top:853;width:8;height:8" coordorigin="6986,853" coordsize="8,8">
              <v:shape style="position:absolute;left:6986;top:853;width:8;height:8" coordorigin="6986,853" coordsize="8,8" path="m6988,853l6986,855,6986,859,6988,861,6992,861,6994,859,6994,855,6992,853,6988,853e" filled="t" fillcolor="#FFFFFF" stroked="f">
                <v:path arrowok="t"/>
                <v:fill/>
              </v:shape>
            </v:group>
            <v:group style="position:absolute;left:6986;top:853;width:8;height:8" coordorigin="6986,853" coordsize="8,8">
              <v:shape style="position:absolute;left:6986;top:853;width:8;height:8" coordorigin="6986,853" coordsize="8,8" path="m6986,857l6986,859,6988,861,6990,861,6992,861,6994,859,6994,857,6994,855,6992,853,6990,853,6988,853,6986,855,6986,857xe" filled="f" stroked="t" strokeweight=".04916pt" strokecolor="#231F20">
                <v:path arrowok="t"/>
              </v:shape>
            </v:group>
            <v:group style="position:absolute;left:6965;top:873;width:72;height:24" coordorigin="6965,873" coordsize="72,24">
              <v:shape style="position:absolute;left:6965;top:873;width:72;height:24" coordorigin="6965,873" coordsize="72,24" path="m6965,873l6978,889,6997,897,7020,893,7037,883e" filled="f" stroked="t" strokeweight=".04916pt" strokecolor="#231F20">
                <v:path arrowok="t"/>
              </v:shape>
            </v:group>
            <v:group style="position:absolute;left:6961;top:813;width:26;height:31" coordorigin="6961,813" coordsize="26,31">
              <v:shape style="position:absolute;left:6961;top:813;width:26;height:31" coordorigin="6961,813" coordsize="26,31" path="m6961,843l6971,825,6987,813e" filled="f" stroked="t" strokeweight=".04916pt" strokecolor="#231F20">
                <v:path arrowok="t"/>
              </v:shape>
            </v:group>
            <v:group style="position:absolute;left:7016;top:811;width:30;height:27" coordorigin="7016,811" coordsize="30,27">
              <v:shape style="position:absolute;left:7016;top:811;width:30;height:27" coordorigin="7016,811" coordsize="30,27" path="m7016,811l7045,838,7034,821,7016,811e" filled="t" fillcolor="#E8B909" stroked="f">
                <v:path arrowok="t"/>
                <v:fill/>
              </v:shape>
            </v:group>
            <v:group style="position:absolute;left:7016;top:811;width:30;height:27" coordorigin="7016,811" coordsize="30,27">
              <v:shape style="position:absolute;left:7016;top:811;width:30;height:27" coordorigin="7016,811" coordsize="30,27" path="m7016,811l7034,821,7045,838e" filled="f" stroked="t" strokeweight=".04916pt" strokecolor="#231F20">
                <v:path arrowok="t"/>
              </v:shape>
            </v:group>
            <v:group style="position:absolute;left:7047;top:843;width:2;height:2" coordorigin="7047,843" coordsize="2,2">
              <v:shape style="position:absolute;left:7047;top:843;width:2;height:2" coordorigin="7047,843" coordsize="0,1" path="m7047,844l7047,844,7047,844,7047,843e" filled="f" stroked="t" strokeweight=".04916pt" strokecolor="#231F20">
                <v:path arrowok="t"/>
              </v:shape>
            </v:group>
            <v:group style="position:absolute;left:7042;top:853;width:8;height:8" coordorigin="7042,853" coordsize="8,8">
              <v:shape style="position:absolute;left:7042;top:853;width:8;height:8" coordorigin="7042,853" coordsize="8,8" path="m7050,856l7050,859,7048,860,7046,860,7044,860,7042,859,7042,857,7042,854,7044,853,7046,853,7048,853,7050,854,7050,856xe" filled="f" stroked="t" strokeweight=".04916pt" strokecolor="#231F20">
                <v:path arrowok="t"/>
              </v:shape>
            </v:group>
            <v:group style="position:absolute;left:7028;top:853;width:8;height:8" coordorigin="7028,853" coordsize="8,8">
              <v:shape style="position:absolute;left:7028;top:853;width:8;height:8" coordorigin="7028,853" coordsize="8,8" path="m7034,853l7029,853,7028,854,7028,859,7029,861,7034,861,7035,859,7035,854,7034,853e" filled="t" fillcolor="#FFFFFF" stroked="f">
                <v:path arrowok="t"/>
                <v:fill/>
              </v:shape>
            </v:group>
            <v:group style="position:absolute;left:7028;top:853;width:8;height:8" coordorigin="7028,853" coordsize="8,8">
              <v:shape style="position:absolute;left:7028;top:853;width:8;height:8" coordorigin="7028,853" coordsize="8,8" path="m7035,857l7035,859,7034,861,7031,861,7029,861,7028,859,7028,857,7028,855,7029,853,7031,853,7034,853,7035,854,7035,857xe" filled="f" stroked="t" strokeweight=".04916pt" strokecolor="#231F20">
                <v:path arrowok="t"/>
              </v:shape>
            </v:group>
            <v:group style="position:absolute;left:7014;top:853;width:8;height:8" coordorigin="7014,853" coordsize="8,8">
              <v:shape style="position:absolute;left:7014;top:853;width:8;height:8" coordorigin="7014,853" coordsize="8,8" path="m7020,853l7015,853,7014,855,7014,859,7015,861,7020,861,7021,859,7021,855,7020,853e" filled="t" fillcolor="#FFFFFF" stroked="f">
                <v:path arrowok="t"/>
                <v:fill/>
              </v:shape>
            </v:group>
            <v:group style="position:absolute;left:7014;top:853;width:8;height:8" coordorigin="7014,853" coordsize="8,8">
              <v:shape style="position:absolute;left:7014;top:853;width:8;height:8" coordorigin="7014,853" coordsize="8,8" path="m7021,857l7021,859,7020,861,7018,861,7015,861,7014,859,7014,857,7014,855,7015,853,7017,853,7020,853,7021,855,7021,857xe" filled="f" stroked="t" strokeweight=".04916pt" strokecolor="#231F20">
                <v:path arrowok="t"/>
              </v:shape>
            </v:group>
            <v:group style="position:absolute;left:6987;top:758;width:33;height:33" coordorigin="6987,758" coordsize="33,33">
              <v:shape style="position:absolute;left:6987;top:758;width:33;height:33" coordorigin="6987,758" coordsize="33,33" path="m7004,758l6995,758,6987,765,6987,774,6987,783,6995,791,7004,791,7013,791,7020,783,7020,774,7020,765,7013,758,7004,758xe" filled="f" stroked="t" strokeweight=".04916pt" strokecolor="#231F20">
                <v:path arrowok="t"/>
              </v:shape>
            </v:group>
            <v:group style="position:absolute;left:6962;top:718;width:83;height:41" coordorigin="6962,718" coordsize="83,41">
              <v:shape style="position:absolute;left:6962;top:718;width:83;height:41" coordorigin="6962,718" coordsize="83,41" path="m7010,759l7025,737,7041,722,7045,718,6962,718,6962,719,6983,734,6992,746e" filled="f" stroked="t" strokeweight=".04916pt" strokecolor="#231F20">
                <v:path arrowok="t"/>
              </v:shape>
            </v:group>
            <v:group style="position:absolute;left:7019;top:732;width:40;height:83" coordorigin="7019,732" coordsize="40,83">
              <v:shape style="position:absolute;left:7019;top:732;width:40;height:83" coordorigin="7019,732" coordsize="40,83" path="m7019,781l7042,795,7056,811,7060,816,7060,732,7059,732,7044,753,7032,762e" filled="f" stroked="t" strokeweight=".04916pt" strokecolor="#231F20">
                <v:path arrowok="t"/>
              </v:shape>
            </v:group>
            <v:group style="position:absolute;left:7011;top:789;width:18;height:28" coordorigin="7011,789" coordsize="18,28">
              <v:shape style="position:absolute;left:7011;top:789;width:18;height:28" coordorigin="7011,789" coordsize="18,28" path="m7029,817l7019,811,7011,789e" filled="f" stroked="t" strokeweight=".04916pt" strokecolor="#231F20">
                <v:path arrowok="t"/>
              </v:shape>
            </v:group>
            <v:group style="position:absolute;left:6980;top:790;width:18;height:27" coordorigin="6980,790" coordsize="18,27">
              <v:shape style="position:absolute;left:6980;top:790;width:18;height:27" coordorigin="6980,790" coordsize="18,27" path="m6997,790l6989,811,6980,817e" filled="f" stroked="t" strokeweight=".04916pt" strokecolor="#231F20">
                <v:path arrowok="t"/>
              </v:shape>
            </v:group>
            <v:group style="position:absolute;left:6972;top:883;width:2;height:93" coordorigin="6972,883" coordsize="2,93">
              <v:shape style="position:absolute;left:6972;top:883;width:2;height:93" coordorigin="6972,883" coordsize="0,93" path="m6972,883l6972,976e" filled="f" stroked="t" strokeweight=".04916pt" strokecolor="#231F20">
                <v:path arrowok="t"/>
              </v:shape>
            </v:group>
            <v:group style="position:absolute;left:6980;top:890;width:2;height:112" coordorigin="6980,890" coordsize="2,112">
              <v:shape style="position:absolute;left:6980;top:890;width:2;height:112" coordorigin="6980,890" coordsize="1,112" path="m6980,1002l6981,1002,6981,890,6980,890,6980,1002xe" filled="t" fillcolor="#231F20" stroked="f">
                <v:path arrowok="t"/>
                <v:fill/>
              </v:shape>
            </v:group>
            <v:group style="position:absolute;left:7033;top:886;width:2;height:115" coordorigin="7033,886" coordsize="2,115">
              <v:shape style="position:absolute;left:7033;top:886;width:2;height:115" coordorigin="7033,886" coordsize="0,115" path="m7033,886l7033,1002e" filled="f" stroked="t" strokeweight=".04916pt" strokecolor="#231F20">
                <v:path arrowok="t"/>
              </v:shape>
            </v:group>
            <v:group style="position:absolute;left:7025;top:892;width:2;height:110" coordorigin="7025,892" coordsize="2,110">
              <v:shape style="position:absolute;left:7025;top:892;width:2;height:110" coordorigin="7025,892" coordsize="0,110" path="m7025,892l7025,1002e" filled="f" stroked="t" strokeweight=".04916pt" strokecolor="#231F20">
                <v:path arrowok="t"/>
              </v:shape>
            </v:group>
            <v:group style="position:absolute;left:6805;top:1155;width:199;height:63" coordorigin="6805,1155" coordsize="199,63">
              <v:shape style="position:absolute;left:6805;top:1155;width:199;height:63" coordorigin="6805,1155" coordsize="199,63" path="m7004,1155l6918,1160,6850,1175,6805,1201,6809,1210,6816,1216,6827,1218,6841,1218,6858,1216,6877,1213,6900,1209,6924,1205,6951,1202,6979,1199,7004,1155e" filled="t" fillcolor="#FFFFFF" stroked="f">
                <v:path arrowok="t"/>
                <v:fill/>
              </v:shape>
            </v:group>
            <v:group style="position:absolute;left:6805;top:1155;width:199;height:63" coordorigin="6805,1155" coordsize="199,63">
              <v:shape style="position:absolute;left:6805;top:1155;width:199;height:63" coordorigin="6805,1155" coordsize="199,63" path="m7004,1155l6918,1160,6850,1175,6805,1201,6809,1210,6816,1216,6827,1218,6841,1218,6858,1216,6877,1213,6900,1209,6924,1205,6951,1202,6979,1199e" filled="f" stroked="t" strokeweight=".04916pt" strokecolor="#231F20">
                <v:path arrowok="t"/>
              </v:shape>
            </v:group>
            <v:group style="position:absolute;left:6777;top:893;width:194;height:138" coordorigin="6777,893" coordsize="194,138">
              <v:shape style="position:absolute;left:6777;top:893;width:194;height:138" coordorigin="6777,893" coordsize="194,138" path="m6972,926l6907,903,6858,893,6851,893,6789,926,6777,957,6778,977,6784,1002,6796,1031e" filled="f" stroked="t" strokeweight=".04916pt" strokecolor="#231F20">
                <v:path arrowok="t"/>
              </v:shape>
            </v:group>
            <v:group style="position:absolute;left:6789;top:1068;width:20;height:26" coordorigin="6789,1068" coordsize="20,26">
              <v:shape style="position:absolute;left:6789;top:1068;width:20;height:26" coordorigin="6789,1068" coordsize="20,26" path="m6804,1068l6795,1068,6789,1074,6789,1088,6795,1094,6805,1094,6808,1093,6810,1092,6807,1069,6806,1069,6804,1068e" filled="t" fillcolor="#FFFFFF" stroked="f">
                <v:path arrowok="t"/>
                <v:fill/>
              </v:shape>
            </v:group>
            <v:group style="position:absolute;left:6789;top:1068;width:20;height:26" coordorigin="6789,1068" coordsize="20,26">
              <v:shape style="position:absolute;left:6789;top:1068;width:20;height:26" coordorigin="6789,1068" coordsize="20,26" path="m6807,1069l6806,1069,6804,1068,6802,1068,6795,1068,6789,1074,6789,1081,6789,1088,6795,1094,6802,1094,6805,1094,6808,1093,6810,1092e" filled="f" stroked="t" strokeweight=".04916pt" strokecolor="#231F20">
                <v:path arrowok="t"/>
              </v:shape>
            </v:group>
            <v:group style="position:absolute;left:6805;top:1094;width:2;height:39" coordorigin="6805,1094" coordsize="2,39">
              <v:shape style="position:absolute;left:6805;top:1094;width:2;height:39" coordorigin="6805,1094" coordsize="0,39" path="m6805,1094l6805,1133e" filled="f" stroked="t" strokeweight=".7014pt" strokecolor="#231F20">
                <v:path arrowok="t"/>
              </v:shape>
            </v:group>
            <v:group style="position:absolute;left:6772;top:1033;width:47;height:44" coordorigin="6772,1033" coordsize="47,44">
              <v:shape style="position:absolute;left:6772;top:1033;width:47;height:44" coordorigin="6772,1033" coordsize="47,44" path="m6790,1077l6772,1047,6818,1033e" filled="f" stroked="t" strokeweight=".04916pt" strokecolor="#231F20">
                <v:path arrowok="t"/>
              </v:shape>
            </v:group>
            <v:group style="position:absolute;left:6805;top:1096;width:198;height:46" coordorigin="6805,1096" coordsize="198,46">
              <v:shape style="position:absolute;left:6805;top:1096;width:198;height:46" coordorigin="6805,1096" coordsize="198,46" path="m7003,1096l6940,1100,6865,1116,6820,1131,6814,1133,6812,1133,6805,1136,6809,1142,6813,1141,6815,1141,6822,1139,6834,1135,6849,1130,6917,1113,6977,1107,7003,1096e" filled="t" fillcolor="#E8B909" stroked="f">
                <v:path arrowok="t"/>
                <v:fill/>
              </v:shape>
            </v:group>
            <v:group style="position:absolute;left:6805;top:1096;width:198;height:46" coordorigin="6805,1096" coordsize="198,46">
              <v:shape style="position:absolute;left:6805;top:1096;width:198;height:46" coordorigin="6805,1096" coordsize="198,46" path="m7003,1096l6940,1100,6865,1116,6820,1131,6814,1133,6812,1133,6805,1136,6809,1142,6813,1141,6815,1141,6822,1139,6834,1135,6849,1130,6869,1124,6892,1118,6917,1113,6946,1109,6977,1107e" filled="f" stroked="t" strokeweight=".04916pt" strokecolor="#231F20">
                <v:path arrowok="t"/>
              </v:shape>
            </v:group>
            <v:group style="position:absolute;left:7001;top:1155;width:199;height:63" coordorigin="7001,1155" coordsize="199,63">
              <v:shape style="position:absolute;left:7001;top:1155;width:199;height:63" coordorigin="7001,1155" coordsize="199,63" path="m7001,1155l7025,1200,7054,1202,7081,1205,7105,1209,7128,1213,7148,1216,7165,1218,7179,1218,7190,1216,7197,1210,7200,1201,7195,1194,7133,1169,7058,1157,7030,1155,7001,1155e" filled="t" fillcolor="#FFFFFF" stroked="f">
                <v:path arrowok="t"/>
                <v:fill/>
              </v:shape>
            </v:group>
            <v:group style="position:absolute;left:7001;top:1155;width:199;height:63" coordorigin="7001,1155" coordsize="199,63">
              <v:shape style="position:absolute;left:7001;top:1155;width:199;height:63" coordorigin="7001,1155" coordsize="199,63" path="m7001,1155l7084,1160,7154,1175,7200,1201,7197,1210,7190,1216,7179,1218,7165,1218,7148,1216,7128,1213,7105,1209,7081,1205,7054,1202,7025,1200e" filled="f" stroked="t" strokeweight=".04916pt" strokecolor="#231F20">
                <v:path arrowok="t"/>
              </v:shape>
            </v:group>
            <v:group style="position:absolute;left:7003;top:1096;width:198;height:46" coordorigin="7003,1096" coordsize="198,46">
              <v:shape style="position:absolute;left:7003;top:1096;width:198;height:46" coordorigin="7003,1096" coordsize="198,46" path="m7003,1096l7029,1107,7059,1109,7087,1113,7156,1130,7183,1139,7190,1141,7193,1141,7197,1142,7201,1136,7194,1133,7192,1133,7185,1130,7118,1110,7035,1097,7003,1096e" filled="t" fillcolor="#E8B909" stroked="f">
                <v:path arrowok="t"/>
                <v:fill/>
              </v:shape>
            </v:group>
            <v:group style="position:absolute;left:7003;top:1096;width:198;height:46" coordorigin="7003,1096" coordsize="198,46">
              <v:shape style="position:absolute;left:7003;top:1096;width:198;height:46" coordorigin="7003,1096" coordsize="198,46" path="m7003,1096l7065,1100,7140,1115,7185,1130,7192,1133,7194,1133,7201,1136,7197,1142,7193,1141,7190,1141,7183,1139,7171,1135,7156,1130,7136,1124,7113,1118,7087,1113,7059,1109,7029,1107e" filled="f" stroked="t" strokeweight=".04916pt" strokecolor="#231F20">
                <v:path arrowok="t"/>
              </v:shape>
            </v:group>
            <v:group style="position:absolute;left:6887;top:1069;width:11;height:22" coordorigin="6887,1069" coordsize="11,22">
              <v:shape style="position:absolute;left:6887;top:1069;width:11;height:22" coordorigin="6887,1069" coordsize="11,22" path="m6898,1069l6895,1077,6891,1084,6887,1090e" filled="f" stroked="t" strokeweight=".04916pt" strokecolor="#231F20">
                <v:path arrowok="t"/>
              </v:shape>
            </v:group>
            <v:group style="position:absolute;left:6805;top:1074;width:96;height:44" coordorigin="6805,1074" coordsize="96,44">
              <v:shape style="position:absolute;left:6805;top:1074;width:96;height:44" coordorigin="6805,1074" coordsize="96,44" path="m6805,1094l6811,1102,6821,1109,6833,1115,6847,1118,6862,1117,6876,1110,6889,1096,6901,1074e" filled="f" stroked="t" strokeweight=".04916pt" strokecolor="#231F20">
                <v:path arrowok="t"/>
              </v:shape>
            </v:group>
            <v:group style="position:absolute;left:6903;top:1068;width:86;height:31" coordorigin="6903,1068" coordsize="86,31">
              <v:shape style="position:absolute;left:6903;top:1068;width:86;height:31" coordorigin="6903,1068" coordsize="86,31" path="m6903,1068l6957,1098,6973,1093,6990,1080e" filled="f" stroked="t" strokeweight=".04916pt" strokecolor="#231F20">
                <v:path arrowok="t"/>
              </v:shape>
            </v:group>
            <v:group style="position:absolute;left:7105;top:1074;width:96;height:44" coordorigin="7105,1074" coordsize="96,44">
              <v:shape style="position:absolute;left:7105;top:1074;width:96;height:44" coordorigin="7105,1074" coordsize="96,44" path="m7202,1094l7195,1102,7186,1109,7173,1115,7160,1118,7145,1117,7131,1110,7117,1096,7105,1074e" filled="f" stroked="t" strokeweight=".04916pt" strokecolor="#231F20">
                <v:path arrowok="t"/>
              </v:shape>
            </v:group>
            <v:group style="position:absolute;left:7017;top:1068;width:87;height:30" coordorigin="7017,1068" coordsize="87,30">
              <v:shape style="position:absolute;left:7017;top:1068;width:87;height:30" coordorigin="7017,1068" coordsize="87,30" path="m7103,1068l7050,1098,7034,1093,7017,1080e" filled="f" stroked="t" strokeweight=".04916pt" strokecolor="#231F20">
                <v:path arrowok="t"/>
              </v:shape>
            </v:group>
            <v:group style="position:absolute;left:7202;top:1094;width:2;height:40" coordorigin="7202,1094" coordsize="2,40">
              <v:shape style="position:absolute;left:7202;top:1094;width:2;height:40" coordorigin="7202,1094" coordsize="0,40" path="m7202,1094l7202,1133e" filled="f" stroked="t" strokeweight=".7269pt" strokecolor="#231F20">
                <v:path arrowok="t"/>
              </v:shape>
            </v:group>
            <v:group style="position:absolute;left:6860;top:1039;width:29;height:29" coordorigin="6860,1039" coordsize="29,29">
              <v:shape style="position:absolute;left:6860;top:1039;width:29;height:29" coordorigin="6860,1039" coordsize="29,29" path="m6890,1045l6869,1039,6861,1044,6860,1055,6862,1067e" filled="f" stroked="t" strokeweight=".04916pt" strokecolor="#231F20">
                <v:path arrowok="t"/>
              </v:shape>
            </v:group>
            <v:group style="position:absolute;left:6860;top:1145;width:8;height:8" coordorigin="6860,1145" coordsize="8,8">
              <v:shape style="position:absolute;left:6860;top:1145;width:8;height:8" coordorigin="6860,1145" coordsize="8,8" path="m6866,1145l6862,1145,6860,1147,6860,1151,6862,1153,6866,1153,6868,1151,6868,1147,6866,1145e" filled="t" fillcolor="#FFFFFF" stroked="f">
                <v:path arrowok="t"/>
                <v:fill/>
              </v:shape>
            </v:group>
            <v:group style="position:absolute;left:6860;top:1145;width:8;height:8" coordorigin="6860,1145" coordsize="8,8">
              <v:shape style="position:absolute;left:6860;top:1145;width:8;height:8" coordorigin="6860,1145" coordsize="8,8" path="m6864,1145l6862,1145,6860,1147,6860,1149,6860,1151,6862,1153,6864,1153,6866,1153,6868,1151,6868,1149,6868,1147,6866,1145,6864,1145xe" filled="f" stroked="t" strokeweight=".04916pt" strokecolor="#231F20">
                <v:path arrowok="t"/>
              </v:shape>
            </v:group>
            <v:group style="position:absolute;left:6869;top:1131;width:8;height:8" coordorigin="6869,1131" coordsize="8,8">
              <v:shape style="position:absolute;left:6869;top:1131;width:8;height:8" coordorigin="6869,1131" coordsize="8,8" path="m6875,1131l6871,1131,6869,1133,6869,1137,6871,1139,6875,1139,6877,1137,6877,1133,6875,1131e" filled="t" fillcolor="#FFFFFF" stroked="f">
                <v:path arrowok="t"/>
                <v:fill/>
              </v:shape>
            </v:group>
            <v:group style="position:absolute;left:6869;top:1131;width:8;height:8" coordorigin="6869,1131" coordsize="8,8">
              <v:shape style="position:absolute;left:6869;top:1131;width:8;height:8" coordorigin="6869,1131" coordsize="8,8" path="m6873,1131l6871,1131,6869,1133,6869,1135,6869,1137,6871,1139,6873,1139,6875,1139,6877,1137,6877,1135,6877,1133,6875,1131,6873,1131xe" filled="f" stroked="t" strokeweight=".04916pt" strokecolor="#231F20">
                <v:path arrowok="t"/>
              </v:shape>
            </v:group>
            <v:group style="position:absolute;left:6846;top:1137;width:8;height:8" coordorigin="6846,1137" coordsize="8,8">
              <v:shape style="position:absolute;left:6846;top:1137;width:8;height:8" coordorigin="6846,1137" coordsize="8,8" path="m6852,1137l6848,1137,6846,1139,6846,1143,6848,1145,6852,1145,6854,1143,6854,1139,6852,1137e" filled="t" fillcolor="#FFFFFF" stroked="f">
                <v:path arrowok="t"/>
                <v:fill/>
              </v:shape>
            </v:group>
            <v:group style="position:absolute;left:6846;top:1137;width:8;height:8" coordorigin="6846,1137" coordsize="8,8">
              <v:shape style="position:absolute;left:6846;top:1137;width:8;height:8" coordorigin="6846,1137" coordsize="8,8" path="m6850,1137l6848,1137,6846,1139,6846,1141,6846,1143,6848,1145,6850,1145,6852,1145,6854,1143,6854,1141,6854,1139,6852,1137,6850,1137xe" filled="f" stroked="t" strokeweight=".04916pt" strokecolor="#231F20">
                <v:path arrowok="t"/>
              </v:shape>
            </v:group>
            <v:group style="position:absolute;left:6875;top:1153;width:8;height:8" coordorigin="6875,1153" coordsize="8,8">
              <v:shape style="position:absolute;left:6875;top:1153;width:8;height:8" coordorigin="6875,1153" coordsize="8,8" path="m6881,1153l6877,1153,6875,1155,6875,1159,6877,1161,6881,1161,6883,1159,6883,1155,6881,1153e" filled="t" fillcolor="#FFFFFF" stroked="f">
                <v:path arrowok="t"/>
                <v:fill/>
              </v:shape>
            </v:group>
            <v:group style="position:absolute;left:6875;top:1153;width:8;height:8" coordorigin="6875,1153" coordsize="8,8">
              <v:shape style="position:absolute;left:6875;top:1153;width:8;height:8" coordorigin="6875,1153" coordsize="8,8" path="m6879,1153l6877,1153,6875,1155,6875,1157,6875,1159,6877,1161,6879,1161,6881,1161,6883,1159,6883,1157,6883,1155,6881,1153,6879,1153xe" filled="f" stroked="t" strokeweight=".04916pt" strokecolor="#231F20">
                <v:path arrowok="t"/>
              </v:shape>
            </v:group>
            <v:group style="position:absolute;left:6853;top:1159;width:8;height:8" coordorigin="6853,1159" coordsize="8,8">
              <v:shape style="position:absolute;left:6853;top:1159;width:8;height:8" coordorigin="6853,1159" coordsize="8,8" path="m6859,1159l6854,1159,6853,1161,6853,1165,6854,1167,6859,1167,6860,1165,6860,1161,6859,1159e" filled="t" fillcolor="#FFFFFF" stroked="f">
                <v:path arrowok="t"/>
                <v:fill/>
              </v:shape>
            </v:group>
            <v:group style="position:absolute;left:6853;top:1159;width:8;height:8" coordorigin="6853,1159" coordsize="8,8">
              <v:shape style="position:absolute;left:6853;top:1159;width:8;height:8" coordorigin="6853,1159" coordsize="8,8" path="m6857,1159l6854,1159,6853,1161,6853,1163,6853,1165,6854,1167,6857,1167,6859,1167,6860,1165,6860,1163,6860,1161,6859,1159,6857,1159xe" filled="f" stroked="t" strokeweight=".04916pt" strokecolor="#231F20">
                <v:path arrowok="t"/>
              </v:shape>
            </v:group>
            <v:group style="position:absolute;left:6950;top:1129;width:8;height:8" coordorigin="6950,1129" coordsize="8,8">
              <v:shape style="position:absolute;left:6950;top:1129;width:8;height:8" coordorigin="6950,1129" coordsize="8,8" path="m6953,1129l6951,1130,6950,1135,6952,1137,6956,1137,6958,1136,6959,1131,6957,1130,6953,1129e" filled="t" fillcolor="#FFFFFF" stroked="f">
                <v:path arrowok="t"/>
                <v:fill/>
              </v:shape>
            </v:group>
            <v:group style="position:absolute;left:6950;top:1129;width:8;height:8" coordorigin="6950,1129" coordsize="8,8">
              <v:shape style="position:absolute;left:6950;top:1129;width:8;height:8" coordorigin="6950,1129" coordsize="8,8" path="m6955,1129l6953,1129,6951,1130,6951,1133,6950,1135,6952,1137,6954,1137,6956,1137,6958,1136,6958,1134,6959,1131,6957,1130,6955,1129xe" filled="f" stroked="t" strokeweight=".04916pt" strokecolor="#231F20">
                <v:path arrowok="t"/>
              </v:shape>
            </v:group>
            <v:group style="position:absolute;left:6961;top:1116;width:8;height:8" coordorigin="6961,1116" coordsize="8,8">
              <v:shape style="position:absolute;left:6961;top:1116;width:8;height:8" coordorigin="6961,1116" coordsize="8,8" path="m6963,1116l6961,1118,6961,1122,6962,1124,6966,1125,6968,1123,6969,1119,6968,1117,6963,1116e" filled="t" fillcolor="#FFFFFF" stroked="f">
                <v:path arrowok="t"/>
                <v:fill/>
              </v:shape>
            </v:group>
            <v:group style="position:absolute;left:6961;top:1116;width:8;height:8" coordorigin="6961,1116" coordsize="8,8">
              <v:shape style="position:absolute;left:6961;top:1116;width:8;height:8" coordorigin="6961,1116" coordsize="8,8" path="m6965,1117l6963,1116,6961,1118,6961,1120,6961,1122,6962,1124,6964,1124,6966,1125,6968,1123,6969,1121,6969,1119,6968,1117,6965,1117xe" filled="f" stroked="t" strokeweight=".04916pt" strokecolor="#231F20">
                <v:path arrowok="t"/>
              </v:shape>
            </v:group>
            <v:group style="position:absolute;left:6938;top:1119;width:8;height:8" coordorigin="6938,1119" coordsize="8,8">
              <v:shape style="position:absolute;left:6938;top:1119;width:8;height:8" coordorigin="6938,1119" coordsize="8,8" path="m6940,1119l6938,1120,6938,1125,6939,1127,6943,1127,6945,1126,6946,1121,6945,1120,6940,1119e" filled="t" fillcolor="#FFFFFF" stroked="f">
                <v:path arrowok="t"/>
                <v:fill/>
              </v:shape>
            </v:group>
            <v:group style="position:absolute;left:6938;top:1119;width:8;height:8" coordorigin="6938,1119" coordsize="8,8">
              <v:shape style="position:absolute;left:6938;top:1119;width:8;height:8" coordorigin="6938,1119" coordsize="8,8" path="m6942,1119l6940,1119,6938,1120,6938,1123,6938,1125,6939,1127,6941,1127,6943,1127,6945,1126,6946,1124,6946,1121,6945,1120,6942,1119xe" filled="f" stroked="t" strokeweight=".04916pt" strokecolor="#231F20">
                <v:path arrowok="t"/>
              </v:shape>
            </v:group>
            <v:group style="position:absolute;left:6964;top:1139;width:8;height:8" coordorigin="6964,1139" coordsize="8,8">
              <v:shape style="position:absolute;left:6964;top:1139;width:8;height:8" coordorigin="6964,1139" coordsize="8,8" path="m6966,1139l6964,1140,6964,1145,6965,1147,6970,1147,6972,1146,6972,1141,6971,1139,6966,1139e" filled="t" fillcolor="#FFFFFF" stroked="f">
                <v:path arrowok="t"/>
                <v:fill/>
              </v:shape>
            </v:group>
            <v:group style="position:absolute;left:6964;top:1139;width:8;height:8" coordorigin="6964,1139" coordsize="8,8">
              <v:shape style="position:absolute;left:6964;top:1139;width:8;height:8" coordorigin="6964,1139" coordsize="8,8" path="m6969,1139l6966,1139,6964,1140,6964,1142,6964,1145,6965,1147,6967,1147,6970,1147,6972,1146,6972,1144,6972,1141,6971,1139,6969,1139xe" filled="f" stroked="t" strokeweight=".04916pt" strokecolor="#231F20">
                <v:path arrowok="t"/>
              </v:shape>
            </v:group>
            <v:group style="position:absolute;left:6941;top:1141;width:8;height:8" coordorigin="6941,1141" coordsize="8,8">
              <v:shape style="position:absolute;left:6941;top:1141;width:8;height:8" coordorigin="6941,1141" coordsize="8,8" path="m6943,1141l6941,1143,6941,1147,6942,1149,6947,1150,6948,1148,6949,1144,6948,1142,6943,1141e" filled="t" fillcolor="#FFFFFF" stroked="f">
                <v:path arrowok="t"/>
                <v:fill/>
              </v:shape>
            </v:group>
            <v:group style="position:absolute;left:6941;top:1141;width:8;height:8" coordorigin="6941,1141" coordsize="8,8">
              <v:shape style="position:absolute;left:6941;top:1141;width:8;height:8" coordorigin="6941,1141" coordsize="8,8" path="m6945,1142l6943,1141,6941,1143,6941,1145,6941,1147,6942,1149,6944,1149,6947,1150,6948,1148,6949,1146,6949,1144,6948,1142,6945,1142xe" filled="f" stroked="t" strokeweight=".04916pt" strokecolor="#231F20">
                <v:path arrowok="t"/>
              </v:shape>
            </v:group>
            <v:group style="position:absolute;left:7138;top:1145;width:8;height:8" coordorigin="7138,1145" coordsize="8,8">
              <v:shape style="position:absolute;left:7138;top:1145;width:8;height:8" coordorigin="7138,1145" coordsize="8,8" path="m7144,1145l7140,1145,7138,1147,7138,1151,7140,1153,7144,1153,7146,1151,7146,1147,7144,1145e" filled="t" fillcolor="#FFFFFF" stroked="f">
                <v:path arrowok="t"/>
                <v:fill/>
              </v:shape>
            </v:group>
            <v:group style="position:absolute;left:7138;top:1145;width:8;height:8" coordorigin="7138,1145" coordsize="8,8">
              <v:shape style="position:absolute;left:7138;top:1145;width:8;height:8" coordorigin="7138,1145" coordsize="8,8" path="m7142,1145l7144,1145,7146,1147,7146,1149,7146,1151,7144,1153,7142,1153,7140,1153,7138,1151,7138,1149,7138,1147,7140,1145,7142,1145xe" filled="f" stroked="t" strokeweight=".04916pt" strokecolor="#231F20">
                <v:path arrowok="t"/>
              </v:shape>
            </v:group>
            <v:group style="position:absolute;left:7130;top:1131;width:8;height:8" coordorigin="7130,1131" coordsize="8,8">
              <v:shape style="position:absolute;left:7130;top:1131;width:8;height:8" coordorigin="7130,1131" coordsize="8,8" path="m7136,1131l7132,1131,7130,1133,7130,1137,7132,1139,7136,1139,7138,1137,7138,1133,7136,1131e" filled="t" fillcolor="#FFFFFF" stroked="f">
                <v:path arrowok="t"/>
                <v:fill/>
              </v:shape>
            </v:group>
            <v:group style="position:absolute;left:7130;top:1131;width:8;height:8" coordorigin="7130,1131" coordsize="8,8">
              <v:shape style="position:absolute;left:7130;top:1131;width:8;height:8" coordorigin="7130,1131" coordsize="8,8" path="m7134,1131l7136,1131,7138,1133,7138,1135,7138,1137,7136,1139,7134,1139,7132,1139,7130,1137,7130,1135,7130,1133,7132,1131,7134,1131xe" filled="f" stroked="t" strokeweight=".04916pt" strokecolor="#231F20">
                <v:path arrowok="t"/>
              </v:shape>
            </v:group>
            <v:group style="position:absolute;left:7152;top:1137;width:8;height:8" coordorigin="7152,1137" coordsize="8,8">
              <v:shape style="position:absolute;left:7152;top:1137;width:8;height:8" coordorigin="7152,1137" coordsize="8,8" path="m7158,1137l7154,1137,7152,1139,7152,1143,7154,1145,7158,1145,7160,1143,7160,1139,7158,1137e" filled="t" fillcolor="#FFFFFF" stroked="f">
                <v:path arrowok="t"/>
                <v:fill/>
              </v:shape>
            </v:group>
            <v:group style="position:absolute;left:7152;top:1137;width:8;height:8" coordorigin="7152,1137" coordsize="8,8">
              <v:shape style="position:absolute;left:7152;top:1137;width:8;height:8" coordorigin="7152,1137" coordsize="8,8" path="m7156,1137l7158,1137,7160,1139,7160,1141,7160,1143,7158,1145,7156,1145,7154,1145,7152,1143,7152,1141,7152,1139,7154,1137,7156,1137xe" filled="f" stroked="t" strokeweight=".04916pt" strokecolor="#231F20">
                <v:path arrowok="t"/>
              </v:shape>
            </v:group>
            <v:group style="position:absolute;left:7124;top:1153;width:8;height:8" coordorigin="7124,1153" coordsize="8,8">
              <v:shape style="position:absolute;left:7124;top:1153;width:8;height:8" coordorigin="7124,1153" coordsize="8,8" path="m7130,1153l7125,1153,7124,1155,7124,1159,7125,1161,7130,1161,7131,1159,7131,1155,7130,1153e" filled="t" fillcolor="#FFFFFF" stroked="f">
                <v:path arrowok="t"/>
                <v:fill/>
              </v:shape>
            </v:group>
            <v:group style="position:absolute;left:7124;top:1153;width:8;height:8" coordorigin="7124,1153" coordsize="8,8">
              <v:shape style="position:absolute;left:7124;top:1153;width:8;height:8" coordorigin="7124,1153" coordsize="8,8" path="m7128,1153l7130,1153,7131,1155,7131,1157,7131,1159,7130,1161,7128,1161,7125,1161,7124,1159,7124,1157,7124,1155,7125,1153,7128,1153xe" filled="f" stroked="t" strokeweight=".04916pt" strokecolor="#231F20">
                <v:path arrowok="t"/>
              </v:shape>
            </v:group>
            <v:group style="position:absolute;left:7146;top:1159;width:8;height:8" coordorigin="7146,1159" coordsize="8,8">
              <v:shape style="position:absolute;left:7146;top:1159;width:8;height:8" coordorigin="7146,1159" coordsize="8,8" path="m7152,1159l7148,1159,7146,1161,7146,1165,7148,1167,7152,1167,7154,1165,7154,1161,7152,1159e" filled="t" fillcolor="#FFFFFF" stroked="f">
                <v:path arrowok="t"/>
                <v:fill/>
              </v:shape>
            </v:group>
            <v:group style="position:absolute;left:7146;top:1159;width:8;height:8" coordorigin="7146,1159" coordsize="8,8">
              <v:shape style="position:absolute;left:7146;top:1159;width:8;height:8" coordorigin="7146,1159" coordsize="8,8" path="m7150,1159l7152,1159,7154,1161,7154,1163,7154,1165,7152,1167,7150,1167,7148,1167,7146,1165,7146,1163,7146,1161,7148,1159,7150,1159xe" filled="f" stroked="t" strokeweight=".04916pt" strokecolor="#231F20">
                <v:path arrowok="t"/>
              </v:shape>
            </v:group>
            <v:group style="position:absolute;left:7048;top:1129;width:8;height:8" coordorigin="7048,1129" coordsize="8,8">
              <v:shape style="position:absolute;left:7048;top:1129;width:8;height:8" coordorigin="7048,1129" coordsize="8,8" path="m7054,1129l7049,1130,7048,1131,7049,1136,7050,1137,7055,1137,7056,1135,7056,1130,7054,1129e" filled="t" fillcolor="#FFFFFF" stroked="f">
                <v:path arrowok="t"/>
                <v:fill/>
              </v:shape>
            </v:group>
            <v:group style="position:absolute;left:7048;top:1129;width:8;height:8" coordorigin="7048,1129" coordsize="8,8">
              <v:shape style="position:absolute;left:7048;top:1129;width:8;height:8" coordorigin="7048,1129" coordsize="8,8" path="m7051,1129l7054,1129,7056,1130,7056,1133,7056,1135,7055,1137,7053,1137,7050,1137,7049,1136,7048,1134,7048,1131,7049,1130,7051,1129xe" filled="f" stroked="t" strokeweight=".04916pt" strokecolor="#231F20">
                <v:path arrowok="t"/>
              </v:shape>
            </v:group>
            <v:group style="position:absolute;left:7038;top:1116;width:8;height:8" coordorigin="7038,1116" coordsize="8,8">
              <v:shape style="position:absolute;left:7038;top:1116;width:8;height:8" coordorigin="7038,1116" coordsize="8,8" path="m7043,1116l7039,1117,7038,1119,7038,1123,7040,1125,7044,1124,7046,1122,7045,1118,7043,1116e" filled="t" fillcolor="#FFFFFF" stroked="f">
                <v:path arrowok="t"/>
                <v:fill/>
              </v:shape>
            </v:group>
            <v:group style="position:absolute;left:7038;top:1116;width:8;height:8" coordorigin="7038,1116" coordsize="8,8">
              <v:shape style="position:absolute;left:7038;top:1116;width:8;height:8" coordorigin="7038,1116" coordsize="8,8" path="m7041,1117l7043,1116,7045,1118,7046,1120,7046,1122,7044,1124,7042,1124,7040,1125,7038,1123,7038,1121,7038,1119,7039,1117,7041,1117xe" filled="f" stroked="t" strokeweight=".04916pt" strokecolor="#231F20">
                <v:path arrowok="t"/>
              </v:shape>
            </v:group>
            <v:group style="position:absolute;left:7061;top:1119;width:8;height:8" coordorigin="7061,1119" coordsize="8,8">
              <v:shape style="position:absolute;left:7061;top:1119;width:8;height:8" coordorigin="7061,1119" coordsize="8,8" path="m7066,1119l7062,1120,7061,1121,7061,1126,7063,1127,7067,1127,7069,1125,7068,1120,7066,1119e" filled="t" fillcolor="#FFFFFF" stroked="f">
                <v:path arrowok="t"/>
                <v:fill/>
              </v:shape>
            </v:group>
            <v:group style="position:absolute;left:7061;top:1119;width:8;height:8" coordorigin="7061,1119" coordsize="8,8">
              <v:shape style="position:absolute;left:7061;top:1119;width:8;height:8" coordorigin="7061,1119" coordsize="8,8" path="m7064,1119l7066,1119,7068,1120,7069,1123,7069,1125,7067,1127,7065,1127,7063,1127,7061,1126,7061,1124,7061,1121,7062,1120,7064,1119xe" filled="f" stroked="t" strokeweight=".04916pt" strokecolor="#231F20">
                <v:path arrowok="t"/>
              </v:shape>
            </v:group>
            <v:group style="position:absolute;left:7034;top:1139;width:8;height:8" coordorigin="7034,1139" coordsize="8,8">
              <v:shape style="position:absolute;left:7034;top:1139;width:8;height:8" coordorigin="7034,1139" coordsize="8,8" path="m7040,1139l7036,1139,7034,1141,7035,1146,7037,1147,7041,1147,7043,1145,7042,1140,7040,1139e" filled="t" fillcolor="#FFFFFF" stroked="f">
                <v:path arrowok="t"/>
                <v:fill/>
              </v:shape>
            </v:group>
            <v:group style="position:absolute;left:7034;top:1139;width:8;height:8" coordorigin="7034,1139" coordsize="8,8">
              <v:shape style="position:absolute;left:7034;top:1139;width:8;height:8" coordorigin="7034,1139" coordsize="8,8" path="m7038,1139l7040,1139,7042,1140,7042,1142,7043,1145,7041,1147,7039,1147,7037,1147,7035,1146,7035,1144,7034,1141,7036,1139,7038,1139xe" filled="f" stroked="t" strokeweight=".04916pt" strokecolor="#231F20">
                <v:path arrowok="t"/>
              </v:shape>
            </v:group>
            <v:group style="position:absolute;left:7057;top:1141;width:8;height:8" coordorigin="7057,1141" coordsize="8,8">
              <v:shape style="position:absolute;left:7057;top:1141;width:8;height:8" coordorigin="7057,1141" coordsize="8,8" path="m7063,1141l7059,1142,7057,1144,7058,1148,7060,1150,7064,1149,7066,1147,7065,1143,7063,1141e" filled="t" fillcolor="#FFFFFF" stroked="f">
                <v:path arrowok="t"/>
                <v:fill/>
              </v:shape>
            </v:group>
            <v:group style="position:absolute;left:7057;top:1141;width:8;height:8" coordorigin="7057,1141" coordsize="8,8">
              <v:shape style="position:absolute;left:7057;top:1141;width:8;height:8" coordorigin="7057,1141" coordsize="8,8" path="m7061,1142l7063,1141,7065,1143,7065,1145,7066,1147,7064,1149,7062,1149,7060,1150,7058,1148,7058,1146,7057,1144,7059,1142,7061,1142xe" filled="f" stroked="t" strokeweight=".04916pt" strokecolor="#231F20">
                <v:path arrowok="t"/>
              </v:shape>
            </v:group>
            <v:group style="position:absolute;left:6816;top:1141;width:2;height:49" coordorigin="6816,1141" coordsize="2,49">
              <v:shape style="position:absolute;left:6816;top:1141;width:2;height:49" coordorigin="6816,1141" coordsize="0,49" path="m6816,1141l6816,1189e" filled="f" stroked="t" strokeweight=".07506pt" strokecolor="#231F20">
                <v:path arrowok="t"/>
              </v:shape>
            </v:group>
            <v:group style="position:absolute;left:6883;top:1123;width:55;height:32" coordorigin="6883,1123" coordsize="55,32">
              <v:shape style="position:absolute;left:6883;top:1123;width:55;height:32" coordorigin="6883,1123" coordsize="55,32" path="m6922,1123l6893,1130,6883,1138,6886,1152,6899,1156,6928,1149,6938,1141,6935,1127,6922,1123e" filled="t" fillcolor="#BFD730" stroked="f">
                <v:path arrowok="t"/>
                <v:fill/>
              </v:shape>
            </v:group>
            <v:group style="position:absolute;left:6883;top:1123;width:55;height:32" coordorigin="6883,1123" coordsize="55,32">
              <v:shape style="position:absolute;left:6883;top:1123;width:55;height:32" coordorigin="6883,1123" coordsize="55,32" path="m6908,1127l6893,1130,6883,1138,6885,1145,6886,1152,6899,1156,6913,1152,6928,1149,6938,1141,6936,1134,6935,1127,6922,1123,6908,1127xe" filled="f" stroked="t" strokeweight=".04916pt" strokecolor="#231F20">
                <v:path arrowok="t"/>
              </v:shape>
            </v:group>
            <v:group style="position:absolute;left:6810;top:1146;width:33;height:27" coordorigin="6810,1146" coordsize="33,27">
              <v:shape style="position:absolute;left:6810;top:1146;width:33;height:27" coordorigin="6810,1146" coordsize="33,27" path="m6839,1146l6816,1153,6810,1163,6816,1173,6843,1164,6839,1146e" filled="t" fillcolor="#ED1C24" stroked="f">
                <v:path arrowok="t"/>
                <v:fill/>
              </v:shape>
            </v:group>
            <v:group style="position:absolute;left:6810;top:1146;width:33;height:27" coordorigin="6810,1146" coordsize="33,27">
              <v:shape style="position:absolute;left:6810;top:1146;width:33;height:27" coordorigin="6810,1146" coordsize="33,27" path="m6816,1173l6843,1164,6839,1146,6816,1153,6810,1163,6816,1173xe" filled="f" stroked="t" strokeweight=".04916pt" strokecolor="#231F20">
                <v:path arrowok="t"/>
              </v:shape>
            </v:group>
            <v:group style="position:absolute;left:6810;top:1159;width:25;height:2" coordorigin="6810,1159" coordsize="25,2">
              <v:shape style="position:absolute;left:6810;top:1159;width:25;height:2" coordorigin="6810,1159" coordsize="25,0" path="m6810,1159l6835,1159e" filled="f" stroked="t" strokeweight=".3764pt" strokecolor="#231F20">
                <v:path arrowok="t"/>
              </v:shape>
            </v:group>
            <v:group style="position:absolute;left:6835;top:1146;width:7;height:19" coordorigin="6835,1146" coordsize="7,19">
              <v:shape style="position:absolute;left:6835;top:1146;width:7;height:19" coordorigin="6835,1146" coordsize="7,19" path="m6839,1146l6835,1155,6842,1165,6839,1146e" filled="t" fillcolor="#ED1C24" stroked="f">
                <v:path arrowok="t"/>
                <v:fill/>
              </v:shape>
            </v:group>
            <v:group style="position:absolute;left:6835;top:1146;width:7;height:19" coordorigin="6835,1146" coordsize="7,19">
              <v:shape style="position:absolute;left:6835;top:1146;width:7;height:19" coordorigin="6835,1146" coordsize="7,19" path="m6839,1146l6835,1155,6842,1165e" filled="f" stroked="t" strokeweight=".04916pt" strokecolor="#231F20">
                <v:path arrowok="t"/>
              </v:shape>
            </v:group>
            <v:group style="position:absolute;left:7191;top:1141;width:2;height:50" coordorigin="7191,1141" coordsize="2,50">
              <v:shape style="position:absolute;left:7191;top:1141;width:2;height:50" coordorigin="7191,1141" coordsize="0,50" path="m7191,1141l7191,1191e" filled="f" stroked="t" strokeweight=".07556pt" strokecolor="#231F20">
                <v:path arrowok="t"/>
              </v:shape>
            </v:group>
            <v:group style="position:absolute;left:7069;top:1123;width:55;height:32" coordorigin="7069,1123" coordsize="55,32">
              <v:shape style="position:absolute;left:7069;top:1123;width:55;height:32" coordorigin="7069,1123" coordsize="55,32" path="m7085,1123l7072,1127,7069,1141,7079,1149,7108,1156,7120,1152,7124,1138,7113,1130,7085,1123e" filled="t" fillcolor="#BFD730" stroked="f">
                <v:path arrowok="t"/>
                <v:fill/>
              </v:shape>
            </v:group>
            <v:group style="position:absolute;left:7069;top:1123;width:55;height:32" coordorigin="7069,1123" coordsize="55,32">
              <v:shape style="position:absolute;left:7069;top:1123;width:55;height:32" coordorigin="7069,1123" coordsize="55,32" path="m7099,1127l7113,1130,7124,1138,7122,1145,7120,1152,7108,1156,7093,1152,7079,1149,7069,1141,7070,1134,7072,1127,7085,1123,7099,1127xe" filled="f" stroked="t" strokeweight=".04916pt" strokecolor="#231F20">
                <v:path arrowok="t"/>
              </v:shape>
            </v:group>
            <v:group style="position:absolute;left:7164;top:1146;width:33;height:27" coordorigin="7164,1146" coordsize="33,27">
              <v:shape style="position:absolute;left:7164;top:1146;width:33;height:27" coordorigin="7164,1146" coordsize="33,27" path="m7168,1146l7164,1164,7191,1173,7197,1163,7191,1153,7168,1146e" filled="t" fillcolor="#ED1C24" stroked="f">
                <v:path arrowok="t"/>
                <v:fill/>
              </v:shape>
            </v:group>
            <v:group style="position:absolute;left:7164;top:1146;width:33;height:27" coordorigin="7164,1146" coordsize="33,27">
              <v:shape style="position:absolute;left:7164;top:1146;width:33;height:27" coordorigin="7164,1146" coordsize="33,27" path="m7191,1173l7164,1164,7168,1146,7191,1153,7197,1163,7191,1173xe" filled="f" stroked="t" strokeweight=".04916pt" strokecolor="#231F20">
                <v:path arrowok="t"/>
              </v:shape>
            </v:group>
            <v:group style="position:absolute;left:7171;top:1159;width:25;height:2" coordorigin="7171,1159" coordsize="25,2">
              <v:shape style="position:absolute;left:7171;top:1159;width:25;height:2" coordorigin="7171,1159" coordsize="25,0" path="m7171,1159l7197,1159e" filled="f" stroked="t" strokeweight=".3764pt" strokecolor="#231F20">
                <v:path arrowok="t"/>
              </v:shape>
            </v:group>
            <v:group style="position:absolute;left:7165;top:1146;width:7;height:19" coordorigin="7165,1146" coordsize="7,19">
              <v:shape style="position:absolute;left:7165;top:1146;width:7;height:19" coordorigin="7165,1146" coordsize="7,19" path="m7168,1146l7165,1165,7171,1155,7168,1146e" filled="t" fillcolor="#ED1C24" stroked="f">
                <v:path arrowok="t"/>
                <v:fill/>
              </v:shape>
            </v:group>
            <v:group style="position:absolute;left:7165;top:1146;width:7;height:19" coordorigin="7165,1146" coordsize="7,19">
              <v:shape style="position:absolute;left:7165;top:1146;width:7;height:19" coordorigin="7165,1146" coordsize="7,19" path="m7168,1146l7171,1155,7165,1165e" filled="f" stroked="t" strokeweight=".04916pt" strokecolor="#231F20">
                <v:path arrowok="t"/>
              </v:shape>
            </v:group>
            <v:group style="position:absolute;left:6983;top:1119;width:42;height:23" coordorigin="6983,1119" coordsize="42,23">
              <v:shape style="position:absolute;left:6983;top:1119;width:42;height:23" coordorigin="6983,1119" coordsize="42,23" path="m6983,1142l7024,1142,7024,1119,6983,1119,6983,1142xe" filled="t" fillcolor="#ED1C24" stroked="f">
                <v:path arrowok="t"/>
                <v:fill/>
              </v:shape>
            </v:group>
            <v:group style="position:absolute;left:6983;top:1120;width:42;height:21" coordorigin="6983,1120" coordsize="42,21">
              <v:shape style="position:absolute;left:6983;top:1120;width:42;height:21" coordorigin="6983,1120" coordsize="42,21" path="m6983,1141l7024,1141,7024,1120,6983,1120,6983,1141xe" filled="f" stroked="t" strokeweight=".04916pt" strokecolor="#231F20">
                <v:path arrowok="t"/>
              </v:shape>
            </v:group>
            <v:group style="position:absolute;left:6821;top:1184;width:30;height:21" coordorigin="6821,1184" coordsize="30,21">
              <v:shape style="position:absolute;left:6821;top:1184;width:30;height:21" coordorigin="6821,1184" coordsize="30,21" path="m6851,1198l6833,1198,6832,1204,6825,1204,6837,1204,6849,1199,6851,1198e" filled="t" fillcolor="#C7C8CA" stroked="f">
                <v:path arrowok="t"/>
                <v:fill/>
              </v:shape>
              <v:shape style="position:absolute;left:6821;top:1184;width:30;height:21" coordorigin="6821,1184" coordsize="30,21" path="m6850,1199l6849,1200,6850,1199e" filled="t" fillcolor="#C7C8CA" stroked="f">
                <v:path arrowok="t"/>
                <v:fill/>
              </v:shape>
              <v:shape style="position:absolute;left:6821;top:1184;width:30;height:21" coordorigin="6821,1184" coordsize="30,21" path="m6871,1184l6858,1189,6848,1192,6848,1192,6838,1194,6840,1194,6829,1195,6821,1197,6821,1199,6833,1198,6851,1198,6856,1195,6865,1191,6871,1184e" filled="t" fillcolor="#C7C8CA" stroked="f">
                <v:path arrowok="t"/>
                <v:fill/>
              </v:shape>
            </v:group>
            <v:group style="position:absolute;left:6821;top:1184;width:50;height:21" coordorigin="6821,1184" coordsize="50,21">
              <v:shape style="position:absolute;left:6821;top:1184;width:50;height:21" coordorigin="6821,1184" coordsize="50,21" path="m6871,1184l6865,1191,6856,1195,6853,1197,6849,1200,6850,1199,6841,1202,6837,1204,6833,1204,6825,1204,6832,1204,6833,1198,6821,1199,6821,1197,6829,1195,6840,1194,6838,1194,6843,1193,6848,1192,6848,1192,6858,1189,6871,1184xe" filled="f" stroked="t" strokeweight=".04916pt" strokecolor="#231F20">
                <v:path arrowok="t"/>
              </v:shape>
            </v:group>
            <v:group style="position:absolute;left:6894;top:1174;width:51;height:16" coordorigin="6894,1174" coordsize="51,16">
              <v:shape style="position:absolute;left:6894;top:1174;width:51;height:16" coordorigin="6894,1174" coordsize="51,16" path="m6897,1189l6910,1190,6913,1189,6904,1189,6897,1189e" filled="t" fillcolor="#C7C8CA" stroked="f">
                <v:path arrowok="t"/>
                <v:fill/>
              </v:shape>
              <v:shape style="position:absolute;left:6894;top:1174;width:51;height:16" coordorigin="6894,1174" coordsize="51,16" path="m6903,1181l6895,1182,6894,1184,6906,1184,6904,1189,6913,1189,6922,1187,6930,1184,6938,1181,6914,1181,6903,1181e" filled="t" fillcolor="#C7C8CA" stroked="f">
                <v:path arrowok="t"/>
                <v:fill/>
              </v:shape>
              <v:shape style="position:absolute;left:6894;top:1174;width:51;height:16" coordorigin="6894,1174" coordsize="51,16" path="m6945,1174l6932,1178,6922,1180,6921,1180,6911,1181,6914,1181,6938,1181,6939,1181,6945,1174e" filled="t" fillcolor="#C7C8CA" stroked="f">
                <v:path arrowok="t"/>
                <v:fill/>
              </v:shape>
            </v:group>
            <v:group style="position:absolute;left:6894;top:1174;width:51;height:16" coordorigin="6894,1174" coordsize="51,16">
              <v:shape style="position:absolute;left:6894;top:1174;width:51;height:16" coordorigin="6894,1174" coordsize="51,16" path="m6945,1174l6939,1181,6930,1184,6926,1186,6922,1188,6922,1187,6913,1189,6910,1190,6906,1190,6897,1189,6904,1189,6906,1184,6894,1184,6895,1182,6903,1181,6914,1181,6911,1181,6917,1180,6921,1180,6922,1180,6932,1178,6945,1174xe" filled="f" stroked="t" strokeweight=".04916pt" strokecolor="#231F20">
                <v:path arrowok="t"/>
              </v:shape>
            </v:group>
            <v:group style="position:absolute;left:7058;top:1174;width:30;height:13" coordorigin="7058,1174" coordsize="30,13">
              <v:shape style="position:absolute;left:7058;top:1174;width:30;height:13" coordorigin="7058,1174" coordsize="30,13" path="m7084,1187l7084,1187,7084,1187e" filled="t" fillcolor="#C7C8CA" stroked="f">
                <v:path arrowok="t"/>
                <v:fill/>
              </v:shape>
              <v:shape style="position:absolute;left:7058;top:1174;width:30;height:13" coordorigin="7058,1174" coordsize="30,13" path="m7060,1182l7071,1186,7075,1186,7084,1187,7092,1186,7102,1185,7104,1184,7066,1184,7060,1182e" filled="t" fillcolor="#C7C8CA" stroked="f">
                <v:path arrowok="t"/>
                <v:fill/>
              </v:shape>
              <v:shape style="position:absolute;left:7058;top:1174;width:30;height:13" coordorigin="7058,1174" coordsize="30,13" path="m7059,1174l7058,1176,7070,1180,7066,1184,7104,1184,7110,1181,7096,1181,7088,1180,7085,1180,7080,1179,7078,1179,7067,1175,7059,1174e" filled="t" fillcolor="#C7C8CA" stroked="f">
                <v:path arrowok="t"/>
                <v:fill/>
              </v:shape>
              <v:shape style="position:absolute;left:7058;top:1174;width:30;height:13" coordorigin="7058,1174" coordsize="30,13" path="m7086,1179l7085,1180,7088,1180,7086,1179e" filled="t" fillcolor="#C7C8CA" stroked="f">
                <v:path arrowok="t"/>
                <v:fill/>
              </v:shape>
              <v:shape style="position:absolute;left:7058;top:1174;width:30;height:13" coordorigin="7058,1174" coordsize="30,13" path="m7075,1177l7078,1179,7080,1179,7075,1177e" filled="t" fillcolor="#C7C8CA" stroked="f">
                <v:path arrowok="t"/>
                <v:fill/>
              </v:shape>
            </v:group>
            <v:group style="position:absolute;left:7058;top:1174;width:51;height:13" coordorigin="7058,1174" coordsize="51,13">
              <v:shape style="position:absolute;left:7058;top:1174;width:51;height:13" coordorigin="7058,1174" coordsize="51,13" path="m7110,1181l7102,1185,7092,1186,7088,1186,7084,1187,7084,1187,7075,1186,7071,1186,7068,1185,7060,1182,7066,1184,7070,1180,7058,1176,7059,1174,7067,1175,7078,1179,7075,1177,7081,1179,7085,1180,7086,1179,7096,1181,7110,1181xe" filled="f" stroked="t" strokeweight=".04916pt" strokecolor="#231F20">
                <v:path arrowok="t"/>
              </v:shape>
            </v:group>
            <v:group style="position:absolute;left:6979;top:1172;width:52;height:11" coordorigin="6979,1172" coordsize="52,11">
              <v:shape style="position:absolute;left:6979;top:1172;width:52;height:11" coordorigin="6979,1172" coordsize="52,11" path="m6981,1180l6994,1183,7006,1182,7010,1181,6988,1181,6981,1180e" filled="t" fillcolor="#C7C8CA" stroked="f">
                <v:path arrowok="t"/>
                <v:fill/>
              </v:shape>
              <v:shape style="position:absolute;left:6979;top:1172;width:52;height:11" coordorigin="6979,1172" coordsize="52,11" path="m6980,1172l6979,1174,6991,1177,6988,1181,7010,1181,7014,1180,7024,1178,7029,1175,7007,1175,7005,1175,6999,1175,6988,1173,6980,1172e" filled="t" fillcolor="#C7C8CA" stroked="f">
                <v:path arrowok="t"/>
                <v:fill/>
              </v:shape>
              <v:shape style="position:absolute;left:6979;top:1172;width:52;height:11" coordorigin="6979,1172" coordsize="52,11" path="m7031,1173l7018,1175,7007,1175,7007,1175,7029,1175,7031,1173e" filled="t" fillcolor="#C7C8CA" stroked="f">
                <v:path arrowok="t"/>
                <v:fill/>
              </v:shape>
              <v:shape style="position:absolute;left:6979;top:1172;width:52;height:11" coordorigin="6979,1172" coordsize="52,11" path="m6996,1174l6999,1175,7005,1175,6996,1174e" filled="t" fillcolor="#C7C8CA" stroked="f">
                <v:path arrowok="t"/>
                <v:fill/>
              </v:shape>
            </v:group>
            <v:group style="position:absolute;left:6979;top:1172;width:52;height:11" coordorigin="6979,1172" coordsize="52,11">
              <v:shape style="position:absolute;left:6979;top:1172;width:52;height:11" coordorigin="6979,1172" coordsize="52,11" path="m7031,1173l7024,1178,7014,1180,7010,1181,7006,1182,7006,1182,6997,1183,6994,1183,6990,1182,6981,1180,6988,1181,6991,1177,6979,1174,6980,1172,6988,1173,6999,1175,6996,1174,7002,1174,7007,1175,7007,1175,7018,1175,7031,1173xe" filled="f" stroked="t" strokeweight=".04916pt" strokecolor="#231F20">
                <v:path arrowok="t"/>
              </v:shape>
            </v:group>
            <v:group style="position:absolute;left:7133;top:1189;width:49;height:14" coordorigin="7133,1189" coordsize="49,14">
              <v:shape style="position:absolute;left:7133;top:1189;width:49;height:14" coordorigin="7133,1189" coordsize="49,14" path="m7134,1196l7145,1201,7158,1203,7166,1202,7176,1202,7181,1199,7140,1199,7134,1196e" filled="t" fillcolor="#C7C8CA" stroked="f">
                <v:path arrowok="t"/>
                <v:fill/>
              </v:shape>
              <v:shape style="position:absolute;left:7133;top:1189;width:49;height:14" coordorigin="7133,1189" coordsize="49,14" path="m7134,1189l7133,1190,7144,1195,7140,1199,7181,1199,7184,1198,7171,1197,7161,1195,7160,1195,7154,1194,7152,1194,7142,1190,7134,1189e" filled="t" fillcolor="#C7C8CA" stroked="f">
                <v:path arrowok="t"/>
                <v:fill/>
              </v:shape>
              <v:shape style="position:absolute;left:7133;top:1189;width:49;height:14" coordorigin="7133,1189" coordsize="49,14" path="m7160,1195l7160,1195,7161,1195,7160,1195e" filled="t" fillcolor="#C7C8CA" stroked="f">
                <v:path arrowok="t"/>
                <v:fill/>
              </v:shape>
              <v:shape style="position:absolute;left:7133;top:1189;width:49;height:14" coordorigin="7133,1189" coordsize="49,14" path="m7150,1193l7152,1194,7154,1194,7150,1193e" filled="t" fillcolor="#C7C8CA" stroked="f">
                <v:path arrowok="t"/>
                <v:fill/>
              </v:shape>
            </v:group>
            <v:group style="position:absolute;left:7133;top:1189;width:51;height:14" coordorigin="7133,1189" coordsize="51,14">
              <v:shape style="position:absolute;left:7133;top:1189;width:51;height:14" coordorigin="7133,1189" coordsize="51,14" path="m7184,1198l7176,1202,7166,1202,7162,1202,7158,1203,7158,1203,7149,1202,7145,1201,7142,1200,7134,1196,7140,1199,7144,1195,7133,1190,7134,1189,7142,1190,7152,1194,7150,1193,7155,1194,7160,1195,7160,1195,7171,1197,7184,1198xe" filled="f" stroked="t" strokeweight=".04916pt" strokecolor="#231F20">
                <v:path arrowok="t"/>
              </v:shape>
            </v:group>
            <v:group style="position:absolute;left:6872;top:1167;width:22;height:5" coordorigin="6872,1167" coordsize="22,5">
              <v:shape style="position:absolute;left:6872;top:1167;width:22;height:5" coordorigin="6872,1167" coordsize="22,5" path="m6887,1169l6886,1169,6886,1169,6894,1171,6887,1169e" filled="t" fillcolor="#231F20" stroked="f">
                <v:path arrowok="t"/>
                <v:fill/>
              </v:shape>
              <v:shape style="position:absolute;left:6872;top:1167;width:22;height:5" coordorigin="6872,1167" coordsize="22,5" path="m6882,1167l6872,1169,6886,1169,6887,1169,6882,1167e" filled="t" fillcolor="#231F20" stroked="f">
                <v:path arrowok="t"/>
                <v:fill/>
              </v:shape>
            </v:group>
            <v:group style="position:absolute;left:6872;top:1167;width:22;height:5" coordorigin="6872,1167" coordsize="22,5">
              <v:shape style="position:absolute;left:6872;top:1167;width:22;height:5" coordorigin="6872,1167" coordsize="22,5" path="m6872,1169l6886,1169,6886,1169,6890,1170,6894,1171,6882,1167e" filled="f" stroked="t" strokeweight=".04916pt" strokecolor="#231F20">
                <v:path arrowok="t"/>
              </v:shape>
            </v:group>
            <v:group style="position:absolute;left:6889;top:1164;width:22;height:4" coordorigin="6889,1164" coordsize="22,4">
              <v:shape style="position:absolute;left:6889;top:1164;width:22;height:4" coordorigin="6889,1164" coordsize="22,4" path="m6904,1165l6903,1165,6910,1167,6904,1165e" filled="t" fillcolor="#231F20" stroked="f">
                <v:path arrowok="t"/>
                <v:fill/>
              </v:shape>
              <v:shape style="position:absolute;left:6889;top:1164;width:22;height:4" coordorigin="6889,1164" coordsize="22,4" path="m6897,1164l6889,1166,6903,1165,6897,1164e" filled="t" fillcolor="#231F20" stroked="f">
                <v:path arrowok="t"/>
                <v:fill/>
              </v:shape>
            </v:group>
            <v:group style="position:absolute;left:6889;top:1164;width:22;height:4" coordorigin="6889,1164" coordsize="22,4">
              <v:shape style="position:absolute;left:6889;top:1164;width:22;height:4" coordorigin="6889,1164" coordsize="22,4" path="m6889,1166l6904,1165,6907,1166,6910,1167,6897,1164e" filled="f" stroked="t" strokeweight=".04916pt" strokecolor="#231F20">
                <v:path arrowok="t"/>
              </v:shape>
            </v:group>
            <v:group style="position:absolute;left:6841;top:1175;width:21;height:4" coordorigin="6841,1175" coordsize="21,4">
              <v:shape style="position:absolute;left:6841;top:1175;width:21;height:4" coordorigin="6841,1175" coordsize="21,4" path="m6856,1177l6855,1177,6862,1179,6856,1177e" filled="t" fillcolor="#231F20" stroked="f">
                <v:path arrowok="t"/>
                <v:fill/>
              </v:shape>
              <v:shape style="position:absolute;left:6841;top:1175;width:21;height:4" coordorigin="6841,1175" coordsize="21,4" path="m6850,1175l6841,1178,6855,1177,6856,1177,6850,1175e" filled="t" fillcolor="#231F20" stroked="f">
                <v:path arrowok="t"/>
                <v:fill/>
              </v:shape>
            </v:group>
            <v:group style="position:absolute;left:6841;top:1175;width:21;height:4" coordorigin="6841,1175" coordsize="21,4">
              <v:shape style="position:absolute;left:6841;top:1175;width:21;height:4" coordorigin="6841,1175" coordsize="21,4" path="m6841,1178l6855,1177,6858,1178,6862,1179,6850,1175e" filled="f" stroked="t" strokeweight=".04916pt" strokecolor="#231F20">
                <v:path arrowok="t"/>
              </v:shape>
            </v:group>
            <v:group style="position:absolute;left:6857;top:1171;width:22;height:4" coordorigin="6857,1171" coordsize="22,4">
              <v:shape style="position:absolute;left:6857;top:1171;width:22;height:4" coordorigin="6857,1171" coordsize="22,4" path="m6872,1173l6871,1173,6879,1175,6872,1173e" filled="t" fillcolor="#231F20" stroked="f">
                <v:path arrowok="t"/>
                <v:fill/>
              </v:shape>
              <v:shape style="position:absolute;left:6857;top:1171;width:22;height:4" coordorigin="6857,1171" coordsize="22,4" path="m6866,1171l6857,1173,6871,1173,6866,1171e" filled="t" fillcolor="#231F20" stroked="f">
                <v:path arrowok="t"/>
                <v:fill/>
              </v:shape>
            </v:group>
            <v:group style="position:absolute;left:6857;top:1171;width:22;height:4" coordorigin="6857,1171" coordsize="22,4">
              <v:shape style="position:absolute;left:6857;top:1171;width:22;height:4" coordorigin="6857,1171" coordsize="22,4" path="m6857,1173l6872,1173,6875,1174,6879,1175,6866,1171e" filled="f" stroked="t" strokeweight=".04916pt" strokecolor="#231F20">
                <v:path arrowok="t"/>
              </v:shape>
            </v:group>
            <v:group style="position:absolute;left:6817;top:1185;width:21;height:4" coordorigin="6817,1185" coordsize="21,4">
              <v:shape style="position:absolute;left:6817;top:1185;width:21;height:4" coordorigin="6817,1185" coordsize="21,4" path="m6824,1185l6817,1189,6831,1186,6831,1186,6824,1185e" filled="t" fillcolor="#231F20" stroked="f">
                <v:path arrowok="t"/>
                <v:fill/>
              </v:shape>
              <v:shape style="position:absolute;left:6817;top:1185;width:21;height:4" coordorigin="6817,1185" coordsize="21,4" path="m6831,1186l6831,1186,6838,1187,6831,1186e" filled="t" fillcolor="#231F20" stroked="f">
                <v:path arrowok="t"/>
                <v:fill/>
              </v:shape>
            </v:group>
            <v:group style="position:absolute;left:6817;top:1185;width:21;height:4" coordorigin="6817,1185" coordsize="21,4">
              <v:shape style="position:absolute;left:6817;top:1185;width:21;height:4" coordorigin="6817,1185" coordsize="21,4" path="m6817,1189l6831,1186,6834,1187,6838,1187,6824,1185e" filled="f" stroked="t" strokeweight=".04916pt" strokecolor="#231F20">
                <v:path arrowok="t"/>
              </v:shape>
            </v:group>
            <v:group style="position:absolute;left:6829;top:1180;width:21;height:4" coordorigin="6829,1180" coordsize="21,4">
              <v:shape style="position:absolute;left:6829;top:1180;width:21;height:4" coordorigin="6829,1180" coordsize="21,4" path="m6843,1182l6843,1182,6850,1184,6843,1182e" filled="t" fillcolor="#231F20" stroked="f">
                <v:path arrowok="t"/>
                <v:fill/>
              </v:shape>
              <v:shape style="position:absolute;left:6829;top:1180;width:21;height:4" coordorigin="6829,1180" coordsize="21,4" path="m6837,1180l6829,1183,6843,1182,6837,1180e" filled="t" fillcolor="#231F20" stroked="f">
                <v:path arrowok="t"/>
                <v:fill/>
              </v:shape>
            </v:group>
            <v:group style="position:absolute;left:6829;top:1180;width:21;height:4" coordorigin="6829,1180" coordsize="21,4">
              <v:shape style="position:absolute;left:6829;top:1180;width:21;height:4" coordorigin="6829,1180" coordsize="21,4" path="m6829,1183l6843,1182,6846,1182,6850,1184,6837,1180e" filled="f" stroked="t" strokeweight=".04916pt" strokecolor="#231F20">
                <v:path arrowok="t"/>
              </v:shape>
            </v:group>
            <v:group style="position:absolute;left:6926;top:1159;width:21;height:5" coordorigin="6926,1159" coordsize="21,5">
              <v:shape style="position:absolute;left:6926;top:1159;width:21;height:5" coordorigin="6926,1159" coordsize="21,5" path="m6940,1161l6947,1164,6941,1161,6940,1161e" filled="t" fillcolor="#231F20" stroked="f">
                <v:path arrowok="t"/>
                <v:fill/>
              </v:shape>
              <v:shape style="position:absolute;left:6926;top:1159;width:21;height:5" coordorigin="6926,1159" coordsize="21,5" path="m6935,1159l6926,1160,6940,1161,6935,1159e" filled="t" fillcolor="#231F20" stroked="f">
                <v:path arrowok="t"/>
                <v:fill/>
              </v:shape>
            </v:group>
            <v:group style="position:absolute;left:6926;top:1159;width:21;height:5" coordorigin="6926,1159" coordsize="21,5">
              <v:shape style="position:absolute;left:6926;top:1159;width:21;height:5" coordorigin="6926,1159" coordsize="21,5" path="m6926,1160l6941,1161,6943,1162,6947,1164,6935,1159e" filled="f" stroked="t" strokeweight=".04916pt" strokecolor="#231F20">
                <v:path arrowok="t"/>
              </v:shape>
            </v:group>
            <v:group style="position:absolute;left:6943;top:1157;width:16;height:3" coordorigin="6943,1157" coordsize="16,3">
              <v:shape style="position:absolute;left:6943;top:1157;width:16;height:3" coordorigin="6943,1157" coordsize="16,3" path="m6952,1157l6943,1158,6957,1159,6959,1159,6952,1157e" filled="t" fillcolor="#231F20" stroked="f">
                <v:path arrowok="t"/>
                <v:fill/>
              </v:shape>
            </v:group>
            <v:group style="position:absolute;left:6943;top:1157;width:21;height:5" coordorigin="6943,1157" coordsize="21,5">
              <v:shape style="position:absolute;left:6943;top:1157;width:21;height:5" coordorigin="6943,1157" coordsize="21,5" path="m6943,1158l6957,1159,6960,1160,6964,1161,6952,1157e" filled="f" stroked="t" strokeweight=".04916pt" strokecolor="#231F20">
                <v:path arrowok="t"/>
              </v:shape>
            </v:group>
            <v:group style="position:absolute;left:6910;top:1160;width:22;height:5" coordorigin="6910,1160" coordsize="22,5">
              <v:shape style="position:absolute;left:6910;top:1160;width:22;height:5" coordorigin="6910,1160" coordsize="22,5" path="m6924,1163l6931,1165,6925,1163,6924,1163e" filled="t" fillcolor="#231F20" stroked="f">
                <v:path arrowok="t"/>
                <v:fill/>
              </v:shape>
              <v:shape style="position:absolute;left:6910;top:1160;width:22;height:5" coordorigin="6910,1160" coordsize="22,5" path="m6919,1160l6910,1162,6924,1163,6919,1160e" filled="t" fillcolor="#231F20" stroked="f">
                <v:path arrowok="t"/>
                <v:fill/>
              </v:shape>
            </v:group>
            <v:group style="position:absolute;left:6910;top:1160;width:22;height:5" coordorigin="6910,1160" coordsize="22,5">
              <v:shape style="position:absolute;left:6910;top:1160;width:22;height:5" coordorigin="6910,1160" coordsize="22,5" path="m6910,1162l6925,1163,6928,1164,6931,1165,6919,1160e" filled="f" stroked="t" strokeweight=".04916pt" strokecolor="#231F20">
                <v:path arrowok="t"/>
              </v:shape>
            </v:group>
            <v:group style="position:absolute;left:6982;top:1155;width:21;height:6" coordorigin="6982,1155" coordsize="21,6">
              <v:shape style="position:absolute;left:6982;top:1155;width:21;height:6" coordorigin="6982,1155" coordsize="21,6" path="m6996,1158l7003,1162,6997,1158,6996,1158e" filled="t" fillcolor="#231F20" stroked="f">
                <v:path arrowok="t"/>
                <v:fill/>
              </v:shape>
              <v:shape style="position:absolute;left:6982;top:1155;width:21;height:6" coordorigin="6982,1155" coordsize="21,6" path="m6982,1155l6996,1158,6991,1155,6982,1155e" filled="t" fillcolor="#231F20" stroked="f">
                <v:path arrowok="t"/>
                <v:fill/>
              </v:shape>
            </v:group>
            <v:group style="position:absolute;left:6982;top:1155;width:21;height:6" coordorigin="6982,1155" coordsize="21,6">
              <v:shape style="position:absolute;left:6982;top:1155;width:21;height:6" coordorigin="6982,1155" coordsize="21,6" path="m6982,1155l6997,1158,6999,1160,7003,1162,6991,1155e" filled="f" stroked="t" strokeweight=".04916pt" strokecolor="#231F20">
                <v:path arrowok="t"/>
              </v:shape>
            </v:group>
            <v:group style="position:absolute;left:6998;top:1155;width:22;height:6" coordorigin="6998,1155" coordsize="22,6">
              <v:shape style="position:absolute;left:6998;top:1155;width:22;height:6" coordorigin="6998,1155" coordsize="22,6" path="m7013,1158l7020,1161,7013,1158,7013,1158e" filled="t" fillcolor="#231F20" stroked="f">
                <v:path arrowok="t"/>
                <v:fill/>
              </v:shape>
              <v:shape style="position:absolute;left:6998;top:1155;width:22;height:6" coordorigin="6998,1155" coordsize="22,6" path="m7008,1155l6998,1155,7013,1158,7008,1155e" filled="t" fillcolor="#231F20" stroked="f">
                <v:path arrowok="t"/>
                <v:fill/>
              </v:shape>
            </v:group>
            <v:group style="position:absolute;left:6998;top:1155;width:22;height:6" coordorigin="6998,1155" coordsize="22,6">
              <v:shape style="position:absolute;left:6998;top:1155;width:22;height:6" coordorigin="6998,1155" coordsize="22,6" path="m6998,1155l7013,1158,7016,1159,7020,1161,7008,1155e" filled="f" stroked="t" strokeweight=".04916pt" strokecolor="#231F20">
                <v:path arrowok="t"/>
              </v:shape>
            </v:group>
            <v:group style="position:absolute;left:6967;top:1155;width:21;height:6" coordorigin="6967,1155" coordsize="21,6">
              <v:shape style="position:absolute;left:6967;top:1155;width:21;height:6" coordorigin="6967,1155" coordsize="21,6" path="m6980,1158l6987,1162,6981,1158,6980,1158e" filled="t" fillcolor="#231F20" stroked="f">
                <v:path arrowok="t"/>
                <v:fill/>
              </v:shape>
              <v:shape style="position:absolute;left:6967;top:1155;width:21;height:6" coordorigin="6967,1155" coordsize="21,6" path="m6975,1155l6967,1156,6980,1158,6975,1155e" filled="t" fillcolor="#231F20" stroked="f">
                <v:path arrowok="t"/>
                <v:fill/>
              </v:shape>
            </v:group>
            <v:group style="position:absolute;left:6967;top:1155;width:21;height:6" coordorigin="6967,1155" coordsize="21,6">
              <v:shape style="position:absolute;left:6967;top:1155;width:21;height:6" coordorigin="6967,1155" coordsize="21,6" path="m6967,1156l6981,1158,6983,1160,6987,1162,6975,1155e" filled="f" stroked="t" strokeweight=".04916pt" strokecolor="#231F20">
                <v:path arrowok="t"/>
              </v:shape>
            </v:group>
            <v:group style="position:absolute;left:7036;top:1156;width:21;height:8" coordorigin="7036,1156" coordsize="21,8">
              <v:shape style="position:absolute;left:7036;top:1156;width:21;height:8" coordorigin="7036,1156" coordsize="21,8" path="m7050,1160l7057,1163,7051,1160,7050,1160e" filled="t" fillcolor="#231F20" stroked="f">
                <v:path arrowok="t"/>
                <v:fill/>
              </v:shape>
              <v:shape style="position:absolute;left:7036;top:1156;width:21;height:8" coordorigin="7036,1156" coordsize="21,8" path="m7036,1156l7050,1160,7045,1156,7036,1156e" filled="t" fillcolor="#231F20" stroked="f">
                <v:path arrowok="t"/>
                <v:fill/>
              </v:shape>
            </v:group>
            <v:group style="position:absolute;left:7036;top:1156;width:21;height:8" coordorigin="7036,1156" coordsize="21,8">
              <v:shape style="position:absolute;left:7036;top:1156;width:21;height:8" coordorigin="7036,1156" coordsize="21,8" path="m7036,1156l7051,1160,7053,1161,7057,1163,7045,1156e" filled="f" stroked="t" strokeweight=".04916pt" strokecolor="#231F20">
                <v:path arrowok="t"/>
              </v:shape>
            </v:group>
            <v:group style="position:absolute;left:7053;top:1157;width:20;height:8" coordorigin="7053,1157" coordsize="20,8">
              <v:shape style="position:absolute;left:7053;top:1157;width:20;height:8" coordorigin="7053,1157" coordsize="20,8" path="m7053,1157l7068,1161,7074,1165,7063,1158,7053,1157e" filled="t" fillcolor="#231F20" stroked="f">
                <v:path arrowok="t"/>
                <v:fill/>
              </v:shape>
            </v:group>
            <v:group style="position:absolute;left:7053;top:1157;width:20;height:8" coordorigin="7053,1157" coordsize="20,8">
              <v:shape style="position:absolute;left:7053;top:1157;width:20;height:8" coordorigin="7053,1157" coordsize="20,8" path="m7053,1157l7068,1161,7070,1163,7074,1165,7063,1158e" filled="f" stroked="t" strokeweight=".04916pt" strokecolor="#231F20">
                <v:path arrowok="t"/>
              </v:shape>
            </v:group>
            <v:group style="position:absolute;left:7020;top:1155;width:21;height:7" coordorigin="7020,1155" coordsize="21,7">
              <v:shape style="position:absolute;left:7020;top:1155;width:21;height:7" coordorigin="7020,1155" coordsize="21,7" path="m7035,1159l7041,1163,7035,1159,7035,1159e" filled="t" fillcolor="#231F20" stroked="f">
                <v:path arrowok="t"/>
                <v:fill/>
              </v:shape>
              <v:shape style="position:absolute;left:7020;top:1155;width:21;height:7" coordorigin="7020,1155" coordsize="21,7" path="m7020,1155l7035,1159,7029,1155,7020,1155e" filled="t" fillcolor="#231F20" stroked="f">
                <v:path arrowok="t"/>
                <v:fill/>
              </v:shape>
            </v:group>
            <v:group style="position:absolute;left:7020;top:1155;width:21;height:7" coordorigin="7020,1155" coordsize="21,7">
              <v:shape style="position:absolute;left:7020;top:1155;width:21;height:7" coordorigin="7020,1155" coordsize="21,7" path="m7020,1155l7035,1159,7037,1160,7041,1163,7029,1155e" filled="f" stroked="t" strokeweight=".04916pt" strokecolor="#231F20">
                <v:path arrowok="t"/>
              </v:shape>
            </v:group>
            <v:group style="position:absolute;left:7092;top:1162;width:20;height:10" coordorigin="7092,1162" coordsize="20,10">
              <v:shape style="position:absolute;left:7092;top:1162;width:20;height:10" coordorigin="7092,1162" coordsize="20,10" path="m7092,1162l7106,1167,7111,1172,7101,1163,7092,1162e" filled="t" fillcolor="#231F20" stroked="f">
                <v:path arrowok="t"/>
                <v:fill/>
              </v:shape>
            </v:group>
            <v:group style="position:absolute;left:7092;top:1162;width:20;height:10" coordorigin="7092,1162" coordsize="20,10">
              <v:shape style="position:absolute;left:7092;top:1162;width:20;height:10" coordorigin="7092,1162" coordsize="20,10" path="m7092,1162l7106,1167,7108,1169,7111,1172,7101,1163e" filled="f" stroked="t" strokeweight=".04916pt" strokecolor="#231F20">
                <v:path arrowok="t"/>
              </v:shape>
            </v:group>
            <v:group style="position:absolute;left:7109;top:1164;width:19;height:10" coordorigin="7109,1164" coordsize="19,10">
              <v:shape style="position:absolute;left:7109;top:1164;width:19;height:10" coordorigin="7109,1164" coordsize="19,10" path="m7122,1170l7128,1175,7122,1170,7122,1170e" filled="t" fillcolor="#231F20" stroked="f">
                <v:path arrowok="t"/>
                <v:fill/>
              </v:shape>
              <v:shape style="position:absolute;left:7109;top:1164;width:19;height:10" coordorigin="7109,1164" coordsize="19,10" path="m7109,1164l7122,1170,7117,1166,7109,1164e" filled="t" fillcolor="#231F20" stroked="f">
                <v:path arrowok="t"/>
                <v:fill/>
              </v:shape>
            </v:group>
            <v:group style="position:absolute;left:7109;top:1164;width:19;height:10" coordorigin="7109,1164" coordsize="19,10">
              <v:shape style="position:absolute;left:7109;top:1164;width:19;height:10" coordorigin="7109,1164" coordsize="19,10" path="m7109,1164l7122,1170,7125,1172,7128,1175,7117,1166e" filled="f" stroked="t" strokeweight=".04916pt" strokecolor="#231F20">
                <v:path arrowok="t"/>
              </v:shape>
            </v:group>
            <v:group style="position:absolute;left:7077;top:1159;width:19;height:10" coordorigin="7077,1159" coordsize="19,10">
              <v:shape style="position:absolute;left:7077;top:1159;width:19;height:10" coordorigin="7077,1159" coordsize="19,10" path="m7090,1164l7096,1169,7090,1164,7090,1164e" filled="t" fillcolor="#231F20" stroked="f">
                <v:path arrowok="t"/>
                <v:fill/>
              </v:shape>
              <v:shape style="position:absolute;left:7077;top:1159;width:19;height:10" coordorigin="7077,1159" coordsize="19,10" path="m7077,1159l7090,1164,7085,1160,7077,1159e" filled="t" fillcolor="#231F20" stroked="f">
                <v:path arrowok="t"/>
                <v:fill/>
              </v:shape>
            </v:group>
            <v:group style="position:absolute;left:7077;top:1159;width:19;height:10" coordorigin="7077,1159" coordsize="19,10">
              <v:shape style="position:absolute;left:7077;top:1159;width:19;height:10" coordorigin="7077,1159" coordsize="19,10" path="m7077,1159l7090,1164,7093,1166,7096,1169,7085,1160e" filled="f" stroked="t" strokeweight=".04916pt" strokecolor="#231F20">
                <v:path arrowok="t"/>
              </v:shape>
            </v:group>
            <v:group style="position:absolute;left:7145;top:1173;width:15;height:13" coordorigin="7145,1173" coordsize="15,13">
              <v:shape style="position:absolute;left:7145;top:1173;width:15;height:13" coordorigin="7145,1173" coordsize="15,13" path="m7156,1180l7161,1186,7156,1180,7156,1180e" filled="t" fillcolor="#231F20" stroked="f">
                <v:path arrowok="t"/>
                <v:fill/>
              </v:shape>
              <v:shape style="position:absolute;left:7145;top:1173;width:15;height:13" coordorigin="7145,1173" coordsize="15,13" path="m7145,1173l7156,1180,7152,1175,7145,1173e" filled="t" fillcolor="#231F20" stroked="f">
                <v:path arrowok="t"/>
                <v:fill/>
              </v:shape>
            </v:group>
            <v:group style="position:absolute;left:7145;top:1173;width:15;height:13" coordorigin="7145,1173" coordsize="15,13">
              <v:shape style="position:absolute;left:7145;top:1173;width:15;height:13" coordorigin="7145,1173" coordsize="15,13" path="m7145,1173l7156,1180,7158,1183,7161,1186,7152,1175e" filled="f" stroked="t" strokeweight=".04916pt" strokecolor="#231F20">
                <v:path arrowok="t"/>
              </v:shape>
            </v:group>
            <v:group style="position:absolute;left:7159;top:1177;width:18;height:14" coordorigin="7159,1177" coordsize="18,14">
              <v:shape style="position:absolute;left:7159;top:1177;width:18;height:14" coordorigin="7159,1177" coordsize="18,14" path="m7172,1185l7177,1191,7172,1185,7172,1185e" filled="t" fillcolor="#231F20" stroked="f">
                <v:path arrowok="t"/>
                <v:fill/>
              </v:shape>
              <v:shape style="position:absolute;left:7159;top:1177;width:18;height:14" coordorigin="7159,1177" coordsize="18,14" path="m7159,1177l7172,1185,7168,1180,7159,1177e" filled="t" fillcolor="#231F20" stroked="f">
                <v:path arrowok="t"/>
                <v:fill/>
              </v:shape>
            </v:group>
            <v:group style="position:absolute;left:7159;top:1177;width:18;height:14" coordorigin="7159,1177" coordsize="18,14">
              <v:shape style="position:absolute;left:7159;top:1177;width:18;height:14" coordorigin="7159,1177" coordsize="18,14" path="m7159,1177l7172,1185,7174,1188,7177,1191,7168,1180e" filled="f" stroked="t" strokeweight=".04916pt" strokecolor="#231F20">
                <v:path arrowok="t"/>
              </v:shape>
            </v:group>
            <v:group style="position:absolute;left:7129;top:1168;width:18;height:12" coordorigin="7129,1168" coordsize="18,12">
              <v:shape style="position:absolute;left:7129;top:1168;width:18;height:12" coordorigin="7129,1168" coordsize="18,12" path="m7141,1175l7146,1180,7141,1175e" filled="t" fillcolor="#231F20" stroked="f">
                <v:path arrowok="t"/>
                <v:fill/>
              </v:shape>
              <v:shape style="position:absolute;left:7129;top:1168;width:18;height:12" coordorigin="7129,1168" coordsize="18,12" path="m7129,1168l7141,1175,7137,1170,7129,1168e" filled="t" fillcolor="#231F20" stroked="f">
                <v:path arrowok="t"/>
                <v:fill/>
              </v:shape>
            </v:group>
            <v:group style="position:absolute;left:7129;top:1168;width:18;height:12" coordorigin="7129,1168" coordsize="18,12">
              <v:shape style="position:absolute;left:7129;top:1168;width:18;height:12" coordorigin="7129,1168" coordsize="18,12" path="m7129,1168l7141,1175,7144,1177,7146,1180,7137,1170e" filled="f" stroked="t" strokeweight=".04916pt" strokecolor="#231F20">
                <v:path arrowok="t"/>
              </v:shape>
            </v:group>
            <v:group style="position:absolute;left:7178;top:1184;width:15;height:15" coordorigin="7178,1184" coordsize="15,15">
              <v:shape style="position:absolute;left:7178;top:1184;width:15;height:15" coordorigin="7178,1184" coordsize="15,15" path="m7190,1193l7194,1199,7190,1193e" filled="t" fillcolor="#231F20" stroked="f">
                <v:path arrowok="t"/>
                <v:fill/>
              </v:shape>
              <v:shape style="position:absolute;left:7178;top:1184;width:15;height:15" coordorigin="7178,1184" coordsize="15,15" path="m7178,1184l7190,1193,7186,1188,7178,1184e" filled="t" fillcolor="#231F20" stroked="f">
                <v:path arrowok="t"/>
                <v:fill/>
              </v:shape>
            </v:group>
            <v:group style="position:absolute;left:7178;top:1184;width:15;height:15" coordorigin="7178,1184" coordsize="15,15">
              <v:shape style="position:absolute;left:7178;top:1184;width:15;height:15" coordorigin="7178,1184" coordsize="15,15" path="m7178,1184l7190,1193,7191,1196,7194,1199,7186,1188e" filled="f" stroked="t" strokeweight=".04916pt" strokecolor="#231F20">
                <v:path arrowok="t"/>
              </v:shape>
            </v:group>
            <v:group style="position:absolute;left:6881;top:1201;width:18;height:11" coordorigin="6881,1201" coordsize="18,11">
              <v:shape style="position:absolute;left:6881;top:1201;width:18;height:11" coordorigin="6881,1201" coordsize="18,11" path="m6894,1206l6881,1212,6889,1211,6894,1206e" filled="t" fillcolor="#231F20" stroked="f">
                <v:path arrowok="t"/>
                <v:fill/>
              </v:shape>
              <v:shape style="position:absolute;left:6881;top:1201;width:18;height:11" coordorigin="6881,1201" coordsize="18,11" path="m6899,1201l6894,1206,6894,1206,6899,1201e" filled="t" fillcolor="#231F20" stroked="f">
                <v:path arrowok="t"/>
                <v:fill/>
              </v:shape>
            </v:group>
            <v:group style="position:absolute;left:6881;top:1201;width:18;height:11" coordorigin="6881,1201" coordsize="18,11">
              <v:shape style="position:absolute;left:6881;top:1201;width:18;height:11" coordorigin="6881,1201" coordsize="18,11" path="m6881,1212l6894,1206,6896,1204,6899,1201,6889,1211e" filled="f" stroked="t" strokeweight=".04916pt" strokecolor="#231F20">
                <v:path arrowok="t"/>
              </v:shape>
            </v:group>
            <v:group style="position:absolute;left:6897;top:1197;width:19;height:12" coordorigin="6897,1197" coordsize="19,12">
              <v:shape style="position:absolute;left:6897;top:1197;width:19;height:12" coordorigin="6897,1197" coordsize="19,12" path="m6916,1197l6910,1202,6897,1210,6905,1208,6916,1197e" filled="t" fillcolor="#231F20" stroked="f">
                <v:path arrowok="t"/>
                <v:fill/>
              </v:shape>
            </v:group>
            <v:group style="position:absolute;left:6897;top:1197;width:19;height:12" coordorigin="6897,1197" coordsize="19,12">
              <v:shape style="position:absolute;left:6897;top:1197;width:19;height:12" coordorigin="6897,1197" coordsize="19,12" path="m6897,1210l6910,1202,6913,1200,6916,1197,6905,1208e" filled="f" stroked="t" strokeweight=".04916pt" strokecolor="#231F20">
                <v:path arrowok="t"/>
              </v:shape>
            </v:group>
            <v:group style="position:absolute;left:6850;top:1206;width:19;height:11" coordorigin="6850,1206" coordsize="19,11">
              <v:shape style="position:absolute;left:6850;top:1206;width:19;height:11" coordorigin="6850,1206" coordsize="19,11" path="m6868,1206l6863,1211,6850,1218,6858,1217,6868,1206e" filled="t" fillcolor="#231F20" stroked="f">
                <v:path arrowok="t"/>
                <v:fill/>
              </v:shape>
            </v:group>
            <v:group style="position:absolute;left:6850;top:1206;width:19;height:11" coordorigin="6850,1206" coordsize="19,11">
              <v:shape style="position:absolute;left:6850;top:1206;width:19;height:11" coordorigin="6850,1206" coordsize="19,11" path="m6850,1218l6863,1211,6866,1209,6868,1206,6858,1217e" filled="f" stroked="t" strokeweight=".04916pt" strokecolor="#231F20">
                <v:path arrowok="t"/>
              </v:shape>
            </v:group>
            <v:group style="position:absolute;left:6867;top:1205;width:18;height:11" coordorigin="6867,1205" coordsize="18,11">
              <v:shape style="position:absolute;left:6867;top:1205;width:18;height:11" coordorigin="6867,1205" coordsize="18,11" path="m6880,1210l6867,1216,6875,1214,6880,1210e" filled="t" fillcolor="#231F20" stroked="f">
                <v:path arrowok="t"/>
                <v:fill/>
              </v:shape>
              <v:shape style="position:absolute;left:6867;top:1205;width:18;height:11" coordorigin="6867,1205" coordsize="18,11" path="m6885,1205l6880,1210,6880,1210,6885,1205e" filled="t" fillcolor="#231F20" stroked="f">
                <v:path arrowok="t"/>
                <v:fill/>
              </v:shape>
            </v:group>
            <v:group style="position:absolute;left:6867;top:1205;width:18;height:11" coordorigin="6867,1205" coordsize="18,11">
              <v:shape style="position:absolute;left:6867;top:1205;width:18;height:11" coordorigin="6867,1205" coordsize="18,11" path="m6867,1216l6880,1210,6882,1207,6885,1205,6875,1214e" filled="f" stroked="t" strokeweight=".04916pt" strokecolor="#231F20">
                <v:path arrowok="t"/>
              </v:shape>
            </v:group>
            <v:group style="position:absolute;left:6820;top:1211;width:20;height:9" coordorigin="6820,1211" coordsize="20,9">
              <v:shape style="position:absolute;left:6820;top:1211;width:20;height:9" coordorigin="6820,1211" coordsize="20,9" path="m6840,1211l6834,1215,6820,1219,6828,1219,6840,1211e" filled="t" fillcolor="#231F20" stroked="f">
                <v:path arrowok="t"/>
                <v:fill/>
              </v:shape>
            </v:group>
            <v:group style="position:absolute;left:6820;top:1211;width:20;height:9" coordorigin="6820,1211" coordsize="20,9">
              <v:shape style="position:absolute;left:6820;top:1211;width:20;height:9" coordorigin="6820,1211" coordsize="20,9" path="m6820,1219l6834,1215,6837,1213,6840,1211,6828,1219e" filled="f" stroked="t" strokeweight=".04916pt" strokecolor="#231F20">
                <v:path arrowok="t"/>
              </v:shape>
            </v:group>
            <v:group style="position:absolute;left:6832;top:1209;width:18;height:11" coordorigin="6832,1209" coordsize="18,11">
              <v:shape style="position:absolute;left:6832;top:1209;width:18;height:11" coordorigin="6832,1209" coordsize="18,11" path="m6851,1209l6846,1214,6832,1220,6841,1219,6851,1209e" filled="t" fillcolor="#231F20" stroked="f">
                <v:path arrowok="t"/>
                <v:fill/>
              </v:shape>
            </v:group>
            <v:group style="position:absolute;left:6832;top:1209;width:18;height:11" coordorigin="6832,1209" coordsize="18,11">
              <v:shape style="position:absolute;left:6832;top:1209;width:18;height:11" coordorigin="6832,1209" coordsize="18,11" path="m6832,1220l6846,1214,6848,1212,6851,1209,6841,1219e" filled="f" stroked="t" strokeweight=".04916pt" strokecolor="#231F20">
                <v:path arrowok="t"/>
              </v:shape>
            </v:group>
            <v:group style="position:absolute;left:6933;top:1195;width:19;height:10" coordorigin="6933,1195" coordsize="19,10">
              <v:shape style="position:absolute;left:6933;top:1195;width:19;height:10" coordorigin="6933,1195" coordsize="19,10" path="m6946,1199l6933,1204,6941,1203,6946,1199e" filled="t" fillcolor="#231F20" stroked="f">
                <v:path arrowok="t"/>
                <v:fill/>
              </v:shape>
              <v:shape style="position:absolute;left:6933;top:1195;width:19;height:10" coordorigin="6933,1195" coordsize="19,10" path="m6952,1195l6946,1199,6946,1199,6952,1195e" filled="t" fillcolor="#231F20" stroked="f">
                <v:path arrowok="t"/>
                <v:fill/>
              </v:shape>
            </v:group>
            <v:group style="position:absolute;left:6933;top:1195;width:19;height:10" coordorigin="6933,1195" coordsize="19,10">
              <v:shape style="position:absolute;left:6933;top:1195;width:19;height:10" coordorigin="6933,1195" coordsize="19,10" path="m6933,1204l6946,1199,6949,1197,6952,1195,6941,1203e" filled="f" stroked="t" strokeweight=".04916pt" strokecolor="#231F20">
                <v:path arrowok="t"/>
              </v:shape>
            </v:group>
            <v:group style="position:absolute;left:6949;top:1193;width:19;height:9" coordorigin="6949,1193" coordsize="19,9">
              <v:shape style="position:absolute;left:6949;top:1193;width:19;height:9" coordorigin="6949,1193" coordsize="19,9" path="m6962,1198l6949,1203,6957,1202,6962,1198e" filled="t" fillcolor="#231F20" stroked="f">
                <v:path arrowok="t"/>
                <v:fill/>
              </v:shape>
              <v:shape style="position:absolute;left:6949;top:1193;width:19;height:9" coordorigin="6949,1193" coordsize="19,9" path="m6968,1193l6962,1198,6962,1198,6968,1193e" filled="t" fillcolor="#231F20" stroked="f">
                <v:path arrowok="t"/>
                <v:fill/>
              </v:shape>
            </v:group>
            <v:group style="position:absolute;left:6949;top:1193;width:19;height:9" coordorigin="6949,1193" coordsize="19,9">
              <v:shape style="position:absolute;left:6949;top:1193;width:19;height:9" coordorigin="6949,1193" coordsize="19,9" path="m6949,1203l6962,1198,6965,1196,6968,1193,6957,1202e" filled="f" stroked="t" strokeweight=".04916pt" strokecolor="#231F20">
                <v:path arrowok="t"/>
              </v:shape>
            </v:group>
            <v:group style="position:absolute;left:6915;top:1196;width:21;height:10" coordorigin="6915,1196" coordsize="21,10">
              <v:shape style="position:absolute;left:6915;top:1196;width:21;height:10" coordorigin="6915,1196" coordsize="21,10" path="m6936,1196l6930,1200,6915,1206,6924,1205,6936,1196e" filled="t" fillcolor="#231F20" stroked="f">
                <v:path arrowok="t"/>
                <v:fill/>
              </v:shape>
            </v:group>
            <v:group style="position:absolute;left:6915;top:1196;width:21;height:10" coordorigin="6915,1196" coordsize="21,10">
              <v:shape style="position:absolute;left:6915;top:1196;width:21;height:10" coordorigin="6915,1196" coordsize="21,10" path="m6915,1206l6930,1200,6933,1199,6936,1196,6924,1205e" filled="f" stroked="t" strokeweight=".04916pt" strokecolor="#231F20">
                <v:path arrowok="t"/>
              </v:shape>
            </v:group>
            <v:group style="position:absolute;left:6981;top:1191;width:22;height:9" coordorigin="6981,1191" coordsize="22,9">
              <v:shape style="position:absolute;left:6981;top:1191;width:22;height:9" coordorigin="6981,1191" coordsize="22,9" path="m7003,1191l6997,1194,6981,1200,6991,1199,7003,1191e" filled="t" fillcolor="#231F20" stroked="f">
                <v:path arrowok="t"/>
                <v:fill/>
              </v:shape>
            </v:group>
            <v:group style="position:absolute;left:6981;top:1191;width:22;height:9" coordorigin="6981,1191" coordsize="22,9">
              <v:shape style="position:absolute;left:6981;top:1191;width:22;height:9" coordorigin="6981,1191" coordsize="22,9" path="m6981,1200l6997,1194,6999,1193,7003,1191,6991,1199e" filled="f" stroked="t" strokeweight=".04916pt" strokecolor="#231F20">
                <v:path arrowok="t"/>
              </v:shape>
            </v:group>
            <v:group style="position:absolute;left:6999;top:1192;width:21;height:7" coordorigin="6999,1192" coordsize="21,7">
              <v:shape style="position:absolute;left:6999;top:1192;width:21;height:7" coordorigin="6999,1192" coordsize="21,7" path="m7020,1192l7016,1194,7013,1195,6999,1199,7008,1199,7020,1192e" filled="t" fillcolor="#231F20" stroked="f">
                <v:path arrowok="t"/>
                <v:fill/>
              </v:shape>
            </v:group>
            <v:group style="position:absolute;left:6999;top:1192;width:21;height:7" coordorigin="6999,1192" coordsize="21,7">
              <v:shape style="position:absolute;left:6999;top:1192;width:21;height:7" coordorigin="6999,1192" coordsize="21,7" path="m6999,1199l7013,1195,7016,1194,7020,1192,7008,1199e" filled="f" stroked="t" strokeweight=".04916pt" strokecolor="#231F20">
                <v:path arrowok="t"/>
              </v:shape>
            </v:group>
            <v:group style="position:absolute;left:6967;top:1190;width:19;height:10" coordorigin="6967,1190" coordsize="19,10">
              <v:shape style="position:absolute;left:6967;top:1190;width:19;height:10" coordorigin="6967,1190" coordsize="19,10" path="m6980,1195l6967,1200,6974,1200,6980,1195e" filled="t" fillcolor="#231F20" stroked="f">
                <v:path arrowok="t"/>
                <v:fill/>
              </v:shape>
              <v:shape style="position:absolute;left:6967;top:1190;width:19;height:10" coordorigin="6967,1190" coordsize="19,10" path="m6986,1190l6980,1195,6981,1195,6986,1190e" filled="t" fillcolor="#231F20" stroked="f">
                <v:path arrowok="t"/>
                <v:fill/>
              </v:shape>
            </v:group>
            <v:group style="position:absolute;left:6967;top:1190;width:19;height:10" coordorigin="6967,1190" coordsize="19,10">
              <v:shape style="position:absolute;left:6967;top:1190;width:19;height:10" coordorigin="6967,1190" coordsize="19,10" path="m6967,1200l6981,1195,6983,1193,6986,1190,6974,1200e" filled="f" stroked="t" strokeweight=".04916pt" strokecolor="#231F20">
                <v:path arrowok="t"/>
              </v:shape>
            </v:group>
            <v:group style="position:absolute;left:7035;top:1193;width:20;height:7" coordorigin="7035,1193" coordsize="20,7">
              <v:shape style="position:absolute;left:7035;top:1193;width:20;height:7" coordorigin="7035,1193" coordsize="20,7" path="m7049,1197l7035,1201,7044,1200,7049,1197e" filled="t" fillcolor="#231F20" stroked="f">
                <v:path arrowok="t"/>
                <v:fill/>
              </v:shape>
              <v:shape style="position:absolute;left:7035;top:1193;width:20;height:7" coordorigin="7035,1193" coordsize="20,7" path="m7055,1193l7049,1197,7049,1197,7055,1193e" filled="t" fillcolor="#231F20" stroked="f">
                <v:path arrowok="t"/>
                <v:fill/>
              </v:shape>
            </v:group>
            <v:group style="position:absolute;left:7035;top:1193;width:20;height:7" coordorigin="7035,1193" coordsize="20,7">
              <v:shape style="position:absolute;left:7035;top:1193;width:20;height:7" coordorigin="7035,1193" coordsize="20,7" path="m7035,1201l7049,1197,7052,1196,7055,1193,7044,1200e" filled="f" stroked="t" strokeweight=".04916pt" strokecolor="#231F20">
                <v:path arrowok="t"/>
              </v:shape>
            </v:group>
            <v:group style="position:absolute;left:7051;top:1195;width:20;height:7" coordorigin="7051,1195" coordsize="20,7">
              <v:shape style="position:absolute;left:7051;top:1195;width:20;height:7" coordorigin="7051,1195" coordsize="20,7" path="m7065,1199l7051,1202,7060,1202,7065,1199e" filled="t" fillcolor="#231F20" stroked="f">
                <v:path arrowok="t"/>
                <v:fill/>
              </v:shape>
              <v:shape style="position:absolute;left:7051;top:1195;width:20;height:7" coordorigin="7051,1195" coordsize="20,7" path="m7071,1195l7065,1199,7065,1199,7071,1195e" filled="t" fillcolor="#231F20" stroked="f">
                <v:path arrowok="t"/>
                <v:fill/>
              </v:shape>
            </v:group>
            <v:group style="position:absolute;left:7051;top:1195;width:20;height:7" coordorigin="7051,1195" coordsize="20,7">
              <v:shape style="position:absolute;left:7051;top:1195;width:20;height:7" coordorigin="7051,1195" coordsize="20,7" path="m7051,1202l7065,1199,7068,1197,7071,1195,7060,1202e" filled="f" stroked="t" strokeweight=".04916pt" strokecolor="#231F20">
                <v:path arrowok="t"/>
              </v:shape>
            </v:group>
            <v:group style="position:absolute;left:7018;top:1191;width:23;height:8" coordorigin="7018,1191" coordsize="23,8">
              <v:shape style="position:absolute;left:7018;top:1191;width:23;height:8" coordorigin="7018,1191" coordsize="23,8" path="m7041,1191l7035,1195,7018,1199,7029,1199,7041,1191e" filled="t" fillcolor="#231F20" stroked="f">
                <v:path arrowok="t"/>
                <v:fill/>
              </v:shape>
            </v:group>
            <v:group style="position:absolute;left:7018;top:1191;width:23;height:8" coordorigin="7018,1191" coordsize="23,8">
              <v:shape style="position:absolute;left:7018;top:1191;width:23;height:8" coordorigin="7018,1191" coordsize="23,8" path="m7018,1199l7035,1195,7037,1194,7041,1191,7029,1199e" filled="f" stroked="t" strokeweight=".04916pt" strokecolor="#231F20">
                <v:path arrowok="t"/>
              </v:shape>
            </v:group>
            <v:group style="position:absolute;left:7083;top:1201;width:21;height:6" coordorigin="7083,1201" coordsize="21,6">
              <v:shape style="position:absolute;left:7083;top:1201;width:21;height:6" coordorigin="7083,1201" coordsize="21,6" path="m7097,1204l7083,1206,7091,1207,7097,1204e" filled="t" fillcolor="#231F20" stroked="f">
                <v:path arrowok="t"/>
                <v:fill/>
              </v:shape>
              <v:shape style="position:absolute;left:7083;top:1201;width:21;height:6" coordorigin="7083,1201" coordsize="21,6" path="m7103,1201l7097,1204,7097,1204,7103,1201e" filled="t" fillcolor="#231F20" stroked="f">
                <v:path arrowok="t"/>
                <v:fill/>
              </v:shape>
            </v:group>
            <v:group style="position:absolute;left:7083;top:1201;width:21;height:6" coordorigin="7083,1201" coordsize="21,6">
              <v:shape style="position:absolute;left:7083;top:1201;width:21;height:6" coordorigin="7083,1201" coordsize="21,6" path="m7083,1206l7097,1204,7100,1203,7103,1201,7091,1207e" filled="f" stroked="t" strokeweight=".04916pt" strokecolor="#231F20">
                <v:path arrowok="t"/>
              </v:shape>
            </v:group>
            <v:group style="position:absolute;left:7101;top:1205;width:21;height:5" coordorigin="7101,1205" coordsize="21,5">
              <v:shape style="position:absolute;left:7101;top:1205;width:21;height:5" coordorigin="7101,1205" coordsize="21,5" path="m7115,1208l7101,1208,7109,1210,7115,1208e" filled="t" fillcolor="#231F20" stroked="f">
                <v:path arrowok="t"/>
                <v:fill/>
              </v:shape>
              <v:shape style="position:absolute;left:7101;top:1205;width:21;height:5" coordorigin="7101,1205" coordsize="21,5" path="m7122,1205l7115,1208,7115,1208,7122,1205e" filled="t" fillcolor="#231F20" stroked="f">
                <v:path arrowok="t"/>
                <v:fill/>
              </v:shape>
            </v:group>
            <v:group style="position:absolute;left:7101;top:1205;width:21;height:5" coordorigin="7101,1205" coordsize="21,5">
              <v:shape style="position:absolute;left:7101;top:1205;width:21;height:5" coordorigin="7101,1205" coordsize="21,5" path="m7101,1208l7115,1208,7118,1206,7122,1205,7109,1210e" filled="f" stroked="t" strokeweight=".04916pt" strokecolor="#231F20">
                <v:path arrowok="t"/>
              </v:shape>
            </v:group>
            <v:group style="position:absolute;left:7068;top:1198;width:20;height:6" coordorigin="7068,1198" coordsize="20,6">
              <v:shape style="position:absolute;left:7068;top:1198;width:20;height:6" coordorigin="7068,1198" coordsize="20,6" path="m7082,1201l7068,1204,7077,1204,7082,1201e" filled="t" fillcolor="#231F20" stroked="f">
                <v:path arrowok="t"/>
                <v:fill/>
              </v:shape>
              <v:shape style="position:absolute;left:7068;top:1198;width:20;height:6" coordorigin="7068,1198" coordsize="20,6" path="m7088,1198l7082,1201,7082,1201,7085,1200,7088,1198e" filled="t" fillcolor="#231F20" stroked="f">
                <v:path arrowok="t"/>
                <v:fill/>
              </v:shape>
            </v:group>
            <v:group style="position:absolute;left:7068;top:1198;width:20;height:6" coordorigin="7068,1198" coordsize="20,6">
              <v:shape style="position:absolute;left:7068;top:1198;width:20;height:6" coordorigin="7068,1198" coordsize="20,6" path="m7068,1204l7082,1201,7085,1200,7088,1198,7077,1204e" filled="f" stroked="t" strokeweight=".04916pt" strokecolor="#231F20">
                <v:path arrowok="t"/>
              </v:shape>
            </v:group>
            <v:group style="position:absolute;left:7136;top:1211;width:21;height:6" coordorigin="7136,1211" coordsize="21,6">
              <v:shape style="position:absolute;left:7136;top:1211;width:21;height:6" coordorigin="7136,1211" coordsize="21,6" path="m7150,1214l7136,1215,7144,1216,7150,1214e" filled="t" fillcolor="#231F20" stroked="f">
                <v:path arrowok="t"/>
                <v:fill/>
              </v:shape>
              <v:shape style="position:absolute;left:7136;top:1211;width:21;height:6" coordorigin="7136,1211" coordsize="21,6" path="m7157,1211l7150,1214,7150,1214,7157,1211e" filled="t" fillcolor="#231F20" stroked="f">
                <v:path arrowok="t"/>
                <v:fill/>
              </v:shape>
            </v:group>
            <v:group style="position:absolute;left:7136;top:1211;width:21;height:6" coordorigin="7136,1211" coordsize="21,6">
              <v:shape style="position:absolute;left:7136;top:1211;width:21;height:6" coordorigin="7136,1211" coordsize="21,6" path="m7136,1215l7150,1214,7153,1212,7157,1211,7144,1216e" filled="f" stroked="t" strokeweight=".04916pt" strokecolor="#231F20">
                <v:path arrowok="t"/>
              </v:shape>
            </v:group>
            <v:group style="position:absolute;left:7152;top:1212;width:21;height:6" coordorigin="7152,1212" coordsize="21,6">
              <v:shape style="position:absolute;left:7152;top:1212;width:21;height:6" coordorigin="7152,1212" coordsize="21,6" path="m7166,1216l7152,1217,7161,1218,7166,1216e" filled="t" fillcolor="#231F20" stroked="f">
                <v:path arrowok="t"/>
                <v:fill/>
              </v:shape>
              <v:shape style="position:absolute;left:7152;top:1212;width:21;height:6" coordorigin="7152,1212" coordsize="21,6" path="m7173,1212l7166,1216,7166,1215,7173,1212e" filled="t" fillcolor="#231F20" stroked="f">
                <v:path arrowok="t"/>
                <v:fill/>
              </v:shape>
            </v:group>
            <v:group style="position:absolute;left:7152;top:1212;width:21;height:6" coordorigin="7152,1212" coordsize="21,6">
              <v:shape style="position:absolute;left:7152;top:1212;width:21;height:6" coordorigin="7152,1212" coordsize="21,6" path="m7152,1217l7166,1215,7169,1214,7173,1212,7161,1218e" filled="f" stroked="t" strokeweight=".04916pt" strokecolor="#231F20">
                <v:path arrowok="t"/>
              </v:shape>
            </v:group>
            <v:group style="position:absolute;left:7119;top:1208;width:22;height:5" coordorigin="7119,1208" coordsize="22,5">
              <v:shape style="position:absolute;left:7119;top:1208;width:22;height:5" coordorigin="7119,1208" coordsize="22,5" path="m7141,1208l7137,1210,7134,1211,7119,1211,7129,1214,7141,1208e" filled="t" fillcolor="#231F20" stroked="f">
                <v:path arrowok="t"/>
                <v:fill/>
              </v:shape>
            </v:group>
            <v:group style="position:absolute;left:7119;top:1208;width:22;height:5" coordorigin="7119,1208" coordsize="22,5">
              <v:shape style="position:absolute;left:7119;top:1208;width:22;height:5" coordorigin="7119,1208" coordsize="22,5" path="m7119,1211l7134,1211,7137,1210,7141,1208,7129,1214e" filled="f" stroked="t" strokeweight=".04916pt" strokecolor="#231F20">
                <v:path arrowok="t"/>
              </v:shape>
            </v:group>
            <v:group style="position:absolute;left:7171;top:1213;width:21;height:7" coordorigin="7171,1213" coordsize="21,7">
              <v:shape style="position:absolute;left:7171;top:1213;width:21;height:7" coordorigin="7171,1213" coordsize="21,7" path="m7185,1217l7171,1219,7180,1220,7185,1217e" filled="t" fillcolor="#231F20" stroked="f">
                <v:path arrowok="t"/>
                <v:fill/>
              </v:shape>
              <v:shape style="position:absolute;left:7171;top:1213;width:21;height:7" coordorigin="7171,1213" coordsize="21,7" path="m7192,1213l7185,1217,7185,1217,7192,1213e" filled="t" fillcolor="#231F20" stroked="f">
                <v:path arrowok="t"/>
                <v:fill/>
              </v:shape>
            </v:group>
            <v:group style="position:absolute;left:7171;top:1213;width:21;height:7" coordorigin="7171,1213" coordsize="21,7">
              <v:shape style="position:absolute;left:7171;top:1213;width:21;height:7" coordorigin="7171,1213" coordsize="21,7" path="m7171,1219l7185,1217,7188,1215,7192,1213,7180,1220e" filled="f" stroked="t" strokeweight=".04916pt" strokecolor="#231F20">
                <v:path arrowok="t"/>
              </v:shape>
            </v:group>
            <v:group style="position:absolute;left:6894;top:1070;width:2;height:2" coordorigin="6894,1070" coordsize="2,2">
              <v:shape style="position:absolute;left:6894;top:1070;width:2;height:2" coordorigin="6894,1070" coordsize="0,0" path="m6894,1070l6894,1070e" filled="f" stroked="t" strokeweight=".04916pt" strokecolor="#231F20">
                <v:path arrowok="t"/>
              </v:shape>
            </v:group>
            <v:group style="position:absolute;left:6893;top:1059;width:19;height:3" coordorigin="6893,1059" coordsize="19,3">
              <v:shape style="position:absolute;left:6893;top:1059;width:19;height:3" coordorigin="6893,1059" coordsize="19,3" path="m6912,1059l6911,1059,6909,1059,6893,1062e" filled="f" stroked="t" strokeweight=".04916pt" strokecolor="#231F20">
                <v:path arrowok="t"/>
              </v:shape>
            </v:group>
            <v:group style="position:absolute;left:6891;top:1062;width:2;height:2" coordorigin="6891,1062" coordsize="2,2">
              <v:shape style="position:absolute;left:6891;top:1062;width:2;height:2" coordorigin="6891,1062" coordsize="2,0" path="m6893,1062l6891,1062,6891,1062,6891,1062,6891,1062e" filled="f" stroked="t" strokeweight=".04916pt" strokecolor="#231F20">
                <v:path arrowok="t"/>
              </v:shape>
            </v:group>
            <v:group style="position:absolute;left:6884;top:1023;width:24;height:39" coordorigin="6884,1023" coordsize="24,39">
              <v:shape style="position:absolute;left:6884;top:1023;width:24;height:39" coordorigin="6884,1023" coordsize="24,39" path="m6884,1025l6895,1061,6900,1060,6896,1061,6901,1060,6907,1059,6902,1060,6908,1059,6908,1025,6908,1023e" filled="f" stroked="t" strokeweight=".04916pt" strokecolor="#231F20">
                <v:path arrowok="t"/>
              </v:shape>
            </v:group>
            <v:group style="position:absolute;left:6909;top:1067;width:13;height:15" coordorigin="6909,1067" coordsize="13,15">
              <v:shape style="position:absolute;left:6909;top:1067;width:13;height:15" coordorigin="6909,1067" coordsize="13,15" path="m6923,1082l6914,1075,6910,1068,6909,1067e" filled="f" stroked="t" strokeweight=".04916pt" strokecolor="#231F20">
                <v:path arrowok="t"/>
              </v:shape>
            </v:group>
            <v:group style="position:absolute;left:6893;top:1068;width:19;height:2" coordorigin="6893,1068" coordsize="19,2">
              <v:shape style="position:absolute;left:6893;top:1068;width:19;height:2" coordorigin="6893,1068" coordsize="19,0" path="m6893,1068l6912,1068e" filled="f" stroked="t" strokeweight=".1527pt" strokecolor="#231F20">
                <v:path arrowok="t"/>
              </v:shape>
            </v:group>
            <v:group style="position:absolute;left:6919;top:1030;width:23;height:30" coordorigin="6919,1030" coordsize="23,30">
              <v:shape style="position:absolute;left:6919;top:1030;width:23;height:30" coordorigin="6919,1030" coordsize="23,30" path="m6942,1059l6940,1048,6938,1036,6932,1030,6919,1033e" filled="f" stroked="t" strokeweight=".04916pt" strokecolor="#231F20">
                <v:path arrowok="t"/>
              </v:shape>
            </v:group>
            <v:group style="position:absolute;left:6814;top:1075;width:2;height:10" coordorigin="6814,1075" coordsize="2,10">
              <v:shape style="position:absolute;left:6814;top:1075;width:2;height:10" coordorigin="6814,1075" coordsize="2,10" path="m6814,1075l6814,1085,6815,1084,6815,1083,6815,1079,6815,1077,6814,1075e" filled="t" fillcolor="#FFFFFF" stroked="f">
                <v:path arrowok="t"/>
                <v:fill/>
              </v:shape>
            </v:group>
            <v:group style="position:absolute;left:6814;top:1075;width:2;height:10" coordorigin="6814,1075" coordsize="2,10">
              <v:shape style="position:absolute;left:6814;top:1075;width:2;height:10" coordorigin="6814,1075" coordsize="2,10" path="m6814,1085l6815,1084,6815,1083,6815,1081,6815,1079,6815,1077,6814,1075e" filled="f" stroked="t" strokeweight=".04916pt" strokecolor="#231F20">
                <v:path arrowok="t"/>
              </v:shape>
            </v:group>
            <v:group style="position:absolute;left:6990;top:1046;width:2;height:9" coordorigin="6990,1046" coordsize="2,9">
              <v:shape style="position:absolute;left:6990;top:1046;width:2;height:9" coordorigin="6990,1046" coordsize="1,9" path="m6990,1046l6990,1047,6990,1048,6990,1050,6990,1052,6990,1053,6991,1055e" filled="f" stroked="t" strokeweight=".04916pt" strokecolor="#231F20">
                <v:path arrowok="t"/>
              </v:shape>
            </v:group>
            <v:group style="position:absolute;left:6972;top:1002;width:66;height:34" coordorigin="6972,1002" coordsize="66,34">
              <v:shape style="position:absolute;left:6972;top:1002;width:66;height:34" coordorigin="6972,1002" coordsize="66,34" path="m7009,1037l7024,1015,7037,1003,7037,1002,6972,1002e" filled="f" stroked="t" strokeweight=".04916pt" strokecolor="#231F20">
                <v:path arrowok="t"/>
              </v:shape>
            </v:group>
            <v:group style="position:absolute;left:7216;top:1010;width:26;height:26" coordorigin="7216,1010" coordsize="26,26">
              <v:shape style="position:absolute;left:7216;top:1010;width:26;height:26" coordorigin="7216,1010" coordsize="26,26" path="m7236,1010l7222,1010,7216,1016,7216,1030,7222,1036,7236,1036,7242,1030,7242,1016,7236,1010e" filled="t" fillcolor="#FFFFFF" stroked="f">
                <v:path arrowok="t"/>
                <v:fill/>
              </v:shape>
            </v:group>
            <v:group style="position:absolute;left:7216;top:1010;width:26;height:26" coordorigin="7216,1010" coordsize="26,26">
              <v:shape style="position:absolute;left:7216;top:1010;width:26;height:26" coordorigin="7216,1010" coordsize="26,26" path="m7229,1010l7236,1010,7242,1016,7242,1023,7242,1030,7236,1036,7229,1036,7222,1036,7216,1030,7216,1023,7216,1016,7222,1010,7229,1010xe" filled="f" stroked="t" strokeweight=".04916pt" strokecolor="#231F20">
                <v:path arrowok="t"/>
              </v:shape>
            </v:group>
            <v:group style="position:absolute;left:7191;top:1068;width:26;height:26" coordorigin="7191,1068" coordsize="26,26">
              <v:shape style="position:absolute;left:7191;top:1068;width:26;height:26" coordorigin="7191,1068" coordsize="26,26" path="m7211,1068l7197,1068,7191,1074,7191,1088,7197,1094,7211,1094,7217,1088,7217,1074,7211,1068e" filled="t" fillcolor="#FFFFFF" stroked="f">
                <v:path arrowok="t"/>
                <v:fill/>
              </v:shape>
            </v:group>
            <v:group style="position:absolute;left:7226;top:979;width:26;height:26" coordorigin="7226,979" coordsize="26,26">
              <v:shape style="position:absolute;left:7226;top:979;width:26;height:26" coordorigin="7226,979" coordsize="26,26" path="m7239,979l7247,979,7252,984,7252,991,7252,999,7247,1004,7239,1004,7232,1004,7226,999,7226,991,7226,984,7232,979,7239,979xe" filled="f" stroked="t" strokeweight=".04916pt" strokecolor="#231F20">
                <v:path arrowok="t"/>
              </v:shape>
            </v:group>
            <v:group style="position:absolute;left:7229;top:942;width:26;height:26" coordorigin="7229,942" coordsize="26,26">
              <v:shape style="position:absolute;left:7229;top:942;width:26;height:26" coordorigin="7229,942" coordsize="26,26" path="m7242,942l7249,942,7255,947,7255,955,7255,962,7249,968,7242,968,7235,968,7229,962,7229,955,7229,947,7235,942,7242,942xe" filled="f" stroked="t" strokeweight=".04916pt" strokecolor="#231F20">
                <v:path arrowok="t"/>
              </v:shape>
            </v:group>
            <v:group style="position:absolute;left:7217;top:908;width:26;height:26" coordorigin="7217,908" coordsize="26,26">
              <v:shape style="position:absolute;left:7217;top:908;width:26;height:26" coordorigin="7217,908" coordsize="26,26" path="m7237,908l7223,908,7217,914,7217,928,7223,934,7237,934,7243,928,7243,914,7237,908e" filled="t" fillcolor="#FFFFFF" stroked="f">
                <v:path arrowok="t"/>
                <v:fill/>
              </v:shape>
            </v:group>
            <v:group style="position:absolute;left:7217;top:908;width:26;height:26" coordorigin="7217,908" coordsize="26,26">
              <v:shape style="position:absolute;left:7217;top:908;width:26;height:26" coordorigin="7217,908" coordsize="26,26" path="m7230,908l7237,908,7243,914,7243,921,7243,928,7237,934,7230,934,7223,934,7217,928,7217,921,7217,914,7223,908,7230,908xe" filled="f" stroked="t" strokeweight=".04916pt" strokecolor="#231F20">
                <v:path arrowok="t"/>
              </v:shape>
            </v:group>
            <v:group style="position:absolute;left:7186;top:881;width:26;height:26" coordorigin="7186,881" coordsize="26,26">
              <v:shape style="position:absolute;left:7186;top:881;width:26;height:26" coordorigin="7186,881" coordsize="26,26" path="m7206,881l7192,881,7186,886,7186,901,7192,906,7206,906,7212,901,7212,886,7206,881e" filled="t" fillcolor="#FFFFFF" stroked="f">
                <v:path arrowok="t"/>
                <v:fill/>
              </v:shape>
            </v:group>
            <v:group style="position:absolute;left:7186;top:881;width:26;height:26" coordorigin="7186,881" coordsize="26,26">
              <v:shape style="position:absolute;left:7186;top:881;width:26;height:26" coordorigin="7186,881" coordsize="26,26" path="m7199,881l7206,881,7212,886,7212,894,7212,901,7206,906,7199,906,7192,906,7186,901,7186,894,7186,886,7192,881,7199,881xe" filled="f" stroked="t" strokeweight=".04916pt" strokecolor="#231F20">
                <v:path arrowok="t"/>
              </v:shape>
            </v:group>
            <v:group style="position:absolute;left:7151;top:868;width:26;height:26" coordorigin="7151,868" coordsize="26,26">
              <v:shape style="position:absolute;left:7151;top:868;width:26;height:26" coordorigin="7151,868" coordsize="26,26" path="m7164,868l7172,868,7177,874,7177,881,7177,888,7172,894,7164,894,7157,894,7151,888,7151,881,7151,874,7157,868,7164,868xe" filled="f" stroked="t" strokeweight=".04916pt" strokecolor="#231F20">
                <v:path arrowok="t"/>
              </v:shape>
            </v:group>
            <v:group style="position:absolute;left:7116;top:869;width:26;height:26" coordorigin="7116,869" coordsize="26,26">
              <v:shape style="position:absolute;left:7116;top:869;width:26;height:26" coordorigin="7116,869" coordsize="26,26" path="m7129,869l7136,869,7142,875,7142,882,7142,889,7136,895,7129,895,7122,895,7116,889,7116,882,7116,875,7122,869,7129,869xe" filled="f" stroked="t" strokeweight=".04916pt" strokecolor="#231F20">
                <v:path arrowok="t"/>
              </v:shape>
            </v:group>
            <v:group style="position:absolute;left:7081;top:878;width:26;height:26" coordorigin="7081,878" coordsize="26,26">
              <v:shape style="position:absolute;left:7081;top:878;width:26;height:26" coordorigin="7081,878" coordsize="26,26" path="m7101,878l7086,878,7081,884,7081,899,7086,904,7101,904,7107,899,7107,884,7101,878e" filled="t" fillcolor="#FFFFFF" stroked="f">
                <v:path arrowok="t"/>
                <v:fill/>
              </v:shape>
            </v:group>
            <v:group style="position:absolute;left:7081;top:878;width:26;height:26" coordorigin="7081,878" coordsize="26,26">
              <v:shape style="position:absolute;left:7081;top:878;width:26;height:26" coordorigin="7081,878" coordsize="26,26" path="m7094,878l7101,878,7107,884,7107,891,7107,899,7101,904,7094,904,7086,904,7081,899,7081,891,7081,884,7086,878,7094,878xe" filled="f" stroked="t" strokeweight=".04916pt" strokecolor="#231F20">
                <v:path arrowok="t"/>
              </v:shape>
            </v:group>
            <v:group style="position:absolute;left:7045;top:890;width:26;height:26" coordorigin="7045,890" coordsize="26,26">
              <v:shape style="position:absolute;left:7045;top:890;width:26;height:26" coordorigin="7045,890" coordsize="26,26" path="m7065,890l7051,890,7045,896,7045,910,7051,916,7065,916,7071,910,7071,896,7065,890e" filled="t" fillcolor="#FFFFFF" stroked="f">
                <v:path arrowok="t"/>
                <v:fill/>
              </v:shape>
            </v:group>
            <v:group style="position:absolute;left:7045;top:890;width:26;height:26" coordorigin="7045,890" coordsize="26,26">
              <v:shape style="position:absolute;left:7045;top:890;width:26;height:26" coordorigin="7045,890" coordsize="26,26" path="m7058,890l7065,890,7071,896,7071,903,7071,910,7065,916,7058,916,7051,916,7045,910,7045,903,7045,896,7051,890,7058,890xe" filled="f" stroked="t" strokeweight=".04916pt" strokecolor="#231F20">
                <v:path arrowok="t"/>
              </v:shape>
            </v:group>
            <v:group style="position:absolute;left:7034;top:893;width:223;height:139" coordorigin="7034,893" coordsize="223,139">
              <v:shape style="position:absolute;left:7034;top:893;width:223;height:139" coordorigin="7034,893" coordsize="223,139" path="m7034,926l7109,901,7153,893,7156,893,7184,896,7249,913,7256,930,7254,943,7248,959,7239,979,7226,1003,7210,1032e" filled="f" stroked="t" strokeweight=".04916pt" strokecolor="#231F20">
                <v:path arrowok="t"/>
              </v:shape>
            </v:group>
            <v:group style="position:absolute;left:7197;top:1068;width:21;height:26" coordorigin="7197,1068" coordsize="21,26">
              <v:shape style="position:absolute;left:7197;top:1068;width:21;height:26" coordorigin="7197,1068" coordsize="21,26" path="m7199,1069l7201,1069,7203,1068,7204,1068,7212,1068,7217,1074,7217,1081,7217,1088,7212,1094,7204,1094,7202,1094,7199,1093,7197,1092e" filled="f" stroked="t" strokeweight=".04916pt" strokecolor="#231F20">
                <v:path arrowok="t"/>
              </v:shape>
            </v:group>
            <v:group style="position:absolute;left:7188;top:1033;width:47;height:43" coordorigin="7188,1033" coordsize="47,43">
              <v:shape style="position:absolute;left:7188;top:1033;width:47;height:43" coordorigin="7188,1033" coordsize="47,43" path="m7217,1077l7235,1047,7188,1033e" filled="f" stroked="t" strokeweight=".04916pt" strokecolor="#231F20">
                <v:path arrowok="t"/>
              </v:shape>
            </v:group>
            <v:group style="position:absolute;left:7109;top:1069;width:11;height:22" coordorigin="7109,1069" coordsize="11,22">
              <v:shape style="position:absolute;left:7109;top:1069;width:11;height:22" coordorigin="7109,1069" coordsize="11,22" path="m7109,1069l7112,1077,7116,1084,7120,1090e" filled="f" stroked="t" strokeweight=".04916pt" strokecolor="#231F20">
                <v:path arrowok="t"/>
              </v:shape>
            </v:group>
            <v:group style="position:absolute;left:7116;top:1039;width:30;height:29" coordorigin="7116,1039" coordsize="30,29">
              <v:shape style="position:absolute;left:7116;top:1039;width:30;height:29" coordorigin="7116,1039" coordsize="30,29" path="m7116,1045l7137,1039,7146,1044,7146,1055,7144,1068e" filled="f" stroked="t" strokeweight=".04916pt" strokecolor="#231F20">
                <v:path arrowok="t"/>
              </v:shape>
            </v:group>
            <v:group style="position:absolute;left:7098;top:1023;width:24;height:39" coordorigin="7098,1023" coordsize="24,39">
              <v:shape style="position:absolute;left:7098;top:1023;width:24;height:39" coordorigin="7098,1023" coordsize="24,39" path="m7122,1025l7111,1061,7107,1060,7112,1061,7106,1060,7100,1059,7104,1060,7099,1059,7098,1025,7099,1023e" filled="f" stroked="t" strokeweight=".04916pt" strokecolor="#231F20">
                <v:path arrowok="t"/>
              </v:shape>
            </v:group>
            <v:group style="position:absolute;left:7084;top:1067;width:13;height:15" coordorigin="7084,1067" coordsize="13,15">
              <v:shape style="position:absolute;left:7084;top:1067;width:13;height:15" coordorigin="7084,1067" coordsize="13,15" path="m7084,1082l7093,1075,7097,1068,7098,1067e" filled="f" stroked="t" strokeweight=".04916pt" strokecolor="#231F20">
                <v:path arrowok="t"/>
              </v:shape>
            </v:group>
            <v:group style="position:absolute;left:7094;top:1068;width:19;height:2" coordorigin="7094,1068" coordsize="19,2">
              <v:shape style="position:absolute;left:7094;top:1068;width:19;height:2" coordorigin="7094,1068" coordsize="19,0" path="m7094,1068l7114,1068e" filled="f" stroked="t" strokeweight=".1527pt" strokecolor="#231F20">
                <v:path arrowok="t"/>
              </v:shape>
            </v:group>
            <v:group style="position:absolute;left:7065;top:1030;width:23;height:30" coordorigin="7065,1030" coordsize="23,30">
              <v:shape style="position:absolute;left:7065;top:1030;width:23;height:30" coordorigin="7065,1030" coordsize="23,30" path="m7065,1059l7066,1048,7069,1036,7075,1030,7088,1033e" filled="f" stroked="t" strokeweight=".04916pt" strokecolor="#231F20">
                <v:path arrowok="t"/>
              </v:shape>
            </v:group>
            <v:group style="position:absolute;left:7192;top:1075;width:2;height:10" coordorigin="7192,1075" coordsize="2,10">
              <v:shape style="position:absolute;left:7192;top:1075;width:2;height:10" coordorigin="7192,1075" coordsize="1,10" path="m7192,1085l7192,1084,7192,1083,7192,1081,7192,1079,7192,1077,7193,1075e" filled="f" stroked="t" strokeweight=".04916pt" strokecolor="#231F20">
                <v:path arrowok="t"/>
              </v:shape>
            </v:group>
            <v:group style="position:absolute;left:7009;top:944;width:198;height:169" coordorigin="7009,944" coordsize="198,169">
              <v:shape style="position:absolute;left:7009;top:944;width:198;height:169" coordorigin="7009,944" coordsize="198,169" path="m7119,1088l7119,1090,7120,1090,7135,1107,7151,1113,7167,1112,7181,1106,7187,1101,7168,1101,7168,1093,7125,1093,7122,1092,7119,1088e" filled="t" fillcolor="#ED1C24" stroked="f">
                <v:path arrowok="t"/>
                <v:fill/>
              </v:shape>
              <v:shape style="position:absolute;left:7009;top:944;width:198;height:169" coordorigin="7009,944" coordsize="198,169" path="m7191,1085l7174,1091,7168,1101,7187,1101,7192,1097,7197,1092,7195,1090,7193,1088,7192,1085,7191,1085e" filled="t" fillcolor="#ED1C24" stroked="f">
                <v:path arrowok="t"/>
                <v:fill/>
              </v:shape>
              <v:shape style="position:absolute;left:7009;top:944;width:198;height:169" coordorigin="7009,944" coordsize="198,169" path="m7112,1069l7113,1071,7124,1083,7130,1088,7129,1090,7125,1093,7168,1093,7168,1077,7146,1077,7144,1077,7144,1071,7144,1070,7144,1070,7116,1070,7112,1069e" filled="t" fillcolor="#ED1C24" stroked="f">
                <v:path arrowok="t"/>
                <v:fill/>
              </v:shape>
              <v:shape style="position:absolute;left:7009;top:944;width:198;height:169" coordorigin="7009,944" coordsize="198,169" path="m7016,1055l7015,1058,7012,1061,7009,1063,7009,1063,7010,1064,7029,1083,7045,1091,7061,1092,7074,1088,7076,1087,7076,1087,7073,1081,7072,1080,7051,1080,7035,1063,7019,1056,7016,1055e" filled="t" fillcolor="#ED1C24" stroked="f">
                <v:path arrowok="t"/>
                <v:fill/>
              </v:shape>
              <v:shape style="position:absolute;left:7009;top:944;width:198;height:169" coordorigin="7009,944" coordsize="198,169" path="m7077,1086l7076,1087,7076,1087,7077,1086e" filled="t" fillcolor="#ED1C24" stroked="f">
                <v:path arrowok="t"/>
                <v:fill/>
              </v:shape>
              <v:shape style="position:absolute;left:7009;top:944;width:198;height:169" coordorigin="7009,944" coordsize="198,169" path="m7084,1082l7077,1086,7081,1085,7084,1082e" filled="t" fillcolor="#ED1C24" stroked="f">
                <v:path arrowok="t"/>
                <v:fill/>
              </v:shape>
              <v:shape style="position:absolute;left:7009;top:944;width:198;height:169" coordorigin="7009,944" coordsize="198,169" path="m7059,1021l7051,1021,7051,1080,7072,1080,7079,1075,7091,1070,7094,1067,7094,1067,7094,1066,7092,1066,7091,1065,7062,1065,7060,1064,7057,1049,7057,1039,7057,1032,7059,1021e" filled="t" fillcolor="#ED1C24" stroked="f">
                <v:path arrowok="t"/>
                <v:fill/>
              </v:shape>
              <v:shape style="position:absolute;left:7009;top:944;width:198;height:169" coordorigin="7009,944" coordsize="198,169" path="m7195,1020l7143,1020,7154,1023,7159,1032,7159,1046,7155,1062,7148,1076,7146,1077,7168,1077,7168,1056,7193,1056,7187,1046,7177,1030,7190,1030,7195,1020e" filled="t" fillcolor="#ED1C24" stroked="f">
                <v:path arrowok="t"/>
                <v:fill/>
              </v:shape>
              <v:shape style="position:absolute;left:7009;top:944;width:198;height:169" coordorigin="7009,944" coordsize="198,169" path="m7193,1056l7169,1056,7175,1069,7192,1075,7193,1075,7194,1072,7197,1070,7199,1069,7199,1069,7193,1056e" filled="t" fillcolor="#ED1C24" stroked="f">
                <v:path arrowok="t"/>
                <v:fill/>
              </v:shape>
              <v:shape style="position:absolute;left:7009;top:944;width:198;height:169" coordorigin="7009,944" coordsize="198,169" path="m7144,1070l7144,1070,7144,1070e" filled="t" fillcolor="#ED1C24" stroked="f">
                <v:path arrowok="t"/>
                <v:fill/>
              </v:shape>
              <v:shape style="position:absolute;left:7009;top:944;width:198;height:169" coordorigin="7009,944" coordsize="198,169" path="m7123,1053l7116,1062,7118,1063,7119,1065,7119,1069,7116,1070,7144,1070,7137,1054,7123,1053e" filled="t" fillcolor="#ED1C24" stroked="f">
                <v:path arrowok="t"/>
                <v:fill/>
              </v:shape>
              <v:shape style="position:absolute;left:7009;top:944;width:198;height:169" coordorigin="7009,944" coordsize="198,169" path="m7085,1044l7071,1049,7065,1059,7064,1062,7063,1065,7091,1065,7090,1064,7091,1061,7091,1059,7095,1059,7095,1057,7085,1044e" filled="t" fillcolor="#ED1C24" stroked="f">
                <v:path arrowok="t"/>
                <v:fill/>
              </v:shape>
              <v:shape style="position:absolute;left:7009;top:944;width:198;height:169" coordorigin="7009,944" coordsize="198,169" path="m7088,944l7035,975,7033,976,7033,1002,7035,1002,7038,1002,7038,1003,7019,1017,7011,1031,7009,1037,7012,1039,7015,1042,7016,1046,7017,1045,7040,1032,7051,1021,7051,1021,7059,1021,7060,1020,7066,1012,7077,1010,7100,1010,7101,1001,7108,981,7195,981,7192,977,7172,969,7153,967,7150,967,7128,951,7107,944,7088,944e" filled="t" fillcolor="#ED1C24" stroked="f">
                <v:path arrowok="t"/>
                <v:fill/>
              </v:shape>
              <v:shape style="position:absolute;left:7009;top:944;width:198;height:169" coordorigin="7009,944" coordsize="198,169" path="m7190,1030l7177,1030,7188,1033,7190,1030e" filled="t" fillcolor="#ED1C24" stroked="f">
                <v:path arrowok="t"/>
                <v:fill/>
              </v:shape>
              <v:shape style="position:absolute;left:7009;top:944;width:198;height:169" coordorigin="7009,944" coordsize="198,169" path="m7195,981l7108,981,7121,982,7124,1003,7123,1010,7122,1025,7123,1026,7143,1020,7195,1020,7199,1014,7206,996,7207,991,7195,981e" filled="t" fillcolor="#ED1C24" stroked="f">
                <v:path arrowok="t"/>
                <v:fill/>
              </v:shape>
              <v:shape style="position:absolute;left:7009;top:944;width:198;height:169" coordorigin="7009,944" coordsize="198,169" path="m7100,1010l7077,1010,7093,1018,7099,1023,7100,1010e" filled="t" fillcolor="#ED1C24" stroked="f">
                <v:path arrowok="t"/>
                <v:fill/>
              </v:shape>
              <v:shape style="position:absolute;left:7009;top:944;width:198;height:169" coordorigin="7009,944" coordsize="198,169" path="m7152,967l7150,967,7153,967,7152,967e" filled="t" fillcolor="#ED1C24" stroked="f">
                <v:path arrowok="t"/>
                <v:fill/>
              </v:shape>
            </v:group>
            <v:group style="position:absolute;left:7009;top:944;width:198;height:169" coordorigin="7009,944" coordsize="198,169">
              <v:shape style="position:absolute;left:7009;top:944;width:198;height:169" coordorigin="7009,944" coordsize="198,169" path="m7035,1002l7038,1002,7038,1003,7019,1017,7011,1031,7009,1037,7012,1039,7015,1042,7016,1046,7017,1045,7040,1032,7051,1021,7051,1021,7051,1080,7051,1080,7035,1063,7019,1056,7016,1055,7015,1058,7012,1061,7009,1063,7010,1064,7029,1083,7045,1091,7061,1092,7074,1088,7084,1082,7081,1085,7076,1087,7073,1081,7072,1080,7079,1075,7091,1070,7094,1067,7094,1067,7094,1067,7094,1066,7092,1066,7090,1064,7091,1062,7091,1061,7091,1059,7095,1059,7095,1057,7085,1044,7071,1049,7065,1059,7064,1062,7063,1065,7060,1064,7057,1049,7057,1033,7060,1020,7066,1012,7077,1010,7093,1018,7099,1023,7101,1007,7101,1001,7108,981,7114,981,7121,982,7124,1003,7123,1010,7122,1025,7123,1026,7143,1020,7154,1023,7160,1032,7159,1046,7155,1062,7148,1076,7146,1077,7144,1077,7144,1074,7144,1070,7144,1070,7137,1054,7123,1053,7116,1062,7118,1063,7119,1065,7119,1066,7119,1069,7116,1070,7114,1070,7112,1069,7112,1070,7113,1071,7113,1071,7124,1083,7130,1088,7129,1090,7125,1093,7122,1092,7119,1088,7120,1090,7135,1107,7151,1113,7167,1112,7181,1106,7192,1097,7197,1092,7195,1090,7193,1088,7192,1085,7191,1085,7174,1091,7168,1101,7168,1101,7168,1056,7169,1056,7175,1069,7192,1075,7193,1075,7194,1072,7197,1070,7199,1069,7199,1069,7187,1046,7177,1030,7188,1033,7199,1014,7206,996,7207,991,7192,977,7172,969,7152,967,7150,967,7128,951,7107,944,7088,944,7071,949,7058,956,7047,964,7039,971,7035,975,7033,976,7033,1002,7035,1002xe" filled="f" stroked="t" strokeweight=".04916pt" strokecolor="#231F20">
                <v:path arrowok="t"/>
              </v:shape>
            </v:group>
            <v:group style="position:absolute;left:7114;top:966;width:36;height:3" coordorigin="7114,966" coordsize="36,3">
              <v:shape style="position:absolute;left:7114;top:966;width:36;height:3" coordorigin="7114,966" coordsize="36,3" path="m7151,966l7131,966,7114,969e" filled="f" stroked="t" strokeweight=".04916pt" strokecolor="#231F20">
                <v:path arrowok="t"/>
              </v:shape>
            </v:group>
            <v:group style="position:absolute;left:7017;top:1120;width:8;height:21" coordorigin="7017,1120" coordsize="8,21">
              <v:shape style="position:absolute;left:7017;top:1120;width:8;height:21" coordorigin="7017,1120" coordsize="8,21" path="m7024,1120l7017,1130,7024,1141,7024,1120e" filled="t" fillcolor="#ED1C24" stroked="f">
                <v:path arrowok="t"/>
                <v:fill/>
              </v:shape>
            </v:group>
            <v:group style="position:absolute;left:7017;top:1120;width:8;height:21" coordorigin="7017,1120" coordsize="8,21">
              <v:shape style="position:absolute;left:7017;top:1120;width:8;height:21" coordorigin="7017,1120" coordsize="8,21" path="m7024,1120l7017,1130,7024,1141e" filled="f" stroked="t" strokeweight=".04916pt" strokecolor="#231F20">
                <v:path arrowok="t"/>
              </v:shape>
            </v:group>
            <v:group style="position:absolute;left:6983;top:1120;width:8;height:22" coordorigin="6983,1120" coordsize="8,22">
              <v:shape style="position:absolute;left:6983;top:1120;width:8;height:22" coordorigin="6983,1120" coordsize="8,22" path="m6983,1120l6983,1141,6991,1130,6983,1120e" filled="t" fillcolor="#ED1C24" stroked="f">
                <v:path arrowok="t"/>
                <v:fill/>
              </v:shape>
            </v:group>
            <v:group style="position:absolute;left:6983;top:1120;width:8;height:22" coordorigin="6983,1120" coordsize="8,22">
              <v:shape style="position:absolute;left:6983;top:1120;width:8;height:22" coordorigin="6983,1120" coordsize="8,22" path="m6983,1120l6991,1130,6983,1141e" filled="f" stroked="t" strokeweight=".04916pt" strokecolor="#231F20">
                <v:path arrowok="t"/>
              </v:shape>
            </v:group>
            <v:group style="position:absolute;left:6991;top:1130;width:26;height:2" coordorigin="6991,1130" coordsize="26,2">
              <v:shape style="position:absolute;left:6991;top:1130;width:26;height:2" coordorigin="6991,1130" coordsize="26,0" path="m6991,1130l7017,1130e" filled="t" fillcolor="#F15D2F" stroked="f">
                <v:path arrowok="t"/>
                <v:fill/>
              </v:shape>
            </v:group>
            <v:group style="position:absolute;left:6991;top:1130;width:26;height:2" coordorigin="6991,1130" coordsize="26,2">
              <v:shape style="position:absolute;left:6991;top:1130;width:26;height:2" coordorigin="6991,1130" coordsize="26,1" path="m6991,1131l7017,1131,7017,1130,6991,1130,6991,1131xe" filled="t" fillcolor="#231F20" stroked="f">
                <v:path arrowok="t"/>
                <v:fill/>
              </v:shape>
            </v:group>
            <v:group style="position:absolute;left:7101;top:1212;width:37;height:64" coordorigin="7101,1212" coordsize="37,64">
              <v:shape style="position:absolute;left:7101;top:1212;width:37;height:64" coordorigin="7101,1212" coordsize="37,64" path="m7115,1212l7101,1271,7120,1276,7138,1215,7125,1213,7115,1212e" filled="t" fillcolor="#D1D3D4" stroked="f">
                <v:path arrowok="t"/>
                <v:fill/>
              </v:shape>
            </v:group>
            <v:group style="position:absolute;left:7101;top:1212;width:37;height:64" coordorigin="7101,1212" coordsize="37,64">
              <v:shape style="position:absolute;left:7101;top:1212;width:37;height:64" coordorigin="7101,1212" coordsize="37,64" path="m7120,1276l7138,1215,7125,1213,7115,1212,7101,1271e" filled="f" stroked="t" strokeweight=".04916pt" strokecolor="#231F20">
                <v:path arrowok="t"/>
              </v:shape>
            </v:group>
            <v:group style="position:absolute;left:7023;top:1199;width:25;height:62" coordorigin="7023,1199" coordsize="25,62">
              <v:shape style="position:absolute;left:7023;top:1199;width:25;height:62" coordorigin="7023,1199" coordsize="25,62" path="m7025,1199l7023,1259,7042,1261,7047,1201,7025,1199e" filled="t" fillcolor="#D1D3D4" stroked="f">
                <v:path arrowok="t"/>
                <v:fill/>
              </v:shape>
            </v:group>
            <v:group style="position:absolute;left:7023;top:1199;width:25;height:62" coordorigin="7023,1199" coordsize="25,62">
              <v:shape style="position:absolute;left:7023;top:1199;width:25;height:62" coordorigin="7023,1199" coordsize="25,62" path="m7042,1261l7047,1201,7035,1200,7025,1199,7023,1259e" filled="f" stroked="t" strokeweight=".04916pt" strokecolor="#231F20">
                <v:path arrowok="t"/>
              </v:shape>
            </v:group>
            <v:group style="position:absolute;left:6957;top:1199;width:26;height:61" coordorigin="6957,1199" coordsize="26,61">
              <v:shape style="position:absolute;left:6957;top:1199;width:26;height:61" coordorigin="6957,1199" coordsize="26,61" path="m6979,1199l6963,1200,6957,1201,6962,1261,6983,1259,6979,1199e" filled="t" fillcolor="#D1D3D4" stroked="f">
                <v:path arrowok="t"/>
                <v:fill/>
              </v:shape>
            </v:group>
            <v:group style="position:absolute;left:6957;top:1199;width:26;height:61" coordorigin="6957,1199" coordsize="26,61">
              <v:shape style="position:absolute;left:6957;top:1199;width:26;height:61" coordorigin="6957,1199" coordsize="26,61" path="m6962,1261l6957,1201,6963,1200,6979,1199,6983,1259e" filled="f" stroked="t" strokeweight=".04916pt" strokecolor="#231F20">
                <v:path arrowok="t"/>
              </v:shape>
            </v:group>
            <v:group style="position:absolute;left:6674;top:1172;width:120;height:156" coordorigin="6674,1172" coordsize="120,156">
              <v:shape style="position:absolute;left:6674;top:1172;width:120;height:156" coordorigin="6674,1172" coordsize="120,156" path="m6689,1172l6674,1174,6777,1328,6794,1316,6725,1203,6711,1184,6700,1174,6689,1172e" filled="t" fillcolor="#D1D3D4" stroked="f">
                <v:path arrowok="t"/>
                <v:fill/>
              </v:shape>
            </v:group>
            <v:group style="position:absolute;left:6674;top:1172;width:120;height:156" coordorigin="6674,1172" coordsize="120,156">
              <v:shape style="position:absolute;left:6674;top:1172;width:120;height:156" coordorigin="6674,1172" coordsize="120,156" path="m6777,1328l6674,1174,6689,1172,6700,1174,6711,1184,6725,1203,6794,1316e" filled="f" stroked="t" strokeweight=".04916pt" strokecolor="#231F20">
                <v:path arrowok="t"/>
              </v:shape>
            </v:group>
            <v:group style="position:absolute;left:6494;top:1155;width:237;height:223" coordorigin="6494,1155" coordsize="237,223">
              <v:shape style="position:absolute;left:6494;top:1155;width:237;height:223" coordorigin="6494,1155" coordsize="237,223" path="m6513,1155l6494,1157,6716,1378,6730,1364,6573,1192,6513,1155e" filled="t" fillcolor="#D1D3D4" stroked="f">
                <v:path arrowok="t"/>
                <v:fill/>
              </v:shape>
            </v:group>
            <v:group style="position:absolute;left:6494;top:1155;width:237;height:223" coordorigin="6494,1155" coordsize="237,223">
              <v:shape style="position:absolute;left:6494;top:1155;width:237;height:223" coordorigin="6494,1155" coordsize="237,223" path="m6716,1378l6494,1157,6513,1155,6528,1156,6540,1162,6554,1173,6573,1192,6730,1364e" filled="f" stroked="t" strokeweight=".04916pt" strokecolor="#231F20">
                <v:path arrowok="t"/>
              </v:shape>
            </v:group>
            <v:group style="position:absolute;left:6934;top:1201;width:29;height:62" coordorigin="6934,1201" coordsize="29,62">
              <v:shape style="position:absolute;left:6934;top:1201;width:29;height:62" coordorigin="6934,1201" coordsize="29,62" path="m6957,1201l6934,1204,6943,1263,6962,1261,6957,1201e" filled="t" fillcolor="#D1D3D4" stroked="f">
                <v:path arrowok="t"/>
                <v:fill/>
              </v:shape>
            </v:group>
            <v:group style="position:absolute;left:6934;top:1201;width:29;height:62" coordorigin="6934,1201" coordsize="29,62">
              <v:shape style="position:absolute;left:6934;top:1201;width:29;height:62" coordorigin="6934,1201" coordsize="29,62" path="m6962,1261l6957,1201,6946,1203,6934,1204,6943,1263e" filled="f" stroked="t" strokeweight=".04916pt" strokecolor="#231F20">
                <v:path arrowok="t"/>
              </v:shape>
            </v:group>
            <v:group style="position:absolute;left:6888;top:1208;width:35;height:63" coordorigin="6888,1208" coordsize="35,63">
              <v:shape style="position:absolute;left:6888;top:1208;width:35;height:63" coordorigin="6888,1208" coordsize="35,63" path="m6910,1208l6907,1208,6888,1211,6904,1271,6923,1267,6910,1208e" filled="t" fillcolor="#D1D3D4" stroked="f">
                <v:path arrowok="t"/>
                <v:fill/>
              </v:shape>
            </v:group>
            <v:group style="position:absolute;left:6888;top:1208;width:35;height:63" coordorigin="6888,1208" coordsize="35,63">
              <v:shape style="position:absolute;left:6888;top:1208;width:35;height:63" coordorigin="6888,1208" coordsize="35,63" path="m6923,1267l6910,1208,6907,1208,6888,1211,6904,1271e" filled="f" stroked="t" strokeweight=".04916pt" strokecolor="#231F20">
                <v:path arrowok="t"/>
              </v:shape>
            </v:group>
            <v:group style="position:absolute;left:6842;top:1216;width:43;height:67" coordorigin="6842,1216" coordsize="43,67">
              <v:shape style="position:absolute;left:6842;top:1216;width:43;height:67" coordorigin="6842,1216" coordsize="43,67" path="m6866,1216l6858,1216,6842,1219,6866,1283,6884,1276,6866,1216e" filled="t" fillcolor="#D1D3D4" stroked="f">
                <v:path arrowok="t"/>
                <v:fill/>
              </v:shape>
            </v:group>
            <v:group style="position:absolute;left:6842;top:1216;width:43;height:67" coordorigin="6842,1216" coordsize="43,67">
              <v:shape style="position:absolute;left:6842;top:1216;width:43;height:67" coordorigin="6842,1216" coordsize="43,67" path="m6884,1276l6866,1216,6858,1216,6842,1219,6866,1283e" filled="f" stroked="t" strokeweight=".04916pt" strokecolor="#231F20">
                <v:path arrowok="t"/>
              </v:shape>
            </v:group>
            <v:group style="position:absolute;left:6866;top:1211;width:38;height:65" coordorigin="6866,1211" coordsize="38,65">
              <v:shape style="position:absolute;left:6866;top:1211;width:38;height:65" coordorigin="6866,1211" coordsize="38,65" path="m6888,1211l6875,1213,6866,1216,6884,1276,6904,1271,6888,1211e" filled="t" fillcolor="#D1D3D4" stroked="f">
                <v:path arrowok="t"/>
                <v:fill/>
              </v:shape>
            </v:group>
            <v:group style="position:absolute;left:6866;top:1211;width:38;height:65" coordorigin="6866,1211" coordsize="38,65">
              <v:shape style="position:absolute;left:6866;top:1211;width:38;height:65" coordorigin="6866,1211" coordsize="38,65" path="m6884,1276l6866,1216,6875,1213,6888,1211,6904,1271e" filled="f" stroked="t" strokeweight=".04916pt" strokecolor="#231F20">
                <v:path arrowok="t"/>
              </v:shape>
            </v:group>
            <v:group style="position:absolute;left:6788;top:1202;width:59;height:96" coordorigin="6788,1202" coordsize="59,96">
              <v:shape style="position:absolute;left:6788;top:1202;width:59;height:96" coordorigin="6788,1202" coordsize="59,96" path="m6792,1202l6788,1203,6789,1211,6796,1228,6808,1254,6829,1298,6847,1290,6820,1221,6803,1209,6792,1202e" filled="t" fillcolor="#D1D3D4" stroked="f">
                <v:path arrowok="t"/>
                <v:fill/>
              </v:shape>
            </v:group>
            <v:group style="position:absolute;left:6788;top:1202;width:59;height:96" coordorigin="6788,1202" coordsize="59,96">
              <v:shape style="position:absolute;left:6788;top:1202;width:59;height:96" coordorigin="6788,1202" coordsize="59,96" path="m6847,1290l6820,1221,6803,1209,6792,1202,6788,1203,6789,1211,6796,1228,6808,1254,6829,1298e" filled="f" stroked="t" strokeweight=".04916pt" strokecolor="#231F20">
                <v:path arrowok="t"/>
              </v:shape>
            </v:group>
            <v:group style="position:absolute;left:6819;top:1219;width:48;height:71" coordorigin="6819,1219" coordsize="48,71">
              <v:shape style="position:absolute;left:6819;top:1219;width:48;height:71" coordorigin="6819,1219" coordsize="48,71" path="m6819,1219l6847,1289,6866,1282,6842,1221,6830,1221,6819,1219e" filled="t" fillcolor="#D1D3D4" stroked="f">
                <v:path arrowok="t"/>
                <v:fill/>
              </v:shape>
              <v:shape style="position:absolute;left:6819;top:1219;width:48;height:71" coordorigin="6819,1219" coordsize="48,71" path="m6842,1219l6830,1221,6842,1221,6842,1219e" filled="t" fillcolor="#D1D3D4" stroked="f">
                <v:path arrowok="t"/>
                <v:fill/>
              </v:shape>
            </v:group>
            <v:group style="position:absolute;left:6819;top:1219;width:48;height:71" coordorigin="6819,1219" coordsize="48,71">
              <v:shape style="position:absolute;left:6819;top:1219;width:48;height:71" coordorigin="6819,1219" coordsize="48,71" path="m6847,1289l6819,1219,6830,1221,6842,1219,6866,1282e" filled="f" stroked="t" strokeweight=".04916pt" strokecolor="#231F20">
                <v:path arrowok="t"/>
              </v:shape>
            </v:group>
            <v:group style="position:absolute;left:6579;top:1153;width:166;height:211" coordorigin="6579,1153" coordsize="166,211">
              <v:shape style="position:absolute;left:6579;top:1153;width:166;height:211" coordorigin="6579,1153" coordsize="166,211" path="m6582,1153l6579,1172,6579,1186,6584,1199,6594,1213,6611,1233,6730,1364,6745,1351,6582,1153e" filled="t" fillcolor="#D1D3D4" stroked="f">
                <v:path arrowok="t"/>
                <v:fill/>
              </v:shape>
            </v:group>
            <v:group style="position:absolute;left:6579;top:1153;width:166;height:211" coordorigin="6579,1153" coordsize="166,211">
              <v:shape style="position:absolute;left:6579;top:1153;width:166;height:211" coordorigin="6579,1153" coordsize="166,211" path="m6745,1351l6582,1153,6579,1172,6579,1186,6584,1199,6594,1213,6611,1233,6730,1364e" filled="f" stroked="t" strokeweight=".04916pt" strokecolor="#231F20">
                <v:path arrowok="t"/>
              </v:shape>
            </v:group>
            <v:group style="position:absolute;left:6582;top:1153;width:179;height:198" coordorigin="6582,1153" coordsize="179,198">
              <v:shape style="position:absolute;left:6582;top:1153;width:179;height:198" coordorigin="6582,1153" coordsize="179,198" path="m6582,1153l6745,1351,6761,1339,6660,1204,6615,1157,6582,1153e" filled="t" fillcolor="#D1D3D4" stroked="f">
                <v:path arrowok="t"/>
                <v:fill/>
              </v:shape>
            </v:group>
            <v:group style="position:absolute;left:6582;top:1153;width:179;height:198" coordorigin="6582,1153" coordsize="179,198">
              <v:shape style="position:absolute;left:6582;top:1153;width:179;height:198" coordorigin="6582,1153" coordsize="179,198" path="m6745,1351l6582,1153,6601,1154,6615,1157,6627,1165,6641,1180,6660,1204,6761,1339e" filled="f" stroked="t" strokeweight=".04916pt" strokecolor="#231F20">
                <v:path arrowok="t"/>
              </v:shape>
            </v:group>
            <v:group style="position:absolute;left:6492;top:1157;width:223;height:235" coordorigin="6492,1157" coordsize="223,235">
              <v:shape style="position:absolute;left:6492;top:1157;width:223;height:235" coordorigin="6492,1157" coordsize="223,235" path="m6494,1157l6492,1177,6493,1191,6499,1204,6510,1218,6529,1237,6702,1393,6716,1378,6494,1157e" filled="t" fillcolor="#D1D3D4" stroked="f">
                <v:path arrowok="t"/>
                <v:fill/>
              </v:shape>
            </v:group>
            <v:group style="position:absolute;left:6492;top:1157;width:223;height:235" coordorigin="6492,1157" coordsize="223,235">
              <v:shape style="position:absolute;left:6492;top:1157;width:223;height:235" coordorigin="6492,1157" coordsize="223,235" path="m6716,1378l6494,1157,6492,1177,6493,1191,6499,1204,6510,1218,6529,1237,6702,1393e" filled="f" stroked="t" strokeweight=".04916pt" strokecolor="#231F20">
                <v:path arrowok="t"/>
              </v:shape>
            </v:group>
            <v:group style="position:absolute;left:6509;top:1499;width:112;height:49" coordorigin="6509,1499" coordsize="112,49">
              <v:shape style="position:absolute;left:6509;top:1499;width:112;height:49" coordorigin="6509,1499" coordsize="112,49" path="m6524,1499l6515,1505,6509,1517,6615,1548,6621,1529,6567,1510,6539,1501,6524,1499e" filled="t" fillcolor="#D1D3D4" stroked="f">
                <v:path arrowok="t"/>
                <v:fill/>
              </v:shape>
            </v:group>
            <v:group style="position:absolute;left:6509;top:1499;width:112;height:49" coordorigin="6509,1499" coordsize="112,49">
              <v:shape style="position:absolute;left:6509;top:1499;width:112;height:49" coordorigin="6509,1499" coordsize="112,49" path="m6615,1548l6509,1517,6515,1505,6524,1499,6539,1501,6567,1510,6621,1529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4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7360,1472l7386,1533,7402,1595,7408,1658,7408,1689,7399,1751,7381,1811,7354,1867,7319,1919,7275,1965,7223,2004,7165,2036,7103,2057,7041,2068,7009,2070,6978,2069,6916,2060,6857,2042,6800,2016,6748,1980,6702,1936,6663,1885,6631,1826,6610,1765,6599,1702,6597,1671,6598,1639,6607,1578,6625,1518,6652,1462,6687,1410,6731,1364,6782,1324,6841,1293,6902,1271,6965,1261,6997,1259,7028,1260,7090,1268,7149,1286,7205,1313,7257,1349,7303,1392,7343,1444,7360,1472xe" filled="f" stroked="t" strokeweight=".04916pt" strokecolor="#231F20">
                <v:path arrowok="t"/>
              </v:shape>
            </v:group>
            <v:group style="position:absolute;left:6910;top:1204;width:33;height:63" coordorigin="6910,1204" coordsize="33,63">
              <v:shape style="position:absolute;left:6910;top:1204;width:33;height:63" coordorigin="6910,1204" coordsize="33,63" path="m6934,1204l6922,1205,6910,1208,6923,1267,6943,1263,6934,1204e" filled="t" fillcolor="#D1D3D4" stroked="f">
                <v:path arrowok="t"/>
                <v:fill/>
              </v:shape>
            </v:group>
            <v:group style="position:absolute;left:6910;top:1204;width:33;height:63" coordorigin="6910,1204" coordsize="33,63">
              <v:shape style="position:absolute;left:6910;top:1204;width:33;height:63" coordorigin="6910,1204" coordsize="33,63" path="m6923,1267l6910,1208,6922,1205,6934,1204,6943,1263e" filled="f" stroked="t" strokeweight=".04916pt" strokecolor="#231F20">
                <v:path arrowok="t"/>
              </v:shape>
            </v:group>
            <v:group style="position:absolute;left:6284;top:1634;width:314;height:32" coordorigin="6284,1634" coordsize="314,32">
              <v:shape style="position:absolute;left:6284;top:1634;width:314;height:32" coordorigin="6284,1634" coordsize="314,32" path="m6341,1634l6321,1636,6308,1641,6297,1650,6284,1666,6597,1665,6598,1644,6369,1634,6341,1634e" filled="t" fillcolor="#D1D3D4" stroked="f">
                <v:path arrowok="t"/>
                <v:fill/>
              </v:shape>
            </v:group>
            <v:group style="position:absolute;left:6284;top:1634;width:314;height:32" coordorigin="6284,1634" coordsize="314,32">
              <v:shape style="position:absolute;left:6284;top:1634;width:314;height:32" coordorigin="6284,1634" coordsize="314,32" path="m6597,1665l6284,1666,6297,1650,6308,1641,6321,1636,6341,1634,6369,1634,6598,1644e" filled="f" stroked="t" strokeweight=".04916pt" strokecolor="#231F20">
                <v:path arrowok="t"/>
              </v:shape>
            </v:group>
            <v:group style="position:absolute;left:6489;top:1244;width:200;height:179" coordorigin="6489,1244" coordsize="200,179">
              <v:shape style="position:absolute;left:6489;top:1244;width:200;height:179" coordorigin="6489,1244" coordsize="200,179" path="m6489,1244l6516,1304,6677,1423,6689,1408,6489,1244e" filled="t" fillcolor="#D1D3D4" stroked="f">
                <v:path arrowok="t"/>
                <v:fill/>
              </v:shape>
            </v:group>
            <v:group style="position:absolute;left:6489;top:1244;width:200;height:179" coordorigin="6489,1244" coordsize="200,179">
              <v:shape style="position:absolute;left:6489;top:1244;width:200;height:179" coordorigin="6489,1244" coordsize="200,179" path="m6689,1408l6489,1244,6491,1264,6494,1278,6502,1291,6516,1304,6540,1322,6677,1423e" filled="f" stroked="t" strokeweight=".04916pt" strokecolor="#231F20">
                <v:path arrowok="t"/>
              </v:shape>
            </v:group>
            <v:group style="position:absolute;left:6489;top:1242;width:213;height:165" coordorigin="6489,1242" coordsize="213,165">
              <v:shape style="position:absolute;left:6489;top:1242;width:213;height:165" coordorigin="6489,1242" coordsize="213,165" path="m6508,1242l6489,1244,6689,1408,6702,1392,6570,1273,6508,1242e" filled="t" fillcolor="#D1D3D4" stroked="f">
                <v:path arrowok="t"/>
                <v:fill/>
              </v:shape>
            </v:group>
            <v:group style="position:absolute;left:6489;top:1242;width:213;height:165" coordorigin="6489,1242" coordsize="213,165">
              <v:shape style="position:absolute;left:6489;top:1242;width:213;height:165" coordorigin="6489,1242" coordsize="213,165" path="m6689,1408l6489,1244,6508,1242,6522,1243,6535,1247,6550,1257,6570,1273,6702,1392e" filled="f" stroked="t" strokeweight=".04916pt" strokecolor="#231F20">
                <v:path arrowok="t"/>
              </v:shape>
            </v:group>
            <v:group style="position:absolute;left:6555;top:1465;width:81;height:45" coordorigin="6555,1465" coordsize="81,45">
              <v:shape style="position:absolute;left:6555;top:1465;width:81;height:45" coordorigin="6555,1465" coordsize="81,45" path="m6567,1465l6559,1469,6555,1480,6628,1510,6636,1491,6606,1478,6581,1468,6567,1465e" filled="t" fillcolor="#D1D3D4" stroked="f">
                <v:path arrowok="t"/>
                <v:fill/>
              </v:shape>
            </v:group>
            <v:group style="position:absolute;left:6555;top:1465;width:81;height:45" coordorigin="6555,1465" coordsize="81,45">
              <v:shape style="position:absolute;left:6555;top:1465;width:81;height:45" coordorigin="6555,1465" coordsize="81,45" path="m6628,1510l6555,1480,6559,1469,6567,1465,6581,1468,6606,1478,6636,1491e" filled="f" stroked="t" strokeweight=".04916pt" strokecolor="#231F20">
                <v:path arrowok="t"/>
              </v:shape>
            </v:group>
            <v:group style="position:absolute;left:6343;top:1601;width:256;height:44" coordorigin="6343,1601" coordsize="256,44">
              <v:shape style="position:absolute;left:6343;top:1601;width:256;height:44" coordorigin="6343,1601" coordsize="256,44" path="m6343,1601l6399,1635,6598,1644,6599,1625,6343,1601e" filled="t" fillcolor="#D1D3D4" stroked="f">
                <v:path arrowok="t"/>
                <v:fill/>
              </v:shape>
            </v:group>
            <v:group style="position:absolute;left:6343;top:1601;width:256;height:44" coordorigin="6343,1601" coordsize="256,44">
              <v:shape style="position:absolute;left:6343;top:1601;width:256;height:44" coordorigin="6343,1601" coordsize="256,44" path="m6599,1625l6343,1601,6355,1616,6366,1626,6379,1632,6399,1635,6429,1637,6598,1644e" filled="f" stroked="t" strokeweight=".04916pt" strokecolor="#231F20">
                <v:path arrowok="t"/>
              </v:shape>
            </v:group>
            <v:group style="position:absolute;left:6343;top:1574;width:258;height:51" coordorigin="6343,1574" coordsize="258,51">
              <v:shape style="position:absolute;left:6343;top:1574;width:258;height:51" coordorigin="6343,1574" coordsize="258,51" path="m6400,1574l6382,1575,6369,1579,6357,1587,6343,1601,6599,1625,6602,1606,6425,1577,6400,1574e" filled="t" fillcolor="#D1D3D4" stroked="f">
                <v:path arrowok="t"/>
                <v:fill/>
              </v:shape>
            </v:group>
            <v:group style="position:absolute;left:6343;top:1574;width:258;height:51" coordorigin="6343,1574" coordsize="258,51">
              <v:shape style="position:absolute;left:6343;top:1574;width:258;height:51" coordorigin="6343,1574" coordsize="258,51" path="m6599,1625l6343,1601,6357,1587,6369,1579,6382,1575,6400,1574,6425,1577,6602,1606e" filled="f" stroked="t" strokeweight=".04916pt" strokecolor="#231F20">
                <v:path arrowok="t"/>
              </v:shape>
            </v:group>
            <v:group style="position:absolute;left:6284;top:1665;width:314;height:32" coordorigin="6284,1665" coordsize="314,32">
              <v:shape style="position:absolute;left:6284;top:1665;width:314;height:32" coordorigin="6284,1665" coordsize="314,32" path="m6597,1665l6284,1666,6297,1681,6308,1690,6322,1695,6340,1697,6369,1696,6598,1685,6597,1665e" filled="t" fillcolor="#D1D3D4" stroked="f">
                <v:path arrowok="t"/>
                <v:fill/>
              </v:shape>
            </v:group>
            <v:group style="position:absolute;left:6284;top:1665;width:314;height:32" coordorigin="6284,1665" coordsize="314,32">
              <v:shape style="position:absolute;left:6284;top:1665;width:314;height:32" coordorigin="6284,1665" coordsize="314,32" path="m6597,1665l6284,1666,6297,1681,6308,1690,6322,1695,6340,1697,6369,1696,6598,1685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7120,1276l7181,1300,7236,1333,7285,1373,7326,1420,7360,1472,7385,1529,7401,1590,7408,1653,7408,1684,7399,1749,7380,1813,7352,1871,7315,1923,7271,1968,7222,2006,7167,2035,7108,2056,7046,2067,7015,2070,6983,2069,6918,2061,6855,2042,6796,2013,6744,1976,6699,1933,6661,1883,6632,1828,6611,1769,6600,1708,6598,1676,6598,1644,6606,1580,6626,1516,6654,1458,6691,1406,6734,1360,6784,1323,6839,1293,6898,1273,6959,1261,6991,1259,7023,1259,7055,1262,7087,1268,7120,1276xe" filled="f" stroked="t" strokeweight=".04916pt" strokecolor="#231F20">
                <v:path arrowok="t"/>
              </v:shape>
            </v:group>
            <v:group style="position:absolute;left:6494;top:1937;width:223;height:237" coordorigin="6494,1937" coordsize="223,237">
              <v:shape style="position:absolute;left:6494;top:1937;width:223;height:237" coordorigin="6494,1937" coordsize="223,237" path="m6702,1937l6531,2094,6494,2154,6496,2173,6717,1952,6702,1937e" filled="t" fillcolor="#D1D3D4" stroked="f">
                <v:path arrowok="t"/>
                <v:fill/>
              </v:shape>
            </v:group>
            <v:group style="position:absolute;left:6494;top:1937;width:223;height:237" coordorigin="6494,1937" coordsize="223,237">
              <v:shape style="position:absolute;left:6494;top:1937;width:223;height:237" coordorigin="6494,1937" coordsize="223,237" path="m6717,1952l6496,2173,6494,2154,6495,2139,6500,2127,6511,2113,6531,2094,6702,1937e" filled="f" stroked="t" strokeweight=".04916pt" strokecolor="#231F20">
                <v:path arrowok="t"/>
              </v:shape>
            </v:group>
            <v:group style="position:absolute;left:6343;top:1705;width:259;height:49" coordorigin="6343,1705" coordsize="259,49">
              <v:shape style="position:absolute;left:6343;top:1705;width:259;height:49" coordorigin="6343,1705" coordsize="259,49" path="m6599,1705l6343,1730,6357,1743,6369,1750,6382,1754,6400,1754,6425,1751,6602,1725,6599,1705e" filled="t" fillcolor="#D1D3D4" stroked="f">
                <v:path arrowok="t"/>
                <v:fill/>
              </v:shape>
            </v:group>
            <v:group style="position:absolute;left:6343;top:1705;width:259;height:49" coordorigin="6343,1705" coordsize="259,49">
              <v:shape style="position:absolute;left:6343;top:1705;width:259;height:49" coordorigin="6343,1705" coordsize="259,49" path="m6599,1705l6343,1730,6357,1743,6369,1750,6382,1754,6400,1754,6425,1751,6602,1725e" filled="f" stroked="t" strokeweight=".04916pt" strokecolor="#231F20">
                <v:path arrowok="t"/>
              </v:shape>
            </v:group>
            <v:group style="position:absolute;left:6343;top:1684;width:257;height:46" coordorigin="6343,1684" coordsize="257,46">
              <v:shape style="position:absolute;left:6343;top:1684;width:257;height:46" coordorigin="6343,1684" coordsize="257,46" path="m6598,1684l6428,1693,6366,1705,6343,1731,6599,1705,6598,1684e" filled="t" fillcolor="#D1D3D4" stroked="f">
                <v:path arrowok="t"/>
                <v:fill/>
              </v:shape>
            </v:group>
            <v:group style="position:absolute;left:6343;top:1684;width:257;height:46" coordorigin="6343,1684" coordsize="257,46">
              <v:shape style="position:absolute;left:6343;top:1684;width:257;height:46" coordorigin="6343,1684" coordsize="257,46" path="m6599,1705l6343,1731,6355,1715,6366,1705,6379,1699,6398,1696,6428,1693,6598,1684e" filled="f" stroked="t" strokeweight=".04916pt" strokecolor="#231F20">
                <v:path arrowok="t"/>
              </v:shape>
            </v:group>
            <v:group style="position:absolute;left:6491;top:1922;width:211;height:166" coordorigin="6491,1922" coordsize="211,166">
              <v:shape style="position:absolute;left:6491;top:1922;width:211;height:166" coordorigin="6491,1922" coordsize="211,166" path="m6690,1922l6491,2086,6510,2088,6524,2088,6537,2083,6552,2074,6572,2056,6702,1937,6690,1922e" filled="t" fillcolor="#D1D3D4" stroked="f">
                <v:path arrowok="t"/>
                <v:fill/>
              </v:shape>
            </v:group>
            <v:group style="position:absolute;left:6491;top:1922;width:211;height:166" coordorigin="6491,1922" coordsize="211,166">
              <v:shape style="position:absolute;left:6491;top:1922;width:211;height:166" coordorigin="6491,1922" coordsize="211,166" path="m6690,1922l6491,2086,6510,2088,6524,2088,6537,2083,6552,2074,6572,2056,6702,1937e" filled="f" stroked="t" strokeweight=".04916pt" strokecolor="#231F20">
                <v:path arrowok="t"/>
              </v:shape>
            </v:group>
            <v:group style="position:absolute;left:6491;top:1906;width:198;height:179" coordorigin="6491,1906" coordsize="198,179">
              <v:shape style="position:absolute;left:6491;top:1906;width:198;height:179" coordorigin="6491,1906" coordsize="198,179" path="m6678,1906l6542,2007,6496,2052,6491,2086,6690,1922,6678,1906e" filled="t" fillcolor="#D1D3D4" stroked="f">
                <v:path arrowok="t"/>
                <v:fill/>
              </v:shape>
            </v:group>
            <v:group style="position:absolute;left:6491;top:1906;width:198;height:179" coordorigin="6491,1906" coordsize="198,179">
              <v:shape style="position:absolute;left:6491;top:1906;width:198;height:179" coordorigin="6491,1906" coordsize="198,179" path="m6690,1922l6491,2086,6493,2066,6496,2052,6504,2040,6518,2026,6542,2007,6678,1906e" filled="f" stroked="t" strokeweight=".04916pt" strokecolor="#231F20">
                <v:path arrowok="t"/>
              </v:shape>
            </v:group>
            <v:group style="position:absolute;left:6496;top:1952;width:235;height:223" coordorigin="6496,1952" coordsize="235,223">
              <v:shape style="position:absolute;left:6496;top:1952;width:235;height:223" coordorigin="6496,1952" coordsize="235,223" path="m6717,1952l6496,2173,6515,2175,6530,2174,6542,2169,6556,2157,6575,2138,6731,1965,6717,1952e" filled="t" fillcolor="#D1D3D4" stroked="f">
                <v:path arrowok="t"/>
                <v:fill/>
              </v:shape>
            </v:group>
            <v:group style="position:absolute;left:6496;top:1952;width:235;height:223" coordorigin="6496,1952" coordsize="235,223">
              <v:shape style="position:absolute;left:6496;top:1952;width:235;height:223" coordorigin="6496,1952" coordsize="235,223" path="m6717,1952l6496,2173,6515,2175,6530,2174,6542,2169,6556,2157,6575,2138,6731,1965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4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811,1307l6871,1281,6934,1265,6997,1259,7028,1260,7090,1268,7149,1286,7205,1313,7257,1349,7303,1392,7343,1444,7375,1502,7396,1564,7407,1627,7408,1658,7408,1689,7399,1751,7381,1811,7354,1867,7319,1919,7275,1965,7223,2004,7165,2036,7103,2057,7041,2068,7009,2070,6978,2069,6916,2060,6857,2042,6800,2016,6748,1980,6702,1936,6663,1885,6631,1826,6610,1765,6599,1702,6597,1671,6598,1639,6607,1578,6625,1518,6652,1462,6687,1410,6731,1364,6782,1324,6811,1307xe" filled="f" stroked="t" strokeweight=".04916pt" strokecolor="#231F20">
                <v:path arrowok="t"/>
              </v:shape>
            </v:group>
            <v:group style="position:absolute;left:6972;top:2069;width:32;height:314" coordorigin="6972,2069" coordsize="32,314">
              <v:shape style="position:absolute;left:6972;top:2069;width:32;height:314" coordorigin="6972,2069" coordsize="32,314" path="m6983,2069l6973,2298,6972,2327,6974,2346,6979,2359,6989,2370,7004,2383,7004,2070,6983,2069e" filled="t" fillcolor="#D1D3D4" stroked="f">
                <v:path arrowok="t"/>
                <v:fill/>
              </v:shape>
            </v:group>
            <v:group style="position:absolute;left:6972;top:2069;width:32;height:314" coordorigin="6972,2069" coordsize="32,314">
              <v:shape style="position:absolute;left:6972;top:2069;width:32;height:314" coordorigin="6972,2069" coordsize="32,314" path="m7004,2070l7004,2383,6989,2370,6979,2359,6974,2346,6972,2327,6973,2298,6983,2069e" filled="f" stroked="t" strokeweight=".04916pt" strokecolor="#231F20">
                <v:path arrowok="t"/>
              </v:shape>
            </v:group>
            <v:group style="position:absolute;left:6583;top:1978;width:179;height:200" coordorigin="6583,1978" coordsize="179,200">
              <v:shape style="position:absolute;left:6583;top:1978;width:179;height:200" coordorigin="6583,1978" coordsize="179,200" path="m6746,1978l6583,2178,6602,2176,6617,2173,6629,2165,6643,2151,6661,2128,6762,1990,6746,1978e" filled="t" fillcolor="#D1D3D4" stroked="f">
                <v:path arrowok="t"/>
                <v:fill/>
              </v:shape>
            </v:group>
            <v:group style="position:absolute;left:6583;top:1978;width:179;height:200" coordorigin="6583,1978" coordsize="179,200">
              <v:shape style="position:absolute;left:6583;top:1978;width:179;height:200" coordorigin="6583,1978" coordsize="179,200" path="m6746,1978l6583,2178,6602,2176,6617,2173,6629,2165,6643,2151,6661,2128,6762,1990e" filled="f" stroked="t" strokeweight=".04916pt" strokecolor="#231F20">
                <v:path arrowok="t"/>
              </v:shape>
            </v:group>
            <v:group style="position:absolute;left:6581;top:1965;width:165;height:213" coordorigin="6581,1965" coordsize="165,213">
              <v:shape style="position:absolute;left:6581;top:1965;width:165;height:213" coordorigin="6581,1965" coordsize="165,213" path="m6731,1965l6612,2097,6581,2159,6583,2178,6746,1978,6731,1965e" filled="t" fillcolor="#D1D3D4" stroked="f">
                <v:path arrowok="t"/>
                <v:fill/>
              </v:shape>
            </v:group>
            <v:group style="position:absolute;left:6581;top:1965;width:165;height:213" coordorigin="6581,1965" coordsize="165,213">
              <v:shape style="position:absolute;left:6581;top:1965;width:165;height:213" coordorigin="6581,1965" coordsize="165,213" path="m6746,1978l6583,2178,6581,2159,6581,2145,6585,2132,6595,2117,6612,2097,6731,1965e" filled="f" stroked="t" strokeweight=".04916pt" strokecolor="#231F20">
                <v:path arrowok="t"/>
              </v:shape>
            </v:group>
            <v:group style="position:absolute;left:6939;top:2068;width:44;height:256" coordorigin="6939,2068" coordsize="44,256">
              <v:shape style="position:absolute;left:6939;top:2068;width:44;height:256" coordorigin="6939,2068" coordsize="44,256" path="m6964,2068l6939,2324,6955,2312,6965,2301,6971,2288,6974,2268,6976,2238,6983,2069,6964,2068e" filled="t" fillcolor="#D1D3D4" stroked="f">
                <v:path arrowok="t"/>
                <v:fill/>
              </v:shape>
            </v:group>
            <v:group style="position:absolute;left:6939;top:2068;width:44;height:256" coordorigin="6939,2068" coordsize="44,256">
              <v:shape style="position:absolute;left:6939;top:2068;width:44;height:256" coordorigin="6939,2068" coordsize="44,256" path="m6964,2068l6939,2324,6955,2312,6965,2301,6971,2288,6974,2268,6976,2238,6983,2069e" filled="f" stroked="t" strokeweight=".04916pt" strokecolor="#231F20">
                <v:path arrowok="t"/>
              </v:shape>
            </v:group>
            <v:group style="position:absolute;left:6916;top:2066;width:48;height:258" coordorigin="6916,2066" coordsize="48,258">
              <v:shape style="position:absolute;left:6916;top:2066;width:48;height:258" coordorigin="6916,2066" coordsize="48,258" path="m6944,2066l6919,2241,6916,2267,6916,2285,6919,2298,6927,2310,6939,2324,6964,2068,6944,2066e" filled="t" fillcolor="#D1D3D4" stroked="f">
                <v:path arrowok="t"/>
                <v:fill/>
              </v:shape>
            </v:group>
            <v:group style="position:absolute;left:6916;top:2066;width:48;height:258" coordorigin="6916,2066" coordsize="48,258">
              <v:shape style="position:absolute;left:6916;top:2066;width:48;height:258" coordorigin="6916,2066" coordsize="48,258" path="m6964,2068l6939,2324,6927,2310,6919,2298,6916,2285,6916,2267,6919,2241,6944,2066e" filled="f" stroked="t" strokeweight=".04916pt" strokecolor="#231F20">
                <v:path arrowok="t"/>
              </v:shape>
            </v:group>
            <v:group style="position:absolute;left:7004;top:2069;width:32;height:314" coordorigin="7004,2069" coordsize="32,314">
              <v:shape style="position:absolute;left:7004;top:2069;width:32;height:314" coordorigin="7004,2069" coordsize="32,314" path="m7023,2069l7004,2070,7004,2383,7019,2370,7029,2359,7034,2346,7036,2327,7035,2298,7023,2069e" filled="t" fillcolor="#D1D3D4" stroked="f">
                <v:path arrowok="t"/>
                <v:fill/>
              </v:shape>
            </v:group>
            <v:group style="position:absolute;left:7004;top:2069;width:32;height:314" coordorigin="7004,2069" coordsize="32,314">
              <v:shape style="position:absolute;left:7004;top:2069;width:32;height:314" coordorigin="7004,2069" coordsize="32,314" path="m7004,2070l7004,2383,7019,2370,7029,2359,7034,2346,7036,2327,7035,2298,7023,2069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615,1547l6639,1486,6671,1431,6712,1382,6759,1341,6811,1307,6868,1282,6928,1266,6991,1259,7023,1259,7087,1268,7151,1287,7210,1315,7262,1352,7307,1396,7344,1446,7374,1500,7394,1559,7406,1621,7408,1653,7408,1684,7399,1749,7380,1813,7352,1871,7315,1923,7271,1968,7222,2006,7167,2035,7108,2056,7046,2067,7015,2070,6983,2069,6918,2061,6855,2042,6796,2013,6744,1976,6699,1933,6661,1883,6632,1828,6611,1769,6600,1708,6598,1676,6598,1644,6601,1612,6606,1580,6615,1547xe" filled="f" stroked="t" strokeweight=".04916pt" strokecolor="#231F20">
                <v:path arrowok="t"/>
              </v:shape>
            </v:group>
            <v:group style="position:absolute;left:7275;top:1950;width:237;height:223" coordorigin="7275,1950" coordsize="237,223">
              <v:shape style="position:absolute;left:7275;top:1950;width:237;height:223" coordorigin="7275,1950" coordsize="237,223" path="m7290,1950l7432,2137,7492,2173,7512,2171,7290,1950e" filled="t" fillcolor="#D1D3D4" stroked="f">
                <v:path arrowok="t"/>
                <v:fill/>
              </v:shape>
            </v:group>
            <v:group style="position:absolute;left:7275;top:1950;width:237;height:223" coordorigin="7275,1950" coordsize="237,223">
              <v:shape style="position:absolute;left:7275;top:1950;width:237;height:223" coordorigin="7275,1950" coordsize="237,223" path="m7290,1950l7512,2171,7492,2173,7478,2172,7465,2167,7451,2156,7432,2137,7275,1965e" filled="f" stroked="t" strokeweight=".04916pt" strokecolor="#231F20">
                <v:path arrowok="t"/>
              </v:shape>
            </v:group>
            <v:group style="position:absolute;left:7043;top:2065;width:49;height:259" coordorigin="7043,2065" coordsize="49,259">
              <v:shape style="position:absolute;left:7043;top:2065;width:49;height:259" coordorigin="7043,2065" coordsize="49,259" path="m7063,2065l7043,2068,7069,2324,7081,2310,7089,2298,7093,2285,7093,2267,7090,2242,7063,2065e" filled="t" fillcolor="#D1D3D4" stroked="f">
                <v:path arrowok="t"/>
                <v:fill/>
              </v:shape>
            </v:group>
            <v:group style="position:absolute;left:7043;top:2065;width:49;height:259" coordorigin="7043,2065" coordsize="49,259">
              <v:shape style="position:absolute;left:7043;top:2065;width:49;height:259" coordorigin="7043,2065" coordsize="49,259" path="m7043,2068l7069,2324,7081,2310,7089,2298,7093,2285,7093,2267,7090,2242,7063,2065e" filled="f" stroked="t" strokeweight=".04916pt" strokecolor="#231F20">
                <v:path arrowok="t"/>
              </v:shape>
            </v:group>
            <v:group style="position:absolute;left:7023;top:2068;width:46;height:257" coordorigin="7023,2068" coordsize="46,257">
              <v:shape style="position:absolute;left:7023;top:2068;width:46;height:257" coordorigin="7023,2068" coordsize="46,257" path="m7043,2068l7023,2069,7032,2240,7034,2269,7038,2288,7044,2301,7054,2312,7069,2324,7043,2068e" filled="t" fillcolor="#D1D3D4" stroked="f">
                <v:path arrowok="t"/>
                <v:fill/>
              </v:shape>
            </v:group>
            <v:group style="position:absolute;left:7023;top:2068;width:46;height:257" coordorigin="7023,2068" coordsize="46,257">
              <v:shape style="position:absolute;left:7023;top:2068;width:46;height:257" coordorigin="7023,2068" coordsize="46,257" path="m7043,2068l7069,2324,7054,2312,7044,2301,7038,2288,7034,2269,7032,2240,7023,2069e" filled="f" stroked="t" strokeweight=".04916pt" strokecolor="#231F20">
                <v:path arrowok="t"/>
              </v:shape>
            </v:group>
            <v:group style="position:absolute;left:7261;top:1965;width:166;height:211" coordorigin="7261,1965" coordsize="166,211">
              <v:shape style="position:absolute;left:7261;top:1965;width:166;height:211" coordorigin="7261,1965" coordsize="166,211" path="m7275,1965l7261,1977,7424,2176,7427,2157,7395,2096,7275,1965e" filled="t" fillcolor="#D1D3D4" stroked="f">
                <v:path arrowok="t"/>
                <v:fill/>
              </v:shape>
            </v:group>
            <v:group style="position:absolute;left:7261;top:1965;width:166;height:211" coordorigin="7261,1965" coordsize="166,211">
              <v:shape style="position:absolute;left:7261;top:1965;width:166;height:211" coordorigin="7261,1965" coordsize="166,211" path="m7261,1977l7424,2176,7427,2157,7426,2143,7422,2130,7412,2115,7395,2096,7275,1965e" filled="f" stroked="t" strokeweight=".04916pt" strokecolor="#231F20">
                <v:path arrowok="t"/>
              </v:shape>
            </v:group>
            <v:group style="position:absolute;left:7245;top:1977;width:179;height:198" coordorigin="7245,1977" coordsize="179,198">
              <v:shape style="position:absolute;left:7245;top:1977;width:179;height:198" coordorigin="7245,1977" coordsize="179,198" path="m7261,1977l7346,2125,7391,2171,7424,2176,7261,1977e" filled="t" fillcolor="#D1D3D4" stroked="f">
                <v:path arrowok="t"/>
                <v:fill/>
              </v:shape>
            </v:group>
            <v:group style="position:absolute;left:7245;top:1977;width:179;height:198" coordorigin="7245,1977" coordsize="179,198">
              <v:shape style="position:absolute;left:7245;top:1977;width:179;height:198" coordorigin="7245,1977" coordsize="179,198" path="m7261,1977l7424,2176,7405,2174,7391,2171,7378,2163,7365,2149,7346,2125,7245,1990e" filled="f" stroked="t" strokeweight=".04916pt" strokecolor="#231F20">
                <v:path arrowok="t"/>
              </v:shape>
            </v:group>
            <v:group style="position:absolute;left:7290;top:1936;width:223;height:235" coordorigin="7290,1936" coordsize="223,235">
              <v:shape style="position:absolute;left:7290;top:1936;width:223;height:235" coordorigin="7290,1936" coordsize="223,235" path="m7304,1936l7290,1950,7512,2172,7514,2152,7476,2092,7304,1936e" filled="t" fillcolor="#D1D3D4" stroked="f">
                <v:path arrowok="t"/>
                <v:fill/>
              </v:shape>
            </v:group>
            <v:group style="position:absolute;left:7290;top:1936;width:223;height:235" coordorigin="7290,1936" coordsize="223,235">
              <v:shape style="position:absolute;left:7290;top:1936;width:223;height:235" coordorigin="7290,1936" coordsize="223,235" path="m7290,1950l7512,2172,7514,2152,7512,2138,7507,2125,7496,2111,7476,2092,7304,1936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4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646,1856l6619,1796,6603,1733,6597,1671,6598,1639,6607,1578,6625,1518,6652,1462,6687,1410,6731,1364,6782,1324,6841,1293,6902,1271,6965,1261,6997,1259,7028,1260,7090,1268,7149,1286,7205,1313,7257,1349,7303,1392,7343,1444,7375,1502,7396,1564,7407,1627,7408,1658,7408,1689,7399,1751,7381,1811,7354,1867,7319,1919,7275,1965,7223,2004,7165,2036,7103,2057,7041,2068,7009,2070,6978,2069,6916,2060,6857,2042,6800,2016,6748,1980,6702,1936,6663,1885,6646,1856xe" filled="f" stroked="t" strokeweight=".04916pt" strokecolor="#231F20">
                <v:path arrowok="t"/>
              </v:shape>
            </v:group>
            <v:group style="position:absolute;left:7408;top:1663;width:314;height:32" coordorigin="7408,1663" coordsize="314,32">
              <v:shape style="position:absolute;left:7408;top:1663;width:314;height:32" coordorigin="7408,1663" coordsize="314,32" path="m7721,1663l7408,1664,7408,1684,7636,1694,7665,1695,7684,1693,7697,1688,7709,1678,7721,1663e" filled="t" fillcolor="#D1D3D4" stroked="f">
                <v:path arrowok="t"/>
                <v:fill/>
              </v:shape>
            </v:group>
            <v:group style="position:absolute;left:7408;top:1663;width:314;height:32" coordorigin="7408,1663" coordsize="314,32">
              <v:shape style="position:absolute;left:7408;top:1663;width:314;height:32" coordorigin="7408,1663" coordsize="314,32" path="m7408,1664l7721,1663,7709,1678,7697,1688,7684,1693,7665,1695,7636,1694,7408,1684e" filled="f" stroked="t" strokeweight=".04916pt" strokecolor="#231F20">
                <v:path arrowok="t"/>
              </v:shape>
            </v:group>
            <v:group style="position:absolute;left:7317;top:1905;width:200;height:179" coordorigin="7317,1905" coordsize="200,179">
              <v:shape style="position:absolute;left:7317;top:1905;width:200;height:179" coordorigin="7317,1905" coordsize="200,179" path="m7329,1905l7317,1921,7516,2084,7515,2065,7466,2006,7329,1905e" filled="t" fillcolor="#D1D3D4" stroked="f">
                <v:path arrowok="t"/>
                <v:fill/>
              </v:shape>
            </v:group>
            <v:group style="position:absolute;left:7317;top:1905;width:200;height:179" coordorigin="7317,1905" coordsize="200,179">
              <v:shape style="position:absolute;left:7317;top:1905;width:200;height:179" coordorigin="7317,1905" coordsize="200,179" path="m7317,1921l7516,2084,7515,2065,7511,2050,7504,2038,7489,2024,7466,2006,7329,1905e" filled="f" stroked="t" strokeweight=".04916pt" strokecolor="#231F20">
                <v:path arrowok="t"/>
              </v:shape>
            </v:group>
            <v:group style="position:absolute;left:7303;top:1921;width:213;height:165" coordorigin="7303,1921" coordsize="213,165">
              <v:shape style="position:absolute;left:7303;top:1921;width:213;height:165" coordorigin="7303,1921" coordsize="213,165" path="m7317,1921l7436,2055,7498,2086,7516,2084,7317,1921e" filled="t" fillcolor="#D1D3D4" stroked="f">
                <v:path arrowok="t"/>
                <v:fill/>
              </v:shape>
            </v:group>
            <v:group style="position:absolute;left:7303;top:1921;width:213;height:165" coordorigin="7303,1921" coordsize="213,165">
              <v:shape style="position:absolute;left:7303;top:1921;width:213;height:165" coordorigin="7303,1921" coordsize="213,165" path="m7317,1921l7516,2084,7498,2086,7483,2086,7470,2082,7456,2072,7436,2055,7303,1937e" filled="f" stroked="t" strokeweight=".04916pt" strokecolor="#231F20">
                <v:path arrowok="t"/>
              </v:shape>
            </v:group>
            <v:group style="position:absolute;left:7406;top:1684;width:256;height:44" coordorigin="7406,1684" coordsize="256,44">
              <v:shape style="position:absolute;left:7406;top:1684;width:256;height:44" coordorigin="7406,1684" coordsize="256,44" path="m7408,1684l7406,1703,7662,1728,7650,1712,7576,1692,7408,1684e" filled="t" fillcolor="#D1D3D4" stroked="f">
                <v:path arrowok="t"/>
                <v:fill/>
              </v:shape>
            </v:group>
            <v:group style="position:absolute;left:7406;top:1684;width:256;height:44" coordorigin="7406,1684" coordsize="256,44">
              <v:shape style="position:absolute;left:7406;top:1684;width:256;height:44" coordorigin="7406,1684" coordsize="256,44" path="m7406,1703l7662,1728,7650,1712,7640,1702,7626,1697,7607,1693,7576,1692,7408,1684e" filled="f" stroked="t" strokeweight=".04916pt" strokecolor="#231F20">
                <v:path arrowok="t"/>
              </v:shape>
            </v:group>
            <v:group style="position:absolute;left:7404;top:1703;width:258;height:48" coordorigin="7404,1703" coordsize="258,48">
              <v:shape style="position:absolute;left:7404;top:1703;width:258;height:48" coordorigin="7404,1703" coordsize="258,48" path="m7406,1703l7404,1723,7579,1749,7606,1752,7624,1752,7637,1748,7648,1740,7662,1728,7406,1703e" filled="t" fillcolor="#D1D3D4" stroked="f">
                <v:path arrowok="t"/>
                <v:fill/>
              </v:shape>
            </v:group>
            <v:group style="position:absolute;left:7404;top:1703;width:258;height:48" coordorigin="7404,1703" coordsize="258,48">
              <v:shape style="position:absolute;left:7404;top:1703;width:258;height:48" coordorigin="7404,1703" coordsize="258,48" path="m7406,1703l7662,1728,7648,1740,7637,1748,7624,1752,7606,1752,7579,1749,7404,1723e" filled="f" stroked="t" strokeweight=".04916pt" strokecolor="#231F20">
                <v:path arrowok="t"/>
              </v:shape>
            </v:group>
            <v:group style="position:absolute;left:7408;top:1631;width:314;height:32" coordorigin="7408,1631" coordsize="314,32">
              <v:shape style="position:absolute;left:7408;top:1631;width:314;height:32" coordorigin="7408,1631" coordsize="314,32" path="m7665,1631l7637,1632,7408,1644,7408,1664,7721,1663,7709,1648,7697,1638,7684,1633,7665,1631e" filled="t" fillcolor="#D1D3D4" stroked="f">
                <v:path arrowok="t"/>
                <v:fill/>
              </v:shape>
            </v:group>
            <v:group style="position:absolute;left:7408;top:1631;width:314;height:32" coordorigin="7408,1631" coordsize="314,32">
              <v:shape style="position:absolute;left:7408;top:1631;width:314;height:32" coordorigin="7408,1631" coordsize="314,32" path="m7408,1664l7721,1663,7709,1648,7697,1638,7684,1633,7665,1631,7637,1632,7408,1644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886,2052l6825,2028,6769,1996,6721,1955,6679,1909,6646,1856,6621,1799,6604,1739,6598,1676,6598,1644,6606,1580,6626,1516,6654,1458,6691,1406,6734,1360,6784,1323,6839,1293,6898,1273,6959,1261,6991,1259,7023,1259,7087,1268,7151,1287,7210,1315,7262,1352,7307,1396,7344,1446,7374,1500,7394,1559,7406,1621,7408,1653,7408,1684,7399,1749,7380,1813,7352,1871,7315,1923,7271,1968,7222,2006,7167,2035,7108,2056,7046,2067,7015,2070,6983,2069,6950,2066,6918,2061,6886,2052xe" filled="f" stroked="t" strokeweight=".04916pt" strokecolor="#231F20">
                <v:path arrowok="t"/>
              </v:shape>
            </v:group>
            <v:group style="position:absolute;left:7289;top:1155;width:223;height:237" coordorigin="7289,1155" coordsize="223,237">
              <v:shape style="position:absolute;left:7289;top:1155;width:223;height:237" coordorigin="7289,1155" coordsize="223,237" path="m7510,1155l7289,1377,7303,1392,7475,1235,7494,1216,7506,1202,7511,1189,7512,1175,7510,1155e" filled="t" fillcolor="#D1D3D4" stroked="f">
                <v:path arrowok="t"/>
                <v:fill/>
              </v:shape>
            </v:group>
            <v:group style="position:absolute;left:7289;top:1155;width:223;height:237" coordorigin="7289,1155" coordsize="223,237">
              <v:shape style="position:absolute;left:7289;top:1155;width:223;height:237" coordorigin="7289,1155" coordsize="223,237" path="m7289,1377l7510,1155,7512,1175,7511,1189,7506,1202,7494,1216,7475,1235,7303,1392e" filled="f" stroked="t" strokeweight=".04916pt" strokecolor="#231F20">
                <v:path arrowok="t"/>
              </v:shape>
            </v:group>
            <v:group style="position:absolute;left:7404;top:1575;width:259;height:49" coordorigin="7404,1575" coordsize="259,49">
              <v:shape style="position:absolute;left:7404;top:1575;width:259;height:49" coordorigin="7404,1575" coordsize="259,49" path="m7606,1575l7580,1577,7404,1604,7406,1624,7663,1598,7649,1586,7637,1578,7624,1575,7606,1575e" filled="t" fillcolor="#D1D3D4" stroked="f">
                <v:path arrowok="t"/>
                <v:fill/>
              </v:shape>
            </v:group>
            <v:group style="position:absolute;left:7404;top:1575;width:259;height:49" coordorigin="7404,1575" coordsize="259,49">
              <v:shape style="position:absolute;left:7404;top:1575;width:259;height:49" coordorigin="7404,1575" coordsize="259,49" path="m7406,1624l7663,1598,7649,1586,7637,1578,7624,1575,7606,1575,7580,1577,7404,1604e" filled="f" stroked="t" strokeweight=".04916pt" strokecolor="#231F20">
                <v:path arrowok="t"/>
              </v:shape>
            </v:group>
            <v:group style="position:absolute;left:7406;top:1598;width:257;height:46" coordorigin="7406,1598" coordsize="257,46">
              <v:shape style="position:absolute;left:7406;top:1598;width:257;height:46" coordorigin="7406,1598" coordsize="257,46" path="m7663,1598l7406,1624,7408,1644,7578,1635,7640,1623,7663,1598e" filled="t" fillcolor="#D1D3D4" stroked="f">
                <v:path arrowok="t"/>
                <v:fill/>
              </v:shape>
            </v:group>
            <v:group style="position:absolute;left:7406;top:1598;width:257;height:46" coordorigin="7406,1598" coordsize="257,46">
              <v:shape style="position:absolute;left:7406;top:1598;width:257;height:46" coordorigin="7406,1598" coordsize="257,46" path="m7406,1624l7663,1598,7651,1613,7640,1623,7627,1629,7607,1633,7578,1635,7408,1644e" filled="f" stroked="t" strokeweight=".04916pt" strokecolor="#231F20">
                <v:path arrowok="t"/>
              </v:shape>
            </v:group>
            <v:group style="position:absolute;left:7303;top:1241;width:211;height:166" coordorigin="7303,1241" coordsize="211,166">
              <v:shape style="position:absolute;left:7303;top:1241;width:211;height:166" coordorigin="7303,1241" coordsize="211,166" path="m7496,1241l7434,1272,7303,1392,7316,1406,7514,1243,7496,1241e" filled="t" fillcolor="#D1D3D4" stroked="f">
                <v:path arrowok="t"/>
                <v:fill/>
              </v:shape>
            </v:group>
            <v:group style="position:absolute;left:7303;top:1241;width:211;height:166" coordorigin="7303,1241" coordsize="211,166">
              <v:shape style="position:absolute;left:7303;top:1241;width:211;height:166" coordorigin="7303,1241" coordsize="211,166" path="m7316,1406l7514,1243,7496,1241,7481,1241,7469,1245,7454,1255,7434,1272,7303,1392e" filled="f" stroked="t" strokeweight=".04916pt" strokecolor="#231F20">
                <v:path arrowok="t"/>
              </v:shape>
            </v:group>
            <v:group style="position:absolute;left:7315;top:1243;width:198;height:179" coordorigin="7315,1243" coordsize="198,179">
              <v:shape style="position:absolute;left:7315;top:1243;width:198;height:179" coordorigin="7315,1243" coordsize="198,179" path="m7514,1243l7315,1406,7328,1422,7463,1321,7509,1276,7514,1243e" filled="t" fillcolor="#D1D3D4" stroked="f">
                <v:path arrowok="t"/>
                <v:fill/>
              </v:shape>
            </v:group>
            <v:group style="position:absolute;left:7315;top:1243;width:198;height:179" coordorigin="7315,1243" coordsize="198,179">
              <v:shape style="position:absolute;left:7315;top:1243;width:198;height:179" coordorigin="7315,1243" coordsize="198,179" path="m7315,1406l7514,1243,7513,1262,7509,1276,7502,1289,7487,1303,7463,1321,7328,1422e" filled="f" stroked="t" strokeweight=".04916pt" strokecolor="#231F20">
                <v:path arrowok="t"/>
              </v:shape>
            </v:group>
            <v:group style="position:absolute;left:7275;top:1154;width:235;height:223" coordorigin="7275,1154" coordsize="235,223">
              <v:shape style="position:absolute;left:7275;top:1154;width:235;height:223" coordorigin="7275,1154" coordsize="235,223" path="m7491,1154l7431,1191,7275,1363,7289,1377,7510,1155,7491,1154e" filled="t" fillcolor="#D1D3D4" stroked="f">
                <v:path arrowok="t"/>
                <v:fill/>
              </v:shape>
            </v:group>
            <v:group style="position:absolute;left:7275;top:1154;width:235;height:223" coordorigin="7275,1154" coordsize="235,223">
              <v:shape style="position:absolute;left:7275;top:1154;width:235;height:223" coordorigin="7275,1154" coordsize="235,223" path="m7289,1377l7510,1155,7491,1154,7476,1155,7463,1160,7449,1171,7431,1191,7275,1363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5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7195,2021l7134,2048,7072,2064,7009,2070,6978,2069,6916,2060,6857,2042,6800,2016,6748,1980,6702,1936,6663,1885,6631,1826,6610,1765,6599,1702,6597,1671,6598,1639,6607,1578,6625,1518,6652,1462,6687,1410,6731,1364,6782,1324,6841,1293,6902,1271,6965,1261,6997,1259,7028,1260,7090,1268,7149,1286,7205,1313,7257,1349,7303,1392,7343,1444,7375,1502,7396,1564,7407,1627,7408,1658,7408,1689,7399,1751,7381,1811,7354,1867,7319,1919,7275,1965,7223,2005,7195,2021xe" filled="f" stroked="t" strokeweight=".04916pt" strokecolor="#231F20">
                <v:path arrowok="t"/>
              </v:shape>
            </v:group>
            <v:group style="position:absolute;left:7081;top:1207;width:34;height:64" coordorigin="7081,1207" coordsize="34,64">
              <v:shape style="position:absolute;left:7081;top:1207;width:34;height:64" coordorigin="7081,1207" coordsize="34,64" path="m7093,1207l7081,1266,7101,1271,7115,1212,7103,1209,7093,1207e" filled="t" fillcolor="#D1D3D4" stroked="f">
                <v:path arrowok="t"/>
                <v:fill/>
              </v:shape>
            </v:group>
            <v:group style="position:absolute;left:7081;top:1207;width:34;height:64" coordorigin="7081,1207" coordsize="34,64">
              <v:shape style="position:absolute;left:7081;top:1207;width:34;height:64" coordorigin="7081,1207" coordsize="34,64" path="m7081,1266l7093,1207,7103,1209,7115,1212,7101,1271e" filled="f" stroked="t" strokeweight=".04916pt" strokecolor="#231F20">
                <v:path arrowok="t"/>
              </v:shape>
            </v:group>
            <v:group style="position:absolute;left:7002;top:1199;width:23;height:60" coordorigin="7002,1199" coordsize="23,60">
              <v:shape style="position:absolute;left:7002;top:1199;width:23;height:60" coordorigin="7002,1199" coordsize="23,60" path="m7025,1199l7002,1199,7002,1259,7023,1259,7025,1199e" filled="t" fillcolor="#D1D3D4" stroked="f">
                <v:path arrowok="t"/>
                <v:fill/>
              </v:shape>
            </v:group>
            <v:group style="position:absolute;left:7002;top:1199;width:23;height:60" coordorigin="7002,1199" coordsize="23,60">
              <v:shape style="position:absolute;left:7002;top:1199;width:23;height:60" coordorigin="7002,1199" coordsize="23,60" path="m7002,1259l7002,1199,7013,1199,7025,1199,7023,1259e" filled="f" stroked="t" strokeweight=".04916pt" strokecolor="#231F20">
                <v:path arrowok="t"/>
              </v:shape>
            </v:group>
            <v:group style="position:absolute;left:7244;top:1151;width:179;height:200" coordorigin="7244,1151" coordsize="179,200">
              <v:shape style="position:absolute;left:7244;top:1151;width:179;height:200" coordorigin="7244,1151" coordsize="179,200" path="m7423,1151l7363,1178,7244,1338,7260,1350,7423,1151e" filled="t" fillcolor="#D1D3D4" stroked="f">
                <v:path arrowok="t"/>
                <v:fill/>
              </v:shape>
            </v:group>
            <v:group style="position:absolute;left:7244;top:1151;width:179;height:200" coordorigin="7244,1151" coordsize="179,200">
              <v:shape style="position:absolute;left:7244;top:1151;width:179;height:200" coordorigin="7244,1151" coordsize="179,200" path="m7260,1350l7423,1151,7403,1152,7389,1156,7377,1163,7363,1178,7345,1201,7244,1338e" filled="f" stroked="t" strokeweight=".04916pt" strokecolor="#231F20">
                <v:path arrowok="t"/>
              </v:shape>
            </v:group>
            <v:group style="position:absolute;left:7260;top:1151;width:165;height:213" coordorigin="7260,1151" coordsize="165,213">
              <v:shape style="position:absolute;left:7260;top:1151;width:165;height:213" coordorigin="7260,1151" coordsize="165,213" path="m7423,1151l7260,1350,7275,1364,7394,1231,7410,1212,7420,1197,7425,1184,7425,1170,7423,1151e" filled="t" fillcolor="#D1D3D4" stroked="f">
                <v:path arrowok="t"/>
                <v:fill/>
              </v:shape>
            </v:group>
            <v:group style="position:absolute;left:7260;top:1151;width:165;height:213" coordorigin="7260,1151" coordsize="165,213">
              <v:shape style="position:absolute;left:7260;top:1151;width:165;height:213" coordorigin="7260,1151" coordsize="165,213" path="m7260,1350l7423,1151,7425,1170,7425,1184,7420,1197,7410,1212,7394,1231,7275,1364e" filled="f" stroked="t" strokeweight=".04916pt" strokecolor="#231F20">
                <v:path arrowok="t"/>
              </v:shape>
            </v:group>
            <v:group style="position:absolute;left:7140;top:1219;width:46;height:70" coordorigin="7140,1219" coordsize="46,70">
              <v:shape style="position:absolute;left:7140;top:1219;width:46;height:70" coordorigin="7140,1219" coordsize="46,70" path="m7164,1219l7140,1283,7157,1289,7186,1220,7179,1220,7164,1219e" filled="t" fillcolor="#D1D3D4" stroked="f">
                <v:path arrowok="t"/>
                <v:fill/>
              </v:shape>
              <v:shape style="position:absolute;left:7140;top:1219;width:46;height:70" coordorigin="7140,1219" coordsize="46,70" path="m7186,1219l7179,1220,7186,1220,7186,1219e" filled="t" fillcolor="#D1D3D4" stroked="f">
                <v:path arrowok="t"/>
                <v:fill/>
              </v:shape>
            </v:group>
            <v:group style="position:absolute;left:7140;top:1219;width:46;height:70" coordorigin="7140,1219" coordsize="46,70">
              <v:shape style="position:absolute;left:7140;top:1219;width:46;height:70" coordorigin="7140,1219" coordsize="46,70" path="m7157,1289l7186,1219,7179,1220,7164,1219,7140,1283e" filled="f" stroked="t" strokeweight=".04916pt" strokecolor="#231F20">
                <v:path arrowok="t"/>
              </v:shape>
            </v:group>
            <v:group style="position:absolute;left:7120;top:1215;width:44;height:67" coordorigin="7120,1215" coordsize="44,67">
              <v:shape style="position:absolute;left:7120;top:1215;width:44;height:67" coordorigin="7120,1215" coordsize="44,67" path="m7138,1215l7120,1276,7140,1283,7164,1219,7149,1217,7138,1215e" filled="t" fillcolor="#D1D3D4" stroked="f">
                <v:path arrowok="t"/>
                <v:fill/>
              </v:shape>
            </v:group>
            <v:group style="position:absolute;left:7120;top:1215;width:44;height:67" coordorigin="7120,1215" coordsize="44,67">
              <v:shape style="position:absolute;left:7120;top:1215;width:44;height:67" coordorigin="7120,1215" coordsize="44,67" path="m7120,1276l7138,1215,7149,1217,7164,1219,7140,1283e" filled="f" stroked="t" strokeweight=".04916pt" strokecolor="#231F20">
                <v:path arrowok="t"/>
              </v:shape>
            </v:group>
            <v:group style="position:absolute;left:7062;top:1204;width:31;height:62" coordorigin="7062,1204" coordsize="31,62">
              <v:shape style="position:absolute;left:7062;top:1204;width:31;height:62" coordorigin="7062,1204" coordsize="31,62" path="m7070,1204l7062,1263,7081,1266,7093,1207,7082,1205,7070,1204e" filled="t" fillcolor="#D1D3D4" stroked="f">
                <v:path arrowok="t"/>
                <v:fill/>
              </v:shape>
            </v:group>
            <v:group style="position:absolute;left:7062;top:1204;width:31;height:62" coordorigin="7062,1204" coordsize="31,62">
              <v:shape style="position:absolute;left:7062;top:1204;width:31;height:62" coordorigin="7062,1204" coordsize="31,62" path="m7081,1266l7093,1207,7082,1205,7070,1204,7062,1263e" filled="f" stroked="t" strokeweight=".04916pt" strokecolor="#231F20">
                <v:path arrowok="t"/>
              </v:shape>
            </v:group>
            <v:group style="position:absolute;left:7042;top:1201;width:28;height:62" coordorigin="7042,1201" coordsize="28,62">
              <v:shape style="position:absolute;left:7042;top:1201;width:28;height:62" coordorigin="7042,1201" coordsize="28,62" path="m7047,1201l7042,1261,7062,1263,7070,1204,7058,1202,7047,1201e" filled="t" fillcolor="#D1D3D4" stroked="f">
                <v:path arrowok="t"/>
                <v:fill/>
              </v:shape>
            </v:group>
            <v:group style="position:absolute;left:7042;top:1201;width:28;height:62" coordorigin="7042,1201" coordsize="28,62">
              <v:shape style="position:absolute;left:7042;top:1201;width:28;height:62" coordorigin="7042,1201" coordsize="28,62" path="m7042,1261l7047,1201,7058,1202,7070,1204,7062,1263e" filled="f" stroked="t" strokeweight=".04916pt" strokecolor="#231F20">
                <v:path arrowok="t"/>
              </v:shape>
            </v:group>
            <v:group style="position:absolute;left:6979;top:1198;width:23;height:61" coordorigin="6979,1198" coordsize="23,61">
              <v:shape style="position:absolute;left:6979;top:1198;width:23;height:61" coordorigin="6979,1198" coordsize="23,61" path="m6994,1198l6979,1199,6983,1259,7002,1259,7002,1199,6994,1198e" filled="t" fillcolor="#D1D3D4" stroked="f">
                <v:path arrowok="t"/>
                <v:fill/>
              </v:shape>
            </v:group>
            <v:group style="position:absolute;left:6979;top:1198;width:23;height:61" coordorigin="6979,1198" coordsize="23,61">
              <v:shape style="position:absolute;left:6979;top:1198;width:23;height:61" coordorigin="6979,1198" coordsize="23,61" path="m7002,1259l7002,1199,6994,1198,6979,1199,6983,1259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7391,1781l7367,1843,7334,1898,7294,1947,7247,1988,7195,2021,7138,2047,7077,2063,7015,2070,6983,2069,6918,2061,6855,2042,6796,2013,6744,1976,6699,1933,6661,1883,6632,1828,6611,1769,6600,1708,6598,1676,6598,1644,6606,1580,6626,1516,6654,1458,6691,1406,6734,1360,6784,1323,6839,1293,6898,1273,6959,1261,6991,1259,7023,1259,7087,1268,7151,1287,7210,1315,7262,1352,7307,1396,7344,1446,7374,1500,7394,1559,7406,1621,7408,1653,7408,1684,7405,1717,7399,1749,7391,1781xe" filled="f" stroked="t" strokeweight=".04916pt" strokecolor="#231F20">
                <v:path arrowok="t"/>
              </v:shape>
            </v:group>
            <v:group style="position:absolute;left:7158;top:1204;width:60;height:93" coordorigin="7158,1204" coordsize="60,93">
              <v:shape style="position:absolute;left:7158;top:1204;width:60;height:93" coordorigin="7158,1204" coordsize="60,93" path="m7213,1204l7202,1211,7185,1223,7158,1289,7176,1297,7195,1257,7208,1230,7216,1213,7218,1205,7213,1204e" filled="t" fillcolor="#D1D3D4" stroked="f">
                <v:path arrowok="t"/>
                <v:fill/>
              </v:shape>
            </v:group>
            <v:group style="position:absolute;left:7158;top:1204;width:60;height:93" coordorigin="7158,1204" coordsize="60,93">
              <v:shape style="position:absolute;left:7158;top:1204;width:60;height:93" coordorigin="7158,1204" coordsize="60,93" path="m7158,1289l7185,1223,7202,1211,7213,1204,7218,1205,7216,1213,7208,1230,7195,1257,7176,1297e" filled="f" stroked="t" strokeweight=".04916pt" strokecolor="#231F20">
                <v:path arrowok="t"/>
              </v:shape>
            </v:group>
            <v:group style="position:absolute;left:6552;top:1480;width:76;height:50" coordorigin="6552,1480" coordsize="76,50">
              <v:shape style="position:absolute;left:6552;top:1480;width:76;height:50" coordorigin="6552,1480" coordsize="76,50" path="m6554,1480l6599,1520,6621,1529,6628,1510,6554,1480e" filled="t" fillcolor="#D1D3D4" stroked="f">
                <v:path arrowok="t"/>
                <v:fill/>
              </v:shape>
            </v:group>
            <v:group style="position:absolute;left:6552;top:1480;width:76;height:50" coordorigin="6552,1480" coordsize="76,50">
              <v:shape style="position:absolute;left:6552;top:1480;width:76;height:50" coordorigin="6552,1480" coordsize="76,50" path="m6628,1510l6554,1480,6552,1491,6556,1499,6570,1508,6599,1520,6621,1529e" filled="f" stroked="t" strokeweight=".04916pt" strokecolor="#231F20">
                <v:path arrowok="t"/>
              </v:shape>
            </v:group>
            <v:group style="position:absolute;left:6551;top:1801;width:77;height:50" coordorigin="6551,1801" coordsize="77,50">
              <v:shape style="position:absolute;left:6551;top:1801;width:77;height:50" coordorigin="6551,1801" coordsize="77,50" path="m6621,1801l6590,1813,6565,1824,6553,1832,6551,1840,6555,1850,6628,1820,6621,1801e" filled="t" fillcolor="#D1D3D4" stroked="f">
                <v:path arrowok="t"/>
                <v:fill/>
              </v:shape>
            </v:group>
            <v:group style="position:absolute;left:6551;top:1801;width:77;height:50" coordorigin="6551,1801" coordsize="77,50">
              <v:shape style="position:absolute;left:6551;top:1801;width:77;height:50" coordorigin="6551,1801" coordsize="77,50" path="m6628,1820l6555,1850,6551,1840,6553,1832,6565,1824,6590,1813,6621,1801e" filled="f" stroked="t" strokeweight=".04916pt" strokecolor="#231F20">
                <v:path arrowok="t"/>
              </v:shape>
            </v:group>
            <v:group style="position:absolute;left:6555;top:1820;width:82;height:43" coordorigin="6555,1820" coordsize="82,43">
              <v:shape style="position:absolute;left:6555;top:1820;width:82;height:43" coordorigin="6555,1820" coordsize="82,43" path="m6628,1820l6555,1851,6561,1860,6569,1863,6584,1860,6611,1850,6637,1839,6628,1820e" filled="t" fillcolor="#D1D3D4" stroked="f">
                <v:path arrowok="t"/>
                <v:fill/>
              </v:shape>
            </v:group>
            <v:group style="position:absolute;left:6555;top:1820;width:82;height:43" coordorigin="6555,1820" coordsize="82,43">
              <v:shape style="position:absolute;left:6555;top:1820;width:82;height:43" coordorigin="6555,1820" coordsize="82,43" path="m6628,1820l6555,1851,6561,1860,6569,1863,6584,1860,6611,1850,6637,1839e" filled="f" stroked="t" strokeweight=".04916pt" strokecolor="#231F20">
                <v:path arrowok="t"/>
              </v:shape>
            </v:group>
            <v:group style="position:absolute;left:6803;top:2030;width:45;height:81" coordorigin="6803,2030" coordsize="45,81">
              <v:shape style="position:absolute;left:6803;top:2030;width:45;height:81" coordorigin="6803,2030" coordsize="45,81" path="m6829,2030l6816,2061,6806,2086,6803,2100,6808,2107,6818,2112,6848,2039,6829,2030e" filled="t" fillcolor="#D1D3D4" stroked="f">
                <v:path arrowok="t"/>
                <v:fill/>
              </v:shape>
            </v:group>
            <v:group style="position:absolute;left:6803;top:2030;width:45;height:81" coordorigin="6803,2030" coordsize="45,81">
              <v:shape style="position:absolute;left:6803;top:2030;width:45;height:81" coordorigin="6803,2030" coordsize="45,81" path="m6848,2039l6818,2112,6808,2107,6803,2100,6806,2086,6816,2061,6829,2030e" filled="f" stroked="t" strokeweight=".04916pt" strokecolor="#231F20">
                <v:path arrowok="t"/>
              </v:shape>
            </v:group>
            <v:group style="position:absolute;left:6818;top:2039;width:49;height:76" coordorigin="6818,2039" coordsize="49,76">
              <v:shape style="position:absolute;left:6818;top:2039;width:49;height:76" coordorigin="6818,2039" coordsize="49,76" path="m6848,2039l6818,2112,6829,2115,6837,2111,6846,2096,6859,2067,6867,2046,6848,2039e" filled="t" fillcolor="#D1D3D4" stroked="f">
                <v:path arrowok="t"/>
                <v:fill/>
              </v:shape>
            </v:group>
            <v:group style="position:absolute;left:6818;top:2039;width:49;height:76" coordorigin="6818,2039" coordsize="49,76">
              <v:shape style="position:absolute;left:6818;top:2039;width:49;height:76" coordorigin="6818,2039" coordsize="49,76" path="m6848,2039l6818,2112,6829,2115,6837,2111,6846,2096,6859,2067,6867,2046e" filled="f" stroked="t" strokeweight=".04916pt" strokecolor="#231F20">
                <v:path arrowok="t"/>
              </v:shape>
            </v:group>
            <v:group style="position:absolute;left:7139;top:2038;width:50;height:77" coordorigin="7139,2038" coordsize="50,77">
              <v:shape style="position:absolute;left:7139;top:2038;width:50;height:77" coordorigin="7139,2038" coordsize="50,77" path="m7158,2038l7139,2046,7151,2077,7162,2102,7170,2113,7178,2115,7189,2111,7158,2038e" filled="t" fillcolor="#D1D3D4" stroked="f">
                <v:path arrowok="t"/>
                <v:fill/>
              </v:shape>
            </v:group>
            <v:group style="position:absolute;left:7139;top:2038;width:50;height:77" coordorigin="7139,2038" coordsize="50,77">
              <v:shape style="position:absolute;left:7139;top:2038;width:50;height:77" coordorigin="7139,2038" coordsize="50,77" path="m7158,2038l7189,2111,7178,2115,7170,2113,7162,2102,7151,2077,7139,2046e" filled="f" stroked="t" strokeweight=".04916pt" strokecolor="#231F20">
                <v:path arrowok="t"/>
              </v:shape>
            </v:group>
            <v:group style="position:absolute;left:7158;top:2030;width:43;height:81" coordorigin="7158,2030" coordsize="43,81">
              <v:shape style="position:absolute;left:7158;top:2030;width:43;height:81" coordorigin="7158,2030" coordsize="43,81" path="m7176,2030l7158,2038,7189,2112,7198,2105,7202,2097,7198,2082,7188,2056,7176,2030e" filled="t" fillcolor="#D1D3D4" stroked="f">
                <v:path arrowok="t"/>
                <v:fill/>
              </v:shape>
            </v:group>
            <v:group style="position:absolute;left:7158;top:2030;width:43;height:81" coordorigin="7158,2030" coordsize="43,81">
              <v:shape style="position:absolute;left:7158;top:2030;width:43;height:81" coordorigin="7158,2030" coordsize="43,81" path="m7158,2038l7189,2112,7198,2105,7202,2097,7198,2082,7188,2056,7176,2030e" filled="f" stroked="t" strokeweight=".04916pt" strokecolor="#231F20">
                <v:path arrowok="t"/>
              </v:shape>
            </v:group>
            <v:group style="position:absolute;left:7369;top:1819;width:81;height:45" coordorigin="7369,1819" coordsize="81,45">
              <v:shape style="position:absolute;left:7369;top:1819;width:81;height:45" coordorigin="7369,1819" coordsize="81,45" path="m7377,1819l7369,1837,7399,1851,7425,1861,7439,1863,7446,1859,7450,1849,7377,1819e" filled="t" fillcolor="#D1D3D4" stroked="f">
                <v:path arrowok="t"/>
                <v:fill/>
              </v:shape>
            </v:group>
            <v:group style="position:absolute;left:7369;top:1819;width:81;height:45" coordorigin="7369,1819" coordsize="81,45">
              <v:shape style="position:absolute;left:7369;top:1819;width:81;height:45" coordorigin="7369,1819" coordsize="81,45" path="m7377,1819l7450,1849,7446,1859,7439,1863,7425,1861,7399,1851,7369,1837e" filled="f" stroked="t" strokeweight=".04916pt" strokecolor="#231F20">
                <v:path arrowok="t"/>
              </v:shape>
            </v:group>
            <v:group style="position:absolute;left:7377;top:1800;width:76;height:49" coordorigin="7377,1800" coordsize="76,49">
              <v:shape style="position:absolute;left:7377;top:1800;width:76;height:49" coordorigin="7377,1800" coordsize="76,49" path="m7384,1800l7377,1819,7451,1849,7453,1838,7449,1829,7435,1820,7406,1808,7384,1800e" filled="t" fillcolor="#D1D3D4" stroked="f">
                <v:path arrowok="t"/>
                <v:fill/>
              </v:shape>
            </v:group>
            <v:group style="position:absolute;left:7377;top:1800;width:76;height:49" coordorigin="7377,1800" coordsize="76,49">
              <v:shape style="position:absolute;left:7377;top:1800;width:76;height:49" coordorigin="7377,1800" coordsize="76,49" path="m7377,1819l7451,1849,7453,1838,7449,1829,7435,1820,7406,1808,7384,1800e" filled="f" stroked="t" strokeweight=".04916pt" strokecolor="#231F20">
                <v:path arrowok="t"/>
              </v:shape>
            </v:group>
            <v:group style="position:absolute;left:7377;top:1478;width:77;height:50" coordorigin="7377,1478" coordsize="77,50">
              <v:shape style="position:absolute;left:7377;top:1478;width:77;height:50" coordorigin="7377,1478" coordsize="77,50" path="m7450,1478l7377,1508,7384,1528,7415,1515,7440,1505,7452,1497,7454,1489,7450,1478e" filled="t" fillcolor="#D1D3D4" stroked="f">
                <v:path arrowok="t"/>
                <v:fill/>
              </v:shape>
            </v:group>
            <v:group style="position:absolute;left:7377;top:1478;width:77;height:50" coordorigin="7377,1478" coordsize="77,50">
              <v:shape style="position:absolute;left:7377;top:1478;width:77;height:50" coordorigin="7377,1478" coordsize="77,50" path="m7377,1508l7450,1478,7454,1489,7452,1497,7440,1505,7415,1515,7384,1528e" filled="f" stroked="t" strokeweight=".04916pt" strokecolor="#231F20">
                <v:path arrowok="t"/>
              </v:shape>
            </v:group>
            <v:group style="position:absolute;left:7368;top:1465;width:82;height:43" coordorigin="7368,1465" coordsize="82,43">
              <v:shape style="position:absolute;left:7368;top:1465;width:82;height:43" coordorigin="7368,1465" coordsize="82,43" path="m7436,1465l7421,1468,7394,1479,7368,1490,7377,1508,7450,1478,7444,1468,7436,1465e" filled="t" fillcolor="#D1D3D4" stroked="f">
                <v:path arrowok="t"/>
                <v:fill/>
              </v:shape>
            </v:group>
            <v:group style="position:absolute;left:7368;top:1465;width:82;height:43" coordorigin="7368,1465" coordsize="82,43">
              <v:shape style="position:absolute;left:7368;top:1465;width:82;height:43" coordorigin="7368,1465" coordsize="82,43" path="m7377,1508l7450,1478,7444,1468,7436,1465,7421,1468,7394,1479,7368,1490e" filled="f" stroked="t" strokeweight=".04916pt" strokecolor="#231F20">
                <v:path arrowok="t"/>
              </v:shape>
            </v:group>
            <v:group style="position:absolute;left:6509;top:1517;width:106;height:50" coordorigin="6509,1517" coordsize="106,50">
              <v:shape style="position:absolute;left:6509;top:1517;width:106;height:50" coordorigin="6509,1517" coordsize="106,50" path="m6509,1517l6568,1556,6610,1567,6615,1548,6509,1517e" filled="t" fillcolor="#D1D3D4" stroked="f">
                <v:path arrowok="t"/>
                <v:fill/>
              </v:shape>
            </v:group>
            <v:group style="position:absolute;left:6509;top:1517;width:106;height:50" coordorigin="6509,1517" coordsize="106,50">
              <v:shape style="position:absolute;left:6509;top:1517;width:106;height:50" coordorigin="6509,1517" coordsize="106,50" path="m6615,1548l6509,1517,6510,1530,6516,1539,6533,1547,6568,1556,6610,1567e" filled="f" stroked="t" strokeweight=".04916pt" strokecolor="#231F20">
                <v:path arrowok="t"/>
              </v:shape>
            </v:group>
            <v:group style="position:absolute;left:6758;top:1206;width:70;height:101" coordorigin="6758,1206" coordsize="70,101">
              <v:shape style="position:absolute;left:6758;top:1206;width:70;height:101" coordorigin="6758,1206" coordsize="70,101" path="m6771,1206l6758,1210,6811,1307,6829,1298,6804,1245,6790,1220,6781,1208,6771,1206e" filled="t" fillcolor="#D1D3D4" stroked="f">
                <v:path arrowok="t"/>
                <v:fill/>
              </v:shape>
            </v:group>
            <v:group style="position:absolute;left:6758;top:1206;width:70;height:101" coordorigin="6758,1206" coordsize="70,101">
              <v:shape style="position:absolute;left:6758;top:1206;width:70;height:101" coordorigin="6758,1206" coordsize="70,101" path="m6811,1307l6758,1210,6771,1206,6781,1208,6790,1220,6804,1245,6829,1298e" filled="f" stroked="t" strokeweight=".04916pt" strokecolor="#231F20">
                <v:path arrowok="t"/>
              </v:shape>
            </v:group>
            <v:group style="position:absolute;left:6747;top:1210;width:64;height:107" coordorigin="6747,1210" coordsize="64,107">
              <v:shape style="position:absolute;left:6747;top:1210;width:64;height:107" coordorigin="6747,1210" coordsize="64,107" path="m6758,1210l6750,1219,6747,1228,6750,1240,6761,1260,6779,1292,6794,1317,6811,1307,6758,1210e" filled="t" fillcolor="#D1D3D4" stroked="f">
                <v:path arrowok="t"/>
                <v:fill/>
              </v:shape>
            </v:group>
            <v:group style="position:absolute;left:6747;top:1210;width:64;height:107" coordorigin="6747,1210" coordsize="64,107">
              <v:shape style="position:absolute;left:6747;top:1210;width:64;height:107" coordorigin="6747,1210" coordsize="64,107" path="m6811,1307l6758,1210,6750,1219,6747,1228,6750,1240,6761,1260,6779,1292,6794,1317e" filled="f" stroked="t" strokeweight=".04916pt" strokecolor="#231F20">
                <v:path arrowok="t"/>
              </v:shape>
            </v:group>
            <v:group style="position:absolute;left:6547;top:1408;width:107;height:66" coordorigin="6547,1408" coordsize="107,66">
              <v:shape style="position:absolute;left:6547;top:1408;width:107;height:66" coordorigin="6547,1408" coordsize="107,66" path="m6564,1408l6555,1412,6547,1422,6645,1474,6654,1456,6599,1423,6577,1412,6564,1408e" filled="t" fillcolor="#D1D3D4" stroked="f">
                <v:path arrowok="t"/>
                <v:fill/>
              </v:shape>
            </v:group>
            <v:group style="position:absolute;left:6547;top:1408;width:107;height:66" coordorigin="6547,1408" coordsize="107,66">
              <v:shape style="position:absolute;left:6547;top:1408;width:107;height:66" coordorigin="6547,1408" coordsize="107,66" path="m6645,1474l6547,1422,6555,1412,6564,1408,6577,1412,6599,1423,6654,1456e" filled="f" stroked="t" strokeweight=".04916pt" strokecolor="#231F20">
                <v:path arrowok="t"/>
              </v:shape>
            </v:group>
            <v:group style="position:absolute;left:6545;top:1422;width:100;height:69" coordorigin="6545,1422" coordsize="100,69">
              <v:shape style="position:absolute;left:6545;top:1422;width:100;height:69" coordorigin="6545,1422" coordsize="100,69" path="m6547,1422l6636,1491,6645,1474,6547,1422e" filled="t" fillcolor="#D1D3D4" stroked="f">
                <v:path arrowok="t"/>
                <v:fill/>
              </v:shape>
            </v:group>
            <v:group style="position:absolute;left:6545;top:1422;width:100;height:69" coordorigin="6545,1422" coordsize="100,69">
              <v:shape style="position:absolute;left:6545;top:1422;width:100;height:69" coordorigin="6545,1422" coordsize="100,69" path="m6645,1474l6547,1422,6545,1435,6548,1444,6560,1454,6585,1466,6636,1491e" filled="f" stroked="t" strokeweight=".04916pt" strokecolor="#231F20">
                <v:path arrowok="t"/>
              </v:shape>
            </v:group>
            <v:group style="position:absolute;left:6509;top:1763;width:107;height:52" coordorigin="6509,1763" coordsize="107,52">
              <v:shape style="position:absolute;left:6509;top:1763;width:107;height:52" coordorigin="6509,1763" coordsize="107,52" path="m6611,1763l6565,1774,6531,1783,6514,1791,6509,1800,6511,1815,6616,1782,6611,1763e" filled="t" fillcolor="#D1D3D4" stroked="f">
                <v:path arrowok="t"/>
                <v:fill/>
              </v:shape>
            </v:group>
            <v:group style="position:absolute;left:6509;top:1763;width:107;height:52" coordorigin="6509,1763" coordsize="107,52">
              <v:shape style="position:absolute;left:6509;top:1763;width:107;height:52" coordorigin="6509,1763" coordsize="107,52" path="m6616,1782l6511,1815,6509,1800,6514,1791,6531,1783,6565,1774,6611,1763e" filled="f" stroked="t" strokeweight=".04916pt" strokecolor="#231F20">
                <v:path arrowok="t"/>
              </v:shape>
            </v:group>
            <v:group style="position:absolute;left:6511;top:1782;width:112;height:47" coordorigin="6511,1782" coordsize="112,47">
              <v:shape style="position:absolute;left:6511;top:1782;width:112;height:47" coordorigin="6511,1782" coordsize="112,47" path="m6616,1782l6511,1815,6518,1825,6526,1829,6540,1828,6564,1821,6622,1800,6616,1782e" filled="t" fillcolor="#D1D3D4" stroked="f">
                <v:path arrowok="t"/>
                <v:fill/>
              </v:shape>
            </v:group>
            <v:group style="position:absolute;left:6511;top:1782;width:112;height:47" coordorigin="6511,1782" coordsize="112,47">
              <v:shape style="position:absolute;left:6511;top:1782;width:112;height:47" coordorigin="6511,1782" coordsize="112,47" path="m6616,1782l6511,1815,6518,1825,6526,1829,6540,1828,6564,1821,6622,1800e" filled="f" stroked="t" strokeweight=".04916pt" strokecolor="#231F20">
                <v:path arrowok="t"/>
              </v:shape>
            </v:group>
            <v:group style="position:absolute;left:6748;top:2010;width:66;height:107" coordorigin="6748,2010" coordsize="66,107">
              <v:shape style="position:absolute;left:6748;top:2010;width:66;height:107" coordorigin="6748,2010" coordsize="66,107" path="m6797,2010l6764,2065,6752,2088,6748,2101,6752,2110,6762,2118,6814,2020,6797,2010e" filled="t" fillcolor="#D1D3D4" stroked="f">
                <v:path arrowok="t"/>
                <v:fill/>
              </v:shape>
            </v:group>
            <v:group style="position:absolute;left:6748;top:2010;width:66;height:107" coordorigin="6748,2010" coordsize="66,107">
              <v:shape style="position:absolute;left:6748;top:2010;width:66;height:107" coordorigin="6748,2010" coordsize="66,107" path="m6814,2020l6762,2118,6752,2110,6748,2101,6752,2088,6764,2065,6797,2010e" filled="f" stroked="t" strokeweight=".04916pt" strokecolor="#231F20">
                <v:path arrowok="t"/>
              </v:shape>
            </v:group>
            <v:group style="position:absolute;left:6763;top:2020;width:69;height:100" coordorigin="6763,2020" coordsize="69,100">
              <v:shape style="position:absolute;left:6763;top:2020;width:69;height:100" coordorigin="6763,2020" coordsize="69,100" path="m6814,2020l6763,2118,6775,2120,6785,2117,6794,2105,6807,2080,6831,2029,6814,2020e" filled="t" fillcolor="#D1D3D4" stroked="f">
                <v:path arrowok="t"/>
                <v:fill/>
              </v:shape>
            </v:group>
            <v:group style="position:absolute;left:6763;top:2020;width:69;height:100" coordorigin="6763,2020" coordsize="69,100">
              <v:shape style="position:absolute;left:6763;top:2020;width:69;height:100" coordorigin="6763,2020" coordsize="69,100" path="m6814,2020l6763,2118,6775,2120,6785,2117,6794,2105,6807,2080,6831,2029e" filled="f" stroked="t" strokeweight=".04916pt" strokecolor="#231F20">
                <v:path arrowok="t"/>
              </v:shape>
            </v:group>
            <v:group style="position:absolute;left:7101;top:2049;width:52;height:107" coordorigin="7101,2049" coordsize="52,107">
              <v:shape style="position:absolute;left:7101;top:2049;width:52;height:107" coordorigin="7101,2049" coordsize="52,107" path="m7120,2049l7101,2054,7112,2099,7122,2133,7129,2150,7139,2156,7153,2154,7120,2049e" filled="t" fillcolor="#D1D3D4" stroked="f">
                <v:path arrowok="t"/>
                <v:fill/>
              </v:shape>
            </v:group>
            <v:group style="position:absolute;left:7101;top:2049;width:52;height:107" coordorigin="7101,2049" coordsize="52,107">
              <v:shape style="position:absolute;left:7101;top:2049;width:52;height:107" coordorigin="7101,2049" coordsize="52,107" path="m7120,2049l7153,2154,7139,2156,7129,2150,7122,2133,7112,2099,7101,2054e" filled="f" stroked="t" strokeweight=".04916pt" strokecolor="#231F20">
                <v:path arrowok="t"/>
              </v:shape>
            </v:group>
            <v:group style="position:absolute;left:7120;top:2043;width:47;height:112" coordorigin="7120,2043" coordsize="47,112">
              <v:shape style="position:absolute;left:7120;top:2043;width:47;height:112" coordorigin="7120,2043" coordsize="47,112" path="m7139,2043l7120,2049,7153,2154,7163,2147,7168,2139,7167,2125,7159,2101,7139,2043e" filled="t" fillcolor="#D1D3D4" stroked="f">
                <v:path arrowok="t"/>
                <v:fill/>
              </v:shape>
            </v:group>
            <v:group style="position:absolute;left:7120;top:2043;width:47;height:112" coordorigin="7120,2043" coordsize="47,112">
              <v:shape style="position:absolute;left:7120;top:2043;width:47;height:112" coordorigin="7120,2043" coordsize="47,112" path="m7120,2049l7153,2154,7163,2147,7168,2139,7167,2125,7159,2101,7139,2043e" filled="f" stroked="t" strokeweight=".04916pt" strokecolor="#231F20">
                <v:path arrowok="t"/>
              </v:shape>
            </v:group>
            <v:group style="position:absolute;left:7351;top:1851;width:107;height:66" coordorigin="7351,1851" coordsize="107,66">
              <v:shape style="position:absolute;left:7351;top:1851;width:107;height:66" coordorigin="7351,1851" coordsize="107,66" path="m7360,1851l7351,1868,7406,1901,7428,1913,7441,1917,7450,1913,7458,1902,7360,1851e" filled="t" fillcolor="#D1D3D4" stroked="f">
                <v:path arrowok="t"/>
                <v:fill/>
              </v:shape>
            </v:group>
            <v:group style="position:absolute;left:7351;top:1851;width:107;height:66" coordorigin="7351,1851" coordsize="107,66">
              <v:shape style="position:absolute;left:7351;top:1851;width:107;height:66" coordorigin="7351,1851" coordsize="107,66" path="m7360,1851l7458,1902,7450,1913,7441,1917,7428,1913,7406,1901,7351,1868e" filled="f" stroked="t" strokeweight=".04916pt" strokecolor="#231F20">
                <v:path arrowok="t"/>
              </v:shape>
            </v:group>
            <v:group style="position:absolute;left:7360;top:1834;width:100;height:69" coordorigin="7360,1834" coordsize="100,69">
              <v:shape style="position:absolute;left:7360;top:1834;width:100;height:69" coordorigin="7360,1834" coordsize="100,69" path="m7369,1834l7360,1851,7458,1902,7460,1890,7457,1880,7445,1871,7420,1858,7369,1834e" filled="t" fillcolor="#D1D3D4" stroked="f">
                <v:path arrowok="t"/>
                <v:fill/>
              </v:shape>
            </v:group>
            <v:group style="position:absolute;left:7360;top:1834;width:100;height:69" coordorigin="7360,1834" coordsize="100,69">
              <v:shape style="position:absolute;left:7360;top:1834;width:100;height:69" coordorigin="7360,1834" coordsize="100,69" path="m7360,1851l7458,1902,7460,1890,7457,1880,7445,1871,7420,1858,7369,1834e" filled="f" stroked="t" strokeweight=".04916pt" strokecolor="#231F20">
                <v:path arrowok="t"/>
              </v:shape>
            </v:group>
            <v:group style="position:absolute;left:7390;top:1511;width:107;height:52" coordorigin="7390,1511" coordsize="107,52">
              <v:shape style="position:absolute;left:7390;top:1511;width:107;height:52" coordorigin="7390,1511" coordsize="107,52" path="m7495,1511l7390,1543,7395,1562,7440,1551,7474,1542,7491,1534,7497,1525,7495,1511e" filled="t" fillcolor="#D1D3D4" stroked="f">
                <v:path arrowok="t"/>
                <v:fill/>
              </v:shape>
            </v:group>
            <v:group style="position:absolute;left:7390;top:1511;width:107;height:52" coordorigin="7390,1511" coordsize="107,52">
              <v:shape style="position:absolute;left:7390;top:1511;width:107;height:52" coordorigin="7390,1511" coordsize="107,52" path="m7390,1543l7495,1511,7497,1525,7491,1534,7474,1542,7440,1551,7395,1562e" filled="f" stroked="t" strokeweight=".04916pt" strokecolor="#231F20">
                <v:path arrowok="t"/>
              </v:shape>
            </v:group>
            <v:group style="position:absolute;left:7384;top:1496;width:112;height:48" coordorigin="7384,1496" coordsize="112,48">
              <v:shape style="position:absolute;left:7384;top:1496;width:112;height:48" coordorigin="7384,1496" coordsize="112,48" path="m7480,1496l7466,1497,7442,1504,7384,1525,7390,1543,7495,1510,7488,1500,7480,1496e" filled="t" fillcolor="#D1D3D4" stroked="f">
                <v:path arrowok="t"/>
                <v:fill/>
              </v:shape>
            </v:group>
            <v:group style="position:absolute;left:7384;top:1496;width:112;height:48" coordorigin="7384,1496" coordsize="112,48">
              <v:shape style="position:absolute;left:7384;top:1496;width:112;height:48" coordorigin="7384,1496" coordsize="112,48" path="m7390,1543l7495,1510,7488,1500,7480,1496,7466,1497,7442,1504,7384,1525e" filled="f" stroked="t" strokeweight=".04916pt" strokecolor="#231F20">
                <v:path arrowok="t"/>
              </v:shape>
            </v:group>
            <v:group style="position:absolute;left:7193;top:1208;width:66;height:107" coordorigin="7193,1208" coordsize="66,107">
              <v:shape style="position:absolute;left:7193;top:1208;width:66;height:107" coordorigin="7193,1208" coordsize="66,107" path="m7244,1208l7193,1306,7210,1315,7243,1260,7255,1238,7258,1225,7255,1216,7244,1208e" filled="t" fillcolor="#D1D3D4" stroked="f">
                <v:path arrowok="t"/>
                <v:fill/>
              </v:shape>
            </v:group>
            <v:group style="position:absolute;left:7193;top:1208;width:66;height:107" coordorigin="7193,1208" coordsize="66,107">
              <v:shape style="position:absolute;left:7193;top:1208;width:66;height:107" coordorigin="7193,1208" coordsize="66,107" path="m7193,1306l7244,1208,7255,1216,7258,1225,7255,1238,7243,1260,7210,1315e" filled="f" stroked="t" strokeweight=".04916pt" strokecolor="#231F20">
                <v:path arrowok="t"/>
              </v:shape>
            </v:group>
            <v:group style="position:absolute;left:7176;top:1206;width:69;height:100" coordorigin="7176,1206" coordsize="69,100">
              <v:shape style="position:absolute;left:7176;top:1206;width:69;height:100" coordorigin="7176,1206" coordsize="69,100" path="m7231,1206l7222,1209,7213,1221,7200,1246,7176,1297,7193,1306,7244,1208,7231,1206e" filled="t" fillcolor="#D1D3D4" stroked="f">
                <v:path arrowok="t"/>
                <v:fill/>
              </v:shape>
            </v:group>
            <v:group style="position:absolute;left:7176;top:1206;width:69;height:100" coordorigin="7176,1206" coordsize="69,100">
              <v:shape style="position:absolute;left:7176;top:1206;width:69;height:100" coordorigin="7176,1206" coordsize="69,100" path="m7193,1306l7244,1208,7231,1206,7222,1209,7213,1221,7200,1246,7176,1297e" filled="f" stroked="t" strokeweight=".04916pt" strokecolor="#231F20">
                <v:path arrowok="t"/>
              </v:shape>
            </v:group>
            <v:group style="position:absolute;left:6545;top:1838;width:101;height:70" coordorigin="6545,1838" coordsize="101,70">
              <v:shape style="position:absolute;left:6545;top:1838;width:101;height:70" coordorigin="6545,1838" coordsize="101,70" path="m6637,1838l6584,1863,6559,1877,6547,1886,6545,1896,6549,1908,6646,1856,6637,1838e" filled="t" fillcolor="#D1D3D4" stroked="f">
                <v:path arrowok="t"/>
                <v:fill/>
              </v:shape>
            </v:group>
            <v:group style="position:absolute;left:6545;top:1838;width:101;height:70" coordorigin="6545,1838" coordsize="101,70">
              <v:shape style="position:absolute;left:6545;top:1838;width:101;height:70" coordorigin="6545,1838" coordsize="101,70" path="m6646,1856l6549,1908,6545,1896,6547,1886,6559,1877,6584,1863,6637,1838e" filled="f" stroked="t" strokeweight=".04916pt" strokecolor="#231F20">
                <v:path arrowok="t"/>
              </v:shape>
            </v:group>
            <v:group style="position:absolute;left:6549;top:1856;width:107;height:64" coordorigin="6549,1856" coordsize="107,64">
              <v:shape style="position:absolute;left:6549;top:1856;width:107;height:64" coordorigin="6549,1856" coordsize="107,64" path="m6646,1856l6549,1909,6558,1917,6567,1920,6579,1917,6599,1906,6656,1873,6646,1856e" filled="t" fillcolor="#D1D3D4" stroked="f">
                <v:path arrowok="t"/>
                <v:fill/>
              </v:shape>
            </v:group>
            <v:group style="position:absolute;left:6549;top:1856;width:107;height:64" coordorigin="6549,1856" coordsize="107,64">
              <v:shape style="position:absolute;left:6549;top:1856;width:107;height:64" coordorigin="6549,1856" coordsize="107,64" path="m6646,1856l6549,1909,6558,1917,6567,1920,6579,1917,6599,1906,6631,1888,6656,1873e" filled="f" stroked="t" strokeweight=".04916pt" strokecolor="#231F20">
                <v:path arrowok="t"/>
              </v:shape>
            </v:group>
            <v:group style="position:absolute;left:6838;top:2046;width:49;height:112" coordorigin="6838,2046" coordsize="49,112">
              <v:shape style="position:absolute;left:6838;top:2046;width:49;height:112" coordorigin="6838,2046" coordsize="49,112" path="m6868,2046l6848,2100,6840,2127,6838,2143,6843,2151,6855,2158,6887,2052,6868,2046e" filled="t" fillcolor="#D1D3D4" stroked="f">
                <v:path arrowok="t"/>
                <v:fill/>
              </v:shape>
            </v:group>
            <v:group style="position:absolute;left:6838;top:2046;width:49;height:112" coordorigin="6838,2046" coordsize="49,112">
              <v:shape style="position:absolute;left:6838;top:2046;width:49;height:112" coordorigin="6838,2046" coordsize="49,112" path="m6887,2052l6855,2158,6843,2151,6838,2143,6840,2127,6848,2100,6868,2046e" filled="f" stroked="t" strokeweight=".04916pt" strokecolor="#231F20">
                <v:path arrowok="t"/>
              </v:shape>
            </v:group>
            <v:group style="position:absolute;left:6855;top:2052;width:50;height:106" coordorigin="6855,2052" coordsize="50,106">
              <v:shape style="position:absolute;left:6855;top:2052;width:50;height:106" coordorigin="6855,2052" coordsize="50,106" path="m6887,2052l6855,2158,6869,2157,6878,2151,6885,2133,6894,2099,6905,2057,6887,2052e" filled="t" fillcolor="#D1D3D4" stroked="f">
                <v:path arrowok="t"/>
                <v:fill/>
              </v:shape>
            </v:group>
            <v:group style="position:absolute;left:6855;top:2052;width:50;height:106" coordorigin="6855,2052" coordsize="50,106">
              <v:shape style="position:absolute;left:6855;top:2052;width:50;height:106" coordorigin="6855,2052" coordsize="50,106" path="m6887,2052l6855,2158,6869,2157,6878,2151,6885,2133,6894,2099,6905,2057e" filled="f" stroked="t" strokeweight=".04916pt" strokecolor="#231F20">
                <v:path arrowok="t"/>
              </v:shape>
            </v:group>
            <v:group style="position:absolute;left:7177;top:2020;width:70;height:101" coordorigin="7177,2020" coordsize="70,101">
              <v:shape style="position:absolute;left:7177;top:2020;width:70;height:101" coordorigin="7177,2020" coordsize="70,101" path="m7195,2020l7202,2083,7234,2121,7247,2117,7195,2020e" filled="t" fillcolor="#D1D3D4" stroked="f">
                <v:path arrowok="t"/>
                <v:fill/>
              </v:shape>
            </v:group>
            <v:group style="position:absolute;left:7177;top:2020;width:70;height:101" coordorigin="7177,2020" coordsize="70,101">
              <v:shape style="position:absolute;left:7177;top:2020;width:70;height:101" coordorigin="7177,2020" coordsize="70,101" path="m7195,2020l7247,2117,7234,2121,7225,2119,7215,2108,7202,2083,7177,2029e" filled="f" stroked="t" strokeweight=".04916pt" strokecolor="#231F20">
                <v:path arrowok="t"/>
              </v:shape>
            </v:group>
            <v:group style="position:absolute;left:7195;top:2011;width:64;height:107" coordorigin="7195,2011" coordsize="64,107">
              <v:shape style="position:absolute;left:7195;top:2011;width:64;height:107" coordorigin="7195,2011" coordsize="64,107" path="m7211,2011l7195,2020,7247,2117,7256,2109,7259,2100,7256,2088,7245,2068,7226,2036,7211,2011e" filled="t" fillcolor="#D1D3D4" stroked="f">
                <v:path arrowok="t"/>
                <v:fill/>
              </v:shape>
            </v:group>
            <v:group style="position:absolute;left:7195;top:2011;width:64;height:107" coordorigin="7195,2011" coordsize="64,107">
              <v:shape style="position:absolute;left:7195;top:2011;width:64;height:107" coordorigin="7195,2011" coordsize="64,107" path="m7195,2020l7247,2117,7256,2109,7259,2100,7256,2088,7245,2068,7226,2036,7211,2011e" filled="f" stroked="t" strokeweight=".04916pt" strokecolor="#231F20">
                <v:path arrowok="t"/>
              </v:shape>
            </v:group>
            <v:group style="position:absolute;left:7384;top:1780;width:112;height:49" coordorigin="7384,1780" coordsize="112,49">
              <v:shape style="position:absolute;left:7384;top:1780;width:112;height:49" coordorigin="7384,1780" coordsize="112,49" path="m7390,1780l7384,1799,7438,1818,7466,1827,7481,1829,7490,1824,7496,1812,7390,1780e" filled="t" fillcolor="#D1D3D4" stroked="f">
                <v:path arrowok="t"/>
                <v:fill/>
              </v:shape>
            </v:group>
            <v:group style="position:absolute;left:7384;top:1780;width:112;height:49" coordorigin="7384,1780" coordsize="112,49">
              <v:shape style="position:absolute;left:7384;top:1780;width:112;height:49" coordorigin="7384,1780" coordsize="112,49" path="m7390,1780l7496,1812,7490,1824,7481,1829,7466,1827,7438,1818,7384,1799e" filled="f" stroked="t" strokeweight=".04916pt" strokecolor="#231F20">
                <v:path arrowok="t"/>
              </v:shape>
            </v:group>
            <v:group style="position:absolute;left:7390;top:1762;width:106;height:50" coordorigin="7390,1762" coordsize="106,50">
              <v:shape style="position:absolute;left:7390;top:1762;width:106;height:50" coordorigin="7390,1762" coordsize="106,50" path="m7395,1762l7390,1780,7496,1812,7495,1798,7489,1789,7472,1781,7437,1772,7395,1762e" filled="t" fillcolor="#D1D3D4" stroked="f">
                <v:path arrowok="t"/>
                <v:fill/>
              </v:shape>
            </v:group>
            <v:group style="position:absolute;left:7390;top:1762;width:106;height:50" coordorigin="7390,1762" coordsize="106,50">
              <v:shape style="position:absolute;left:7390;top:1762;width:106;height:50" coordorigin="7390,1762" coordsize="106,50" path="m7390,1780l7496,1812,7495,1798,7489,1789,7472,1781,7437,1772,7395,1762e" filled="f" stroked="t" strokeweight=".04916pt" strokecolor="#231F20">
                <v:path arrowok="t"/>
              </v:shape>
            </v:group>
            <v:group style="position:absolute;left:7359;top:1419;width:101;height:70" coordorigin="7359,1419" coordsize="101,70">
              <v:shape style="position:absolute;left:7359;top:1419;width:101;height:70" coordorigin="7359,1419" coordsize="101,70" path="m7456,1419l7359,1472,7368,1490,7421,1465,7446,1451,7458,1442,7460,1432,7456,1419e" filled="t" fillcolor="#D1D3D4" stroked="f">
                <v:path arrowok="t"/>
                <v:fill/>
              </v:shape>
            </v:group>
            <v:group style="position:absolute;left:7359;top:1419;width:101;height:70" coordorigin="7359,1419" coordsize="101,70">
              <v:shape style="position:absolute;left:7359;top:1419;width:101;height:70" coordorigin="7359,1419" coordsize="101,70" path="m7359,1472l7456,1419,7460,1432,7458,1442,7446,1451,7421,1465,7368,1490e" filled="f" stroked="t" strokeweight=".04916pt" strokecolor="#231F20">
                <v:path arrowok="t"/>
              </v:shape>
            </v:group>
            <v:group style="position:absolute;left:7350;top:1408;width:107;height:64" coordorigin="7350,1408" coordsize="107,64">
              <v:shape style="position:absolute;left:7350;top:1408;width:107;height:64" coordorigin="7350,1408" coordsize="107,64" path="m7439,1408l7426,1411,7406,1422,7350,1455,7359,1472,7456,1419,7447,1411,7439,1408e" filled="t" fillcolor="#D1D3D4" stroked="f">
                <v:path arrowok="t"/>
                <v:fill/>
              </v:shape>
            </v:group>
            <v:group style="position:absolute;left:7350;top:1408;width:107;height:64" coordorigin="7350,1408" coordsize="107,64">
              <v:shape style="position:absolute;left:7350;top:1408;width:107;height:64" coordorigin="7350,1408" coordsize="107,64" path="m7359,1472l7456,1419,7447,1411,7439,1408,7426,1411,7406,1422,7375,1440,7350,1455e" filled="f" stroked="t" strokeweight=".04916pt" strokecolor="#231F20">
                <v:path arrowok="t"/>
              </v:shape>
            </v:group>
            <v:group style="position:absolute;left:6665;top:1173;width:112;height:166" coordorigin="6665,1173" coordsize="112,166">
              <v:shape style="position:absolute;left:6665;top:1173;width:112;height:166" coordorigin="6665,1173" coordsize="112,166" path="m6673,1173l6667,1187,6665,1198,6669,1210,6679,1227,6696,1251,6761,1339,6777,1328,6673,1173e" filled="t" fillcolor="#D1D3D4" stroked="f">
                <v:path arrowok="t"/>
                <v:fill/>
              </v:shape>
            </v:group>
            <v:group style="position:absolute;left:6665;top:1173;width:112;height:166" coordorigin="6665,1173" coordsize="112,166">
              <v:shape style="position:absolute;left:6665;top:1173;width:112;height:166" coordorigin="6665,1173" coordsize="112,166" path="m6777,1328l6673,1173,6667,1187,6665,1198,6669,1210,6679,1227,6696,1251,6761,1339e" filled="f" stroked="t" strokeweight=".04916pt" strokecolor="#231F20">
                <v:path arrowok="t"/>
              </v:shape>
            </v:group>
            <v:group style="position:absolute;left:6512;top:1327;width:165;height:112" coordorigin="6512,1327" coordsize="165,112">
              <v:shape style="position:absolute;left:6512;top:1327;width:165;height:112" coordorigin="6512,1327" coordsize="165,112" path="m6534,1327l6524,1330,6512,1337,6665,1439,6677,1423,6588,1358,6563,1340,6546,1330,6534,1327e" filled="t" fillcolor="#D1D3D4" stroked="f">
                <v:path arrowok="t"/>
                <v:fill/>
              </v:shape>
            </v:group>
            <v:group style="position:absolute;left:6512;top:1327;width:165;height:112" coordorigin="6512,1327" coordsize="165,112">
              <v:shape style="position:absolute;left:6512;top:1327;width:165;height:112" coordorigin="6512,1327" coordsize="165,112" path="m6665,1439l6512,1337,6524,1330,6534,1327,6546,1330,6563,1340,6588,1358,6677,1423e" filled="f" stroked="t" strokeweight=".04916pt" strokecolor="#231F20">
                <v:path arrowok="t"/>
              </v:shape>
            </v:group>
            <v:group style="position:absolute;left:6510;top:1337;width:155;height:120" coordorigin="6510,1337" coordsize="155,120">
              <v:shape style="position:absolute;left:6510;top:1337;width:155;height:120" coordorigin="6510,1337" coordsize="155,120" path="m6511,1337l6545,1390,6655,1456,6665,1439,6511,1337e" filled="t" fillcolor="#D1D3D4" stroked="f">
                <v:path arrowok="t"/>
                <v:fill/>
              </v:shape>
            </v:group>
            <v:group style="position:absolute;left:6510;top:1337;width:155;height:120" coordorigin="6510,1337" coordsize="155,120">
              <v:shape style="position:absolute;left:6510;top:1337;width:155;height:120" coordorigin="6510,1337" coordsize="155,120" path="m6665,1439l6511,1337,6510,1353,6514,1364,6524,1375,6545,1390,6655,1456e" filled="f" stroked="t" strokeweight=".04916pt" strokecolor="#231F20">
                <v:path arrowok="t"/>
              </v:shape>
            </v:group>
            <v:group style="position:absolute;left:6424;top:1723;width:181;height:56" coordorigin="6424,1723" coordsize="181,56">
              <v:shape style="position:absolute;left:6424;top:1723;width:181;height:56" coordorigin="6424,1723" coordsize="181,56" path="m6602,1723l6481,1743,6424,1780,6605,1744,6602,1723e" filled="t" fillcolor="#D1D3D4" stroked="f">
                <v:path arrowok="t"/>
                <v:fill/>
              </v:shape>
            </v:group>
            <v:group style="position:absolute;left:6424;top:1723;width:181;height:56" coordorigin="6424,1723" coordsize="181,56">
              <v:shape style="position:absolute;left:6424;top:1723;width:181;height:56" coordorigin="6424,1723" coordsize="181,56" path="m6605,1744l6424,1780,6428,1764,6436,1755,6452,1748,6481,1743,6602,1723e" filled="f" stroked="t" strokeweight=".04916pt" strokecolor="#231F20">
                <v:path arrowok="t"/>
              </v:shape>
            </v:group>
            <v:group style="position:absolute;left:6423;top:1744;width:187;height:55" coordorigin="6423,1744" coordsize="187,55">
              <v:shape style="position:absolute;left:6423;top:1744;width:187;height:55" coordorigin="6423,1744" coordsize="187,55" path="m6605,1744l6423,1780,6433,1791,6443,1797,6457,1799,6478,1795,6610,1763,6605,1744e" filled="t" fillcolor="#D1D3D4" stroked="f">
                <v:path arrowok="t"/>
                <v:fill/>
              </v:shape>
            </v:group>
            <v:group style="position:absolute;left:6423;top:1744;width:187;height:55" coordorigin="6423,1744" coordsize="187,55">
              <v:shape style="position:absolute;left:6423;top:1744;width:187;height:55" coordorigin="6423,1744" coordsize="187,55" path="m6605,1744l6423,1780,6433,1791,6443,1797,6457,1799,6478,1795,6511,1788,6610,1763e" filled="f" stroked="t" strokeweight=".04916pt" strokecolor="#231F20">
                <v:path arrowok="t"/>
              </v:shape>
            </v:group>
            <v:group style="position:absolute;left:6665;top:1990;width:112;height:165" coordorigin="6665,1990" coordsize="112,165">
              <v:shape style="position:absolute;left:6665;top:1990;width:112;height:165" coordorigin="6665,1990" coordsize="112,165" path="m6761,1990l6697,2078,6679,2104,6669,2121,6665,2133,6668,2143,6676,2155,6778,2001,6761,1990e" filled="t" fillcolor="#D1D3D4" stroked="f">
                <v:path arrowok="t"/>
                <v:fill/>
              </v:shape>
            </v:group>
            <v:group style="position:absolute;left:6665;top:1990;width:112;height:165" coordorigin="6665,1990" coordsize="112,165">
              <v:shape style="position:absolute;left:6665;top:1990;width:112;height:165" coordorigin="6665,1990" coordsize="112,165" path="m6778,2001l6676,2155,6668,2143,6665,2133,6669,2121,6679,2104,6697,2078,6761,1990e" filled="f" stroked="t" strokeweight=".04916pt" strokecolor="#231F20">
                <v:path arrowok="t"/>
              </v:shape>
            </v:group>
            <v:group style="position:absolute;left:6675;top:2001;width:120;height:155" coordorigin="6675,2001" coordsize="120,155">
              <v:shape style="position:absolute;left:6675;top:2001;width:120;height:155" coordorigin="6675,2001" coordsize="120,155" path="m6778,2001l6675,2156,6691,2157,6703,2153,6714,2143,6728,2122,6795,2012,6778,2001e" filled="t" fillcolor="#D1D3D4" stroked="f">
                <v:path arrowok="t"/>
                <v:fill/>
              </v:shape>
            </v:group>
            <v:group style="position:absolute;left:6675;top:2001;width:120;height:155" coordorigin="6675,2001" coordsize="120,155">
              <v:shape style="position:absolute;left:6675;top:2001;width:120;height:155" coordorigin="6675,2001" coordsize="120,155" path="m6778,2001l6675,2156,6691,2157,6703,2153,6714,2143,6728,2122,6795,2012e" filled="f" stroked="t" strokeweight=".04916pt" strokecolor="#231F20">
                <v:path arrowok="t"/>
              </v:shape>
            </v:group>
            <v:group style="position:absolute;left:7062;top:2061;width:56;height:181" coordorigin="7062,2061" coordsize="56,181">
              <v:shape style="position:absolute;left:7062;top:2061;width:56;height:181" coordorigin="7062,2061" coordsize="56,181" path="m7082,2061l7062,2065,7081,2186,7087,2215,7093,2231,7103,2238,7118,2242,7082,2061e" filled="t" fillcolor="#D1D3D4" stroked="f">
                <v:path arrowok="t"/>
                <v:fill/>
              </v:shape>
            </v:group>
            <v:group style="position:absolute;left:7062;top:2061;width:56;height:181" coordorigin="7062,2061" coordsize="56,181">
              <v:shape style="position:absolute;left:7062;top:2061;width:56;height:181" coordorigin="7062,2061" coordsize="56,181" path="m7082,2061l7118,2242,7103,2238,7093,2231,7087,2215,7081,2186,7062,2065e" filled="f" stroked="t" strokeweight=".04916pt" strokecolor="#231F20">
                <v:path arrowok="t"/>
              </v:shape>
            </v:group>
            <v:group style="position:absolute;left:7082;top:2057;width:55;height:187" coordorigin="7082,2057" coordsize="55,187">
              <v:shape style="position:absolute;left:7082;top:2057;width:55;height:187" coordorigin="7082,2057" coordsize="55,187" path="m7102,2057l7082,2061,7119,2244,7130,2233,7136,2223,7137,2210,7134,2189,7126,2156,7102,2057e" filled="t" fillcolor="#D1D3D4" stroked="f">
                <v:path arrowok="t"/>
                <v:fill/>
              </v:shape>
            </v:group>
            <v:group style="position:absolute;left:7082;top:2057;width:55;height:187" coordorigin="7082,2057" coordsize="55,187">
              <v:shape style="position:absolute;left:7082;top:2057;width:55;height:187" coordorigin="7082,2057" coordsize="55,187" path="m7082,2061l7119,2244,7130,2233,7136,2223,7137,2210,7134,2189,7126,2156,7102,2057e" filled="f" stroked="t" strokeweight=".04916pt" strokecolor="#231F20">
                <v:path arrowok="t"/>
              </v:shape>
            </v:group>
            <v:group style="position:absolute;left:7328;top:1889;width:165;height:112" coordorigin="7328,1889" coordsize="165,112">
              <v:shape style="position:absolute;left:7328;top:1889;width:165;height:112" coordorigin="7328,1889" coordsize="165,112" path="m7340,1889l7417,1970,7471,2001,7481,1999,7493,1991,7340,1889e" filled="t" fillcolor="#D1D3D4" stroked="f">
                <v:path arrowok="t"/>
                <v:fill/>
              </v:shape>
            </v:group>
            <v:group style="position:absolute;left:7328;top:1889;width:165;height:112" coordorigin="7328,1889" coordsize="165,112">
              <v:shape style="position:absolute;left:7328;top:1889;width:165;height:112" coordorigin="7328,1889" coordsize="165,112" path="m7340,1889l7493,1991,7481,1999,7471,2001,7459,1998,7442,1988,7417,1970,7328,1906e" filled="f" stroked="t" strokeweight=".04916pt" strokecolor="#231F20">
                <v:path arrowok="t"/>
              </v:shape>
            </v:group>
            <v:group style="position:absolute;left:7340;top:1869;width:155;height:123" coordorigin="7340,1869" coordsize="155,123">
              <v:shape style="position:absolute;left:7340;top:1869;width:155;height:123" coordorigin="7340,1869" coordsize="155,123" path="m7352,1869l7340,1889,7495,1992,7495,1976,7492,1964,7482,1953,7462,1938,7352,1869e" filled="t" fillcolor="#D1D3D4" stroked="f">
                <v:path arrowok="t"/>
                <v:fill/>
              </v:shape>
            </v:group>
            <v:group style="position:absolute;left:7340;top:1869;width:155;height:123" coordorigin="7340,1869" coordsize="155,123">
              <v:shape style="position:absolute;left:7340;top:1869;width:155;height:123" coordorigin="7340,1869" coordsize="155,123" path="m7340,1889l7495,1992,7495,1976,7492,1964,7482,1953,7462,1938,7352,1869e" filled="f" stroked="t" strokeweight=".04916pt" strokecolor="#231F20">
                <v:path arrowok="t"/>
              </v:shape>
            </v:group>
            <v:group style="position:absolute;left:7400;top:1548;width:181;height:56" coordorigin="7400,1548" coordsize="181,56">
              <v:shape style="position:absolute;left:7400;top:1548;width:181;height:56" coordorigin="7400,1548" coordsize="181,56" path="m7581,1548l7400,1585,7403,1605,7524,1586,7553,1580,7569,1574,7577,1564,7581,1548e" filled="t" fillcolor="#D1D3D4" stroked="f">
                <v:path arrowok="t"/>
                <v:fill/>
              </v:shape>
            </v:group>
            <v:group style="position:absolute;left:7400;top:1548;width:181;height:56" coordorigin="7400,1548" coordsize="181,56">
              <v:shape style="position:absolute;left:7400;top:1548;width:181;height:56" coordorigin="7400,1548" coordsize="181,56" path="m7400,1585l7581,1548,7577,1564,7569,1574,7553,1580,7524,1586,7403,1605e" filled="f" stroked="t" strokeweight=".04916pt" strokecolor="#231F20">
                <v:path arrowok="t"/>
              </v:shape>
            </v:group>
            <v:group style="position:absolute;left:7394;top:1528;width:187;height:57" coordorigin="7394,1528" coordsize="187,57">
              <v:shape style="position:absolute;left:7394;top:1528;width:187;height:57" coordorigin="7394,1528" coordsize="187,57" path="m7548,1528l7527,1531,7496,1538,7394,1563,7399,1585,7581,1548,7571,1536,7561,1529,7548,1528e" filled="t" fillcolor="#D1D3D4" stroked="f">
                <v:path arrowok="t"/>
                <v:fill/>
              </v:shape>
            </v:group>
            <v:group style="position:absolute;left:7394;top:1528;width:187;height:57" coordorigin="7394,1528" coordsize="187,57">
              <v:shape style="position:absolute;left:7394;top:1528;width:187;height:57" coordorigin="7394,1528" coordsize="187,57" path="m7399,1585l7581,1548,7571,1536,7561,1529,7548,1528,7527,1531,7496,1538,7394,1563e" filled="f" stroked="t" strokeweight=".04916pt" strokecolor="#231F20">
                <v:path arrowok="t"/>
              </v:shape>
            </v:group>
            <v:group style="position:absolute;left:7226;top:1173;width:112;height:165" coordorigin="7226,1173" coordsize="112,165">
              <v:shape style="position:absolute;left:7226;top:1173;width:112;height:165" coordorigin="7226,1173" coordsize="112,165" path="m7329,1173l7226,1327,7243,1339,7308,1250,7326,1225,7336,1208,7339,1196,7336,1186,7329,1173e" filled="t" fillcolor="#D1D3D4" stroked="f">
                <v:path arrowok="t"/>
                <v:fill/>
              </v:shape>
            </v:group>
            <v:group style="position:absolute;left:7226;top:1173;width:112;height:165" coordorigin="7226,1173" coordsize="112,165">
              <v:shape style="position:absolute;left:7226;top:1173;width:112;height:165" coordorigin="7226,1173" coordsize="112,165" path="m7226,1327l7329,1173,7336,1186,7339,1196,7336,1208,7326,1225,7308,1250,7243,1339e" filled="f" stroked="t" strokeweight=".04916pt" strokecolor="#231F20">
                <v:path arrowok="t"/>
              </v:shape>
            </v:group>
            <v:group style="position:absolute;left:7210;top:1172;width:120;height:155" coordorigin="7210,1172" coordsize="120,155">
              <v:shape style="position:absolute;left:7210;top:1172;width:120;height:155" coordorigin="7210,1172" coordsize="120,155" path="m7313,1172l7302,1175,7290,1186,7276,1206,7210,1316,7226,1327,7329,1172,7313,1172e" filled="t" fillcolor="#D1D3D4" stroked="f">
                <v:path arrowok="t"/>
                <v:fill/>
              </v:shape>
            </v:group>
            <v:group style="position:absolute;left:7210;top:1172;width:120;height:155" coordorigin="7210,1172" coordsize="120,155">
              <v:shape style="position:absolute;left:7210;top:1172;width:120;height:155" coordorigin="7210,1172" coordsize="120,155" path="m7226,1327l7329,1172,7313,1172,7302,1175,7290,1186,7276,1206,7210,1316e" filled="f" stroked="t" strokeweight=".04916pt" strokecolor="#231F20">
                <v:path arrowok="t"/>
              </v:shape>
            </v:group>
            <v:group style="position:absolute;left:6425;top:1530;width:185;height:55" coordorigin="6425,1530" coordsize="185,55">
              <v:shape style="position:absolute;left:6425;top:1530;width:185;height:55" coordorigin="6425,1530" coordsize="185,55" path="m6457,1530l6443,1531,6434,1537,6425,1549,6606,1585,6611,1565,6480,1534,6457,1530e" filled="t" fillcolor="#D1D3D4" stroked="f">
                <v:path arrowok="t"/>
                <v:fill/>
              </v:shape>
            </v:group>
            <v:group style="position:absolute;left:6425;top:1530;width:185;height:55" coordorigin="6425,1530" coordsize="185,55">
              <v:shape style="position:absolute;left:6425;top:1530;width:185;height:55" coordorigin="6425,1530" coordsize="185,55" path="m6606,1585l6425,1549,6434,1537,6443,1531,6457,1530,6480,1534,6515,1542,6611,1565e" filled="f" stroked="t" strokeweight=".04916pt" strokecolor="#231F20">
                <v:path arrowok="t"/>
              </v:shape>
            </v:group>
            <v:group style="position:absolute;left:6424;top:1549;width:182;height:55" coordorigin="6424,1549" coordsize="182,55">
              <v:shape style="position:absolute;left:6424;top:1549;width:182;height:55" coordorigin="6424,1549" coordsize="182,55" path="m6424,1549l6479,1586,6603,1605,6606,1585,6424,1549e" filled="t" fillcolor="#D1D3D4" stroked="f">
                <v:path arrowok="t"/>
                <v:fill/>
              </v:shape>
            </v:group>
            <v:group style="position:absolute;left:6424;top:1549;width:182;height:55" coordorigin="6424,1549" coordsize="182,55">
              <v:shape style="position:absolute;left:6424;top:1549;width:182;height:55" coordorigin="6424,1549" coordsize="182,55" path="m6606,1585l6424,1549,6430,1565,6438,1574,6453,1580,6479,1586,6603,1605e" filled="f" stroked="t" strokeweight=".04916pt" strokecolor="#231F20">
                <v:path arrowok="t"/>
              </v:shape>
            </v:group>
            <v:group style="position:absolute;left:6513;top:1871;width:155;height:120" coordorigin="6513,1871" coordsize="155,120">
              <v:shape style="position:absolute;left:6513;top:1871;width:155;height:120" coordorigin="6513,1871" coordsize="155,120" path="m6657,1871l6544,1941,6524,1955,6515,1965,6513,1976,6515,1991,6668,1889,6657,1871e" filled="t" fillcolor="#D1D3D4" stroked="f">
                <v:path arrowok="t"/>
                <v:fill/>
              </v:shape>
            </v:group>
            <v:group style="position:absolute;left:6513;top:1871;width:155;height:120" coordorigin="6513,1871" coordsize="155,120">
              <v:shape style="position:absolute;left:6513;top:1871;width:155;height:120" coordorigin="6513,1871" coordsize="155,120" path="m6668,1889l6515,1991,6513,1976,6515,1965,6524,1955,6544,1941,6657,1871e" filled="f" stroked="t" strokeweight=".04916pt" strokecolor="#231F20">
                <v:path arrowok="t"/>
              </v:shape>
            </v:group>
            <v:group style="position:absolute;left:6514;top:1889;width:166;height:112" coordorigin="6514,1889" coordsize="166,112">
              <v:shape style="position:absolute;left:6514;top:1889;width:166;height:112" coordorigin="6514,1889" coordsize="166,112" path="m6668,1889l6514,1992,6528,1998,6539,2000,6551,1997,6567,1987,6592,1969,6680,1905,6668,1889e" filled="t" fillcolor="#D1D3D4" stroked="f">
                <v:path arrowok="t"/>
                <v:fill/>
              </v:shape>
            </v:group>
            <v:group style="position:absolute;left:6514;top:1889;width:166;height:112" coordorigin="6514,1889" coordsize="166,112">
              <v:shape style="position:absolute;left:6514;top:1889;width:166;height:112" coordorigin="6514,1889" coordsize="166,112" path="m6668,1889l6514,1992,6528,1998,6539,2000,6551,1997,6567,1987,6592,1969,6680,1905e" filled="f" stroked="t" strokeweight=".04916pt" strokecolor="#231F20">
                <v:path arrowok="t"/>
              </v:shape>
            </v:group>
            <v:group style="position:absolute;left:6870;top:2054;width:55;height:185" coordorigin="6870,2054" coordsize="55,185">
              <v:shape style="position:absolute;left:6870;top:2054;width:55;height:185" coordorigin="6870,2054" coordsize="55,185" path="m6905,2054l6882,2150,6874,2185,6870,2208,6871,2222,6878,2231,6890,2240,6925,2059,6905,2054e" filled="t" fillcolor="#D1D3D4" stroked="f">
                <v:path arrowok="t"/>
                <v:fill/>
              </v:shape>
            </v:group>
            <v:group style="position:absolute;left:6870;top:2054;width:55;height:185" coordorigin="6870,2054" coordsize="55,185">
              <v:shape style="position:absolute;left:6870;top:2054;width:55;height:185" coordorigin="6870,2054" coordsize="55,185" path="m6925,2059l6890,2240,6878,2231,6871,2222,6870,2208,6874,2185,6882,2150,6905,2054e" filled="f" stroked="t" strokeweight=".04916pt" strokecolor="#231F20">
                <v:path arrowok="t"/>
              </v:shape>
            </v:group>
            <v:group style="position:absolute;left:6889;top:2059;width:55;height:182" coordorigin="6889,2059" coordsize="55,182">
              <v:shape style="position:absolute;left:6889;top:2059;width:55;height:182" coordorigin="6889,2059" coordsize="55,182" path="m6925,2059l6889,2241,6905,2235,6914,2227,6921,2212,6926,2186,6945,2062,6925,2059e" filled="t" fillcolor="#D1D3D4" stroked="f">
                <v:path arrowok="t"/>
                <v:fill/>
              </v:shape>
            </v:group>
            <v:group style="position:absolute;left:6889;top:2059;width:55;height:182" coordorigin="6889,2059" coordsize="55,182">
              <v:shape style="position:absolute;left:6889;top:2059;width:55;height:182" coordorigin="6889,2059" coordsize="55,182" path="m6925,2059l6889,2241,6905,2235,6914,2227,6921,2212,6926,2186,6945,2062e" filled="f" stroked="t" strokeweight=".04916pt" strokecolor="#231F20">
                <v:path arrowok="t"/>
              </v:shape>
            </v:group>
            <v:group style="position:absolute;left:7209;top:1997;width:120;height:156" coordorigin="7209,1997" coordsize="120,156">
              <v:shape style="position:absolute;left:7209;top:1997;width:120;height:156" coordorigin="7209,1997" coordsize="120,156" path="m7227,1997l7279,2121,7315,2153,7329,2150,7227,1997e" filled="t" fillcolor="#D1D3D4" stroked="f">
                <v:path arrowok="t"/>
                <v:fill/>
              </v:shape>
            </v:group>
            <v:group style="position:absolute;left:7209;top:1997;width:120;height:156" coordorigin="7209,1997" coordsize="120,156">
              <v:shape style="position:absolute;left:7209;top:1997;width:120;height:156" coordorigin="7209,1997" coordsize="120,156" path="m7227,1997l7329,2150,7315,2153,7304,2150,7293,2141,7279,2121,7209,2008e" filled="f" stroked="t" strokeweight=".04916pt" strokecolor="#231F20">
                <v:path arrowok="t"/>
              </v:shape>
            </v:group>
            <v:group style="position:absolute;left:7227;top:1986;width:112;height:166" coordorigin="7227,1986" coordsize="112,166">
              <v:shape style="position:absolute;left:7227;top:1986;width:112;height:166" coordorigin="7227,1986" coordsize="112,166" path="m7243,1986l7227,1997,7330,2151,7336,2138,7338,2127,7335,2115,7325,2098,7308,2073,7243,1986e" filled="t" fillcolor="#D1D3D4" stroked="f">
                <v:path arrowok="t"/>
                <v:fill/>
              </v:shape>
            </v:group>
            <v:group style="position:absolute;left:7227;top:1986;width:112;height:166" coordorigin="7227,1986" coordsize="112,166">
              <v:shape style="position:absolute;left:7227;top:1986;width:112;height:166" coordorigin="7227,1986" coordsize="112,166" path="m7227,1997l7330,2151,7336,2138,7338,2127,7335,2115,7325,2098,7308,2073,7243,1986e" filled="f" stroked="t" strokeweight=".04916pt" strokecolor="#231F20">
                <v:path arrowok="t"/>
              </v:shape>
            </v:group>
            <v:group style="position:absolute;left:7394;top:1742;width:185;height:55" coordorigin="7394,1742" coordsize="185,55">
              <v:shape style="position:absolute;left:7394;top:1742;width:185;height:55" coordorigin="7394,1742" coordsize="185,55" path="m7399,1742l7394,1762,7526,1793,7548,1797,7562,1796,7571,1790,7580,1778,7399,1742e" filled="t" fillcolor="#D1D3D4" stroked="f">
                <v:path arrowok="t"/>
                <v:fill/>
              </v:shape>
            </v:group>
            <v:group style="position:absolute;left:7394;top:1742;width:185;height:55" coordorigin="7394,1742" coordsize="185,55">
              <v:shape style="position:absolute;left:7394;top:1742;width:185;height:55" coordorigin="7394,1742" coordsize="185,55" path="m7399,1742l7580,1778,7571,1790,7562,1796,7548,1797,7526,1793,7490,1785,7394,1762e" filled="f" stroked="t" strokeweight=".04916pt" strokecolor="#231F20">
                <v:path arrowok="t"/>
              </v:shape>
            </v:group>
            <v:group style="position:absolute;left:7399;top:1722;width:182;height:55" coordorigin="7399,1722" coordsize="182,55">
              <v:shape style="position:absolute;left:7399;top:1722;width:182;height:55" coordorigin="7399,1722" coordsize="182,55" path="m7402,1722l7399,1742,7581,1778,7575,1762,7567,1753,7552,1746,7526,1741,7402,1722e" filled="t" fillcolor="#D1D3D4" stroked="f">
                <v:path arrowok="t"/>
                <v:fill/>
              </v:shape>
            </v:group>
            <v:group style="position:absolute;left:7399;top:1722;width:182;height:55" coordorigin="7399,1722" coordsize="182,55">
              <v:shape style="position:absolute;left:7399;top:1722;width:182;height:55" coordorigin="7399,1722" coordsize="182,55" path="m7399,1742l7581,1778,7575,1762,7567,1753,7552,1746,7526,1741,7402,1722e" filled="f" stroked="t" strokeweight=".04916pt" strokecolor="#231F20">
                <v:path arrowok="t"/>
              </v:shape>
            </v:group>
            <v:group style="position:absolute;left:7338;top:1336;width:156;height:120" coordorigin="7338,1336" coordsize="156,120">
              <v:shape style="position:absolute;left:7338;top:1336;width:156;height:120" coordorigin="7338,1336" coordsize="156,120" path="m7492,1336l7338,1438,7349,1456,7463,1386,7482,1372,7492,1362,7494,1351,7492,1336e" filled="t" fillcolor="#D1D3D4" stroked="f">
                <v:path arrowok="t"/>
                <v:fill/>
              </v:shape>
            </v:group>
            <v:group style="position:absolute;left:7338;top:1336;width:156;height:120" coordorigin="7338,1336" coordsize="156,120">
              <v:shape style="position:absolute;left:7338;top:1336;width:156;height:120" coordorigin="7338,1336" coordsize="156,120" path="m7338,1438l7492,1336,7494,1351,7492,1362,7482,1372,7463,1386,7349,1456e" filled="f" stroked="t" strokeweight=".04916pt" strokecolor="#231F20">
                <v:path arrowok="t"/>
              </v:shape>
            </v:group>
            <v:group style="position:absolute;left:7327;top:1327;width:166;height:112" coordorigin="7327,1327" coordsize="166,112">
              <v:shape style="position:absolute;left:7327;top:1327;width:166;height:112" coordorigin="7327,1327" coordsize="166,112" path="m7468,1327l7456,1330,7439,1340,7415,1358,7327,1422,7338,1438,7493,1335,7479,1329,7468,1327e" filled="t" fillcolor="#D1D3D4" stroked="f">
                <v:path arrowok="t"/>
                <v:fill/>
              </v:shape>
            </v:group>
            <v:group style="position:absolute;left:7327;top:1327;width:166;height:112" coordorigin="7327,1327" coordsize="166,112">
              <v:shape style="position:absolute;left:7327;top:1327;width:166;height:112" coordorigin="7327,1327" coordsize="166,112" path="m7338,1438l7493,1335,7479,1329,7468,1327,7456,1330,7439,1340,7415,1358,7327,1422e" filled="f" stroked="t" strokeweight=".04916pt" strokecolor="#231F20">
                <v:path arrowok="t"/>
              </v:shape>
            </v:group>
            <v:group style="position:absolute;left:6598;top:1259;width:810;height:811" coordorigin="6598,1259" coordsize="810,811">
              <v:shape style="position:absolute;left:6598;top:1259;width:810;height:811" coordorigin="6598,1259" coordsize="810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2,7406,1621,7394,1559,7373,1500,7343,1445,7306,1396,7261,1352,7209,1315,7151,1287,7087,1268,7023,1259,6991,1259e" filled="t" fillcolor="#E8B909" stroked="f">
                <v:path arrowok="t"/>
                <v:fill/>
              </v:shape>
            </v:group>
            <v:group style="position:absolute;left:6598;top:1259;width:810;height:811" coordorigin="6598,1259" coordsize="810,811">
              <v:shape style="position:absolute;left:6598;top:1259;width:810;height:811" coordorigin="6598,1259" coordsize="810,811" path="m7391,1781l7367,1843,7334,1898,7294,1947,7247,1988,7195,2021,7138,2047,7077,2063,7015,2070,6983,2069,6918,2061,6855,2042,6796,2013,6744,1976,6699,1933,6661,1883,6632,1828,6611,1769,6600,1708,6598,1676,6598,1644,6606,1580,6626,1516,6654,1458,6691,1406,6734,1360,6784,1323,6839,1293,6898,1273,6959,1261,6991,1259,7023,1259,7087,1268,7151,1287,7209,1315,7261,1352,7306,1396,7343,1445,7373,1500,7394,1559,7406,1621,7408,1652,7408,1684,7405,1717,7399,1749,7391,1781xe" filled="f" stroked="t" strokeweight=".04916pt" strokecolor="#231F20">
                <v:path arrowok="t"/>
              </v:shape>
            </v:group>
            <v:group style="position:absolute;left:6613;top:1274;width:780;height:780" coordorigin="6613,1274" coordsize="780,780">
              <v:shape style="position:absolute;left:6613;top:1274;width:780;height:780" coordorigin="6613,1274" coordsize="780,780" path="m7003,1274l6940,1279,6880,1294,6824,1318,6772,1349,6707,1410,6671,1459,6643,1512,6624,1571,6614,1632,6613,1664,6614,1696,6624,1758,6643,1816,6671,1870,6707,1918,6772,1979,6824,2011,6880,2035,6940,2049,7003,2054,7035,2053,7097,2043,7155,2024,7208,1996,7279,1940,7335,1870,7362,1816,7382,1758,7392,1696,7393,1664,7392,1632,7382,1571,7362,1512,7335,1459,7279,1388,7208,1333,7155,1305,7097,1285,7035,1275,7003,1274e" filled="t" fillcolor="#005F9F" stroked="f">
                <v:path arrowok="t"/>
                <v:fill/>
              </v:shape>
            </v:group>
            <v:group style="position:absolute;left:6613;top:1274;width:780;height:780" coordorigin="6613,1274" coordsize="780,780">
              <v:shape style="position:absolute;left:6613;top:1274;width:780;height:780" coordorigin="6613,1274" coordsize="780,780" path="m7003,1274l7066,1279,7126,1294,7182,1318,7233,1349,7299,1410,7349,1485,7373,1541,7388,1601,7393,1664,7392,1696,7382,1758,7362,1816,7335,1870,7299,1918,7233,1979,7182,2011,7126,2035,7066,2049,7003,2054,6971,2053,6909,2043,6851,2024,6797,1996,6749,1961,6688,1895,6656,1844,6633,1788,6618,1728,6613,1664,6614,1632,6624,1571,6643,1512,6671,1459,6707,1410,6772,1349,6824,1318,6880,1294,6940,1279,7003,1274xe" filled="f" stroked="t" strokeweight=".04916pt" strokecolor="#231F20">
                <v:path arrowok="t"/>
              </v:shape>
            </v:group>
            <v:group style="position:absolute;left:6719;top:1381;width:567;height:567" coordorigin="6719,1381" coordsize="567,567">
              <v:shape style="position:absolute;left:6719;top:1381;width:567;height:567" coordorigin="6719,1381" coordsize="567,567" path="m6995,1381l6929,1390,6869,1414,6815,1452,6771,1501,6739,1561,6722,1628,6719,1673,6721,1695,6735,1759,6764,1817,6805,1868,6858,1908,6921,1936,6989,1948,7011,1948,7033,1946,7097,1932,7156,1903,7207,1862,7247,1809,7274,1746,7286,1678,7286,1656,7285,1634,7270,1570,7242,1511,7200,1461,7147,1420,7085,1393,7017,1381,6995,1381e" filled="t" fillcolor="#E8B909" stroked="f">
                <v:path arrowok="t"/>
                <v:fill/>
              </v:shape>
            </v:group>
            <v:group style="position:absolute;left:6719;top:1381;width:567;height:567" coordorigin="6719,1381" coordsize="567,567">
              <v:shape style="position:absolute;left:6719;top:1381;width:567;height:567" coordorigin="6719,1381" coordsize="567,567" path="m7274,1746l7247,1809,7207,1862,7156,1903,7097,1932,7033,1946,7011,1948,6989,1948,6921,1936,6858,1908,6805,1868,6764,1817,6735,1759,6721,1695,6719,1673,6720,1650,6731,1583,6759,1520,6799,1467,6850,1425,6908,1397,6972,1382,6995,1381,7017,1381,7085,1393,7147,1420,7200,1461,7242,1511,7270,1570,7285,1634,7286,1656,7286,1678,7284,1701,7280,1723,7274,1746xe" filled="f" stroked="t" strokeweight=".04916pt" strokecolor="#231F20">
                <v:path arrowok="t"/>
              </v:shape>
            </v:group>
            <v:group style="position:absolute;left:6640;top:1594;width:60;height:58" coordorigin="6640,1594" coordsize="60,58">
              <v:shape style="position:absolute;left:6640;top:1594;width:60;height:58" coordorigin="6640,1594" coordsize="60,58" path="m6694,1640l6651,1640,6684,1645,6685,1645,6686,1647,6687,1649,6687,1651,6693,1652,6694,1640e" filled="t" fillcolor="#FFFFFF" stroked="f">
                <v:path arrowok="t"/>
                <v:fill/>
              </v:shape>
              <v:shape style="position:absolute;left:6640;top:1594;width:60;height:58" coordorigin="6640,1594" coordsize="60,58" path="m6643,1622l6640,1645,6646,1646,6646,1645,6647,1643,6648,1642,6648,1641,6649,1641,6651,1640,6694,1640,6695,1633,6685,1633,6670,1631,6670,1630,6663,1630,6649,1625,6649,1622,6643,1622e" filled="t" fillcolor="#FFFFFF" stroked="f">
                <v:path arrowok="t"/>
                <v:fill/>
              </v:shape>
              <v:shape style="position:absolute;left:6640;top:1594;width:60;height:58" coordorigin="6640,1594" coordsize="60,58" path="m6690,1628l6689,1628,6689,1630,6688,1632,6686,1633,6685,1633,6695,1633,6696,1628,6690,1628e" filled="t" fillcolor="#FFFFFF" stroked="f">
                <v:path arrowok="t"/>
                <v:fill/>
              </v:shape>
              <v:shape style="position:absolute;left:6640;top:1594;width:60;height:58" coordorigin="6640,1594" coordsize="60,58" path="m6698,1613l6654,1613,6665,1614,6663,1630,6670,1630,6672,1615,6698,1615,6698,1613e" filled="t" fillcolor="#FFFFFF" stroked="f">
                <v:path arrowok="t"/>
                <v:fill/>
              </v:shape>
              <v:shape style="position:absolute;left:6640;top:1594;width:60;height:58" coordorigin="6640,1594" coordsize="60,58" path="m6698,1615l6672,1615,6687,1617,6688,1617,6689,1618,6690,1619,6690,1621,6690,1623,6697,1624,6698,1615e" filled="t" fillcolor="#FFFFFF" stroked="f">
                <v:path arrowok="t"/>
                <v:fill/>
              </v:shape>
              <v:shape style="position:absolute;left:6640;top:1594;width:60;height:58" coordorigin="6640,1594" coordsize="60,58" path="m6646,1594l6643,1617,6650,1618,6650,1617,6650,1615,6651,1614,6652,1613,6653,1613,6654,1613,6698,1613,6699,1605,6689,1605,6656,1601,6655,1601,6654,1600,6653,1599,6652,1597,6653,1594,6646,1594e" filled="t" fillcolor="#FFFFFF" stroked="f">
                <v:path arrowok="t"/>
                <v:fill/>
              </v:shape>
              <v:shape style="position:absolute;left:6640;top:1594;width:60;height:58" coordorigin="6640,1594" coordsize="60,58" path="m6693,1600l6693,1602,6692,1604,6690,1605,6689,1605,6699,1605,6699,1600,6693,1600e" filled="t" fillcolor="#FFFFFF" stroked="f">
                <v:path arrowok="t"/>
                <v:fill/>
              </v:shape>
            </v:group>
            <v:group style="position:absolute;left:6649;top:1544;width:63;height:55" coordorigin="6649,1544" coordsize="63,55">
              <v:shape style="position:absolute;left:6649;top:1544;width:63;height:55" coordorigin="6649,1544" coordsize="63,55" path="m6705,1580l6659,1580,6660,1580,6692,1590,6693,1591,6694,1591,6694,1592,6694,1594,6694,1597,6700,1599,6705,1580e" filled="t" fillcolor="#FFFFFF" stroked="f">
                <v:path arrowok="t"/>
                <v:fill/>
              </v:shape>
              <v:shape style="position:absolute;left:6649;top:1544;width:63;height:55" coordorigin="6649,1544" coordsize="63,55" path="m6677,1544l6660,1546,6649,1583,6655,1585,6655,1584,6656,1583,6657,1581,6658,1581,6659,1580,6705,1580,6706,1579,6696,1579,6695,1579,6681,1574,6681,1572,6674,1572,6664,1569,6663,1569,6661,1567,6661,1565,6664,1556,6669,1551,6678,1549,6677,1544e" filled="t" fillcolor="#FFFFFF" stroked="f">
                <v:path arrowok="t"/>
                <v:fill/>
              </v:shape>
              <v:shape style="position:absolute;left:6649;top:1544;width:63;height:55" coordorigin="6649,1544" coordsize="63,55" path="m6696,1548l6692,1551,6700,1560,6702,1567,6699,1577,6698,1579,6696,1579,6706,1579,6712,1560,6696,1548e" filled="t" fillcolor="#FFFFFF" stroked="f">
                <v:path arrowok="t"/>
                <v:fill/>
              </v:shape>
              <v:shape style="position:absolute;left:6649;top:1544;width:63;height:55" coordorigin="6649,1544" coordsize="63,55" path="m6670,1557l6668,1562,6671,1563,6673,1563,6674,1564,6676,1566,6675,1567,6674,1572,6681,1572,6682,1570,6683,1569,6686,1568,6692,1568,6693,1564,6670,1557e" filled="t" fillcolor="#FFFFFF" stroked="f">
                <v:path arrowok="t"/>
                <v:fill/>
              </v:shape>
              <v:shape style="position:absolute;left:6649;top:1544;width:63;height:55" coordorigin="6649,1544" coordsize="63,55" path="m6692,1568l6688,1568,6692,1569,6692,1568e" filled="t" fillcolor="#FFFFFF" stroked="f">
                <v:path arrowok="t"/>
                <v:fill/>
              </v:shape>
            </v:group>
            <v:group style="position:absolute;left:6665;top:1492;width:64;height:61" coordorigin="6665,1492" coordsize="64,61">
              <v:shape style="position:absolute;left:6665;top:1492;width:64;height:61" coordorigin="6665,1492" coordsize="64,61" path="m6704,1528l6676,1528,6677,1528,6707,1543,6708,1543,6709,1544,6709,1545,6709,1547,6708,1549,6708,1550,6714,1552,6723,1533,6714,1533,6704,1528e" filled="t" fillcolor="#FFFFFF" stroked="f">
                <v:path arrowok="t"/>
                <v:fill/>
              </v:shape>
              <v:shape style="position:absolute;left:6665;top:1492;width:64;height:61" coordorigin="6665,1492" coordsize="64,61" path="m6723,1504l6696,1504,6701,1505,6717,1513,6721,1521,6717,1530,6716,1531,6714,1533,6723,1533,6729,1521,6729,1516,6726,1509,6723,1504e" filled="t" fillcolor="#FFFFFF" stroked="f">
                <v:path arrowok="t"/>
                <v:fill/>
              </v:shape>
              <v:shape style="position:absolute;left:6665;top:1492;width:64;height:61" coordorigin="6665,1492" coordsize="64,61" path="m6696,1492l6683,1496,6680,1499,6665,1529,6671,1532,6673,1529,6674,1528,6676,1528,6704,1528,6680,1516,6680,1515,6684,1507,6687,1505,6696,1504,6723,1504,6723,1504,6718,1499,6704,1492,6696,1492e" filled="t" fillcolor="#FFFFFF" stroked="f">
                <v:path arrowok="t"/>
                <v:fill/>
              </v:shape>
            </v:group>
            <v:group style="position:absolute;left:6693;top:1442;width:65;height:63" coordorigin="6693,1442" coordsize="65,63">
              <v:shape style="position:absolute;left:6693;top:1442;width:65;height:63" coordorigin="6693,1442" coordsize="65,63" path="m6724,1475l6704,1475,6705,1475,6732,1495,6733,1495,6733,1496,6733,1497,6733,1499,6732,1501,6732,1502,6737,1505,6751,1486,6741,1486,6740,1486,6724,1475e" filled="t" fillcolor="#FFFFFF" stroked="f">
                <v:path arrowok="t"/>
                <v:fill/>
              </v:shape>
              <v:shape style="position:absolute;left:6693;top:1442;width:65;height:63" coordorigin="6693,1442" coordsize="65,63" path="m6750,1454l6719,1454,6727,1455,6732,1457,6746,1467,6749,1475,6749,1476,6743,1484,6742,1485,6741,1486,6751,1486,6757,1477,6758,1472,6756,1464,6754,1459,6750,1454e" filled="t" fillcolor="#FFFFFF" stroked="f">
                <v:path arrowok="t"/>
                <v:fill/>
              </v:shape>
              <v:shape style="position:absolute;left:6693;top:1442;width:65;height:63" coordorigin="6693,1442" coordsize="65,63" path="m6729,1442l6715,1445,6712,1447,6693,1474,6698,1478,6699,1477,6700,1476,6702,1475,6704,1475,6724,1475,6710,1464,6710,1463,6715,1456,6719,1454,6750,1454,6737,1445,6729,1442e" filled="t" fillcolor="#FFFFFF" stroked="f">
                <v:path arrowok="t"/>
                <v:fill/>
              </v:shape>
            </v:group>
            <v:group style="position:absolute;left:6729;top:1408;width:64;height:54" coordorigin="6729,1408" coordsize="64,54">
              <v:shape style="position:absolute;left:6729;top:1408;width:64;height:54" coordorigin="6729,1408" coordsize="64,54" path="m6756,1427l6737,1427,6740,1428,6741,1428,6764,1451,6765,1452,6765,1453,6765,1455,6765,1456,6763,1458,6763,1458,6768,1463,6785,1445,6774,1445,6773,1443,6756,1427e" filled="t" fillcolor="#FFFFFF" stroked="f">
                <v:path arrowok="t"/>
                <v:fill/>
              </v:shape>
              <v:shape style="position:absolute;left:6729;top:1408;width:64;height:54" coordorigin="6729,1408" coordsize="64,54" path="m6785,1418l6779,1420,6783,1429,6783,1430,6783,1437,6776,1444,6774,1445,6785,1445,6793,1437,6785,1418e" filled="t" fillcolor="#FFFFFF" stroked="f">
                <v:path arrowok="t"/>
                <v:fill/>
              </v:shape>
              <v:shape style="position:absolute;left:6729;top:1408;width:64;height:54" coordorigin="6729,1408" coordsize="64,54" path="m6746,1408l6729,1425,6734,1430,6734,1429,6736,1428,6737,1427,6756,1427,6749,1420,6748,1419,6748,1417,6749,1415,6750,1414,6750,1413,6746,1408e" filled="t" fillcolor="#FFFFFF" stroked="f">
                <v:path arrowok="t"/>
                <v:fill/>
              </v:shape>
            </v:group>
            <v:group style="position:absolute;left:6766;top:1359;width:61;height:63" coordorigin="6766,1359" coordsize="61,63">
              <v:shape style="position:absolute;left:6766;top:1359;width:61;height:63" coordorigin="6766,1359" coordsize="61,63" path="m6790,1391l6775,1391,6775,1391,6797,1420,6801,1422,6810,1422,6815,1421,6823,1414,6824,1412,6810,1412,6805,1410,6804,1409,6790,1391e" filled="t" fillcolor="#FFFFFF" stroked="f">
                <v:path arrowok="t"/>
                <v:fill/>
              </v:shape>
              <v:shape style="position:absolute;left:6766;top:1359;width:61;height:63" coordorigin="6766,1359" coordsize="61,63" path="m6807,1373l6798,1373,6799,1373,6818,1399,6819,1402,6818,1406,6817,1409,6815,1410,6813,1411,6810,1412,6824,1412,6826,1409,6827,1401,6825,1397,6807,1373e" filled="t" fillcolor="#FFFFFF" stroked="f">
                <v:path arrowok="t"/>
                <v:fill/>
              </v:shape>
              <v:shape style="position:absolute;left:6766;top:1359;width:61;height:63" coordorigin="6766,1359" coordsize="61,63" path="m6785,1374l6766,1388,6770,1394,6770,1393,6775,1391,6790,1391,6785,1384,6785,1383,6788,1380,6789,1379,6785,1374e" filled="t" fillcolor="#FFFFFF" stroked="f">
                <v:path arrowok="t"/>
                <v:fill/>
              </v:shape>
              <v:shape style="position:absolute;left:6766;top:1359;width:61;height:63" coordorigin="6766,1359" coordsize="61,63" path="m6804,1359l6789,1371,6793,1376,6794,1375,6798,1373,6807,1373,6804,1369,6804,1368,6808,1365,6808,1364,6804,1359e" filled="t" fillcolor="#FFFFFF" stroked="f">
                <v:path arrowok="t"/>
                <v:fill/>
              </v:shape>
            </v:group>
            <v:group style="position:absolute;left:6839;top:1327;width:55;height:60" coordorigin="6839,1327" coordsize="55,60">
              <v:shape style="position:absolute;left:6839;top:1327;width:55;height:60" coordorigin="6839,1327" coordsize="55,60" path="m6860,1330l6855,1331,6850,1333,6839,1347,6842,1368,6846,1376,6852,1382,6863,1386,6869,1386,6877,1383,6880,1381,6881,1379,6867,1379,6859,1374,6849,1352,6849,1345,6850,1342,6858,1337,6876,1337,6871,1331,6864,1331,6860,1330e" filled="t" fillcolor="#FFFFFF" stroked="f">
                <v:path arrowok="t"/>
                <v:fill/>
              </v:shape>
              <v:shape style="position:absolute;left:6839;top:1327;width:55;height:60" coordorigin="6839,1327" coordsize="55,60" path="m6887,1359l6874,1359,6876,1360,6880,1368,6878,1374,6867,1379,6881,1379,6882,1377,6884,1374,6894,1374,6887,1359e" filled="t" fillcolor="#FFFFFF" stroked="f">
                <v:path arrowok="t"/>
                <v:fill/>
              </v:shape>
              <v:shape style="position:absolute;left:6839;top:1327;width:55;height:60" coordorigin="6839,1327" coordsize="55,60" path="m6894,1374l6884,1374,6888,1377,6894,1374,6894,1374e" filled="t" fillcolor="#FFFFFF" stroked="f">
                <v:path arrowok="t"/>
                <v:fill/>
              </v:shape>
              <v:shape style="position:absolute;left:6839;top:1327;width:55;height:60" coordorigin="6839,1327" coordsize="55,60" path="m6887,1346l6867,1355,6870,1361,6874,1359,6887,1359,6886,1356,6886,1356,6888,1353,6889,1353,6890,1352,6887,1346e" filled="t" fillcolor="#FFFFFF" stroked="f">
                <v:path arrowok="t"/>
                <v:fill/>
              </v:shape>
              <v:shape style="position:absolute;left:6839;top:1327;width:55;height:60" coordorigin="6839,1327" coordsize="55,60" path="m6876,1337l6858,1337,6863,1338,6867,1340,6870,1341,6871,1342,6875,1345,6879,1341,6876,1337e" filled="t" fillcolor="#FFFFFF" stroked="f">
                <v:path arrowok="t"/>
                <v:fill/>
              </v:shape>
              <v:shape style="position:absolute;left:6839;top:1327;width:55;height:60" coordorigin="6839,1327" coordsize="55,60" path="m6867,1327l6863,1328,6864,1331,6871,1331,6867,1327e" filled="t" fillcolor="#FFFFFF" stroked="f">
                <v:path arrowok="t"/>
                <v:fill/>
              </v:shape>
            </v:group>
            <v:group style="position:absolute;left:6894;top:1312;width:47;height:56" coordorigin="6894,1312" coordsize="47,56">
              <v:shape style="position:absolute;left:6894;top:1312;width:47;height:56" coordorigin="6894,1312" coordsize="47,56" path="m6908,1312l6895,1325,6894,1345,6896,1354,6901,1360,6908,1364,6913,1367,6918,1367,6927,1365,6933,1359,6919,1359,6916,1358,6910,1352,6908,1347,6906,1342,6903,1330,6905,1321,6919,1317,6931,1317,6927,1313,6908,1312e" filled="t" fillcolor="#FFFFFF" stroked="f">
                <v:path arrowok="t"/>
                <v:fill/>
              </v:shape>
              <v:shape style="position:absolute;left:6894;top:1312;width:47;height:56" coordorigin="6894,1312" coordsize="47,56" path="m6931,1317l6919,1317,6925,1323,6932,1347,6929,1356,6919,1359,6933,1359,6940,1352,6941,1331,6940,1327,6931,1317e" filled="t" fillcolor="#FFFFFF" stroked="f">
                <v:path arrowok="t"/>
                <v:fill/>
              </v:shape>
            </v:group>
            <v:group style="position:absolute;left:6948;top:1300;width:52;height:57" coordorigin="6948,1300" coordsize="52,57">
              <v:shape style="position:absolute;left:6948;top:1300;width:52;height:57" coordorigin="6948,1300" coordsize="52,57" path="m6973,1300l6956,1301,6948,1314,6950,1339,6954,1347,6958,1352,6962,1355,6968,1357,6977,1356,6980,1355,6984,1353,6987,1350,6996,1350,6996,1349,6969,1349,6963,1342,6961,1318,6965,1308,6974,1307,6989,1307,6987,1303,6981,1303,6978,1301,6973,1300e" filled="t" fillcolor="#FFFFFF" stroked="f">
                <v:path arrowok="t"/>
                <v:fill/>
              </v:shape>
              <v:shape style="position:absolute;left:6948;top:1300;width:52;height:57" coordorigin="6948,1300" coordsize="52,57" path="m6996,1350l6987,1350,6989,1354,6996,1354,6996,1350e" filled="t" fillcolor="#FFFFFF" stroked="f">
                <v:path arrowok="t"/>
                <v:fill/>
              </v:shape>
              <v:shape style="position:absolute;left:6948;top:1300;width:52;height:57" coordorigin="6948,1300" coordsize="52,57" path="m6996,1333l6982,1333,6984,1334,6984,1343,6981,1348,6969,1349,6996,1349,6994,1334,6994,1334,6996,1333e" filled="t" fillcolor="#FFFFFF" stroked="f">
                <v:path arrowok="t"/>
                <v:fill/>
              </v:shape>
              <v:shape style="position:absolute;left:6948;top:1300;width:52;height:57" coordorigin="6948,1300" coordsize="52,57" path="m6999,1325l6977,1327,6978,1333,6982,1333,6996,1333,6997,1332,6998,1332,6999,1331,6999,1325e" filled="t" fillcolor="#FFFFFF" stroked="f">
                <v:path arrowok="t"/>
                <v:fill/>
              </v:shape>
              <v:shape style="position:absolute;left:6948;top:1300;width:52;height:57" coordorigin="6948,1300" coordsize="52,57" path="m6989,1307l6974,1307,6978,1309,6982,1312,6984,1314,6985,1316,6988,1320,6992,1317,6989,1307e" filled="t" fillcolor="#FFFFFF" stroked="f">
                <v:path arrowok="t"/>
                <v:fill/>
              </v:shape>
              <v:shape style="position:absolute;left:6948;top:1300;width:52;height:57" coordorigin="6948,1300" coordsize="52,57" path="m6986,1300l6982,1300,6981,1303,6987,1303,6986,1300e" filled="t" fillcolor="#FFFFFF" stroked="f">
                <v:path arrowok="t"/>
                <v:fill/>
              </v:shape>
            </v:group>
            <v:group style="position:absolute;left:7002;top:1299;width:45;height:56" coordorigin="7002,1299" coordsize="45,56">
              <v:shape style="position:absolute;left:7002;top:1299;width:45;height:56" coordorigin="7002,1299" coordsize="45,56" path="m7005,1299l7005,1306,7008,1306,7009,1307,7011,1309,7011,1310,7011,1313,7009,1343,7003,1346,7002,1353,7039,1355,7042,1347,7031,1347,7022,1347,7021,1346,7021,1343,7022,1310,7029,1307,7029,1300,7005,1299e" filled="t" fillcolor="#FFFFFF" stroked="f">
                <v:path arrowok="t"/>
                <v:fill/>
              </v:shape>
              <v:shape style="position:absolute;left:7002;top:1299;width:45;height:56" coordorigin="7002,1299" coordsize="45,56" path="m7043,1333l7038,1343,7031,1347,7042,1347,7047,1336,7043,1333e" filled="t" fillcolor="#FFFFFF" stroked="f">
                <v:path arrowok="t"/>
                <v:fill/>
              </v:shape>
            </v:group>
            <v:group style="position:absolute;left:7047;top:1303;width:52;height:61" coordorigin="7047,1303" coordsize="52,61">
              <v:shape style="position:absolute;left:7047;top:1303;width:52;height:61" coordorigin="7047,1303" coordsize="52,61" path="m7057,1303l7056,1309,7057,1309,7059,1310,7060,1311,7061,1312,7061,1313,7061,1314,7050,1349,7048,1349,7047,1355,7086,1363,7092,1355,7079,1355,7068,1352,7066,1351,7066,1349,7050,1349,7048,1349,7066,1349,7066,1347,7069,1334,7083,1334,7084,1328,7076,1328,7070,1327,7073,1316,7073,1316,7074,1314,7077,1314,7096,1314,7096,1311,7057,1303e" filled="t" fillcolor="#FFFFFF" stroked="f">
                <v:path arrowok="t"/>
                <v:fill/>
              </v:shape>
              <v:shape style="position:absolute;left:7047;top:1303;width:52;height:61" coordorigin="7047,1303" coordsize="52,61" path="m7093,1343l7085,1352,7079,1355,7092,1355,7097,1347,7093,1343e" filled="t" fillcolor="#FFFFFF" stroked="f">
                <v:path arrowok="t"/>
                <v:fill/>
              </v:shape>
              <v:shape style="position:absolute;left:7047;top:1303;width:52;height:61" coordorigin="7047,1303" coordsize="52,61" path="m7083,1334l7069,1334,7073,1335,7075,1336,7075,1337,7076,1339,7076,1343,7076,1344,7081,1345,7083,1334e" filled="t" fillcolor="#FFFFFF" stroked="f">
                <v:path arrowok="t"/>
                <v:fill/>
              </v:shape>
              <v:shape style="position:absolute;left:7047;top:1303;width:52;height:61" coordorigin="7047,1303" coordsize="52,61" path="m7096,1314l7077,1314,7086,1316,7091,1321,7094,1329,7099,1328,7096,1314e" filled="t" fillcolor="#FFFFFF" stroked="f">
                <v:path arrowok="t"/>
                <v:fill/>
              </v:shape>
              <v:shape style="position:absolute;left:7047;top:1303;width:52;height:61" coordorigin="7047,1303" coordsize="52,61" path="m7081,1320l7080,1323,7079,1325,7078,1326,7077,1328,7076,1328,7084,1328,7086,1321,7081,1320e" filled="t" fillcolor="#FFFFFF" stroked="f">
                <v:path arrowok="t"/>
                <v:fill/>
              </v:shape>
            </v:group>
            <v:group style="position:absolute;left:7094;top:1315;width:59;height:62" coordorigin="7094,1315" coordsize="59,62">
              <v:shape style="position:absolute;left:7094;top:1315;width:59;height:62" coordorigin="7094,1315" coordsize="59,62" path="m7096,1359l7094,1365,7126,1377,7132,1377,7138,1373,7143,1370,7126,1370,7116,1366,7115,1365,7114,1364,7113,1363,7115,1360,7098,1360,7097,1359,7096,1359e" filled="t" fillcolor="#FFFFFF" stroked="f">
                <v:path arrowok="t"/>
                <v:fill/>
              </v:shape>
              <v:shape style="position:absolute;left:7094;top:1315;width:59;height:62" coordorigin="7094,1315" coordsize="59,62" path="m7146,1328l7128,1328,7137,1331,7139,1335,7140,1343,7140,1348,7133,1365,7126,1370,7143,1370,7147,1364,7153,1350,7153,1342,7147,1329,7146,1328e" filled="t" fillcolor="#FFFFFF" stroked="f">
                <v:path arrowok="t"/>
                <v:fill/>
              </v:shape>
              <v:shape style="position:absolute;left:7094;top:1315;width:59;height:62" coordorigin="7094,1315" coordsize="59,62" path="m7113,1315l7111,1321,7111,1321,7113,1322,7114,1323,7115,1324,7115,1326,7114,1329,7103,1358,7102,1359,7101,1360,7115,1360,7127,1328,7128,1328,7146,1328,7144,1327,7113,1315e" filled="t" fillcolor="#FFFFFF" stroked="f">
                <v:path arrowok="t"/>
                <v:fill/>
              </v:shape>
            </v:group>
            <v:group style="position:absolute;left:7143;top:1338;width:62;height:65" coordorigin="7143,1338" coordsize="62,65">
              <v:shape style="position:absolute;left:7143;top:1338;width:62;height:65" coordorigin="7143,1338" coordsize="62,65" path="m7146,1378l7143,1384,7172,1401,7178,1402,7190,1397,7194,1394,7173,1394,7164,1388,7163,1388,7162,1386,7162,1385,7166,1380,7150,1380,7148,1379,7146,1378e" filled="t" fillcolor="#FFFFFF" stroked="f">
                <v:path arrowok="t"/>
                <v:fill/>
              </v:shape>
              <v:shape style="position:absolute;left:7143;top:1338;width:62;height:65" coordorigin="7143,1338" coordsize="62,65" path="m7196,1353l7182,1353,7190,1358,7192,1361,7192,1370,7191,1375,7182,1390,7173,1394,7194,1394,7195,1392,7203,1379,7205,1371,7203,1364,7201,1357,7199,1355,7196,1353e" filled="t" fillcolor="#FFFFFF" stroked="f">
                <v:path arrowok="t"/>
                <v:fill/>
              </v:shape>
              <v:shape style="position:absolute;left:7143;top:1338;width:62;height:65" coordorigin="7143,1338" coordsize="62,65" path="m7170,1338l7167,1343,7167,1344,7169,1345,7170,1346,7150,1380,7166,1380,7181,1353,7182,1353,7196,1353,7170,1338e" filled="t" fillcolor="#FFFFFF" stroked="f">
                <v:path arrowok="t"/>
                <v:fill/>
              </v:shape>
            </v:group>
            <v:group style="position:absolute;left:7211;top:1392;width:56;height:54" coordorigin="7211,1392" coordsize="56,54">
              <v:shape style="position:absolute;left:7211;top:1392;width:56;height:54" coordorigin="7211,1392" coordsize="56,54" path="m7236,1392l7218,1405,7211,1423,7219,1439,7226,1446,7237,1447,7246,1442,7245,1438,7232,1438,7228,1437,7223,1433,7222,1430,7222,1422,7224,1417,7230,1411,7238,1401,7247,1399,7258,1399,7252,1394,7236,1392e" filled="t" fillcolor="#FFFFFF" stroked="f">
                <v:path arrowok="t"/>
                <v:fill/>
              </v:shape>
              <v:shape style="position:absolute;left:7211;top:1392;width:56;height:54" coordorigin="7211,1392" coordsize="56,54" path="m7245,1435l7241,1437,7238,1437,7236,1438,7232,1438,7245,1438,7245,1435e" filled="t" fillcolor="#FFFFFF" stroked="f">
                <v:path arrowok="t"/>
                <v:fill/>
              </v:shape>
              <v:shape style="position:absolute;left:7211;top:1392;width:56;height:54" coordorigin="7211,1392" coordsize="56,54" path="m7258,1399l7247,1399,7255,1406,7256,1409,7255,1417,7255,1418,7253,1425,7259,1427,7268,1408,7266,1407,7262,1407,7261,1403,7259,1400,7258,1399e" filled="t" fillcolor="#FFFFFF" stroked="f">
                <v:path arrowok="t"/>
                <v:fill/>
              </v:shape>
              <v:shape style="position:absolute;left:7211;top:1392;width:56;height:54" coordorigin="7211,1392" coordsize="56,54" path="m7265,1405l7262,1407,7266,1407,7265,1405e" filled="t" fillcolor="#FFFFFF" stroked="f">
                <v:path arrowok="t"/>
                <v:fill/>
              </v:shape>
            </v:group>
            <v:group style="position:absolute;left:7244;top:1420;width:65;height:62" coordorigin="7244,1420" coordsize="65,62">
              <v:shape style="position:absolute;left:7244;top:1420;width:65;height:62" coordorigin="7244,1420" coordsize="65,62" path="m7249,1459l7244,1463,7258,1482,7263,1478,7263,1477,7262,1476,7261,1474,7262,1471,7262,1471,7272,1463,7279,1462,7252,1462,7250,1461,7249,1459,7249,1459e" filled="t" fillcolor="#FFFFFF" stroked="f">
                <v:path arrowok="t"/>
                <v:fill/>
              </v:shape>
              <v:shape style="position:absolute;left:7244;top:1420;width:65;height:62" coordorigin="7244,1420" coordsize="65,62" path="m7308,1459l7297,1459,7300,1459,7304,1463,7309,1459,7308,1459e" filled="t" fillcolor="#FFFFFF" stroked="f">
                <v:path arrowok="t"/>
                <v:fill/>
              </v:shape>
              <v:shape style="position:absolute;left:7244;top:1420;width:65;height:62" coordorigin="7244,1420" coordsize="65,62" path="m7278,1420l7273,1424,7275,1428,7275,1430,7264,1454,7255,1461,7254,1462,7252,1462,7279,1462,7297,1459,7308,1459,7306,1455,7277,1455,7282,1444,7284,1441,7284,1441,7284,1441,7285,1441,7293,1441,7294,1440,7278,1420e" filled="t" fillcolor="#FFFFFF" stroked="f">
                <v:path arrowok="t"/>
                <v:fill/>
              </v:shape>
              <v:shape style="position:absolute;left:7244;top:1420;width:65;height:62" coordorigin="7244,1420" coordsize="65,62" path="m7296,1443l7291,1447,7292,1448,7293,1449,7293,1450,7293,1451,7292,1452,7291,1452,7288,1453,7277,1455,7306,1455,7296,1443e" filled="t" fillcolor="#FFFFFF" stroked="f">
                <v:path arrowok="t"/>
                <v:fill/>
              </v:shape>
              <v:shape style="position:absolute;left:7244;top:1420;width:65;height:62" coordorigin="7244,1420" coordsize="65,62" path="m7293,1441l7285,1441,7286,1441,7288,1442,7289,1444,7293,1441e" filled="t" fillcolor="#FFFFFF" stroked="f">
                <v:path arrowok="t"/>
                <v:fill/>
              </v:shape>
              <v:shape style="position:absolute;left:7244;top:1420;width:65;height:62" coordorigin="7244,1420" coordsize="65,62" path="m7284,1441e" filled="t" fillcolor="#FFFFFF" stroked="f">
                <v:path arrowok="t"/>
                <v:fill/>
              </v:shape>
              <v:shape style="position:absolute;left:7244;top:1420;width:65;height:62" coordorigin="7244,1420" coordsize="65,62" path="m7284,1441l7284,1441,7284,1441e" filled="t" fillcolor="#FFFFFF" stroked="f">
                <v:path arrowok="t"/>
                <v:fill/>
              </v:shape>
            </v:group>
            <v:group style="position:absolute;left:7267;top:1467;width:76;height:79" coordorigin="7267,1467" coordsize="76,79">
              <v:shape style="position:absolute;left:7267;top:1467;width:76;height:79" coordorigin="7267,1467" coordsize="76,79" path="m7290,1522l7284,1525,7296,1546,7301,1542,7301,1542,7300,1540,7300,1538,7301,1536,7302,1535,7321,1525,7295,1525,7293,1525,7291,1524,7291,1522,7290,1522e" filled="t" fillcolor="#FFFFFF" stroked="f">
                <v:path arrowok="t"/>
                <v:fill/>
              </v:shape>
              <v:shape style="position:absolute;left:7267;top:1467;width:76;height:79" coordorigin="7267,1467" coordsize="76,79" path="m7338,1511l7323,1511,7296,1525,7295,1525,7321,1525,7331,1520,7332,1519,7342,1519,7338,1511e" filled="t" fillcolor="#FFFFFF" stroked="f">
                <v:path arrowok="t"/>
                <v:fill/>
              </v:shape>
              <v:shape style="position:absolute;left:7267;top:1467;width:76;height:79" coordorigin="7267,1467" coordsize="76,79" path="m7342,1519l7332,1519,7333,1520,7334,1520,7336,1521,7337,1523,7337,1523,7343,1520,7342,1519e" filled="t" fillcolor="#FFFFFF" stroked="f">
                <v:path arrowok="t"/>
                <v:fill/>
              </v:shape>
              <v:shape style="position:absolute;left:7267;top:1467;width:76;height:79" coordorigin="7267,1467" coordsize="76,79" path="m7324,1484l7309,1484,7278,1513,7282,1520,7323,1511,7338,1511,7337,1509,7299,1509,7324,1485,7324,1484e" filled="t" fillcolor="#FFFFFF" stroked="f">
                <v:path arrowok="t"/>
                <v:fill/>
              </v:shape>
              <v:shape style="position:absolute;left:7267;top:1467;width:76;height:79" coordorigin="7267,1467" coordsize="76,79" path="m7333,1502l7299,1509,7337,1509,7333,1502e" filled="t" fillcolor="#FFFFFF" stroked="f">
                <v:path arrowok="t"/>
                <v:fill/>
              </v:shape>
              <v:shape style="position:absolute;left:7267;top:1467;width:76;height:79" coordorigin="7267,1467" coordsize="76,79" path="m7273,1489l7267,1492,7276,1509,7281,1505,7281,1505,7280,1503,7280,1501,7281,1499,7282,1498,7292,1493,7278,1493,7276,1493,7274,1491,7273,1490,7273,1489e" filled="t" fillcolor="#FFFFFF" stroked="f">
                <v:path arrowok="t"/>
                <v:fill/>
              </v:shape>
              <v:shape style="position:absolute;left:7267;top:1467;width:76;height:79" coordorigin="7267,1467" coordsize="76,79" path="m7314,1467l7309,1470,7309,1471,7310,1472,7310,1474,7278,1493,7292,1493,7309,1484,7324,1484,7314,1467e" filled="t" fillcolor="#FFFFFF" stroked="f">
                <v:path arrowok="t"/>
                <v:fill/>
              </v:shape>
            </v:group>
            <v:group style="position:absolute;left:7296;top:1531;width:61;height:65" coordorigin="7296,1531" coordsize="61,65">
              <v:shape style="position:absolute;left:7296;top:1531;width:61;height:65" coordorigin="7296,1531" coordsize="61,65" path="m7331,1557l7323,1557,7324,1560,7306,1581,7311,1596,7317,1594,7316,1590,7317,1588,7330,1573,7356,1573,7357,1567,7340,1567,7337,1567,7335,1565,7334,1564,7333,1562,7331,1557e" filled="t" fillcolor="#FFFFFF" stroked="f">
                <v:path arrowok="t"/>
                <v:fill/>
              </v:shape>
              <v:shape style="position:absolute;left:7296;top:1531;width:61;height:65" coordorigin="7296,1531" coordsize="61,65" path="m7356,1573l7330,1573,7334,1579,7340,1581,7352,1577,7356,1574,7356,1573e" filled="t" fillcolor="#FFFFFF" stroked="f">
                <v:path arrowok="t"/>
                <v:fill/>
              </v:shape>
              <v:shape style="position:absolute;left:7296;top:1531;width:61;height:65" coordorigin="7296,1531" coordsize="61,65" path="m7302,1545l7296,1547,7303,1570,7309,1568,7309,1566,7308,1563,7309,1562,7323,1557,7331,1557,7330,1555,7344,1551,7353,1551,7353,1550,7306,1550,7304,1549,7303,1548,7302,1547,7302,1545e" filled="t" fillcolor="#FFFFFF" stroked="f">
                <v:path arrowok="t"/>
                <v:fill/>
              </v:shape>
              <v:shape style="position:absolute;left:7296;top:1531;width:61;height:65" coordorigin="7296,1531" coordsize="61,65" path="m7353,1551l7344,1551,7345,1552,7346,1553,7348,1558,7348,1560,7347,1562,7346,1564,7344,1565,7340,1567,7357,1567,7357,1566,7357,1563,7357,1562,7353,1551e" filled="t" fillcolor="#FFFFFF" stroked="f">
                <v:path arrowok="t"/>
                <v:fill/>
              </v:shape>
              <v:shape style="position:absolute;left:7296;top:1531;width:61;height:65" coordorigin="7296,1531" coordsize="61,65" path="m7347,1531l7341,1533,7341,1534,7341,1536,7341,1537,7340,1539,7339,1540,7307,1550,7306,1550,7353,1550,7347,1531e" filled="t" fillcolor="#FFFFFF" stroked="f">
                <v:path arrowok="t"/>
                <v:fill/>
              </v:shape>
            </v:group>
            <v:group style="position:absolute;left:7312;top:1588;width:59;height:49" coordorigin="7312,1588" coordsize="59,49">
              <v:shape style="position:absolute;left:7312;top:1588;width:59;height:49" coordorigin="7312,1588" coordsize="59,49" path="m7370,1631l7362,1631,7363,1631,7365,1636,7365,1637,7371,1636,7370,1631e" filled="t" fillcolor="#FFFFFF" stroked="f">
                <v:path arrowok="t"/>
                <v:fill/>
              </v:shape>
              <v:shape style="position:absolute;left:7312;top:1588;width:59;height:49" coordorigin="7312,1588" coordsize="59,49" path="m7364,1588l7358,1589,7358,1594,7357,1595,7321,1600,7318,1602,7315,1607,7313,1610,7328,1636,7362,1631,7370,1631,7370,1629,7330,1629,7327,1629,7325,1627,7323,1626,7322,1623,7359,1607,7367,1607,7364,1588e" filled="t" fillcolor="#FFFFFF" stroked="f">
                <v:path arrowok="t"/>
                <v:fill/>
              </v:shape>
              <v:shape style="position:absolute;left:7312;top:1588;width:59;height:49" coordorigin="7312,1588" coordsize="59,49" path="m7368,1617l7362,1618,7362,1624,7361,1624,7330,1629,7370,1629,7368,1617e" filled="t" fillcolor="#FFFFFF" stroked="f">
                <v:path arrowok="t"/>
                <v:fill/>
              </v:shape>
              <v:shape style="position:absolute;left:7312;top:1588;width:59;height:49" coordorigin="7312,1588" coordsize="59,49" path="m7367,1607l7359,1607,7360,1607,7361,1612,7368,1611,7367,1607e" filled="t" fillcolor="#FFFFFF" stroked="f">
                <v:path arrowok="t"/>
                <v:fill/>
              </v:shape>
            </v:group>
            <v:group style="position:absolute;left:6657;top:1694;width:28;height:25" coordorigin="6657,1694" coordsize="28,25">
              <v:shape style="position:absolute;left:6657;top:1694;width:28;height:25" coordorigin="6657,1694" coordsize="28,25" path="m6678,1694l6663,1696,6657,1702,6658,1708,6659,1714,6666,1719,6681,1717,6686,1711,6684,1698,6678,1694e" filled="t" fillcolor="#FFFFFF" stroked="f">
                <v:path arrowok="t"/>
                <v:fill/>
              </v:shape>
            </v:group>
            <v:group style="position:absolute;left:6654;top:1754;width:67;height:58" coordorigin="6654,1754" coordsize="67,58">
              <v:shape style="position:absolute;left:6654;top:1754;width:67;height:58" coordorigin="6654,1754" coordsize="67,58" path="m6710,1769l6697,1769,6666,1804,6669,1812,6705,1798,6688,1798,6711,1772,6710,1769e" filled="t" fillcolor="#FFFFFF" stroked="f">
                <v:path arrowok="t"/>
                <v:fill/>
              </v:shape>
              <v:shape style="position:absolute;left:6654;top:1754;width:67;height:58" coordorigin="6654,1754" coordsize="67,58" path="m6720,1796l6711,1796,6712,1796,6713,1797,6714,1798,6715,1800,6715,1800,6721,1798,6720,1796e" filled="t" fillcolor="#FFFFFF" stroked="f">
                <v:path arrowok="t"/>
                <v:fill/>
              </v:shape>
              <v:shape style="position:absolute;left:6654;top:1754;width:67;height:58" coordorigin="6654,1754" coordsize="67,58" path="m6715,1781l6709,1783,6709,1784,6709,1786,6709,1788,6708,1790,6707,1790,6688,1798,6705,1798,6709,1796,6711,1796,6720,1796,6715,1781e" filled="t" fillcolor="#FFFFFF" stroked="f">
                <v:path arrowok="t"/>
                <v:fill/>
              </v:shape>
              <v:shape style="position:absolute;left:6654;top:1754;width:67;height:58" coordorigin="6654,1754" coordsize="67,58" path="m6660,1770l6654,1773,6660,1790,6667,1787,6666,1785,6666,1783,6666,1782,6667,1781,6668,1781,6683,1775,6665,1775,6664,1775,6662,1774,6661,1773,6660,1771,6660,1770e" filled="t" fillcolor="#FFFFFF" stroked="f">
                <v:path arrowok="t"/>
                <v:fill/>
              </v:shape>
              <v:shape style="position:absolute;left:6654;top:1754;width:67;height:58" coordorigin="6654,1754" coordsize="67,58" path="m6704,1754l6698,1756,6698,1757,6699,1758,6699,1761,6665,1775,6683,1775,6697,1769,6710,1769,6704,1754e" filled="t" fillcolor="#FFFFFF" stroked="f">
                <v:path arrowok="t"/>
                <v:fill/>
              </v:shape>
            </v:group>
            <v:group style="position:absolute;left:6683;top:1810;width:55;height:51" coordorigin="6683,1810" coordsize="55,51">
              <v:shape style="position:absolute;left:6683;top:1810;width:55;height:51" coordorigin="6683,1810" coordsize="55,51" path="m6718,1810l6698,1814,6690,1819,6686,1825,6684,1833,6683,1839,6683,1839,6684,1844,6689,1852,6705,1861,6724,1856,6730,1852,6730,1851,6697,1851,6694,1845,6692,1842,6692,1839,6694,1836,6696,1832,6700,1828,6716,1819,6734,1819,6733,1818,6718,1810e" filled="t" fillcolor="#FFFFFF" stroked="f">
                <v:path arrowok="t"/>
                <v:fill/>
              </v:shape>
              <v:shape style="position:absolute;left:6683;top:1810;width:55;height:51" coordorigin="6683,1810" coordsize="55,51" path="m6734,1819l6716,1819,6725,1819,6733,1831,6728,1839,6707,1851,6697,1851,6730,1851,6738,1837,6734,1819e" filled="t" fillcolor="#FFFFFF" stroked="f">
                <v:path arrowok="t"/>
                <v:fill/>
              </v:shape>
            </v:group>
            <v:group style="position:absolute;left:6707;top:1845;width:65;height:73" coordorigin="6707,1845" coordsize="65,73">
              <v:shape style="position:absolute;left:6707;top:1845;width:65;height:73" coordorigin="6707,1845" coordsize="65,73" path="m6746,1879l6736,1879,6738,1881,6738,1881,6730,1907,6740,1919,6745,1915,6742,1911,6742,1910,6748,1890,6766,1890,6770,1886,6772,1882,6753,1882,6750,1881,6748,1881,6747,1880,6746,1879e" filled="t" fillcolor="#FFFFFF" stroked="f">
                <v:path arrowok="t"/>
                <v:fill/>
              </v:shape>
              <v:shape style="position:absolute;left:6707;top:1845;width:65;height:73" coordorigin="6707,1845" coordsize="65,73" path="m6712,1876l6707,1880,6722,1898,6727,1894,6726,1893,6724,1890,6725,1888,6736,1879,6746,1879,6716,1879,6714,1878,6713,1877,6712,1876e" filled="t" fillcolor="#FFFFFF" stroked="f">
                <v:path arrowok="t"/>
                <v:fill/>
              </v:shape>
              <v:shape style="position:absolute;left:6707;top:1845;width:65;height:73" coordorigin="6707,1845" coordsize="65,73" path="m6766,1890l6748,1890,6754,1895,6761,1894,6766,1890e" filled="t" fillcolor="#FFFFFF" stroked="f">
                <v:path arrowok="t"/>
                <v:fill/>
              </v:shape>
              <v:shape style="position:absolute;left:6707;top:1845;width:65;height:73" coordorigin="6707,1845" coordsize="65,73" path="m6764,1865l6753,1865,6754,1865,6755,1865,6756,1866,6757,1868,6760,1870,6761,1872,6760,1876,6759,1878,6755,1881,6753,1882,6772,1882,6772,1880,6771,1874,6769,1870,6764,1865e" filled="t" fillcolor="#FFFFFF" stroked="f">
                <v:path arrowok="t"/>
                <v:fill/>
              </v:shape>
              <v:shape style="position:absolute;left:6707;top:1845;width:65;height:73" coordorigin="6707,1845" coordsize="65,73" path="m6749,1845l6744,1849,6744,1851,6745,1852,6746,1853,6746,1854,6745,1855,6745,1856,6719,1878,6718,1878,6716,1879,6746,1879,6742,1874,6753,1865,6753,1865,6764,1865,6749,1845e" filled="t" fillcolor="#FFFFFF" stroked="f">
                <v:path arrowok="t"/>
                <v:fill/>
              </v:shape>
            </v:group>
            <v:group style="position:absolute;left:6754;top:1887;width:58;height:61" coordorigin="6754,1887" coordsize="58,61">
              <v:shape style="position:absolute;left:6754;top:1887;width:58;height:61" coordorigin="6754,1887" coordsize="58,61" path="m6758,1927l6754,1932,6772,1948,6776,1943,6774,1941,6773,1939,6774,1937,6774,1936,6780,1929,6762,1929,6760,1929,6759,1928,6758,1927e" filled="t" fillcolor="#FFFFFF" stroked="f">
                <v:path arrowok="t"/>
                <v:fill/>
              </v:shape>
              <v:shape style="position:absolute;left:6754;top:1887;width:58;height:61" coordorigin="6754,1887" coordsize="58,61" path="m6797,1898l6782,1898,6786,1899,6789,1901,6789,1901,6765,1928,6764,1929,6762,1929,6780,1929,6798,1909,6809,1909,6797,1898e" filled="t" fillcolor="#FFFFFF" stroked="f">
                <v:path arrowok="t"/>
                <v:fill/>
              </v:shape>
              <v:shape style="position:absolute;left:6754;top:1887;width:58;height:61" coordorigin="6754,1887" coordsize="58,61" path="m6809,1909l6798,1909,6801,1911,6802,1914,6802,1920,6802,1921,6800,1926,6805,1927,6812,1912,6809,1909e" filled="t" fillcolor="#FFFFFF" stroked="f">
                <v:path arrowok="t"/>
                <v:fill/>
              </v:shape>
              <v:shape style="position:absolute;left:6754;top:1887;width:58;height:61" coordorigin="6754,1887" coordsize="58,61" path="m6785,1887l6770,1896,6772,1901,6775,1900,6776,1899,6782,1898,6797,1898,6785,1887e" filled="t" fillcolor="#FFFFFF" stroked="f">
                <v:path arrowok="t"/>
                <v:fill/>
              </v:shape>
            </v:group>
            <v:group style="position:absolute;left:6788;top:1916;width:72;height:73" coordorigin="6788,1916" coordsize="72,73">
              <v:shape style="position:absolute;left:6788;top:1916;width:72;height:73" coordorigin="6788,1916" coordsize="72,73" path="m6816,1971l6812,1976,6832,1989,6836,1983,6835,1983,6834,1982,6832,1980,6832,1978,6833,1977,6836,1972,6820,1972,6818,1972,6816,1971e" filled="t" fillcolor="#FFFFFF" stroked="f">
                <v:path arrowok="t"/>
                <v:fill/>
              </v:shape>
              <v:shape style="position:absolute;left:6788;top:1916;width:72;height:73" coordorigin="6788,1916" coordsize="72,73" path="m6792,1956l6788,1961,6808,1974,6812,1968,6811,1968,6810,1967,6809,1965,6808,1963,6809,1962,6812,1957,6796,1957,6794,1957,6792,1956e" filled="t" fillcolor="#FFFFFF" stroked="f">
                <v:path arrowok="t"/>
                <v:fill/>
              </v:shape>
              <v:shape style="position:absolute;left:6788;top:1916;width:72;height:73" coordorigin="6788,1916" coordsize="72,73" path="m6831,1950l6817,1950,6831,1958,6823,1971,6822,1972,6821,1972,6820,1972,6836,1972,6848,1952,6835,1952,6831,1950e" filled="t" fillcolor="#FFFFFF" stroked="f">
                <v:path arrowok="t"/>
                <v:fill/>
              </v:shape>
              <v:shape style="position:absolute;left:6788;top:1916;width:72;height:73" coordorigin="6788,1916" coordsize="72,73" path="m6817,1916l6813,1921,6814,1922,6816,1923,6817,1924,6796,1957,6812,1957,6817,1950,6831,1950,6821,1943,6826,1934,6827,1933,6828,1933,6829,1932,6834,1932,6837,1928,6817,1916e" filled="t" fillcolor="#FFFFFF" stroked="f">
                <v:path arrowok="t"/>
                <v:fill/>
              </v:shape>
              <v:shape style="position:absolute;left:6788;top:1916;width:72;height:73" coordorigin="6788,1916" coordsize="72,73" path="m6841,1931l6837,1936,6838,1937,6839,1938,6841,1939,6841,1942,6840,1943,6835,1952,6848,1952,6850,1949,6851,1948,6853,1947,6858,1947,6861,1943,6841,1931e" filled="t" fillcolor="#FFFFFF" stroked="f">
                <v:path arrowok="t"/>
                <v:fill/>
              </v:shape>
              <v:shape style="position:absolute;left:6788;top:1916;width:72;height:73" coordorigin="6788,1916" coordsize="72,73" path="m6858,1947l6853,1947,6855,1948,6857,1949,6857,1949,6858,1947e" filled="t" fillcolor="#FFFFFF" stroked="f">
                <v:path arrowok="t"/>
                <v:fill/>
              </v:shape>
              <v:shape style="position:absolute;left:6788;top:1916;width:72;height:73" coordorigin="6788,1916" coordsize="72,73" path="m6834,1932l6829,1932,6831,1933,6833,1934,6833,1934,6834,1932e" filled="t" fillcolor="#FFFFFF" stroked="f">
                <v:path arrowok="t"/>
                <v:fill/>
              </v:shape>
            </v:group>
            <v:group style="position:absolute;left:6874;top:1952;width:65;height:66" coordorigin="6874,1952" coordsize="65,66">
              <v:shape style="position:absolute;left:6874;top:1952;width:65;height:66" coordorigin="6874,1952" coordsize="65,66" path="m6908,1989l6897,1989,6896,2014,6904,2017,6915,2001,6907,2001,6908,1989e" filled="t" fillcolor="#FFFFFF" stroked="f">
                <v:path arrowok="t"/>
                <v:fill/>
              </v:shape>
              <v:shape style="position:absolute;left:6874;top:1952;width:65;height:66" coordorigin="6874,1952" coordsize="65,66" path="m6876,1952l6874,1958,6877,1959,6878,1961,6875,2008,6884,2010,6894,1994,6887,1994,6890,1968,6890,1966,6890,1965,6890,1964,6892,1963,6894,1963,6895,1958,6876,1952e" filled="t" fillcolor="#FFFFFF" stroked="f">
                <v:path arrowok="t"/>
                <v:fill/>
              </v:shape>
              <v:shape style="position:absolute;left:6874;top:1952;width:65;height:66" coordorigin="6874,1952" coordsize="65,66" path="m6920,1966l6918,1972,6920,1973,6921,1973,6922,1974,6923,1975,6922,1978,6922,1978,6907,2001,6915,2001,6930,1978,6932,1977,6937,1977,6939,1972,6920,1966e" filled="t" fillcolor="#FFFFFF" stroked="f">
                <v:path arrowok="t"/>
                <v:fill/>
              </v:shape>
              <v:shape style="position:absolute;left:6874;top:1952;width:65;height:66" coordorigin="6874,1952" coordsize="65,66" path="m6897,1958l6895,1965,6898,1965,6898,1966,6898,1973,6898,1978,6887,1994,6894,1994,6897,1989,6908,1989,6910,1974,6910,1972,6911,1970,6912,1970,6916,1970,6917,1965,6897,1958e" filled="t" fillcolor="#FFFFFF" stroked="f">
                <v:path arrowok="t"/>
                <v:fill/>
              </v:shape>
              <v:shape style="position:absolute;left:6874;top:1952;width:65;height:66" coordorigin="6874,1952" coordsize="65,66" path="m6937,1977l6932,1977,6937,1978,6937,1977e" filled="t" fillcolor="#FFFFFF" stroked="f">
                <v:path arrowok="t"/>
                <v:fill/>
              </v:shape>
              <v:shape style="position:absolute;left:6874;top:1952;width:65;height:66" coordorigin="6874,1952" coordsize="65,66" path="m6916,1970l6912,1970,6915,1971,6916,1970e" filled="t" fillcolor="#FFFFFF" stroked="f">
                <v:path arrowok="t"/>
                <v:fill/>
              </v:shape>
              <v:shape style="position:absolute;left:6874;top:1952;width:65;height:66" coordorigin="6874,1952" coordsize="65,66" path="m6894,1963l6892,1963,6893,1964,6894,1963e" filled="t" fillcolor="#FFFFFF" stroked="f">
                <v:path arrowok="t"/>
                <v:fill/>
              </v:shape>
            </v:group>
            <v:group style="position:absolute;left:6931;top:1974;width:54;height:57" coordorigin="6931,1974" coordsize="54,57">
              <v:shape style="position:absolute;left:6931;top:1974;width:54;height:57" coordorigin="6931,1974" coordsize="54,57" path="m6977,2008l6951,2008,6965,2009,6966,2016,6966,2021,6966,2021,6965,2022,6961,2022,6960,2028,6984,2031,6985,2025,6981,2023,6980,2023,6980,2022,6965,2022,6961,2022,6980,2022,6977,2008e" filled="t" fillcolor="#FFFFFF" stroked="f">
                <v:path arrowok="t"/>
                <v:fill/>
              </v:shape>
              <v:shape style="position:absolute;left:6931;top:1974;width:54;height:57" coordorigin="6931,1974" coordsize="54,57" path="m6960,1974l6942,2009,6939,2016,6937,2018,6932,2018,6931,2024,6952,2027,6953,2021,6950,2020,6949,2019,6947,2019,6947,2018,6947,2016,6947,2015,6948,2014,6951,2008,6977,2008,6976,2002,6964,2002,6954,2001,6961,1987,6973,1987,6970,1975,6960,1974e" filled="t" fillcolor="#FFFFFF" stroked="f">
                <v:path arrowok="t"/>
                <v:fill/>
              </v:shape>
              <v:shape style="position:absolute;left:6931;top:1974;width:54;height:57" coordorigin="6931,1974" coordsize="54,57" path="m6980,2023l6980,2023,6981,2023,6980,2023e" filled="t" fillcolor="#FFFFFF" stroked="f">
                <v:path arrowok="t"/>
                <v:fill/>
              </v:shape>
              <v:shape style="position:absolute;left:6931;top:1974;width:54;height:57" coordorigin="6931,1974" coordsize="54,57" path="m6980,2023e" filled="t" fillcolor="#FFFFFF" stroked="f">
                <v:path arrowok="t"/>
                <v:fill/>
              </v:shape>
              <v:shape style="position:absolute;left:6931;top:1974;width:54;height:57" coordorigin="6931,1974" coordsize="54,57" path="m6973,1987l6961,1987,6964,2002,6976,2002,6973,1987e" filled="t" fillcolor="#FFFFFF" stroked="f">
                <v:path arrowok="t"/>
                <v:fill/>
              </v:shape>
            </v:group>
            <v:group style="position:absolute;left:6992;top:1977;width:45;height:54" coordorigin="6992,1977" coordsize="45,54">
              <v:shape style="position:absolute;left:6992;top:1977;width:45;height:54" coordorigin="6992,1977" coordsize="45,54" path="m7015,1977l6992,1977,6992,1984,6994,1984,6996,1985,6998,2022,6998,2023,6997,2024,6995,2024,6993,2025,6993,2031,7030,2030,7032,2023,7012,2023,7011,2023,7011,2022,7010,2018,7010,1990,7010,1986,7011,1984,7013,1983,7015,1983,7015,1977e" filled="t" fillcolor="#FFFFFF" stroked="f">
                <v:path arrowok="t"/>
                <v:fill/>
              </v:shape>
              <v:shape style="position:absolute;left:6992;top:1977;width:45;height:54" coordorigin="6992,1977" coordsize="45,54" path="m7032,2008l7027,2018,7022,2023,7012,2023,7032,2023,7036,2011,7032,2008e" filled="t" fillcolor="#FFFFFF" stroked="f">
                <v:path arrowok="t"/>
                <v:fill/>
              </v:shape>
            </v:group>
            <v:group style="position:absolute;left:7036;top:1969;width:53;height:60" coordorigin="7036,1969" coordsize="53,60">
              <v:shape style="position:absolute;left:7036;top:1969;width:53;height:60" coordorigin="7036,1969" coordsize="53,60" path="m7055,1982l7040,1982,7041,1983,7042,1983,7043,1984,7043,1985,7049,2017,7049,2019,7049,2020,7048,2021,7046,2022,7044,2023,7045,2029,7085,2022,7085,2019,7064,2019,7062,2018,7061,2016,7061,2015,7058,2001,7063,2000,7072,2000,7071,1994,7057,1994,7055,1983,7055,1982e" filled="t" fillcolor="#FFFFFF" stroked="f">
                <v:path arrowok="t"/>
                <v:fill/>
              </v:shape>
              <v:shape style="position:absolute;left:7036;top:1969;width:53;height:60" coordorigin="7036,1969" coordsize="53,60" path="m7084,2001l7080,2012,7075,2017,7064,2019,7085,2019,7089,2002,7084,2001e" filled="t" fillcolor="#FFFFFF" stroked="f">
                <v:path arrowok="t"/>
                <v:fill/>
              </v:shape>
              <v:shape style="position:absolute;left:7036;top:1969;width:53;height:60" coordorigin="7036,1969" coordsize="53,60" path="m7072,2000l7063,2000,7064,2000,7066,2003,7067,2005,7068,2008,7073,2007,7072,2000e" filled="t" fillcolor="#FFFFFF" stroked="f">
                <v:path arrowok="t"/>
                <v:fill/>
              </v:shape>
              <v:shape style="position:absolute;left:7036;top:1969;width:53;height:60" coordorigin="7036,1969" coordsize="53,60" path="m7069,1983l7064,1984,7064,1987,7065,1989,7064,1991,7064,1992,7063,1993,7057,1994,7071,1994,7069,1983e" filled="t" fillcolor="#FFFFFF" stroked="f">
                <v:path arrowok="t"/>
                <v:fill/>
              </v:shape>
              <v:shape style="position:absolute;left:7036;top:1969;width:53;height:60" coordorigin="7036,1969" coordsize="53,60" path="m7080,1978l7068,1978,7074,1981,7080,1988,7084,1984,7080,1978e" filled="t" fillcolor="#FFFFFF" stroked="f">
                <v:path arrowok="t"/>
                <v:fill/>
              </v:shape>
              <v:shape style="position:absolute;left:7036;top:1969;width:53;height:60" coordorigin="7036,1969" coordsize="53,60" path="m7074,1969l7036,1976,7037,1983,7040,1982,7055,1982,7056,1980,7058,1979,7068,1978,7080,1978,7074,1969e" filled="t" fillcolor="#FFFFFF" stroked="f">
                <v:path arrowok="t"/>
                <v:fill/>
              </v:shape>
            </v:group>
            <v:group style="position:absolute;left:7086;top:1957;width:51;height:61" coordorigin="7086,1957" coordsize="51,61">
              <v:shape style="position:absolute;left:7086;top:1957;width:51;height:61" coordorigin="7086,1957" coordsize="51,61" path="m7098,1997l7094,2000,7106,2018,7109,2016,7109,2012,7123,2012,7132,2009,7133,2007,7115,2007,7110,2006,7105,2003,7103,2001,7101,2000,7098,1997e" filled="t" fillcolor="#FFFFFF" stroked="f">
                <v:path arrowok="t"/>
                <v:fill/>
              </v:shape>
              <v:shape style="position:absolute;left:7086;top:1957;width:51;height:61" coordorigin="7086,1957" coordsize="51,61" path="m7123,2012l7109,2012,7113,2014,7117,2014,7123,2012e" filled="t" fillcolor="#FFFFFF" stroked="f">
                <v:path arrowok="t"/>
                <v:fill/>
              </v:shape>
              <v:shape style="position:absolute;left:7086;top:1957;width:51;height:61" coordorigin="7086,1957" coordsize="51,61" path="m7135,1992l7122,1992,7124,1993,7127,2000,7124,2004,7115,2007,7133,2007,7137,1999,7135,1992e" filled="t" fillcolor="#FFFFFF" stroked="f">
                <v:path arrowok="t"/>
                <v:fill/>
              </v:shape>
              <v:shape style="position:absolute;left:7086;top:1957;width:51;height:61" coordorigin="7086,1957" coordsize="51,61" path="m7106,1993l7105,1993,7106,1993,7106,1993e" filled="t" fillcolor="#FFFFFF" stroked="f">
                <v:path arrowok="t"/>
                <v:fill/>
              </v:shape>
              <v:shape style="position:absolute;left:7086;top:1957;width:51;height:61" coordorigin="7086,1957" coordsize="51,61" path="m7104,1959l7091,1964,7086,1973,7089,1982,7106,1993,7109,1993,7122,1992,7135,1992,7132,1984,7129,1980,7124,1979,7101,1979,7099,1978,7097,1972,7099,1969,7107,1966,7122,1966,7118,1961,7112,1961,7108,1959,7104,1959e" filled="t" fillcolor="#FFFFFF" stroked="f">
                <v:path arrowok="t"/>
                <v:fill/>
              </v:shape>
              <v:shape style="position:absolute;left:7086;top:1957;width:51;height:61" coordorigin="7086,1957" coordsize="51,61" path="m7121,1978l7108,1978,7105,1978,7101,1979,7124,1979,7123,1978,7121,1978e" filled="t" fillcolor="#FFFFFF" stroked="f">
                <v:path arrowok="t"/>
                <v:fill/>
              </v:shape>
              <v:shape style="position:absolute;left:7086;top:1957;width:51;height:61" coordorigin="7086,1957" coordsize="51,61" path="m7122,1966l7107,1966,7111,1967,7116,1970,7121,1974,7125,1971,7122,1966e" filled="t" fillcolor="#FFFFFF" stroked="f">
                <v:path arrowok="t"/>
                <v:fill/>
              </v:shape>
              <v:shape style="position:absolute;left:7086;top:1957;width:51;height:61" coordorigin="7086,1957" coordsize="51,61" path="m7115,1957l7112,1958,7112,1961,7118,1961,7115,1957e" filled="t" fillcolor="#FFFFFF" stroked="f">
                <v:path arrowok="t"/>
                <v:fill/>
              </v:shape>
            </v:group>
            <v:group style="position:absolute;left:7140;top:1930;width:51;height:63" coordorigin="7140,1930" coordsize="51,63">
              <v:shape style="position:absolute;left:7140;top:1930;width:51;height:63" coordorigin="7140,1930" coordsize="51,63" path="m7163,1951l7148,1951,7149,1951,7150,1951,7150,1952,7165,1979,7167,1981,7167,1982,7167,1984,7166,1986,7164,1987,7164,1987,7167,1993,7187,1981,7185,1977,7180,1977,7178,1976,7177,1975,7171,1965,7182,1959,7168,1959,7163,1951e" filled="t" fillcolor="#FFFFFF" stroked="f">
                <v:path arrowok="t"/>
                <v:fill/>
              </v:shape>
              <v:shape style="position:absolute;left:7140;top:1930;width:51;height:63" coordorigin="7140,1930" coordsize="51,63" path="m7184,1976l7184,1976,7182,1977,7180,1977,7185,1977,7184,1976e" filled="t" fillcolor="#FFFFFF" stroked="f">
                <v:path arrowok="t"/>
                <v:fill/>
              </v:shape>
              <v:shape style="position:absolute;left:7140;top:1930;width:51;height:63" coordorigin="7140,1930" coordsize="51,63" path="m7186,1939l7168,1939,7172,1940,7176,1948,7168,1959,7182,1959,7188,1956,7191,1948,7186,1939e" filled="t" fillcolor="#FFFFFF" stroked="f">
                <v:path arrowok="t"/>
                <v:fill/>
              </v:shape>
              <v:shape style="position:absolute;left:7140;top:1930;width:51;height:63" coordorigin="7140,1930" coordsize="51,63" path="m7171,1930l7168,1931,7140,1946,7143,1952,7146,1951,7148,1951,7163,1951,7161,1946,7160,1946,7160,1944,7161,1943,7168,1939,7186,1939,7183,1934,7179,1931,7171,1930e" filled="t" fillcolor="#FFFFFF" stroked="f">
                <v:path arrowok="t"/>
                <v:fill/>
              </v:shape>
            </v:group>
            <v:group style="position:absolute;left:7189;top:1903;width:52;height:55" coordorigin="7189,1903" coordsize="52,55">
              <v:shape style="position:absolute;left:7189;top:1903;width:52;height:55" coordorigin="7189,1903" coordsize="52,55" path="m7212,1903l7195,1910,7189,1927,7196,1946,7202,1953,7209,1957,7217,1957,7223,1958,7227,1956,7235,1950,7235,1948,7221,1948,7218,1947,7214,1946,7209,1942,7198,1928,7197,1919,7208,1910,7229,1910,7229,1909,7212,1903e" filled="t" fillcolor="#FFFFFF" stroked="f">
                <v:path arrowok="t"/>
                <v:fill/>
              </v:shape>
              <v:shape style="position:absolute;left:7189;top:1903;width:52;height:55" coordorigin="7189,1903" coordsize="52,55" path="m7229,1910l7208,1910,7216,1913,7232,1932,7233,1941,7227,1946,7225,1948,7221,1948,7235,1948,7241,1933,7234,1914,7229,1910e" filled="t" fillcolor="#FFFFFF" stroked="f">
                <v:path arrowok="t"/>
                <v:fill/>
              </v:shape>
            </v:group>
            <v:group style="position:absolute;left:7219;top:1874;width:64;height:54" coordorigin="7219,1874" coordsize="64,54">
              <v:shape style="position:absolute;left:7219;top:1874;width:64;height:54" coordorigin="7219,1874" coordsize="64,54" path="m7247,1893l7228,1893,7230,1893,7231,1894,7256,1916,7256,1917,7256,1918,7257,1919,7256,1921,7254,1923,7259,1928,7276,1909,7265,1909,7264,1908,7247,1893e" filled="t" fillcolor="#FFFFFF" stroked="f">
                <v:path arrowok="t"/>
                <v:fill/>
              </v:shape>
              <v:shape style="position:absolute;left:7219;top:1874;width:64;height:54" coordorigin="7219,1874" coordsize="64,54" path="m7275,1883l7270,1884,7273,1894,7273,1896,7273,1902,7267,1909,7265,1909,7276,1909,7284,1900,7275,1883e" filled="t" fillcolor="#FFFFFF" stroked="f">
                <v:path arrowok="t"/>
                <v:fill/>
              </v:shape>
              <v:shape style="position:absolute;left:7219;top:1874;width:64;height:54" coordorigin="7219,1874" coordsize="64,54" path="m7235,1874l7219,1891,7224,1896,7225,1895,7226,1894,7228,1893,7247,1893,7239,1885,7238,1884,7238,1883,7238,1882,7239,1880,7240,1879,7240,1878,7235,1874e" filled="t" fillcolor="#FFFFFF" stroked="f">
                <v:path arrowok="t"/>
                <v:fill/>
              </v:shape>
            </v:group>
            <v:group style="position:absolute;left:7249;top:1839;width:57;height:51" coordorigin="7249,1839" coordsize="57,51">
              <v:shape style="position:absolute;left:7249;top:1839;width:57;height:51" coordorigin="7249,1839" coordsize="57,51" path="m7280,1859l7260,1859,7261,1859,7288,1879,7289,1880,7289,1881,7289,1882,7289,1884,7288,1885,7287,1886,7293,1890,7306,1870,7306,1870,7296,1870,7295,1869,7280,1859e" filled="t" fillcolor="#FFFFFF" stroked="f">
                <v:path arrowok="t"/>
                <v:fill/>
              </v:shape>
              <v:shape style="position:absolute;left:7249;top:1839;width:57;height:51" coordorigin="7249,1839" coordsize="57,51" path="m7301,1867l7301,1867,7300,1869,7298,1870,7296,1870,7306,1870,7301,1867e" filled="t" fillcolor="#FFFFFF" stroked="f">
                <v:path arrowok="t"/>
                <v:fill/>
              </v:shape>
              <v:shape style="position:absolute;left:7249;top:1839;width:57;height:51" coordorigin="7249,1839" coordsize="57,51" path="m7263,1839l7249,1858,7254,1862,7256,1860,7258,1859,7280,1859,7268,1850,7267,1849,7266,1847,7267,1845,7268,1843,7263,1839e" filled="t" fillcolor="#FFFFFF" stroked="f">
                <v:path arrowok="t"/>
                <v:fill/>
              </v:shape>
            </v:group>
            <v:group style="position:absolute;left:7273;top:1802;width:57;height:51" coordorigin="7273,1802" coordsize="57,51">
              <v:shape style="position:absolute;left:7273;top:1802;width:57;height:51" coordorigin="7273,1802" coordsize="57,51" path="m7283,1802l7281,1806,7283,1808,7280,1810,7277,1813,7273,1821,7276,1837,7292,1851,7311,1853,7324,1844,7308,1844,7302,1842,7284,1832,7279,1824,7284,1815,7287,1813,7291,1813,7294,1812,7296,1812,7303,1812,7303,1807,7283,1802e" filled="t" fillcolor="#FFFFFF" stroked="f">
                <v:path arrowok="t"/>
                <v:fill/>
              </v:shape>
              <v:shape style="position:absolute;left:7273;top:1802;width:57;height:51" coordorigin="7273,1802" coordsize="57,51" path="m7321,1815l7315,1818,7317,1822,7319,1824,7321,1830,7321,1834,7318,1840,7315,1841,7308,1844,7324,1844,7325,1842,7330,1834,7328,1823,7321,1815e" filled="t" fillcolor="#FFFFFF" stroked="f">
                <v:path arrowok="t"/>
                <v:fill/>
              </v:shape>
              <v:shape style="position:absolute;left:7273;top:1802;width:57;height:51" coordorigin="7273,1802" coordsize="57,51" path="m7303,1812l7296,1812,7303,1812,7303,1812e" filled="t" fillcolor="#FFFFFF" stroked="f">
                <v:path arrowok="t"/>
                <v:fill/>
              </v:shape>
            </v:group>
            <v:group style="position:absolute;left:7288;top:1758;width:64;height:56" coordorigin="7288,1758" coordsize="64,56">
              <v:shape style="position:absolute;left:7288;top:1758;width:64;height:56" coordorigin="7288,1758" coordsize="64,56" path="m7333,1793l7299,1793,7300,1793,7303,1794,7333,1809,7333,1811,7339,1814,7346,1793,7338,1793,7336,1793,7335,1793,7333,1793e" filled="t" fillcolor="#FFFFFF" stroked="f">
                <v:path arrowok="t"/>
                <v:fill/>
              </v:shape>
              <v:shape style="position:absolute;left:7288;top:1758;width:64;height:56" coordorigin="7288,1758" coordsize="64,56" path="m7319,1758l7302,1758,7288,1795,7294,1797,7295,1796,7295,1795,7297,1793,7298,1793,7299,1793,7333,1793,7321,1788,7322,1786,7314,1786,7304,1782,7303,1782,7302,1780,7302,1778,7306,1768,7311,1765,7320,1763,7319,1758e" filled="t" fillcolor="#FFFFFF" stroked="f">
                <v:path arrowok="t"/>
                <v:fill/>
              </v:shape>
              <v:shape style="position:absolute;left:7288;top:1758;width:64;height:56" coordorigin="7288,1758" coordsize="64,56" path="m7338,1762l7334,1766,7341,1775,7343,1782,7343,1782,7339,1792,7338,1793,7346,1793,7353,1776,7338,1762e" filled="t" fillcolor="#FFFFFF" stroked="f">
                <v:path arrowok="t"/>
                <v:fill/>
              </v:shape>
              <v:shape style="position:absolute;left:7288;top:1758;width:64;height:56" coordorigin="7288,1758" coordsize="64,56" path="m7311,1770l7309,1775,7312,1776,7314,1777,7315,1778,7316,1779,7316,1780,7314,1786,7322,1786,7323,1784,7323,1783,7325,1782,7327,1782,7332,1782,7334,1778,7311,1770e" filled="t" fillcolor="#FFFFFF" stroked="f">
                <v:path arrowok="t"/>
                <v:fill/>
              </v:shape>
              <v:shape style="position:absolute;left:7288;top:1758;width:64;height:56" coordorigin="7288,1758" coordsize="64,56" path="m7332,1782l7327,1782,7329,1782,7332,1783,7332,1782e" filled="t" fillcolor="#FFFFFF" stroked="f">
                <v:path arrowok="t"/>
                <v:fill/>
              </v:shape>
            </v:group>
            <v:group style="position:absolute;left:7322;top:1691;width:28;height:25" coordorigin="7322,1691" coordsize="28,25">
              <v:shape style="position:absolute;left:7322;top:1691;width:28;height:25" coordorigin="7322,1691" coordsize="28,25" path="m7330,1691l7324,1696,7322,1708,7328,1714,7343,1716,7349,1711,7351,1699,7345,1693,7330,1691e" filled="t" fillcolor="#FFFFFF" stroked="f">
                <v:path arrowok="t"/>
                <v:fill/>
              </v:shape>
            </v:group>
            <v:group style="position:absolute;left:6736;top:1398;width:532;height:533" coordorigin="6736,1398" coordsize="532,533">
              <v:shape style="position:absolute;left:6736;top:1398;width:532;height:533" coordorigin="6736,1398" coordsize="532,533" path="m7003,1398l6933,1407,6873,1432,6821,1470,6780,1520,6751,1580,6737,1648,6736,1672,6738,1695,6753,1758,6784,1815,6827,1863,6881,1899,6945,1922,7016,1931,7038,1929,7101,1912,7156,1881,7203,1838,7238,1782,7261,1718,7269,1644,7266,1622,7247,1558,7214,1501,7168,1455,7112,1421,7049,1402,7003,1398e" filled="t" fillcolor="#FFFFFF" stroked="f">
                <v:path arrowok="t"/>
                <v:fill/>
              </v:shape>
            </v:group>
            <v:group style="position:absolute;left:6736;top:1398;width:532;height:533" coordorigin="6736,1398" coordsize="532,533">
              <v:shape style="position:absolute;left:6736;top:1398;width:532;height:533" coordorigin="6736,1398" coordsize="532,533" path="m7003,1398l7071,1406,7132,1431,7185,1469,7227,1519,7255,1578,7269,1644,7268,1670,7255,1740,7228,1802,7188,1853,7139,1893,7081,1919,7016,1931,6992,1930,6923,1916,6862,1888,6811,1848,6772,1797,6746,1738,6736,1672,6737,1648,6751,1580,6780,1520,6821,1470,6873,1432,6933,1407,7000,1398,7003,1398xe" filled="f" stroked="t" strokeweight=".04916pt" strokecolor="#231F20">
                <v:path arrowok="t"/>
              </v:shape>
            </v:group>
            <v:group style="position:absolute;left:6800;top:944;width:198;height:169" coordorigin="6800,944" coordsize="198,169">
              <v:shape style="position:absolute;left:6800;top:944;width:198;height:169" coordorigin="6800,944" coordsize="198,169" path="m6815,1085l6814,1085,6813,1088,6812,1090,6855,1113,6872,1107,6876,1101,6838,1101,6832,1091,6815,1085e" filled="t" fillcolor="#ED1C24" stroked="f">
                <v:path arrowok="t"/>
                <v:fill/>
              </v:shape>
              <v:shape style="position:absolute;left:6800;top:944;width:198;height:169" coordorigin="6800,944" coordsize="198,169" path="m6850,1056l6839,1056,6839,1101,6876,1101,6884,1093,6881,1093,6877,1090,6877,1088,6882,1083,6887,1077,6860,1077,6859,1076,6851,1062,6850,1056e" filled="t" fillcolor="#ED1C24" stroked="f">
                <v:path arrowok="t"/>
                <v:fill/>
              </v:shape>
              <v:shape style="position:absolute;left:6800;top:944;width:198;height:169" coordorigin="6800,944" coordsize="198,169" path="m6888,1088l6885,1092,6881,1093,6884,1093,6887,1090,6887,1090,6888,1088e" filled="t" fillcolor="#ED1C24" stroked="f">
                <v:path arrowok="t"/>
                <v:fill/>
              </v:shape>
              <v:shape style="position:absolute;left:6800;top:944;width:198;height:169" coordorigin="6800,944" coordsize="198,169" path="m6930,1087l6932,1088,6946,1092,6961,1091,6970,1087,6931,1087,6930,1087e" filled="t" fillcolor="#ED1C24" stroked="f">
                <v:path arrowok="t"/>
                <v:fill/>
              </v:shape>
              <v:shape style="position:absolute;left:6800;top:944;width:198;height:169" coordorigin="6800,944" coordsize="198,169" path="m6921,1044l6912,1057,6912,1059,6915,1059,6916,1061,6916,1064,6915,1066,6912,1066,6912,1067,6913,1067,6913,1067,6915,1070,6928,1075,6934,1080,6934,1081,6931,1087,6970,1087,6978,1083,6981,1080,6955,1080,6955,1065,6944,1065,6943,1062,6942,1059,6936,1049,6921,1044e" filled="t" fillcolor="#ED1C24" stroked="f">
                <v:path arrowok="t"/>
                <v:fill/>
              </v:shape>
              <v:shape style="position:absolute;left:6800;top:944;width:198;height:169" coordorigin="6800,944" coordsize="198,169" path="m6923,1082l6926,1085,6930,1087,6923,1082e" filled="t" fillcolor="#ED1C24" stroked="f">
                <v:path arrowok="t"/>
                <v:fill/>
              </v:shape>
              <v:shape style="position:absolute;left:6800;top:944;width:198;height:169" coordorigin="6800,944" coordsize="198,169" path="m6991,1055l6987,1056,6971,1063,6956,1080,6981,1080,6997,1064,6998,1063,6995,1061,6992,1058,6991,1055e" filled="t" fillcolor="#ED1C24" stroked="f">
                <v:path arrowok="t"/>
                <v:fill/>
              </v:shape>
              <v:shape style="position:absolute;left:6800;top:944;width:198;height:169" coordorigin="6800,944" coordsize="198,169" path="m6862,1070l6863,1075,6863,1077,6860,1077,6887,1077,6893,1071,6893,1071,6863,1071,6862,1070e" filled="t" fillcolor="#ED1C24" stroked="f">
                <v:path arrowok="t"/>
                <v:fill/>
              </v:shape>
              <v:shape style="position:absolute;left:6800;top:944;width:198;height:169" coordorigin="6800,944" coordsize="198,169" path="m6848,1030l6830,1030,6819,1046,6807,1069,6807,1069,6810,1070,6812,1072,6814,1075,6815,1075,6831,1069,6838,1056,6850,1056,6847,1046,6847,1032,6848,1030e" filled="t" fillcolor="#ED1C24" stroked="f">
                <v:path arrowok="t"/>
                <v:fill/>
              </v:shape>
              <v:shape style="position:absolute;left:6800;top:944;width:198;height:169" coordorigin="6800,944" coordsize="198,169" path="m6883,1053l6870,1054,6863,1071,6893,1071,6894,1070,6890,1070,6888,1069,6887,1065,6888,1063,6891,1062,6883,1053e" filled="t" fillcolor="#ED1C24" stroked="f">
                <v:path arrowok="t"/>
                <v:fill/>
              </v:shape>
              <v:shape style="position:absolute;left:6800;top:944;width:198;height:169" coordorigin="6800,944" coordsize="198,169" path="m6894,1069l6890,1070,6894,1070,6894,1069e" filled="t" fillcolor="#ED1C24" stroked="f">
                <v:path arrowok="t"/>
                <v:fill/>
              </v:shape>
              <v:shape style="position:absolute;left:6800;top:944;width:198;height:169" coordorigin="6800,944" coordsize="198,169" path="m6978,1010l6929,1010,6940,1012,6947,1020,6950,1032,6950,1039,6950,1049,6947,1064,6944,1065,6955,1065,6955,1021,6990,1021,6988,1017,6978,1010e" filled="t" fillcolor="#ED1C24" stroked="f">
                <v:path arrowok="t"/>
                <v:fill/>
              </v:shape>
              <v:shape style="position:absolute;left:6800;top:944;width:198;height:169" coordorigin="6800,944" coordsize="198,169" path="m6990,1021l6955,1021,6956,1021,6966,1032,6989,1045,6990,1046,6992,1042,6995,1039,6998,1037,6996,1031,6990,1021e" filled="t" fillcolor="#ED1C24" stroked="f">
                <v:path arrowok="t"/>
                <v:fill/>
              </v:shape>
              <v:shape style="position:absolute;left:6800;top:944;width:198;height:169" coordorigin="6800,944" coordsize="198,169" path="m6855,967l6834,969,6815,977,6800,991,6801,996,6808,1014,6818,1033,6830,1030,6848,1030,6852,1023,6864,1020,6884,1020,6883,1010,6883,1003,6886,982,6898,981,6971,981,6971,975,6968,971,6963,967,6857,967,6855,967e" filled="t" fillcolor="#ED1C24" stroked="f">
                <v:path arrowok="t"/>
                <v:fill/>
              </v:shape>
              <v:shape style="position:absolute;left:6800;top:944;width:198;height:169" coordorigin="6800,944" coordsize="198,169" path="m6884,1020l6864,1020,6883,1026,6884,1025,6884,1020e" filled="t" fillcolor="#ED1C24" stroked="f">
                <v:path arrowok="t"/>
                <v:fill/>
              </v:shape>
              <v:shape style="position:absolute;left:6800;top:944;width:198;height:169" coordorigin="6800,944" coordsize="198,169" path="m6971,981l6898,981,6905,1001,6908,1023,6914,1018,6929,1010,6978,1010,6968,1003,6968,1002,6972,1002,6971,981e" filled="t" fillcolor="#ED1C24" stroked="f">
                <v:path arrowok="t"/>
                <v:fill/>
              </v:shape>
              <v:shape style="position:absolute;left:6800;top:944;width:198;height:169" coordorigin="6800,944" coordsize="198,169" path="m6919,944l6900,944,6879,951,6857,967,6963,967,6960,964,6949,956,6935,949,6919,944e" filled="t" fillcolor="#ED1C24" stroked="f">
                <v:path arrowok="t"/>
                <v:fill/>
              </v:shape>
            </v:group>
            <v:group style="position:absolute;left:6800;top:944;width:198;height:169" coordorigin="6800,944" coordsize="198,169">
              <v:shape style="position:absolute;left:6800;top:944;width:198;height:169" coordorigin="6800,944" coordsize="198,169" path="m6972,1002l6968,1002,6968,1003,6988,1017,6996,1031,6998,1037,6995,1039,6992,1042,6990,1046,6989,1045,6966,1032,6956,1021,6955,1021,6955,1080,6956,1080,6971,1063,6987,1056,6991,1055,6992,1058,6995,1061,6998,1063,6997,1064,6978,1083,6961,1091,6946,1092,6932,1088,6923,1082,6926,1085,6931,1087,6934,1081,6934,1080,6928,1075,6915,1070,6913,1067,6913,1067,6912,1067,6912,1066,6915,1066,6916,1064,6916,1062,6916,1061,6915,1059,6912,1059,6912,1057,6921,1044,6936,1049,6942,1059,6943,1062,6944,1065,6947,1064,6950,1049,6950,1033,6947,1020,6940,1012,6929,1010,6914,1018,6908,1023,6906,1007,6905,1001,6898,981,6892,981,6886,982,6883,1003,6883,1010,6884,1025,6883,1026,6864,1020,6852,1023,6847,1032,6847,1046,6851,1062,6859,1076,6860,1077,6863,1077,6863,1074,6862,1070,6863,1071,6870,1054,6883,1053,6891,1062,6888,1063,6887,1065,6888,1066,6888,1069,6890,1070,6893,1070,6894,1069,6894,1070,6893,1071,6893,1071,6882,1083,6877,1088,6877,1090,6881,1093,6885,1092,6888,1088,6887,1090,6872,1107,6855,1113,6840,1112,6826,1106,6814,1097,6810,1092,6812,1090,6813,1088,6814,1085,6815,1085,6832,1091,6838,1101,6839,1101,6839,1056,6838,1056,6831,1069,6815,1075,6814,1075,6812,1072,6810,1070,6807,1069,6807,1069,6819,1046,6830,1030,6818,1033,6808,1014,6801,996,6800,991,6815,977,6834,969,6855,967,6857,967,6879,951,6900,944,6919,944,6935,949,6972,1001,6972,1002xe" filled="f" stroked="t" strokeweight=".04916pt" strokecolor="#231F20">
                <v:path arrowok="t"/>
              </v:shape>
            </v:group>
            <v:group style="position:absolute;left:6856;top:966;width:36;height:3" coordorigin="6856,966" coordsize="36,3">
              <v:shape style="position:absolute;left:6856;top:966;width:36;height:3" coordorigin="6856,966" coordsize="36,3" path="m6856,966l6875,966,6892,969e" filled="f" stroked="t" strokeweight=".04916pt" strokecolor="#231F20">
                <v:path arrowok="t"/>
              </v:shape>
            </v:group>
            <v:group style="position:absolute;left:6985;top:1890;width:42;height:2" coordorigin="6985,1890" coordsize="42,2">
              <v:shape style="position:absolute;left:6985;top:1890;width:42;height:2" coordorigin="6985,1890" coordsize="42,2" path="m7027,1890l6985,1890,6988,1892,7024,1892,7027,1890e" filled="t" fillcolor="#231F20" stroked="f">
                <v:path arrowok="t"/>
                <v:fill/>
              </v:shape>
            </v:group>
            <v:group style="position:absolute;left:7027;top:1890;width:2;height:2" coordorigin="7027,1890" coordsize="2,2">
              <v:shape style="position:absolute;left:7027;top:1890;width:2;height:2" coordorigin="7027,1890" coordsize="2,2" path="m7029,1890l7027,1890,7028,1892,7029,1890e" filled="t" fillcolor="#231F20" stroked="f">
                <v:path arrowok="t"/>
                <v:fill/>
              </v:shape>
            </v:group>
            <v:group style="position:absolute;left:6973;top:1888;width:63;height:2" coordorigin="6973,1888" coordsize="63,2">
              <v:shape style="position:absolute;left:6973;top:1888;width:63;height:2" coordorigin="6973,1888" coordsize="63,2" path="m7036,1888l6973,1888,6977,1890,7035,1890,7036,1888e" filled="t" fillcolor="#231F20" stroked="f">
                <v:path arrowok="t"/>
                <v:fill/>
              </v:shape>
            </v:group>
            <v:group style="position:absolute;left:6967;top:1886;width:78;height:2" coordorigin="6967,1886" coordsize="78,2">
              <v:shape style="position:absolute;left:6967;top:1886;width:78;height:2" coordorigin="6967,1886" coordsize="78,2" path="m7045,1886l6967,1886,6969,1888,7042,1888,7045,1886e" filled="t" fillcolor="#231F20" stroked="f">
                <v:path arrowok="t"/>
                <v:fill/>
              </v:shape>
            </v:group>
            <v:group style="position:absolute;left:6959;top:1882;width:93;height:4" coordorigin="6959,1882" coordsize="93,4">
              <v:shape style="position:absolute;left:6959;top:1882;width:93;height:4" coordorigin="6959,1882" coordsize="93,4" path="m7052,1882l6959,1882,6959,1884,6963,1884,6965,1886,7048,1886,7050,1884,7052,1882e" filled="t" fillcolor="#231F20" stroked="f">
                <v:path arrowok="t"/>
                <v:fill/>
              </v:shape>
            </v:group>
            <v:group style="position:absolute;left:6957;top:1882;width:2;height:2" coordorigin="6957,1882" coordsize="2,2">
              <v:shape style="position:absolute;left:6957;top:1882;width:2;height:2" coordorigin="6957,1882" coordsize="2,2" path="m6959,1882l6957,1882,6958,1884,6959,1882e" filled="t" fillcolor="#231F20" stroked="f">
                <v:path arrowok="t"/>
                <v:fill/>
              </v:shape>
            </v:group>
            <v:group style="position:absolute;left:7052;top:1882;width:2;height:2" coordorigin="7052,1882" coordsize="2,2">
              <v:shape style="position:absolute;left:7052;top:1882;width:2;height:2" coordorigin="7052,1882" coordsize="1,2" path="m7053,1882l7052,1882,7053,1884,7053,1882e" filled="t" fillcolor="#231F20" stroked="f">
                <v:path arrowok="t"/>
                <v:fill/>
              </v:shape>
            </v:group>
            <v:group style="position:absolute;left:6903;top:1800;width:203;height:82" coordorigin="6903,1800" coordsize="203,82">
              <v:shape style="position:absolute;left:6903;top:1800;width:203;height:82" coordorigin="6903,1800" coordsize="203,82" path="m7099,1800l6909,1800,6910,1802,6908,1812,6904,1822,6903,1832,6904,1836,6908,1842,6909,1842,6909,1843,6921,1858,6937,1870,6938,1872,6939,1872,6942,1874,6949,1878,6951,1880,6956,1882,7053,1882,7059,1880,7065,1876,7070,1874,7071,1872,7074,1870,7075,1868,7078,1868,7087,1858,7091,1854,7091,1854,7093,1852,7094,1850,7096,1850,7096,1848,7097,1848,7098,1846,7099,1846,7101,1842,7104,1838,7105,1836,7106,1830,7104,1826,7104,1820,7103,1818,7102,1814,7102,1810,7102,1810,7101,1806,7100,1802,7099,1800e" filled="t" fillcolor="#231F20" stroked="f">
                <v:path arrowok="t"/>
                <v:fill/>
              </v:shape>
            </v:group>
            <v:group style="position:absolute;left:6908;top:1842;width:2;height:2" coordorigin="6908,1842" coordsize="2,2">
              <v:shape style="position:absolute;left:6908;top:1842;width:2;height:2" coordorigin="6908,1842" coordsize="1,2" path="m6908,1842l6909,1844,6909,1843,6908,1842e" filled="t" fillcolor="#231F20" stroked="f">
                <v:path arrowok="t"/>
                <v:fill/>
              </v:shape>
            </v:group>
            <v:group style="position:absolute;left:6903;top:1796;width:196;height:8" coordorigin="6903,1796" coordsize="196,8">
              <v:shape style="position:absolute;left:6903;top:1796;width:196;height:8" coordorigin="6903,1796" coordsize="196,8" path="m7098,1796l6904,1796,6905,1798,6903,1802,6905,1802,6906,1804,6909,1800,7099,1800,7099,1798,7098,1798,7098,1796e" filled="t" fillcolor="#231F20" stroked="f">
                <v:path arrowok="t"/>
                <v:fill/>
              </v:shape>
            </v:group>
            <v:group style="position:absolute;left:6899;top:1794;width:207;height:6" coordorigin="6899,1794" coordsize="207,6">
              <v:shape style="position:absolute;left:6899;top:1794;width:207;height:6" coordorigin="6899,1794" coordsize="207,6" path="m7106,1794l6899,1794,6901,1796,7100,1796,7102,1798,7104,1800,7107,1800,7105,1798,7106,1794e" filled="t" fillcolor="#231F20" stroked="f">
                <v:path arrowok="t"/>
                <v:fill/>
              </v:shape>
            </v:group>
            <v:group style="position:absolute;left:6891;top:1792;width:217;height:6" coordorigin="6891,1792" coordsize="217,6">
              <v:shape style="position:absolute;left:6891;top:1792;width:217;height:6" coordorigin="6891,1792" coordsize="217,6" path="m7108,1792l6892,1792,6892,1794,6891,1796,6891,1798,6892,1798,6894,1796,6896,1796,6897,1794,7106,1794,7108,1792e" filled="t" fillcolor="#231F20" stroked="f">
                <v:path arrowok="t"/>
                <v:fill/>
              </v:shape>
            </v:group>
            <v:group style="position:absolute;left:7113;top:1792;width:6;height:2" coordorigin="7113,1792" coordsize="6,2">
              <v:shape style="position:absolute;left:7113;top:1792;width:6;height:2" coordorigin="7113,1792" coordsize="6,2" path="m7119,1792l7113,1792,7114,1794,7119,1794,7119,1792e" filled="t" fillcolor="#231F20" stroked="f">
                <v:path arrowok="t"/>
                <v:fill/>
              </v:shape>
            </v:group>
            <v:group style="position:absolute;left:6890;top:1764;width:228;height:28" coordorigin="6890,1764" coordsize="228,28">
              <v:shape style="position:absolute;left:6890;top:1764;width:228;height:28" coordorigin="6890,1764" coordsize="228,28" path="m7106,1764l6906,1764,6906,1768,6902,1768,6899,1770,6897,1770,6896,1772,6895,1772,6894,1774,6891,1776,6890,1782,6892,1786,6891,1786,6892,1788,6893,1792,7109,1792,7110,1790,7118,1790,7118,1788,7117,1784,7118,1780,7117,1778,7117,1774,7116,1772,7113,1770,7107,1766,7106,1764e" filled="t" fillcolor="#231F20" stroked="f">
                <v:path arrowok="t"/>
                <v:fill/>
              </v:shape>
            </v:group>
            <v:group style="position:absolute;left:7110;top:1790;width:8;height:2" coordorigin="7110,1790" coordsize="8,2">
              <v:shape style="position:absolute;left:7110;top:1790;width:8;height:2" coordorigin="7110,1790" coordsize="8,2" path="m7118,1790l7110,1790,7111,1792,7119,1792,7118,1790e" filled="t" fillcolor="#231F20" stroked="f">
                <v:path arrowok="t"/>
                <v:fill/>
              </v:shape>
            </v:group>
            <v:group style="position:absolute;left:6868;top:1684;width:271;height:92" coordorigin="6868,1684" coordsize="271,92">
              <v:shape style="position:absolute;left:6868;top:1684;width:271;height:92" coordorigin="6868,1684" coordsize="271,92" path="m7138,1684l6873,1684,6873,1686,6872,1686,6871,1688,6870,1688,6870,1690,6870,1690,6869,1692,6868,1694,6868,1696,6868,1698,6868,1700,6869,1702,6869,1704,6870,1708,6869,1712,6869,1714,6868,1716,6869,1718,6869,1720,6870,1722,6870,1724,6872,1728,6873,1730,6874,1734,6876,1736,6876,1738,6877,1738,6877,1746,6877,1748,6874,1752,6874,1752,6874,1754,6879,1754,6880,1756,6880,1758,6880,1766,6880,1768,6881,1770,6883,1774,6884,1776,6888,1776,6887,1774,6888,1772,6889,1772,6889,1770,6892,1768,6895,1766,6898,1762,6900,1758,6900,1752,6900,1750,6898,1746,6893,1736,6892,1734,7110,1734,7111,1732,7130,1732,7130,1730,7133,1724,7136,1718,7136,1716,7137,1714,7138,1712,7138,1710,7136,1704,7137,1700,7138,1698,7137,1696,7138,1694,7139,1692,7138,1690,7139,1688,7138,1686,7138,1684e" filled="t" fillcolor="#231F20" stroked="f">
                <v:path arrowok="t"/>
                <v:fill/>
              </v:shape>
            </v:group>
            <v:group style="position:absolute;left:7121;top:1766;width:6;height:6" coordorigin="7121,1766" coordsize="6,6">
              <v:shape style="position:absolute;left:7121;top:1766;width:6;height:6" coordorigin="7121,1766" coordsize="6,6" path="m7127,1766l7121,1766,7122,1768,7122,1770,7122,1772,7123,1772,7124,1770,7127,1766e" filled="t" fillcolor="#231F20" stroked="f">
                <v:path arrowok="t"/>
                <v:fill/>
              </v:shape>
            </v:group>
            <v:group style="position:absolute;left:7117;top:1762;width:11;height:4" coordorigin="7117,1762" coordsize="11,4">
              <v:shape style="position:absolute;left:7117;top:1762;width:11;height:4" coordorigin="7117,1762" coordsize="11,4" path="m7128,1762l7117,1762,7120,1764,7120,1766,7128,1766,7128,1764,7128,1764,7128,1762e" filled="t" fillcolor="#231F20" stroked="f">
                <v:path arrowok="t"/>
                <v:fill/>
              </v:shape>
            </v:group>
            <v:group style="position:absolute;left:6907;top:1760;width:197;height:4" coordorigin="6907,1760" coordsize="197,4">
              <v:shape style="position:absolute;left:6907;top:1760;width:197;height:4" coordorigin="6907,1760" coordsize="197,4" path="m7102,1760l6909,1760,6907,1762,6907,1764,7104,1764,7104,1762,7102,1762,7102,1760e" filled="t" fillcolor="#231F20" stroked="f">
                <v:path arrowok="t"/>
                <v:fill/>
              </v:shape>
            </v:group>
            <v:group style="position:absolute;left:7107;top:1756;width:23;height:6" coordorigin="7107,1756" coordsize="23,6">
              <v:shape style="position:absolute;left:7107;top:1756;width:23;height:6" coordorigin="7107,1756" coordsize="23,6" path="m7130,1756l7107,1756,7108,1758,7109,1758,7110,1760,7113,1762,7129,1762,7129,1760,7130,1758,7130,1756e" filled="t" fillcolor="#231F20" stroked="f">
                <v:path arrowok="t"/>
                <v:fill/>
              </v:shape>
            </v:group>
            <v:group style="position:absolute;left:6901;top:1738;width:199;height:22" coordorigin="6901,1738" coordsize="199,22">
              <v:shape style="position:absolute;left:6901;top:1738;width:199;height:22" coordorigin="6901,1738" coordsize="199,22" path="m7098,1738l6901,1738,6905,1740,6908,1742,6911,1742,6912,1744,6914,1744,6916,1746,6918,1746,6920,1748,6919,1750,6918,1750,6918,1752,6916,1754,6917,1756,6917,1758,6917,1760,7100,1760,7099,1758,7095,1758,7093,1756,7090,1756,7091,1754,7090,1752,7089,1750,7089,1748,7089,1748,7088,1746,7089,1742,7094,1740,7098,1738e" filled="t" fillcolor="#231F20" stroked="f">
                <v:path arrowok="t"/>
                <v:fill/>
              </v:shape>
            </v:group>
            <v:group style="position:absolute;left:7107;top:1754;width:23;height:2" coordorigin="7107,1754" coordsize="23,2">
              <v:shape style="position:absolute;left:7107;top:1754;width:23;height:2" coordorigin="7107,1754" coordsize="23,2" path="m7130,1754l7107,1754,7107,1756,7129,1756,7130,1754e" filled="t" fillcolor="#231F20" stroked="f">
                <v:path arrowok="t"/>
                <v:fill/>
              </v:shape>
            </v:group>
            <v:group style="position:absolute;left:7106;top:1732;width:28;height:22" coordorigin="7106,1732" coordsize="28,22">
              <v:shape style="position:absolute;left:7106;top:1732;width:28;height:22" coordorigin="7106,1732" coordsize="28,22" path="m7130,1732l7113,1732,7112,1734,7111,1734,7111,1736,7108,1740,7106,1748,7107,1754,7130,1754,7129,1752,7130,1752,7129,1750,7134,1750,7133,1746,7131,1744,7131,1742,7129,1740,7131,1738,7130,1736,7130,1732e" filled="t" fillcolor="#231F20" stroked="f">
                <v:path arrowok="t"/>
                <v:fill/>
              </v:shape>
            </v:group>
            <v:group style="position:absolute;left:6918;top:1746;width:2;height:2" coordorigin="6918,1746" coordsize="2,2">
              <v:shape style="position:absolute;left:6918;top:1746;width:2;height:2" coordorigin="6918,1746" coordsize="1,2" path="m6918,1746l6918,1746,6918,1748,6918,1746e" filled="t" fillcolor="#231F20" stroked="f">
                <v:path arrowok="t"/>
                <v:fill/>
              </v:shape>
            </v:group>
            <v:group style="position:absolute;left:6894;top:1734;width:214;height:4" coordorigin="6894,1734" coordsize="214,4">
              <v:shape style="position:absolute;left:6894;top:1734;width:214;height:4" coordorigin="6894,1734" coordsize="214,4" path="m7108,1734l6894,1734,6896,1736,6898,1738,7102,1738,7102,1736,7107,1736,7108,1734e" filled="t" fillcolor="#231F20" stroked="f">
                <v:path arrowok="t"/>
                <v:fill/>
              </v:shape>
            </v:group>
            <v:group style="position:absolute;left:7108;top:1734;width:2;height:2" coordorigin="7108,1734" coordsize="2,2">
              <v:shape style="position:absolute;left:7108;top:1734;width:2;height:2" coordorigin="7108,1734" coordsize="1,2" path="m7108,1734l7108,1734,7108,1736,7108,1734e" filled="t" fillcolor="#231F20" stroked="f">
                <v:path arrowok="t"/>
                <v:fill/>
              </v:shape>
            </v:group>
            <v:group style="position:absolute;left:7111;top:1732;width:2;height:2" coordorigin="7111,1732" coordsize="2,2">
              <v:shape style="position:absolute;left:7111;top:1732;width:2;height:2" coordorigin="7111,1732" coordsize="1,2" path="m7112,1732l7111,1732,7112,1734,7112,1732e" filled="t" fillcolor="#231F20" stroked="f">
                <v:path arrowok="t"/>
                <v:fill/>
              </v:shape>
            </v:group>
            <v:group style="position:absolute;left:6875;top:1672;width:262;height:12" coordorigin="6875,1672" coordsize="262,12">
              <v:shape style="position:absolute;left:6875;top:1672;width:262;height:12" coordorigin="6875,1672" coordsize="262,12" path="m7122,1672l6894,1672,6890,1674,6883,1678,6883,1678,6880,1680,6879,1680,6877,1682,6875,1682,6875,1684,7137,1684,7136,1682,7135,1680,7132,1678,7130,1676,7127,1674,7124,1674,7122,1672e" filled="t" fillcolor="#231F20" stroked="f">
                <v:path arrowok="t"/>
                <v:fill/>
              </v:shape>
            </v:group>
            <v:group style="position:absolute;left:6854;top:1676;width:23;height:4" coordorigin="6854,1676" coordsize="23,4">
              <v:shape style="position:absolute;left:6854;top:1676;width:23;height:4" coordorigin="6854,1676" coordsize="23,4" path="m6877,1676l6854,1676,6855,1678,6855,1680,6856,1680,6858,1678,6872,1678,6877,1676e" filled="t" fillcolor="#231F20" stroked="f">
                <v:path arrowok="t"/>
                <v:fill/>
              </v:shape>
            </v:group>
            <v:group style="position:absolute;left:6854;top:1674;width:26;height:2" coordorigin="6854,1674" coordsize="26,2">
              <v:shape style="position:absolute;left:6854;top:1674;width:26;height:2" coordorigin="6854,1674" coordsize="26,2" path="m6880,1674l6854,1674,6855,1676,6880,1676,6880,1674e" filled="t" fillcolor="#231F20" stroked="f">
                <v:path arrowok="t"/>
                <v:fill/>
              </v:shape>
            </v:group>
            <v:group style="position:absolute;left:6880;top:1674;width:2;height:2" coordorigin="6880,1674" coordsize="2,2">
              <v:shape style="position:absolute;left:6880;top:1674;width:2;height:2" coordorigin="6880,1674" coordsize="2,2" path="m6882,1674l6880,1674,6881,1676,6882,1674e" filled="t" fillcolor="#231F20" stroked="f">
                <v:path arrowok="t"/>
                <v:fill/>
              </v:shape>
            </v:group>
            <v:group style="position:absolute;left:7114;top:1664;width:38;height:12" coordorigin="7114,1664" coordsize="38,12">
              <v:shape style="position:absolute;left:7114;top:1664;width:38;height:12" coordorigin="7114,1664" coordsize="38,12" path="m7149,1664l7114,1664,7119,1668,7124,1670,7124,1670,7132,1672,7148,1674,7150,1674,7151,1676,7152,1676,7152,1672,7151,1668,7149,1666,7149,1666,7149,1664e" filled="t" fillcolor="#231F20" stroked="f">
                <v:path arrowok="t"/>
                <v:fill/>
              </v:shape>
            </v:group>
            <v:group style="position:absolute;left:6855;top:1670;width:37;height:4" coordorigin="6855,1670" coordsize="37,4">
              <v:shape style="position:absolute;left:6855;top:1670;width:37;height:4" coordorigin="6855,1670" coordsize="37,4" path="m6892,1670l6856,1670,6855,1672,6855,1674,6885,1674,6886,1672,6890,1672,6892,1670e" filled="t" fillcolor="#231F20" stroked="f">
                <v:path arrowok="t"/>
                <v:fill/>
              </v:shape>
            </v:group>
            <v:group style="position:absolute;left:6895;top:1668;width:223;height:4" coordorigin="6895,1668" coordsize="223,4">
              <v:shape style="position:absolute;left:6895;top:1668;width:223;height:4" coordorigin="6895,1668" coordsize="223,4" path="m7110,1668l6897,1668,6898,1670,6895,1672,7118,1672,7114,1670,7110,1668e" filled="t" fillcolor="#231F20" stroked="f">
                <v:path arrowok="t"/>
                <v:fill/>
              </v:shape>
            </v:group>
            <v:group style="position:absolute;left:6856;top:1652;width:293;height:18" coordorigin="6856,1652" coordsize="293,18">
              <v:shape style="position:absolute;left:6856;top:1652;width:293;height:18" coordorigin="6856,1652" coordsize="293,18" path="m7148,1652l6856,1652,6856,1656,6859,1660,6862,1662,6860,1664,6858,1668,6856,1670,6894,1670,6896,1668,7110,1668,7109,1666,7108,1666,7109,1664,7149,1664,7147,1662,7144,1658,7140,1656,7143,1656,7146,1654,7148,1652e" filled="t" fillcolor="#231F20" stroked="f">
                <v:path arrowok="t"/>
                <v:fill/>
              </v:shape>
            </v:group>
            <v:group style="position:absolute;left:6849;top:1642;width:303;height:10" coordorigin="6849,1642" coordsize="303,10">
              <v:shape style="position:absolute;left:6849;top:1642;width:303;height:10" coordorigin="6849,1642" coordsize="303,10" path="m7152,1642l6850,1642,6849,1644,6854,1644,6855,1648,6855,1652,7149,1652,7149,1650,7150,1650,7151,1648,7152,1646,7152,1642e" filled="t" fillcolor="#231F20" stroked="f">
                <v:path arrowok="t"/>
                <v:fill/>
              </v:shape>
            </v:group>
            <v:group style="position:absolute;left:6849;top:1640;width:25;height:2" coordorigin="6849,1640" coordsize="25,2">
              <v:shape style="position:absolute;left:6849;top:1640;width:25;height:2" coordorigin="6849,1640" coordsize="25,2" path="m6872,1640l6851,1640,6849,1642,6874,1642,6872,1640e" filled="t" fillcolor="#231F20" stroked="f">
                <v:path arrowok="t"/>
                <v:fill/>
              </v:shape>
            </v:group>
            <v:group style="position:absolute;left:6874;top:1624;width:280;height:18" coordorigin="6874,1624" coordsize="280,18">
              <v:shape style="position:absolute;left:6874;top:1624;width:280;height:18" coordorigin="6874,1624" coordsize="280,18" path="m7128,1624l6874,1624,6876,1626,6876,1628,6878,1630,6877,1632,6877,1632,6875,1634,6874,1642,7153,1642,7153,1640,7154,1638,7130,1638,7132,1634,7130,1632,7129,1630,7128,1628,7128,1624e" filled="t" fillcolor="#231F20" stroked="f">
                <v:path arrowok="t"/>
                <v:fill/>
              </v:shape>
            </v:group>
            <v:group style="position:absolute;left:6857;top:1638;width:13;height:2" coordorigin="6857,1638" coordsize="13,2">
              <v:shape style="position:absolute;left:6857;top:1638;width:13;height:2" coordorigin="6857,1638" coordsize="13,2" path="m6870,1638l6860,1638,6857,1640,6870,1640,6870,1638e" filled="t" fillcolor="#231F20" stroked="f">
                <v:path arrowok="t"/>
                <v:fill/>
              </v:shape>
            </v:group>
            <v:group style="position:absolute;left:7131;top:1636;width:25;height:2" coordorigin="7131,1636" coordsize="25,2">
              <v:shape style="position:absolute;left:7131;top:1636;width:25;height:2" coordorigin="7131,1636" coordsize="25,2" path="m7156,1636l7132,1636,7131,1638,7156,1638,7156,1636e" filled="t" fillcolor="#231F20" stroked="f">
                <v:path arrowok="t"/>
                <v:fill/>
              </v:shape>
            </v:group>
            <v:group style="position:absolute;left:7135;top:1634;width:16;height:2" coordorigin="7135,1634" coordsize="16,2">
              <v:shape style="position:absolute;left:7135;top:1634;width:16;height:2" coordorigin="7135,1634" coordsize="16,2" path="m7148,1634l7136,1634,7135,1636,7152,1636,7148,1634e" filled="t" fillcolor="#231F20" stroked="f">
                <v:path arrowok="t"/>
                <v:fill/>
              </v:shape>
            </v:group>
            <v:group style="position:absolute;left:6858;top:1550;width:85;height:74" coordorigin="6858,1550" coordsize="85,74">
              <v:shape style="position:absolute;left:6858;top:1550;width:85;height:74" coordorigin="6858,1550" coordsize="85,74" path="m6873,1550l6870,1550,6866,1552,6866,1562,6866,1564,6866,1566,6866,1570,6868,1572,6868,1574,6869,1574,6869,1576,6861,1576,6860,1578,6858,1578,6859,1580,6859,1582,6860,1582,6861,1586,6863,1586,6869,1590,6871,1594,6872,1600,6870,1604,6869,1610,6870,1610,6869,1612,6870,1614,6872,1616,6872,1620,6874,1624,6914,1624,6915,1622,6915,1622,6916,1618,6915,1616,6915,1614,6929,1614,6934,1612,6939,1610,6941,1606,6942,1604,6943,1604,6943,1602,6943,1598,6933,1598,6924,1596,6906,1596,6909,1594,6886,1594,6887,1592,6888,1592,6888,1590,6888,1590,6890,1586,6891,1584,6892,1584,6893,1580,6895,1578,6895,1574,6897,1572,6896,1568,6885,1568,6884,1566,6884,1566,6884,1564,6883,1564,6883,1562,6882,1560,6881,1558,6877,1554,6875,1552,6873,1550e" filled="t" fillcolor="#231F20" stroked="f">
                <v:path arrowok="t"/>
                <v:fill/>
              </v:shape>
            </v:group>
            <v:group style="position:absolute;left:6919;top:1590;width:214;height:34" coordorigin="6919,1590" coordsize="214,34">
              <v:shape style="position:absolute;left:6919;top:1590;width:214;height:34" coordorigin="6919,1590" coordsize="214,34" path="m7069,1590l7066,1590,7063,1592,7060,1592,7059,1594,7058,1598,7058,1600,7058,1602,7060,1606,7063,1608,7065,1608,7066,1610,7088,1610,7087,1614,7088,1616,7090,1620,7090,1622,6923,1622,6919,1624,7129,1624,7130,1622,7131,1620,7131,1618,7132,1616,7132,1614,7132,1612,7134,1608,7133,1604,7133,1600,7133,1600,7133,1598,7133,1596,7069,1596,7069,1594,7069,1594,7069,1592,7069,1590e" filled="t" fillcolor="#231F20" stroked="f">
                <v:path arrowok="t"/>
                <v:fill/>
              </v:shape>
            </v:group>
            <v:group style="position:absolute;left:6927;top:1620;width:163;height:2" coordorigin="6927,1620" coordsize="163,2">
              <v:shape style="position:absolute;left:6927;top:1620;width:163;height:2" coordorigin="6927,1620" coordsize="163,2" path="m7089,1620l6929,1620,6927,1622,7090,1622,7089,1620e" filled="t" fillcolor="#231F20" stroked="f">
                <v:path arrowok="t"/>
                <v:fill/>
              </v:shape>
            </v:group>
            <v:group style="position:absolute;left:6931;top:1592;width:153;height:28" coordorigin="6931,1592" coordsize="153,28">
              <v:shape style="position:absolute;left:6931;top:1592;width:153;height:28" coordorigin="6931,1592" coordsize="153,28" path="m7039,1592l6965,1592,6966,1594,6965,1596,6964,1596,6956,1606,6946,1612,6935,1618,6933,1618,6931,1620,7085,1620,7076,1616,7071,1614,7070,1614,7070,1612,7066,1612,7065,1610,7062,1610,7062,1608,7059,1608,7054,1604,7053,1604,7049,1600,7045,1598,7040,1594,7039,1594,7039,1592e" filled="t" fillcolor="#231F20" stroked="f">
                <v:path arrowok="t"/>
                <v:fill/>
              </v:shape>
            </v:group>
            <v:group style="position:absolute;left:7073;top:1610;width:6;height:2" coordorigin="7073,1610" coordsize="6,2">
              <v:shape style="position:absolute;left:7073;top:1610;width:6;height:2" coordorigin="7073,1610" coordsize="6,2" path="m7078,1610l7073,1610,7076,1612,7078,1610e" filled="t" fillcolor="#231F20" stroked="f">
                <v:path arrowok="t"/>
                <v:fill/>
              </v:shape>
            </v:group>
            <v:group style="position:absolute;left:6933;top:1596;width:2;height:2" coordorigin="6933,1596" coordsize="2,2">
              <v:shape style="position:absolute;left:6933;top:1596;width:2;height:2" coordorigin="6933,1596" coordsize="1,2" path="m6933,1596l6933,1598,6934,1598,6933,1596e" filled="t" fillcolor="#231F20" stroked="f">
                <v:path arrowok="t"/>
                <v:fill/>
              </v:shape>
            </v:group>
            <v:group style="position:absolute;left:6934;top:1592;width:9;height:6" coordorigin="6934,1592" coordsize="9,6">
              <v:shape style="position:absolute;left:6934;top:1592;width:9;height:6" coordorigin="6934,1592" coordsize="9,6" path="m6938,1592l6935,1592,6934,1594,6934,1596,6934,1596,6934,1598,6943,1598,6942,1596,6940,1594,6938,1592e" filled="t" fillcolor="#231F20" stroked="f">
                <v:path arrowok="t"/>
                <v:fill/>
              </v:shape>
            </v:group>
            <v:group style="position:absolute;left:6906;top:1594;width:17;height:2" coordorigin="6906,1594" coordsize="17,2">
              <v:shape style="position:absolute;left:6906;top:1594;width:17;height:2" coordorigin="6906,1594" coordsize="17,2" path="m6915,1594l6906,1596,6924,1596,6915,1594e" filled="t" fillcolor="#231F20" stroked="f">
                <v:path arrowok="t"/>
                <v:fill/>
              </v:shape>
            </v:group>
            <v:group style="position:absolute;left:7071;top:1594;width:32;height:2" coordorigin="7071,1594" coordsize="32,2">
              <v:shape style="position:absolute;left:7071;top:1594;width:32;height:2" coordorigin="7071,1594" coordsize="32,2" path="m7099,1594l7072,1594,7071,1596,7103,1596,7099,1594e" filled="t" fillcolor="#231F20" stroked="f">
                <v:path arrowok="t"/>
                <v:fill/>
              </v:shape>
            </v:group>
            <v:group style="position:absolute;left:7074;top:1542;width:62;height:54" coordorigin="7074,1542" coordsize="62,54">
              <v:shape style="position:absolute;left:7074;top:1542;width:62;height:54" coordorigin="7074,1542" coordsize="62,54" path="m7120,1542l7089,1542,7088,1544,7085,1544,7081,1546,7077,1548,7075,1552,7074,1556,7074,1558,7074,1564,7074,1566,7074,1566,7074,1568,7075,1568,7075,1570,7076,1570,7076,1572,7076,1572,7080,1578,7084,1582,7089,1586,7091,1586,7091,1588,7096,1590,7104,1596,7133,1596,7132,1594,7132,1592,7130,1590,7132,1588,7135,1584,7111,1584,7111,1582,7110,1582,7105,1576,7099,1570,7093,1566,7092,1564,7091,1564,7091,1562,7094,1562,7095,1558,7094,1556,7092,1554,7092,1552,7094,1552,7095,1550,7106,1550,7108,1548,7117,1548,7120,1544,7120,1542e" filled="t" fillcolor="#231F20" stroked="f">
                <v:path arrowok="t"/>
                <v:fill/>
              </v:shape>
            </v:group>
            <v:group style="position:absolute;left:6887;top:1554;width:44;height:40" coordorigin="6887,1554" coordsize="44,40">
              <v:shape style="position:absolute;left:6887;top:1554;width:44;height:40" coordorigin="6887,1554" coordsize="44,40" path="m6929,1554l6909,1554,6909,1556,6909,1558,6907,1562,6908,1564,6908,1564,6908,1566,6912,1566,6911,1568,6908,1570,6906,1574,6905,1574,6903,1576,6900,1578,6898,1580,6898,1580,6897,1582,6896,1582,6895,1584,6893,1586,6891,1588,6890,1590,6889,1592,6887,1594,6909,1594,6914,1590,6918,1588,6919,1586,6922,1584,6925,1580,6926,1578,6928,1578,6928,1576,6929,1574,6929,1572,6931,1570,6930,1566,6930,1562,6930,1560,6930,1558,6929,1556,6929,1554e" filled="t" fillcolor="#231F20" stroked="f">
                <v:path arrowok="t"/>
                <v:fill/>
              </v:shape>
            </v:group>
            <v:group style="position:absolute;left:7078;top:1592;width:7;height:2" coordorigin="7078,1592" coordsize="7,2">
              <v:shape style="position:absolute;left:7078;top:1592;width:7;height:2" coordorigin="7078,1592" coordsize="7,2" path="m7081,1592l7078,1594,7085,1594,7081,1592e" filled="t" fillcolor="#231F20" stroked="f">
                <v:path arrowok="t"/>
                <v:fill/>
              </v:shape>
            </v:group>
            <v:group style="position:absolute;left:7085;top:1592;width:8;height:2" coordorigin="7085,1592" coordsize="8,2">
              <v:shape style="position:absolute;left:7085;top:1592;width:8;height:2" coordorigin="7085,1592" coordsize="8,2" path="m7088,1592l7085,1594,7093,1594,7088,1592e" filled="t" fillcolor="#231F20" stroked="f">
                <v:path arrowok="t"/>
                <v:fill/>
              </v:shape>
            </v:group>
            <v:group style="position:absolute;left:6961;top:1580;width:80;height:12" coordorigin="6961,1580" coordsize="80,12">
              <v:shape style="position:absolute;left:6961;top:1580;width:80;height:12" coordorigin="6961,1580" coordsize="80,12" path="m7038,1580l6968,1580,6966,1582,6965,1582,6964,1584,6963,1586,6962,1588,6961,1592,7039,1592,7041,1588,7041,1586,7040,1586,7040,1584,7040,1584,7038,1580e" filled="t" fillcolor="#231F20" stroked="f">
                <v:path arrowok="t"/>
                <v:fill/>
              </v:shape>
            </v:group>
            <v:group style="position:absolute;left:7111;top:1582;width:2;height:2" coordorigin="7111,1582" coordsize="2,2">
              <v:shape style="position:absolute;left:7111;top:1582;width:2;height:2" coordorigin="7111,1582" coordsize="1,2" path="m7112,1582l7111,1584,7112,1584,7112,1582e" filled="t" fillcolor="#231F20" stroked="f">
                <v:path arrowok="t"/>
                <v:fill/>
              </v:shape>
            </v:group>
            <v:group style="position:absolute;left:7108;top:1556;width:37;height:28" coordorigin="7108,1556" coordsize="37,28">
              <v:shape style="position:absolute;left:7108;top:1556;width:37;height:28" coordorigin="7108,1556" coordsize="37,28" path="m7110,1556l7109,1556,7108,1560,7108,1562,7108,1566,7108,1568,7109,1574,7110,1578,7113,1582,7113,1584,7135,1584,7140,1582,7142,1578,7143,1576,7144,1574,7145,1574,7144,1572,7134,1572,7134,1570,7136,1566,7137,1564,7118,1564,7117,1562,7114,1562,7112,1560,7111,1558,7110,1556e" filled="t" fillcolor="#231F20" stroked="f">
                <v:path arrowok="t"/>
                <v:fill/>
              </v:shape>
            </v:group>
            <v:group style="position:absolute;left:6970;top:1578;width:64;height:2" coordorigin="6970,1578" coordsize="64,2">
              <v:shape style="position:absolute;left:6970;top:1578;width:64;height:2" coordorigin="6970,1578" coordsize="64,2" path="m7031,1578l6971,1578,6970,1580,7034,1580,7031,1578e" filled="t" fillcolor="#231F20" stroked="f">
                <v:path arrowok="t"/>
                <v:fill/>
              </v:shape>
            </v:group>
            <v:group style="position:absolute;left:6969;top:1576;width:61;height:2" coordorigin="6969,1576" coordsize="61,2">
              <v:shape style="position:absolute;left:6969;top:1576;width:61;height:2" coordorigin="6969,1576" coordsize="61,2" path="m7030,1576l6969,1576,6969,1578,7030,1578,7030,1576e" filled="t" fillcolor="#231F20" stroked="f">
                <v:path arrowok="t"/>
                <v:fill/>
              </v:shape>
            </v:group>
            <v:group style="position:absolute;left:6967;top:1572;width:65;height:4" coordorigin="6967,1572" coordsize="65,4">
              <v:shape style="position:absolute;left:6967;top:1572;width:65;height:4" coordorigin="6967,1572" coordsize="65,4" path="m7032,1572l6967,1572,6969,1574,6968,1576,7031,1576,7032,1574,7032,1572e" filled="t" fillcolor="#231F20" stroked="f">
                <v:path arrowok="t"/>
                <v:fill/>
              </v:shape>
            </v:group>
            <v:group style="position:absolute;left:6905;top:1572;width:2;height:2" coordorigin="6905,1572" coordsize="2,2">
              <v:shape style="position:absolute;left:6905;top:1572;width:2;height:2" coordorigin="6905,1572" coordsize="1,2" path="m6906,1572l6905,1574,6906,1574,6906,1572e" filled="t" fillcolor="#231F20" stroked="f">
                <v:path arrowok="t"/>
                <v:fill/>
              </v:shape>
            </v:group>
            <v:group style="position:absolute;left:6967;top:1570;width:67;height:2" coordorigin="6967,1570" coordsize="67,2">
              <v:shape style="position:absolute;left:6967;top:1570;width:67;height:2" coordorigin="6967,1570" coordsize="67,2" path="m7034,1570l6967,1570,6967,1572,7033,1572,7034,1570e" filled="t" fillcolor="#231F20" stroked="f">
                <v:path arrowok="t"/>
                <v:fill/>
              </v:shape>
            </v:group>
            <v:group style="position:absolute;left:7134;top:1570;width:2;height:2" coordorigin="7134,1570" coordsize="2,2">
              <v:shape style="position:absolute;left:7134;top:1570;width:2;height:2" coordorigin="7134,1570" coordsize="1,2" path="m7134,1570l7134,1572,7135,1572,7134,1570e" filled="t" fillcolor="#231F20" stroked="f">
                <v:path arrowok="t"/>
                <v:fill/>
              </v:shape>
            </v:group>
            <v:group style="position:absolute;left:7135;top:1570;width:10;height:2" coordorigin="7135,1570" coordsize="10,2">
              <v:shape style="position:absolute;left:7135;top:1570;width:10;height:2" coordorigin="7135,1570" coordsize="10,2" path="m7145,1570l7135,1570,7135,1572,7145,1572,7145,1570e" filled="t" fillcolor="#231F20" stroked="f">
                <v:path arrowok="t"/>
                <v:fill/>
              </v:shape>
            </v:group>
            <v:group style="position:absolute;left:6965;top:1568;width:70;height:2" coordorigin="6965,1568" coordsize="70,2">
              <v:shape style="position:absolute;left:6965;top:1568;width:70;height:2" coordorigin="6965,1568" coordsize="70,2" path="m7035,1568l6965,1568,6966,1570,7035,1570,7035,1568e" filled="t" fillcolor="#231F20" stroked="f">
                <v:path arrowok="t"/>
                <v:fill/>
              </v:shape>
            </v:group>
            <v:group style="position:absolute;left:6885;top:1560;width:10;height:8" coordorigin="6885,1560" coordsize="10,8">
              <v:shape style="position:absolute;left:6885;top:1560;width:10;height:8" coordorigin="6885,1560" coordsize="10,8" path="m6894,1560l6892,1560,6890,1562,6888,1566,6885,1568,6896,1568,6895,1564,6894,1562,6894,1560e" filled="t" fillcolor="#231F20" stroked="f">
                <v:path arrowok="t"/>
                <v:fill/>
              </v:shape>
            </v:group>
            <v:group style="position:absolute;left:6964;top:1566;width:74;height:2" coordorigin="6964,1566" coordsize="74,2">
              <v:shape style="position:absolute;left:6964;top:1566;width:74;height:2" coordorigin="6964,1566" coordsize="74,2" path="m7038,1566l6964,1566,6964,1568,7037,1568,7038,1566e" filled="t" fillcolor="#231F20" stroked="f">
                <v:path arrowok="t"/>
                <v:fill/>
              </v:shape>
            </v:group>
            <v:group style="position:absolute;left:6957;top:1564;width:4;height:2" coordorigin="6957,1564" coordsize="4,2">
              <v:shape style="position:absolute;left:6957;top:1564;width:4;height:2" coordorigin="6957,1564" coordsize="4,2" path="m6961,1564l6957,1564,6959,1566,6961,1564e" filled="t" fillcolor="#231F20" stroked="f">
                <v:path arrowok="t"/>
                <v:fill/>
              </v:shape>
            </v:group>
            <v:group style="position:absolute;left:6961;top:1564;width:78;height:2" coordorigin="6961,1564" coordsize="78,2">
              <v:shape style="position:absolute;left:6961;top:1564;width:78;height:2" coordorigin="6961,1564" coordsize="78,2" path="m7039,1564l6961,1564,6963,1566,7039,1566,7039,1564e" filled="t" fillcolor="#231F20" stroked="f">
                <v:path arrowok="t"/>
                <v:fill/>
              </v:shape>
            </v:group>
            <v:group style="position:absolute;left:6956;top:1562;width:86;height:2" coordorigin="6956,1562" coordsize="86,2">
              <v:shape style="position:absolute;left:6956;top:1562;width:86;height:2" coordorigin="6956,1562" coordsize="86,2" path="m7042,1562l6956,1562,6957,1564,7041,1564,7042,1562e" filled="t" fillcolor="#231F20" stroked="f">
                <v:path arrowok="t"/>
                <v:fill/>
              </v:shape>
            </v:group>
            <v:group style="position:absolute;left:7042;top:1562;width:2;height:2" coordorigin="7042,1562" coordsize="2,2">
              <v:shape style="position:absolute;left:7042;top:1562;width:2;height:2" coordorigin="7042,1562" coordsize="2,2" path="m7044,1562l7042,1562,7044,1564,7044,1562e" filled="t" fillcolor="#231F20" stroked="f">
                <v:path arrowok="t"/>
                <v:fill/>
              </v:shape>
            </v:group>
            <v:group style="position:absolute;left:7091;top:1562;width:3;height:2" coordorigin="7091,1562" coordsize="3,2">
              <v:shape style="position:absolute;left:7091;top:1562;width:3;height:2" coordorigin="7091,1562" coordsize="3,2" path="m7094,1562l7091,1562,7092,1564,7094,1562e" filled="t" fillcolor="#231F20" stroked="f">
                <v:path arrowok="t"/>
                <v:fill/>
              </v:shape>
            </v:group>
            <v:group style="position:absolute;left:7119;top:1542;width:19;height:22" coordorigin="7119,1542" coordsize="19,22">
              <v:shape style="position:absolute;left:7119;top:1542;width:19;height:22" coordorigin="7119,1542" coordsize="19,22" path="m7136,1542l7135,1542,7133,1544,7132,1544,7131,1546,7129,1546,7127,1548,7125,1550,7121,1554,7120,1558,7119,1564,7137,1564,7138,1560,7136,1554,7135,1552,7135,1550,7135,1548,7135,1546,7135,1544,7136,1542e" filled="t" fillcolor="#231F20" stroked="f">
                <v:path arrowok="t"/>
                <v:fill/>
              </v:shape>
            </v:group>
            <v:group style="position:absolute;left:6953;top:1558;width:95;height:4" coordorigin="6953,1558" coordsize="95,4">
              <v:shape style="position:absolute;left:6953;top:1558;width:95;height:4" coordorigin="6953,1558" coordsize="95,4" path="m7049,1558l6953,1558,6954,1560,6954,1562,7047,1562,7048,1560,7049,1558e" filled="t" fillcolor="#231F20" stroked="f">
                <v:path arrowok="t"/>
                <v:fill/>
              </v:shape>
            </v:group>
            <v:group style="position:absolute;left:6878;top:1542;width:51;height:16" coordorigin="6878,1542" coordsize="51,16">
              <v:shape style="position:absolute;left:6878;top:1542;width:51;height:16" coordorigin="6878,1542" coordsize="51,16" path="m6920,1542l6878,1542,6879,1544,6882,1548,6885,1550,6889,1552,6893,1552,6894,1554,6894,1556,6896,1556,6897,1558,6901,1558,6902,1556,6905,1554,6929,1554,6928,1552,6926,1546,6922,1544,6920,1542e" filled="t" fillcolor="#231F20" stroked="f">
                <v:path arrowok="t"/>
                <v:fill/>
              </v:shape>
            </v:group>
            <v:group style="position:absolute;left:6951;top:1548;width:99;height:10" coordorigin="6951,1548" coordsize="99,10">
              <v:shape style="position:absolute;left:6951;top:1548;width:99;height:10" coordorigin="6951,1548" coordsize="99,10" path="m6955,1548l6953,1552,6951,1554,6952,1558,7050,1558,7050,1556,7050,1554,7049,1552,7048,1550,6956,1550,6955,1548e" filled="t" fillcolor="#231F20" stroked="f">
                <v:path arrowok="t"/>
                <v:fill/>
              </v:shape>
            </v:group>
            <v:group style="position:absolute;left:7096;top:1550;width:9;height:2" coordorigin="7096,1550" coordsize="9,2">
              <v:shape style="position:absolute;left:7096;top:1550;width:9;height:2" coordorigin="7096,1550" coordsize="9,2" path="m7105,1550l7096,1550,7097,1552,7104,1552,7105,1550e" filled="t" fillcolor="#231F20" stroked="f">
                <v:path arrowok="t"/>
                <v:fill/>
              </v:shape>
            </v:group>
            <v:group style="position:absolute;left:6956;top:1548;width:2;height:2" coordorigin="6956,1548" coordsize="2,2">
              <v:shape style="position:absolute;left:6956;top:1548;width:2;height:2" coordorigin="6956,1548" coordsize="2,2" path="m6957,1548l6956,1550,6958,1550,6957,1548e" filled="t" fillcolor="#231F20" stroked="f">
                <v:path arrowok="t"/>
                <v:fill/>
              </v:shape>
            </v:group>
            <v:group style="position:absolute;left:6958;top:1546;width:87;height:4" coordorigin="6958,1546" coordsize="87,4">
              <v:shape style="position:absolute;left:6958;top:1546;width:87;height:4" coordorigin="6958,1546" coordsize="87,4" path="m7044,1546l6961,1546,6960,1548,6959,1548,6958,1550,7045,1550,7044,1546e" filled="t" fillcolor="#231F20" stroked="f">
                <v:path arrowok="t"/>
                <v:fill/>
              </v:shape>
            </v:group>
            <v:group style="position:absolute;left:7045;top:1548;width:3;height:2" coordorigin="7045,1548" coordsize="3,2">
              <v:shape style="position:absolute;left:7045;top:1548;width:3;height:2" coordorigin="7045,1548" coordsize="3,2" path="m7047,1548l7045,1550,7048,1550,7047,1548e" filled="t" fillcolor="#231F20" stroked="f">
                <v:path arrowok="t"/>
                <v:fill/>
              </v:shape>
            </v:group>
            <v:group style="position:absolute;left:7049;top:1540;width:6;height:8" coordorigin="7049,1540" coordsize="6,8">
              <v:shape style="position:absolute;left:7049;top:1540;width:6;height:8" coordorigin="7049,1540" coordsize="6,8" path="m7054,1540l7049,1540,7049,1542,7049,1546,7051,1548,7052,1548,7052,1546,7053,1544,7054,1542,7054,1540e" filled="t" fillcolor="#231F20" stroked="f">
                <v:path arrowok="t"/>
                <v:fill/>
              </v:shape>
            </v:group>
            <v:group style="position:absolute;left:6967;top:1544;width:72;height:2" coordorigin="6967,1544" coordsize="72,2">
              <v:shape style="position:absolute;left:6967;top:1544;width:72;height:2" coordorigin="6967,1544" coordsize="72,2" path="m7038,1544l6967,1544,6967,1546,7039,1546,7038,1544e" filled="t" fillcolor="#231F20" stroked="f">
                <v:path arrowok="t"/>
                <v:fill/>
              </v:shape>
            </v:group>
            <v:group style="position:absolute;left:6967;top:1532;width:24;height:12" coordorigin="6967,1532" coordsize="24,12">
              <v:shape style="position:absolute;left:6967;top:1532;width:24;height:12" coordorigin="6967,1532" coordsize="24,12" path="m6983,1532l6974,1532,6973,1534,6968,1534,6967,1536,6967,1538,6967,1540,6967,1540,6968,1542,6967,1544,6990,1544,6989,1542,6988,1538,6988,1538,6987,1536,6985,1536,6984,1534,6983,1532e" filled="t" fillcolor="#231F20" stroked="f">
                <v:path arrowok="t"/>
                <v:fill/>
              </v:shape>
            </v:group>
            <v:group style="position:absolute;left:6990;top:1536;width:57;height:8" coordorigin="6990,1536" coordsize="57,8">
              <v:shape style="position:absolute;left:6990;top:1536;width:57;height:8" coordorigin="6990,1536" coordsize="57,8" path="m7047,1536l7041,1536,7038,1540,7035,1542,6990,1542,6991,1544,7039,1544,7042,1540,7044,1538,7047,1536e" filled="t" fillcolor="#231F20" stroked="f">
                <v:path arrowok="t"/>
                <v:fill/>
              </v:shape>
            </v:group>
            <v:group style="position:absolute;left:6872;top:1536;width:41;height:6" coordorigin="6872,1536" coordsize="41,6">
              <v:shape style="position:absolute;left:6872;top:1536;width:41;height:6" coordorigin="6872,1536" coordsize="41,6" path="m6912,1536l6876,1536,6874,1538,6873,1538,6872,1540,6873,1540,6875,1542,6913,1542,6914,1538,6912,1536e" filled="t" fillcolor="#231F20" stroked="f">
                <v:path arrowok="t"/>
                <v:fill/>
              </v:shape>
            </v:group>
            <v:group style="position:absolute;left:6989;top:1530;width:46;height:12" coordorigin="6989,1530" coordsize="46,12">
              <v:shape style="position:absolute;left:6989;top:1530;width:46;height:12" coordorigin="6989,1530" coordsize="46,12" path="m7021,1530l6989,1530,6991,1532,6991,1534,6991,1536,6991,1538,6991,1540,6991,1542,7035,1542,7035,1540,7035,1538,7035,1538,7034,1536,7015,1536,7014,1534,7017,1532,7020,1532,7021,1530e" filled="t" fillcolor="#231F20" stroked="f">
                <v:path arrowok="t"/>
                <v:fill/>
              </v:shape>
            </v:group>
            <v:group style="position:absolute;left:7090;top:1536;width:36;height:6" coordorigin="7090,1536" coordsize="36,6">
              <v:shape style="position:absolute;left:7090;top:1536;width:36;height:6" coordorigin="7090,1536" coordsize="36,6" path="m7125,1536l7090,1536,7090,1538,7090,1542,7120,1542,7121,1540,7121,1538,7125,1536e" filled="t" fillcolor="#231F20" stroked="f">
                <v:path arrowok="t"/>
                <v:fill/>
              </v:shape>
            </v:group>
            <v:group style="position:absolute;left:7032;top:1526;width:28;height:14" coordorigin="7032,1526" coordsize="28,14">
              <v:shape style="position:absolute;left:7032;top:1526;width:28;height:14" coordorigin="7032,1526" coordsize="28,14" path="m7061,1526l7050,1526,7046,1528,7042,1528,7036,1530,7032,1532,7041,1532,7044,1534,7044,1534,7044,1536,7048,1536,7048,1538,7048,1540,7055,1540,7056,1538,7057,1534,7059,1530,7060,1528,7061,1526e" filled="t" fillcolor="#231F20" stroked="f">
                <v:path arrowok="t"/>
                <v:fill/>
              </v:shape>
            </v:group>
            <v:group style="position:absolute;left:6879;top:1514;width:28;height:22" coordorigin="6879,1514" coordsize="28,22">
              <v:shape style="position:absolute;left:6879;top:1514;width:28;height:22" coordorigin="6879,1514" coordsize="28,22" path="m6890,1514l6886,1514,6886,1516,6885,1516,6887,1518,6887,1520,6886,1522,6884,1524,6883,1526,6882,1530,6882,1534,6879,1536,6903,1536,6902,1532,6904,1530,6905,1528,6905,1526,6907,1526,6905,1524,6906,1522,6896,1522,6895,1520,6895,1516,6886,1516,6885,1514,6890,1514e" filled="t" fillcolor="#231F20" stroked="f">
                <v:path arrowok="t"/>
                <v:fill/>
              </v:shape>
            </v:group>
            <v:group style="position:absolute;left:6903;top:1534;width:8;height:2" coordorigin="6903,1534" coordsize="8,2">
              <v:shape style="position:absolute;left:6903;top:1534;width:8;height:2" coordorigin="6903,1534" coordsize="8,2" path="m6909,1534l6905,1534,6903,1536,6911,1536,6909,1534e" filled="t" fillcolor="#231F20" stroked="f">
                <v:path arrowok="t"/>
                <v:fill/>
              </v:shape>
            </v:group>
            <v:group style="position:absolute;left:6947;top:1524;width:23;height:12" coordorigin="6947,1524" coordsize="23,12">
              <v:shape style="position:absolute;left:6947;top:1524;width:23;height:12" coordorigin="6947,1524" coordsize="23,12" path="m6969,1524l6950,1524,6949,1526,6948,1528,6949,1530,6947,1532,6948,1534,6950,1536,6951,1536,6951,1534,6950,1532,6956,1532,6958,1530,6960,1530,6962,1528,6962,1528,6962,1526,6970,1526,6969,1524e" filled="t" fillcolor="#231F20" stroked="f">
                <v:path arrowok="t"/>
                <v:fill/>
              </v:shape>
            </v:group>
            <v:group style="position:absolute;left:6961;top:1532;width:7;height:4" coordorigin="6961,1532" coordsize="7,4">
              <v:shape style="position:absolute;left:6961;top:1532;width:7;height:4" coordorigin="6961,1532" coordsize="7,4" path="m6968,1532l6963,1532,6961,1534,6961,1534,6963,1536,6966,1534,6968,1532e" filled="t" fillcolor="#231F20" stroked="f">
                <v:path arrowok="t"/>
                <v:fill/>
              </v:shape>
            </v:group>
            <v:group style="position:absolute;left:7017;top:1530;width:14;height:6" coordorigin="7017,1530" coordsize="14,6">
              <v:shape style="position:absolute;left:7017;top:1530;width:14;height:6" coordorigin="7017,1530" coordsize="14,6" path="m7027,1530l7025,1532,7021,1532,7019,1534,7018,1534,7017,1536,7031,1536,7031,1534,7031,1532,7027,1530e" filled="t" fillcolor="#231F20" stroked="f">
                <v:path arrowok="t"/>
                <v:fill/>
              </v:shape>
            </v:group>
            <v:group style="position:absolute;left:7093;top:1512;width:37;height:24" coordorigin="7093,1512" coordsize="37,24">
              <v:shape style="position:absolute;left:7093;top:1512;width:37;height:24" coordorigin="7093,1512" coordsize="37,24" path="m7099,1512l7098,1514,7097,1516,7095,1518,7096,1524,7099,1526,7098,1528,7099,1528,7099,1530,7100,1532,7099,1534,7094,1534,7093,1536,7129,1536,7130,1534,7127,1532,7125,1530,7121,1530,7120,1526,7120,1524,7120,1524,7119,1522,7119,1522,7117,1520,7106,1520,7104,1518,7102,1516,7101,1514,7099,1512e" filled="t" fillcolor="#231F20" stroked="f">
                <v:path arrowok="t"/>
                <v:fill/>
              </v:shape>
            </v:group>
            <v:group style="position:absolute;left:7032;top:1532;width:8;height:2" coordorigin="7032,1532" coordsize="8,2">
              <v:shape style="position:absolute;left:7032;top:1532;width:8;height:2" coordorigin="7032,1532" coordsize="8,2" path="m7041,1532l7032,1532,7036,1534,7041,1532e" filled="t" fillcolor="#231F20" stroked="f">
                <v:path arrowok="t"/>
                <v:fill/>
              </v:shape>
            </v:group>
            <v:group style="position:absolute;left:6963;top:1530;width:5;height:2" coordorigin="6963,1530" coordsize="5,2">
              <v:shape style="position:absolute;left:6963;top:1530;width:5;height:2" coordorigin="6963,1530" coordsize="5,2" path="m6968,1530l6963,1530,6964,1532,6968,1532,6968,1530e" filled="t" fillcolor="#231F20" stroked="f">
                <v:path arrowok="t"/>
                <v:fill/>
              </v:shape>
            </v:group>
            <v:group style="position:absolute;left:6962;top:1526;width:9;height:4" coordorigin="6962,1526" coordsize="9,4">
              <v:shape style="position:absolute;left:6962;top:1526;width:9;height:4" coordorigin="6962,1526" coordsize="9,4" path="m6970,1526l6962,1526,6963,1528,6964,1528,6963,1530,6971,1530,6971,1528,6970,1526e" filled="t" fillcolor="#231F20" stroked="f">
                <v:path arrowok="t"/>
                <v:fill/>
              </v:shape>
            </v:group>
            <v:group style="position:absolute;left:6985;top:1524;width:42;height:6" coordorigin="6985,1524" coordsize="42,6">
              <v:shape style="position:absolute;left:6985;top:1524;width:42;height:6" coordorigin="6985,1524" coordsize="42,6" path="m7027,1524l6985,1524,6987,1528,6987,1530,7021,1530,7022,1528,7023,1528,7023,1526,7023,1526,7027,1524e" filled="t" fillcolor="#231F20" stroked="f">
                <v:path arrowok="t"/>
                <v:fill/>
              </v:shape>
            </v:group>
            <v:group style="position:absolute;left:6979;top:1520;width:58;height:8" coordorigin="6979,1520" coordsize="58,8">
              <v:shape style="position:absolute;left:6979;top:1520;width:58;height:8" coordorigin="6979,1520" coordsize="58,8" path="m7037,1520l6979,1520,6981,1524,7027,1524,7031,1528,7036,1528,7037,1526,7036,1526,7035,1524,7037,1520e" filled="t" fillcolor="#231F20" stroked="f">
                <v:path arrowok="t"/>
                <v:fill/>
              </v:shape>
            </v:group>
            <v:group style="position:absolute;left:7036;top:1524;width:4;height:4" coordorigin="7036,1524" coordsize="4,4">
              <v:shape style="position:absolute;left:7036;top:1524;width:4;height:4" coordorigin="7036,1524" coordsize="4,4" path="m7038,1524l7036,1526,7037,1526,7040,1528,7040,1526,7038,1524e" filled="t" fillcolor="#231F20" stroked="f">
                <v:path arrowok="t"/>
                <v:fill/>
              </v:shape>
            </v:group>
            <v:group style="position:absolute;left:6943;top:1520;width:36;height:6" coordorigin="6943,1520" coordsize="36,6">
              <v:shape style="position:absolute;left:6943;top:1520;width:36;height:6" coordorigin="6943,1520" coordsize="36,6" path="m6979,1520l6945,1520,6943,1522,6944,1524,6944,1526,6945,1526,6946,1524,6948,1522,6976,1522,6979,1520e" filled="t" fillcolor="#231F20" stroked="f">
                <v:path arrowok="t"/>
                <v:fill/>
              </v:shape>
            </v:group>
            <v:group style="position:absolute;left:7052;top:1524;width:2;height:2" coordorigin="7052,1524" coordsize="2,2">
              <v:shape style="position:absolute;left:7052;top:1524;width:2;height:2" coordorigin="7052,1524" coordsize="1,2" path="m7052,1524l7052,1526,7053,1526,7052,1524e" filled="t" fillcolor="#231F20" stroked="f">
                <v:path arrowok="t"/>
                <v:fill/>
              </v:shape>
            </v:group>
            <v:group style="position:absolute;left:7053;top:1524;width:2;height:2" coordorigin="7053,1524" coordsize="2,2">
              <v:shape style="position:absolute;left:7053;top:1524;width:2;height:2" coordorigin="7053,1524" coordsize="1,2" path="m7053,1524l7053,1526,7053,1526,7053,1524e" filled="t" fillcolor="#231F20" stroked="f">
                <v:path arrowok="t"/>
                <v:fill/>
              </v:shape>
            </v:group>
            <v:group style="position:absolute;left:7053;top:1514;width:14;height:12" coordorigin="7053,1514" coordsize="14,12">
              <v:shape style="position:absolute;left:7053;top:1514;width:14;height:12" coordorigin="7053,1514" coordsize="14,12" path="m7068,1514l7067,1514,7065,1518,7063,1520,7060,1522,7059,1522,7056,1524,7054,1524,7053,1526,7061,1526,7062,1524,7064,1522,7064,1520,7065,1520,7066,1518,7068,1516,7068,1514e" filled="t" fillcolor="#231F20" stroked="f">
                <v:path arrowok="t"/>
                <v:fill/>
              </v:shape>
            </v:group>
            <v:group style="position:absolute;left:6948;top:1522;width:25;height:2" coordorigin="6948,1522" coordsize="25,2">
              <v:shape style="position:absolute;left:6948;top:1522;width:25;height:2" coordorigin="6948,1522" coordsize="25,2" path="m6973,1522l6948,1522,6949,1524,6972,1524,6973,1522e" filled="t" fillcolor="#231F20" stroked="f">
                <v:path arrowok="t"/>
                <v:fill/>
              </v:shape>
            </v:group>
            <v:group style="position:absolute;left:6898;top:1514;width:9;height:8" coordorigin="6898,1514" coordsize="9,8">
              <v:shape style="position:absolute;left:6898;top:1514;width:9;height:8" coordorigin="6898,1514" coordsize="9,8" path="m6904,1514l6901,1514,6902,1518,6901,1520,6898,1522,6907,1522,6907,1520,6906,1518,6905,1516,6904,1514e" filled="t" fillcolor="#231F20" stroked="f">
                <v:path arrowok="t"/>
                <v:fill/>
              </v:shape>
            </v:group>
            <v:group style="position:absolute;left:6946;top:1518;width:98;height:2" coordorigin="6946,1518" coordsize="98,2">
              <v:shape style="position:absolute;left:6946;top:1518;width:98;height:2" coordorigin="6946,1518" coordsize="98,2" path="m7043,1518l6947,1518,6946,1520,7039,1520,7043,1518e" filled="t" fillcolor="#231F20" stroked="f">
                <v:path arrowok="t"/>
                <v:fill/>
              </v:shape>
            </v:group>
            <v:group style="position:absolute;left:7107;top:1512;width:10;height:8" coordorigin="7107,1512" coordsize="10,8">
              <v:shape style="position:absolute;left:7107;top:1512;width:10;height:8" coordorigin="7107,1512" coordsize="10,8" path="m7112,1512l7110,1514,7107,1516,7107,1520,7117,1520,7115,1516,7116,1516,7115,1514,7113,1514,7112,1512e" filled="t" fillcolor="#231F20" stroked="f">
                <v:path arrowok="t"/>
                <v:fill/>
              </v:shape>
            </v:group>
            <v:group style="position:absolute;left:6948;top:1516;width:5;height:2" coordorigin="6948,1516" coordsize="5,2">
              <v:shape style="position:absolute;left:6948;top:1516;width:5;height:2" coordorigin="6948,1516" coordsize="5,2" path="m6953,1516l6950,1516,6948,1518,6953,1518,6953,1516e" filled="t" fillcolor="#231F20" stroked="f">
                <v:path arrowok="t"/>
                <v:fill/>
              </v:shape>
            </v:group>
            <v:group style="position:absolute;left:6954;top:1508;width:9;height:10" coordorigin="6954,1508" coordsize="9,10">
              <v:shape style="position:absolute;left:6954;top:1508;width:9;height:10" coordorigin="6954,1508" coordsize="9,10" path="m6960,1508l6958,1510,6954,1510,6955,1512,6954,1512,6954,1514,6955,1516,6956,1516,6956,1518,6963,1518,6962,1516,6963,1514,6962,1514,6963,1512,6962,1510,6960,1508e" filled="t" fillcolor="#231F20" stroked="f">
                <v:path arrowok="t"/>
                <v:fill/>
              </v:shape>
            </v:group>
            <v:group style="position:absolute;left:6966;top:1506;width:91;height:12" coordorigin="6966,1506" coordsize="91,12">
              <v:shape style="position:absolute;left:6966;top:1506;width:91;height:12" coordorigin="6966,1506" coordsize="91,12" path="m7050,1506l6977,1506,6978,1508,6978,1510,6970,1516,6966,1518,7055,1518,7056,1516,7054,1516,7053,1514,7050,1514,7049,1512,7050,1508,7050,1506e" filled="t" fillcolor="#231F20" stroked="f">
                <v:path arrowok="t"/>
                <v:fill/>
              </v:shape>
            </v:group>
            <v:group style="position:absolute;left:7113;top:1512;width:2;height:2" coordorigin="7113,1512" coordsize="2,2">
              <v:shape style="position:absolute;left:7113;top:1512;width:2;height:2" coordorigin="7113,1512" coordsize="2,2" path="m7114,1512l7113,1514,7115,1514,7114,1512e" filled="t" fillcolor="#231F20" stroked="f">
                <v:path arrowok="t"/>
                <v:fill/>
              </v:shape>
            </v:group>
            <v:group style="position:absolute;left:6951;top:1506;width:8;height:4" coordorigin="6951,1506" coordsize="8,4">
              <v:shape style="position:absolute;left:6951;top:1506;width:8;height:4" coordorigin="6951,1506" coordsize="8,4" path="m6955,1506l6953,1506,6951,1508,6951,1510,6958,1510,6958,1508,6957,1508,6955,1506e" filled="t" fillcolor="#231F20" stroked="f">
                <v:path arrowok="t"/>
                <v:fill/>
              </v:shape>
            </v:group>
            <v:group style="position:absolute;left:6973;top:1504;width:78;height:2" coordorigin="6973,1504" coordsize="78,2">
              <v:shape style="position:absolute;left:6973;top:1504;width:78;height:2" coordorigin="6973,1504" coordsize="78,2" path="m7051,1504l6973,1504,6975,1506,7051,1506,7051,1504e" filled="t" fillcolor="#231F20" stroked="f">
                <v:path arrowok="t"/>
                <v:fill/>
              </v:shape>
            </v:group>
            <v:group style="position:absolute;left:6954;top:1498;width:9;height:6" coordorigin="6954,1498" coordsize="9,6">
              <v:shape style="position:absolute;left:6954;top:1498;width:9;height:6" coordorigin="6954,1498" coordsize="9,6" path="m6963,1498l6954,1498,6955,1500,6956,1500,6956,1502,6957,1504,6960,1504,6961,1502,6961,1502,6961,1500,6963,1498e" filled="t" fillcolor="#231F20" stroked="f">
                <v:path arrowok="t"/>
                <v:fill/>
              </v:shape>
            </v:group>
            <v:group style="position:absolute;left:6971;top:1496;width:87;height:8" coordorigin="6971,1496" coordsize="87,8">
              <v:shape style="position:absolute;left:6971;top:1496;width:87;height:8" coordorigin="6971,1496" coordsize="87,8" path="m7057,1496l6985,1496,6984,1498,6971,1498,6971,1500,6971,1500,6971,1502,6972,1504,7051,1504,7055,1500,7056,1498,7057,1496e" filled="t" fillcolor="#231F20" stroked="f">
                <v:path arrowok="t"/>
                <v:fill/>
              </v:shape>
            </v:group>
            <v:group style="position:absolute;left:6951;top:1498;width:3;height:2" coordorigin="6951,1498" coordsize="3,2">
              <v:shape style="position:absolute;left:6951;top:1498;width:3;height:2" coordorigin="6951,1498" coordsize="3,2" path="m6954,1498l6951,1498,6952,1500,6954,1498e" filled="t" fillcolor="#231F20" stroked="f">
                <v:path arrowok="t"/>
                <v:fill/>
              </v:shape>
            </v:group>
            <v:group style="position:absolute;left:6947;top:1490;width:37;height:8" coordorigin="6947,1490" coordsize="37,8">
              <v:shape style="position:absolute;left:6947;top:1490;width:37;height:8" coordorigin="6947,1490" coordsize="37,8" path="m6953,1490l6948,1490,6947,1494,6948,1496,6947,1498,6984,1498,6984,1496,6979,1492,6952,1492,6953,1490e" filled="t" fillcolor="#231F20" stroked="f">
                <v:path arrowok="t"/>
                <v:fill/>
              </v:shape>
            </v:group>
            <v:group style="position:absolute;left:6986;top:1494;width:80;height:2" coordorigin="6986,1494" coordsize="80,2">
              <v:shape style="position:absolute;left:6986;top:1494;width:80;height:2" coordorigin="6986,1494" coordsize="80,2" path="m7065,1494l6986,1494,6986,1496,7063,1496,7065,1494e" filled="t" fillcolor="#231F20" stroked="f">
                <v:path arrowok="t"/>
                <v:fill/>
              </v:shape>
            </v:group>
            <v:group style="position:absolute;left:6987;top:1492;width:80;height:2" coordorigin="6987,1492" coordsize="80,2">
              <v:shape style="position:absolute;left:6987;top:1492;width:80;height:2" coordorigin="6987,1492" coordsize="80,2" path="m7067,1492l6987,1492,6987,1494,7066,1494,7067,1492e" filled="t" fillcolor="#231F20" stroked="f">
                <v:path arrowok="t"/>
                <v:fill/>
              </v:shape>
            </v:group>
            <v:group style="position:absolute;left:6947;top:1468;width:32;height:24" coordorigin="6947,1468" coordsize="32,24">
              <v:shape style="position:absolute;left:6947;top:1468;width:32;height:24" coordorigin="6947,1468" coordsize="32,24" path="m6967,1468l6952,1468,6952,1470,6952,1470,6951,1472,6952,1474,6953,1476,6952,1478,6953,1478,6955,1480,6956,1480,6957,1482,6957,1484,6948,1484,6947,1486,6948,1488,6953,1488,6954,1490,6953,1492,6979,1492,6977,1490,6972,1482,6967,1474,6967,1468e" filled="t" fillcolor="#231F20" stroked="f">
                <v:path arrowok="t"/>
                <v:fill/>
              </v:shape>
            </v:group>
            <v:group style="position:absolute;left:6987;top:1478;width:74;height:14" coordorigin="6987,1478" coordsize="74,14">
              <v:shape style="position:absolute;left:6987;top:1478;width:74;height:14" coordorigin="6987,1478" coordsize="74,14" path="m7061,1478l6993,1478,6993,1480,6991,1480,6991,1482,6991,1484,6988,1484,6987,1486,6988,1488,6990,1488,6990,1490,6989,1492,7060,1492,7058,1488,7059,1482,7061,1478e" filled="t" fillcolor="#231F20" stroked="f">
                <v:path arrowok="t"/>
                <v:fill/>
              </v:shape>
            </v:group>
            <v:group style="position:absolute;left:7065;top:1490;width:3;height:2" coordorigin="7065,1490" coordsize="3,2">
              <v:shape style="position:absolute;left:7065;top:1490;width:3;height:2" coordorigin="7065,1490" coordsize="3,2" path="m7068,1490l7067,1490,7065,1492,7068,1492,7068,1490e" filled="t" fillcolor="#231F20" stroked="f">
                <v:path arrowok="t"/>
                <v:fill/>
              </v:shape>
            </v:group>
            <v:group style="position:absolute;left:6948;top:1488;width:5;height:2" coordorigin="6948,1488" coordsize="5,2">
              <v:shape style="position:absolute;left:6948;top:1488;width:5;height:2" coordorigin="6948,1488" coordsize="5,2" path="m6953,1488l6948,1488,6949,1490,6951,1490,6953,1488e" filled="t" fillcolor="#231F20" stroked="f">
                <v:path arrowok="t"/>
                <v:fill/>
              </v:shape>
            </v:group>
            <v:group style="position:absolute;left:6987;top:1480;width:2;height:2" coordorigin="6987,1480" coordsize="2,2">
              <v:shape style="position:absolute;left:6987;top:1480;width:2;height:2" coordorigin="6987,1480" coordsize="2,2" path="m6990,1480l6987,1480,6988,1482,6989,1482,6990,1480e" filled="t" fillcolor="#231F20" stroked="f">
                <v:path arrowok="t"/>
                <v:fill/>
              </v:shape>
            </v:group>
            <v:group style="position:absolute;left:6983;top:1478;width:5;height:2" coordorigin="6983,1478" coordsize="5,2">
              <v:shape style="position:absolute;left:6983;top:1478;width:5;height:2" coordorigin="6983,1478" coordsize="5,2" path="m6988,1478l6983,1478,6984,1480,6988,1480,6988,1478e" filled="t" fillcolor="#231F20" stroked="f">
                <v:path arrowok="t"/>
                <v:fill/>
              </v:shape>
            </v:group>
            <v:group style="position:absolute;left:6979;top:1476;width:11;height:2" coordorigin="6979,1476" coordsize="11,2">
              <v:shape style="position:absolute;left:6979;top:1476;width:11;height:2" coordorigin="6979,1476" coordsize="11,2" path="m6988,1476l6979,1476,6979,1478,6990,1478,6988,1476e" filled="t" fillcolor="#231F20" stroked="f">
                <v:path arrowok="t"/>
                <v:fill/>
              </v:shape>
            </v:group>
            <v:group style="position:absolute;left:6989;top:1468;width:73;height:10" coordorigin="6989,1468" coordsize="73,10">
              <v:shape style="position:absolute;left:6989;top:1468;width:73;height:10" coordorigin="6989,1468" coordsize="73,10" path="m7019,1468l6989,1468,6991,1470,6992,1472,6991,1474,6991,1476,6991,1476,6990,1478,7061,1478,7062,1474,7051,1474,7050,1470,7020,1470,7019,1468e" filled="t" fillcolor="#231F20" stroked="f">
                <v:path arrowok="t"/>
                <v:fill/>
              </v:shape>
            </v:group>
            <v:group style="position:absolute;left:6983;top:1472;width:6;height:4" coordorigin="6983,1472" coordsize="6,4">
              <v:shape style="position:absolute;left:6983;top:1472;width:6;height:4" coordorigin="6983,1472" coordsize="6,4" path="m6989,1472l6988,1472,6985,1474,6983,1476,6988,1476,6988,1474,6989,1474,6989,1472e" filled="t" fillcolor="#231F20" stroked="f">
                <v:path arrowok="t"/>
                <v:fill/>
              </v:shape>
            </v:group>
            <v:group style="position:absolute;left:7051;top:1456;width:24;height:18" coordorigin="7051,1456" coordsize="24,18">
              <v:shape style="position:absolute;left:7051;top:1456;width:24;height:18" coordorigin="7051,1456" coordsize="24,18" path="m7075,1456l7073,1456,7072,1458,7063,1466,7059,1470,7056,1470,7054,1472,7051,1474,7063,1474,7066,1470,7068,1468,7071,1466,7073,1464,7073,1460,7075,1458,7075,1456e" filled="t" fillcolor="#231F20" stroked="f">
                <v:path arrowok="t"/>
                <v:fill/>
              </v:shape>
            </v:group>
            <v:group style="position:absolute;left:6985;top:1468;width:4;height:2" coordorigin="6985,1468" coordsize="4,2">
              <v:shape style="position:absolute;left:6985;top:1468;width:4;height:2" coordorigin="6985,1468" coordsize="4,2" path="m6989,1468l6985,1468,6986,1470,6988,1470,6989,1468e" filled="t" fillcolor="#231F20" stroked="f">
                <v:path arrowok="t"/>
                <v:fill/>
              </v:shape>
            </v:group>
            <v:group style="position:absolute;left:7024;top:1444;width:38;height:26" coordorigin="7024,1444" coordsize="38,26">
              <v:shape style="position:absolute;left:7024;top:1444;width:38;height:26" coordorigin="7024,1444" coordsize="38,26" path="m7062,1444l7060,1444,7053,1450,7045,1456,7037,1462,7033,1466,7030,1466,7028,1468,7025,1468,7024,1470,7050,1470,7051,1468,7051,1464,7053,1458,7057,1450,7062,1446,7062,1444e" filled="t" fillcolor="#231F20" stroked="f">
                <v:path arrowok="t"/>
                <v:fill/>
              </v:shape>
            </v:group>
            <v:group style="position:absolute;left:6952;top:1466;width:14;height:2" coordorigin="6952,1466" coordsize="14,2">
              <v:shape style="position:absolute;left:6952;top:1466;width:14;height:2" coordorigin="6952,1466" coordsize="14,2" path="m6966,1466l6952,1466,6953,1468,6966,1468,6966,1466e" filled="t" fillcolor="#231F20" stroked="f">
                <v:path arrowok="t"/>
                <v:fill/>
              </v:shape>
            </v:group>
            <v:group style="position:absolute;left:6986;top:1464;width:32;height:4" coordorigin="6986,1464" coordsize="32,4">
              <v:shape style="position:absolute;left:6986;top:1464;width:32;height:4" coordorigin="6986,1464" coordsize="32,4" path="m7018,1464l6987,1464,6986,1466,6986,1468,7017,1468,7018,1466,7018,1464e" filled="t" fillcolor="#231F20" stroked="f">
                <v:path arrowok="t"/>
                <v:fill/>
              </v:shape>
            </v:group>
            <v:group style="position:absolute;left:6951;top:1458;width:17;height:8" coordorigin="6951,1458" coordsize="17,8">
              <v:shape style="position:absolute;left:6951;top:1458;width:17;height:8" coordorigin="6951,1458" coordsize="17,8" path="m6968,1458l6951,1458,6952,1460,6953,1462,6954,1464,6953,1466,6963,1466,6963,1464,6965,1464,6966,1462,6967,1460,6968,1458e" filled="t" fillcolor="#231F20" stroked="f">
                <v:path arrowok="t"/>
                <v:fill/>
              </v:shape>
            </v:group>
            <v:group style="position:absolute;left:6990;top:1462;width:6;height:2" coordorigin="6990,1462" coordsize="6,2">
              <v:shape style="position:absolute;left:6990;top:1462;width:6;height:2" coordorigin="6990,1462" coordsize="6,2" path="m6993,1462l6990,1464,6996,1464,6993,1462e" filled="t" fillcolor="#231F20" stroked="f">
                <v:path arrowok="t"/>
                <v:fill/>
              </v:shape>
            </v:group>
            <v:group style="position:absolute;left:6996;top:1452;width:30;height:12" coordorigin="6996,1452" coordsize="30,12">
              <v:shape style="position:absolute;left:6996;top:1452;width:30;height:12" coordorigin="6996,1452" coordsize="30,12" path="m7026,1452l7011,1452,7009,1454,7008,1454,7008,1456,7008,1456,7007,1458,7006,1458,7006,1460,7000,1460,6999,1462,6996,1464,7021,1464,7022,1462,7025,1462,7024,1460,7023,1458,7024,1456,7025,1454,7026,1452e" filled="t" fillcolor="#231F20" stroked="f">
                <v:path arrowok="t"/>
                <v:fill/>
              </v:shape>
            </v:group>
            <v:group style="position:absolute;left:7022;top:1462;width:3;height:2" coordorigin="7022,1462" coordsize="3,2">
              <v:shape style="position:absolute;left:7022;top:1462;width:3;height:2" coordorigin="7022,1462" coordsize="3,2" path="m7025,1462l7022,1462,7023,1464,7025,1462e" filled="t" fillcolor="#231F20" stroked="f">
                <v:path arrowok="t"/>
                <v:fill/>
              </v:shape>
            </v:group>
            <v:group style="position:absolute;left:6948;top:1440;width:23;height:18" coordorigin="6948,1440" coordsize="23,18">
              <v:shape style="position:absolute;left:6948;top:1440;width:23;height:18" coordorigin="6948,1440" coordsize="23,18" path="m6960,1440l6959,1440,6958,1442,6957,1442,6955,1444,6955,1444,6954,1446,6953,1446,6952,1448,6952,1448,6948,1452,6948,1454,6949,1456,6950,1458,6969,1458,6968,1456,6969,1456,6970,1454,6970,1452,6971,1452,6970,1450,6969,1450,6966,1446,6962,1444,6960,1440e" filled="t" fillcolor="#231F20" stroked="f">
                <v:path arrowok="t"/>
                <v:fill/>
              </v:shape>
            </v:group>
            <v:group style="position:absolute;left:7011;top:1444;width:16;height:8" coordorigin="7011,1444" coordsize="16,8">
              <v:shape style="position:absolute;left:7011;top:1444;width:16;height:8" coordorigin="7011,1444" coordsize="16,8" path="m7015,1444l7015,1446,7013,1448,7012,1450,7011,1452,7026,1452,7025,1450,7022,1450,7022,1448,7016,1448,7015,1446,7015,1444e" filled="t" fillcolor="#231F20" stroked="f">
                <v:path arrowok="t"/>
                <v:fill/>
              </v:shape>
            </v:group>
            <v:group style="position:absolute;left:7019;top:1446;width:3;height:2" coordorigin="7019,1446" coordsize="3,2">
              <v:shape style="position:absolute;left:7019;top:1446;width:3;height:2" coordorigin="7019,1446" coordsize="3,2" path="m7022,1446l7020,1446,7019,1448,7022,1448,7022,1446e" filled="t" fillcolor="#231F20" stroked="f">
                <v:path arrowok="t"/>
                <v:fill/>
              </v:shape>
            </v:group>
            <v:group style="position:absolute;left:6905;top:1797;width:198;height:92" coordorigin="6905,1797" coordsize="198,92">
              <v:shape style="position:absolute;left:6905;top:1797;width:198;height:92" coordorigin="6905,1797" coordsize="198,92" path="m6906,1835l6909,1839,6909,1839,6915,1850,6924,1856,6933,1864,6935,1864,6936,1866,6937,1867,6938,1867,6955,1877,6974,1884,6996,1888,7004,1889,7012,1888,7019,1888,7025,1887,7031,1886,7032,1885,7034,1885,7034,1885,7035,1884,7036,1884,7038,1884,7039,1883,7040,1883,7041,1883,7043,1883,7044,1882,7046,1882,7047,1880,7049,1880,7060,1875,7070,1869,7070,1868,7006,1868,6986,1866,6972,1862,6970,1862,6969,1861,6968,1861,6968,1860,6967,1860,6963,1858,6959,1858,6955,1855,6955,1855,6954,1854,6954,1854,6945,1847,6936,1840,6933,1835,6908,1835,6906,1835e" filled="t" fillcolor="#E8B909" stroked="f">
                <v:path arrowok="t"/>
                <v:fill/>
              </v:shape>
              <v:shape style="position:absolute;left:6905;top:1797;width:198;height:92" coordorigin="6905,1797" coordsize="198,92" path="m7034,1885l7032,1885,7033,1885,7034,1885e" filled="t" fillcolor="#E8B909" stroked="f">
                <v:path arrowok="t"/>
                <v:fill/>
              </v:shape>
              <v:shape style="position:absolute;left:6905;top:1797;width:198;height:92" coordorigin="6905,1797" coordsize="198,92" path="m7036,1884l7035,1884,7035,1885,7035,1885,7036,1884e" filled="t" fillcolor="#E8B909" stroked="f">
                <v:path arrowok="t"/>
                <v:fill/>
              </v:shape>
              <v:shape style="position:absolute;left:6905;top:1797;width:198;height:92" coordorigin="6905,1797" coordsize="198,92" path="m7040,1883l7039,1883,7040,1884e" filled="t" fillcolor="#E8B909" stroked="f">
                <v:path arrowok="t"/>
                <v:fill/>
              </v:shape>
              <v:shape style="position:absolute;left:6905;top:1797;width:198;height:92" coordorigin="6905,1797" coordsize="198,92" path="m7043,1883l7041,1883,7043,1883e" filled="t" fillcolor="#E8B909" stroked="f">
                <v:path arrowok="t"/>
                <v:fill/>
              </v:shape>
              <v:shape style="position:absolute;left:6905;top:1797;width:198;height:92" coordorigin="6905,1797" coordsize="198,92" path="m7046,1882l7044,1882,7046,1882e" filled="t" fillcolor="#E8B909" stroked="f">
                <v:path arrowok="t"/>
                <v:fill/>
              </v:shape>
              <v:shape style="position:absolute;left:6905;top:1797;width:198;height:92" coordorigin="6905,1797" coordsize="198,92" path="m7049,1880l7047,1880,7049,1880,7049,1880e" filled="t" fillcolor="#E8B909" stroked="f">
                <v:path arrowok="t"/>
                <v:fill/>
              </v:shape>
              <v:shape style="position:absolute;left:6905;top:1797;width:198;height:92" coordorigin="6905,1797" coordsize="198,92" path="m7026,1866l7026,1866,7006,1868,7070,1868,7072,1867,7027,1867,7026,1866e" filled="t" fillcolor="#E8B909" stroked="f">
                <v:path arrowok="t"/>
                <v:fill/>
              </v:shape>
              <v:shape style="position:absolute;left:6905;top:1797;width:198;height:92" coordorigin="6905,1797" coordsize="198,92" path="m7027,1866l7027,1867,7072,1867,7073,1866,7027,1866,7027,1866e" filled="t" fillcolor="#E8B909" stroked="f">
                <v:path arrowok="t"/>
                <v:fill/>
              </v:shape>
              <v:shape style="position:absolute;left:6905;top:1797;width:198;height:92" coordorigin="6905,1797" coordsize="198,92" path="m7028,1865l7027,1866,7073,1866,7073,1866,7028,1866,7028,1865e" filled="t" fillcolor="#E8B909" stroked="f">
                <v:path arrowok="t"/>
                <v:fill/>
              </v:shape>
              <v:shape style="position:absolute;left:6905;top:1797;width:198;height:92" coordorigin="6905,1797" coordsize="198,92" path="m7030,1865l7029,1865,7028,1866,7073,1866,7074,1865,7031,1865,7030,1865e" filled="t" fillcolor="#E8B909" stroked="f">
                <v:path arrowok="t"/>
                <v:fill/>
              </v:shape>
              <v:shape style="position:absolute;left:6905;top:1797;width:198;height:92" coordorigin="6905,1797" coordsize="198,92" path="m7032,1864l7031,1865,7074,1865,7075,1864,7033,1864,7032,1864e" filled="t" fillcolor="#E8B909" stroked="f">
                <v:path arrowok="t"/>
                <v:fill/>
              </v:shape>
              <v:shape style="position:absolute;left:6905;top:1797;width:198;height:92" coordorigin="6905,1797" coordsize="198,92" path="m7095,1797l7095,1798,7095,1798,7093,1804,7091,1810,7089,1816,7088,1817,7088,1818,7087,1818,7087,1820,7086,1821,7086,1821,7086,1823,7073,1839,7058,1852,7040,1861,7038,1863,7035,1864,7034,1864,7033,1864,7033,1864,7075,1864,7076,1864,7035,1864,7034,1863,7076,1863,7079,1861,7088,1853,7096,1843,7103,1833,7103,1827,7100,1815,7100,1812,7099,1810,7099,1807,7098,1807,7099,1807,7098,1806,7098,1803,7097,1800,7096,1798,7095,1798,7095,1798,7096,1798,7096,1797,7095,1797e" filled="t" fillcolor="#E8B909" stroked="f">
                <v:path arrowok="t"/>
                <v:fill/>
              </v:shape>
              <v:shape style="position:absolute;left:6905;top:1797;width:198;height:92" coordorigin="6905,1797" coordsize="198,92" path="m6969,1861l6968,1861,6969,1861,6969,1861e" filled="t" fillcolor="#E8B909" stroked="f">
                <v:path arrowok="t"/>
                <v:fill/>
              </v:shape>
              <v:shape style="position:absolute;left:6905;top:1797;width:198;height:92" coordorigin="6905,1797" coordsize="198,92" path="m6905,1830l6906,1833,6908,1835,6933,1835,6930,1832,6906,1832,6905,1830e" filled="t" fillcolor="#E8B909" stroked="f">
                <v:path arrowok="t"/>
                <v:fill/>
              </v:shape>
              <v:shape style="position:absolute;left:6905;top:1797;width:198;height:92" coordorigin="6905,1797" coordsize="198,92" path="m6913,1801l6910,1809,6908,1820,6906,1829,6906,1832,6930,1832,6929,1831,6928,1829,6927,1828,6926,1826,6926,1825,6925,1825,6925,1825,6924,1823,6923,1820,6921,1818,6921,1817,6920,1817,6920,1816,6920,1815,6919,1814,6919,1813,6918,1813,6918,1811,6918,1810,6917,1810,6917,1810,6917,1809,6916,1808,6915,1806,6915,1803,6913,1801e" filled="t" fillcolor="#E8B909" stroked="f">
                <v:path arrowok="t"/>
                <v:fill/>
              </v:shape>
            </v:group>
            <v:group style="position:absolute;left:6908;top:1821;width:14;height:20" coordorigin="6908,1821" coordsize="14,20">
              <v:shape style="position:absolute;left:6908;top:1821;width:14;height:20" coordorigin="6908,1821" coordsize="14,20" path="m6913,1841l6913,1841,6914,1841,6913,1841e" filled="t" fillcolor="#231F20" stroked="f">
                <v:path arrowok="t"/>
                <v:fill/>
              </v:shape>
              <v:shape style="position:absolute;left:6908;top:1821;width:14;height:20" coordorigin="6908,1821" coordsize="14,20" path="m6915,1821l6912,1822,6910,1824,6910,1825,6909,1826,6909,1826,6908,1828,6909,1828,6909,1833,6909,1833,6909,1834,6909,1834,6909,1835,6910,1836,6910,1836,6910,1837,6911,1838,6912,1838,6912,1839,6913,1841,6915,1840,6916,1838,6916,1838,6915,1838,6913,1837,6912,1835,6912,1834,6911,1833,6911,1832,6911,1831,6911,1829,6911,1827,6913,1826,6913,1825,6914,1824,6915,1823,6919,1823,6918,1822,6915,1821e" filled="t" fillcolor="#231F20" stroked="f">
                <v:path arrowok="t"/>
                <v:fill/>
              </v:shape>
              <v:shape style="position:absolute;left:6908;top:1821;width:14;height:20" coordorigin="6908,1821" coordsize="14,20" path="m6915,1829l6914,1830,6914,1830,6914,1831,6915,1832,6916,1833,6916,1833,6916,1834,6915,1835,6915,1838,6916,1838,6917,1836,6918,1835,6919,1834,6918,1833,6918,1833,6917,1832,6917,1831,6916,1831,6916,1830,6915,1829e" filled="t" fillcolor="#231F20" stroked="f">
                <v:path arrowok="t"/>
                <v:fill/>
              </v:shape>
              <v:shape style="position:absolute;left:6908;top:1821;width:14;height:20" coordorigin="6908,1821" coordsize="14,20" path="m6919,1829l6919,1830,6919,1831,6920,1832,6920,1832,6921,1831,6921,1830,6922,1830,6922,1829,6922,1829,6919,1829,6919,1829e" filled="t" fillcolor="#231F20" stroked="f">
                <v:path arrowok="t"/>
                <v:fill/>
              </v:shape>
              <v:shape style="position:absolute;left:6908;top:1821;width:14;height:20" coordorigin="6908,1821" coordsize="14,20" path="m6922,1829l6922,1829,6922,1830,6922,1829e" filled="t" fillcolor="#231F20" stroked="f">
                <v:path arrowok="t"/>
                <v:fill/>
              </v:shape>
              <v:shape style="position:absolute;left:6908;top:1821;width:14;height:20" coordorigin="6908,1821" coordsize="14,20" path="m6919,1823l6915,1823,6917,1824,6919,1826,6919,1826,6919,1827,6920,1828,6919,1829,6922,1829,6922,1829,6922,1829,6921,1826,6920,1824,6919,1823e" filled="t" fillcolor="#231F20" stroked="f">
                <v:path arrowok="t"/>
                <v:fill/>
              </v:shape>
            </v:group>
            <v:group style="position:absolute;left:6927;top:1730;width:152;height:133" coordorigin="6927,1730" coordsize="152,133">
              <v:shape style="position:absolute;left:6927;top:1730;width:152;height:133" coordorigin="6927,1730" coordsize="152,133" path="m6929,1731l6928,1733,6927,1750,6928,1765,6930,1770,6931,1776,6931,1777,6931,1779,6932,1779,6931,1780,6932,1780,6932,1780,6932,1781,6932,1781,6933,1781,6932,1782,6933,1782,6932,1783,6933,1784,6933,1785,6934,1786,6934,1788,6936,1791,6936,1793,6938,1796,6938,1799,6940,1801,6940,1803,6946,1813,6949,1819,6953,1824,6957,1829,6961,1834,6962,1834,6962,1835,6963,1835,6967,1840,6972,1843,6977,1848,6978,1848,6979,1850,6981,1850,6981,1851,6982,1851,6982,1852,6988,1855,6994,1858,6999,1861,7003,1862,7004,1863,7010,1861,7014,1857,7019,1855,7026,1851,7032,1847,7037,1842,7038,1841,7041,1840,7042,1838,7045,1835,7052,1828,7052,1828,7058,1820,7064,1811,7068,1802,7068,1801,7069,1800,7069,1799,7069,1799,7070,1799,7069,1798,7070,1798,7071,1795,7071,1794,7071,1793,7072,1793,7071,1792,7072,1792,7073,1789,7074,1786,7075,1783,7075,1780,7076,1779,7077,1775,7078,1771,7078,1764,7079,1761,7079,1751,7079,1739,6953,1739,6953,1739,6950,1739,6948,1738,6942,1737,6939,1735,6937,1734,6935,1732,6934,1732,6932,1732,6929,1731e" filled="t" fillcolor="#E8B909" stroked="f">
                <v:path arrowok="t"/>
                <v:fill/>
              </v:shape>
              <v:shape style="position:absolute;left:6927;top:1730;width:152;height:133" coordorigin="6927,1730" coordsize="152,133" path="m7070,1799l7069,1799,7070,1799e" filled="t" fillcolor="#E8B909" stroked="f">
                <v:path arrowok="t"/>
                <v:fill/>
              </v:shape>
              <v:shape style="position:absolute;left:6927;top:1730;width:152;height:133" coordorigin="6927,1730" coordsize="152,133" path="m7070,1798l7069,1798,7070,1798e" filled="t" fillcolor="#E8B909" stroked="f">
                <v:path arrowok="t"/>
                <v:fill/>
              </v:shape>
              <v:shape style="position:absolute;left:6927;top:1730;width:152;height:133" coordorigin="6927,1730" coordsize="152,133" path="m7072,1793l7071,1793,7072,1793e" filled="t" fillcolor="#E8B909" stroked="f">
                <v:path arrowok="t"/>
                <v:fill/>
              </v:shape>
              <v:shape style="position:absolute;left:6927;top:1730;width:152;height:133" coordorigin="6927,1730" coordsize="152,133" path="m7072,1792l7071,1792,7072,1792e" filled="t" fillcolor="#E8B909" stroked="f">
                <v:path arrowok="t"/>
                <v:fill/>
              </v:shape>
              <v:shape style="position:absolute;left:6927;top:1730;width:152;height:133" coordorigin="6927,1730" coordsize="152,133" path="m6956,1738l6955,1739,6953,1739,7079,1739,7049,1739,7048,1738,6957,1738,6956,1738e" filled="t" fillcolor="#E8B909" stroked="f">
                <v:path arrowok="t"/>
                <v:fill/>
              </v:shape>
              <v:shape style="position:absolute;left:6927;top:1730;width:152;height:133" coordorigin="6927,1730" coordsize="152,133" path="m7062,1735l7057,1738,7049,1739,7079,1739,7079,1735,7063,1735,7062,1735e" filled="t" fillcolor="#E8B909" stroked="f">
                <v:path arrowok="t"/>
                <v:fill/>
              </v:shape>
              <v:shape style="position:absolute;left:6927;top:1730;width:152;height:133" coordorigin="6927,1730" coordsize="152,133" path="m6952,1738l6950,1739,6953,1739,6952,1738e" filled="t" fillcolor="#E8B909" stroked="f">
                <v:path arrowok="t"/>
                <v:fill/>
              </v:shape>
              <v:shape style="position:absolute;left:6927;top:1730;width:152;height:133" coordorigin="6927,1730" coordsize="152,133" path="m6976,1730l6972,1731,6968,1733,6964,1736,6962,1736,6960,1737,6959,1738,6957,1738,7048,1738,7047,1737,7006,1737,6999,1737,6995,1736,6994,1735,6992,1735,6991,1734,6987,1732,6981,1731,6976,1730e" filled="t" fillcolor="#E8B909" stroked="f">
                <v:path arrowok="t"/>
                <v:fill/>
              </v:shape>
              <v:shape style="position:absolute;left:6927;top:1730;width:152;height:133" coordorigin="6927,1730" coordsize="152,133" path="m7018,1733l7016,1734,7013,1735,7011,1736,7008,1737,7006,1737,7047,1737,7043,1735,7042,1735,7041,1734,7039,1734,7038,1734,7038,1733,7021,1733,7018,1733e" filled="t" fillcolor="#E8B909" stroked="f">
                <v:path arrowok="t"/>
                <v:fill/>
              </v:shape>
              <v:shape style="position:absolute;left:6927;top:1730;width:152;height:133" coordorigin="6927,1730" coordsize="152,133" path="m7063,1734l7063,1735,7079,1735,7079,1734,7063,1734,7063,1734e" filled="t" fillcolor="#E8B909" stroked="f">
                <v:path arrowok="t"/>
                <v:fill/>
              </v:shape>
              <v:shape style="position:absolute;left:6927;top:1730;width:152;height:133" coordorigin="6927,1730" coordsize="152,133" path="m7074,1730l7072,1730,7069,1731,7066,1732,7063,1734,7079,1734,7079,1732,7079,1731,7078,1730,7076,1730,7074,1730e" filled="t" fillcolor="#E8B909" stroked="f">
                <v:path arrowok="t"/>
                <v:fill/>
              </v:shape>
              <v:shape style="position:absolute;left:6927;top:1730;width:152;height:133" coordorigin="6927,1730" coordsize="152,133" path="m7030,1730l7026,1730,7024,1731,7022,1731,7021,1733,7038,1733,7035,1732,7032,1731,7030,1730e" filled="t" fillcolor="#E8B909" stroked="f">
                <v:path arrowok="t"/>
                <v:fill/>
              </v:shape>
              <v:shape style="position:absolute;left:6927;top:1730;width:152;height:133" coordorigin="6927,1730" coordsize="152,133" path="m6934,1732l6932,1732,6934,1732,6934,1732e" filled="t" fillcolor="#E8B909" stroked="f">
                <v:path arrowok="t"/>
                <v:fill/>
              </v:shape>
            </v:group>
            <v:group style="position:absolute;left:6940;top:1741;width:127;height:98" coordorigin="6940,1741" coordsize="127,98">
              <v:shape style="position:absolute;left:6940;top:1741;width:127;height:98" coordorigin="6940,1741" coordsize="127,98" path="m7055,1803l6952,1803,6954,1805,6956,1807,6958,1809,6959,1811,6961,1813,6962,1815,6963,1816,6966,1820,6966,1825,6966,1828,6966,1832,6966,1835,6972,1839,6980,1838,6987,1837,6987,1837,6991,1837,6993,1835,6995,1835,6995,1834,6996,1833,6998,1833,6999,1833,6999,1831,7003,1831,7042,1831,7042,1828,7041,1822,7042,1818,7046,1813,7050,1809,7054,1804,7055,1803,7055,1803e" filled="t" fillcolor="#231F20" stroked="f">
                <v:path arrowok="t"/>
                <v:fill/>
              </v:shape>
              <v:shape style="position:absolute;left:6940;top:1741;width:127;height:98" coordorigin="6940,1741" coordsize="127,98" path="m6991,1837l6987,1837,6988,1837,6988,1837,6991,1837e" filled="t" fillcolor="#231F20" stroked="f">
                <v:path arrowok="t"/>
                <v:fill/>
              </v:shape>
              <v:shape style="position:absolute;left:6940;top:1741;width:127;height:98" coordorigin="6940,1741" coordsize="127,98" path="m6991,1837l6988,1837,6991,1837,6991,1837e" filled="t" fillcolor="#231F20" stroked="f">
                <v:path arrowok="t"/>
                <v:fill/>
              </v:shape>
              <v:shape style="position:absolute;left:6940;top:1741;width:127;height:98" coordorigin="6940,1741" coordsize="127,98" path="m7041,1833l7014,1833,7017,1836,7022,1835,7034,1835,7035,1835,7039,1834,7039,1834,7040,1834,7040,1833,7041,1833,7041,1833e" filled="t" fillcolor="#231F20" stroked="f">
                <v:path arrowok="t"/>
                <v:fill/>
              </v:shape>
              <v:shape style="position:absolute;left:6940;top:1741;width:127;height:98" coordorigin="6940,1741" coordsize="127,98" path="m7034,1835l7022,1835,7026,1836,7034,1835e" filled="t" fillcolor="#231F20" stroked="f">
                <v:path arrowok="t"/>
                <v:fill/>
              </v:shape>
              <v:shape style="position:absolute;left:6940;top:1741;width:127;height:98" coordorigin="6940,1741" coordsize="127,98" path="m7040,1834l7039,1834,7040,1834e" filled="t" fillcolor="#231F20" stroked="f">
                <v:path arrowok="t"/>
                <v:fill/>
              </v:shape>
              <v:shape style="position:absolute;left:6940;top:1741;width:127;height:98" coordorigin="6940,1741" coordsize="127,98" path="m7042,1831l7009,1831,7010,1832,7009,1833,7010,1833,7012,1833,7013,1834,7014,1833,7041,1833,7041,1833,7041,1833,7042,1833,7042,1831e" filled="t" fillcolor="#231F20" stroked="f">
                <v:path arrowok="t"/>
                <v:fill/>
              </v:shape>
              <v:shape style="position:absolute;left:6940;top:1741;width:127;height:98" coordorigin="6940,1741" coordsize="127,98" path="m6998,1833l6996,1833,6997,1834,6998,1833e" filled="t" fillcolor="#231F20" stroked="f">
                <v:path arrowok="t"/>
                <v:fill/>
              </v:shape>
              <v:shape style="position:absolute;left:6940;top:1741;width:127;height:98" coordorigin="6940,1741" coordsize="127,98" path="m7041,1833l7040,1833,7041,1834e" filled="t" fillcolor="#231F20" stroked="f">
                <v:path arrowok="t"/>
                <v:fill/>
              </v:shape>
              <v:shape style="position:absolute;left:6940;top:1741;width:127;height:98" coordorigin="6940,1741" coordsize="127,98" path="m7042,1831l7003,1831,7006,1831,7009,1831,7042,1831e" filled="t" fillcolor="#231F20" stroked="f">
                <v:path arrowok="t"/>
                <v:fill/>
              </v:shape>
              <v:shape style="position:absolute;left:6940;top:1741;width:127;height:98" coordorigin="6940,1741" coordsize="127,98" path="m6944,1742l6942,1743,6941,1743,6941,1777,6941,1797,6940,1798,6940,1802,6940,1802,6941,1802,6942,1802,6943,1803,6949,1804,6952,1803,7055,1803,7055,1802,7056,1802,7064,1802,7064,1802,7067,1784,7067,1759,7026,1759,7025,1759,7023,1759,7021,1759,7017,1759,6989,1759,6986,1758,6972,1758,6971,1758,6969,1758,6968,1757,6968,1757,6968,1756,6968,1745,6967,1744,6967,1743,6966,1743,6966,1742,6946,1742,6944,1742e" filled="t" fillcolor="#231F20" stroked="f">
                <v:path arrowok="t"/>
                <v:fill/>
              </v:shape>
              <v:shape style="position:absolute;left:6940;top:1741;width:127;height:98" coordorigin="6940,1741" coordsize="127,98" path="m7064,1802l7056,1802,7060,1803,7064,1802e" filled="t" fillcolor="#231F20" stroked="f">
                <v:path arrowok="t"/>
                <v:fill/>
              </v:shape>
              <v:shape style="position:absolute;left:6940;top:1741;width:127;height:98" coordorigin="6940,1741" coordsize="127,98" path="m7027,1759l7026,1759,7067,1759,7028,1759,7027,1759e" filled="t" fillcolor="#231F20" stroked="f">
                <v:path arrowok="t"/>
                <v:fill/>
              </v:shape>
              <v:shape style="position:absolute;left:6940;top:1741;width:127;height:98" coordorigin="6940,1741" coordsize="127,98" path="m7032,1758l7028,1759,7067,1759,7036,1759,7032,1758e" filled="t" fillcolor="#231F20" stroked="f">
                <v:path arrowok="t"/>
                <v:fill/>
              </v:shape>
              <v:shape style="position:absolute;left:6940;top:1741;width:127;height:98" coordorigin="6940,1741" coordsize="127,98" path="m7025,1759l7023,1759,7025,1759,7025,1759e" filled="t" fillcolor="#231F20" stroked="f">
                <v:path arrowok="t"/>
                <v:fill/>
              </v:shape>
              <v:shape style="position:absolute;left:6940;top:1741;width:127;height:98" coordorigin="6940,1741" coordsize="127,98" path="m7041,1744l7040,1746,7041,1747,7041,1749,7040,1752,7041,1755,7040,1756,7041,1757,7041,1758,7040,1759,7036,1759,7067,1759,7068,1745,7041,1745,7041,1744e" filled="t" fillcolor="#231F20" stroked="f">
                <v:path arrowok="t"/>
                <v:fill/>
              </v:shape>
              <v:shape style="position:absolute;left:6940;top:1741;width:127;height:98" coordorigin="6940,1741" coordsize="127,98" path="m7020,1758l7017,1759,7021,1759,7020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89,1758l6989,1759,7017,1759,7018,1758,6990,1758,6989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74,1758l6972,1758,6986,1758,6984,1758,6975,1758,6974,1758,6974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98,1742l6996,1742,6992,1742,6991,1743,6990,1743,6990,1743,6990,1744,6990,1746,6990,1747,6990,1748,6990,1752,6990,1758,6990,1758,7018,1758,7018,1758,7018,1758,7018,1755,7017,1744,7017,1744,7017,1743,7016,1743,7016,1743,6991,1743,6990,1743,7015,1743,7014,1742,7012,1742,7001,1742,6998,1742e" filled="t" fillcolor="#231F20" stroked="f">
                <v:path arrowok="t"/>
                <v:fill/>
              </v:shape>
              <v:shape style="position:absolute;left:6940;top:1741;width:127;height:98" coordorigin="6940,1741" coordsize="127,98" path="m6980,1758l6975,1758,6984,1758,6980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71,1758l6969,1758,6971,1758,6971,1758e" filled="t" fillcolor="#231F20" stroked="f">
                <v:path arrowok="t"/>
                <v:fill/>
              </v:shape>
              <v:shape style="position:absolute;left:6940;top:1741;width:127;height:98" coordorigin="6940,1741" coordsize="127,98" path="m7042,1743l7041,1744,7041,1745,7068,1745,7067,1744,7067,1744,7067,1743,7042,1743,7042,1743e" filled="t" fillcolor="#231F20" stroked="f">
                <v:path arrowok="t"/>
                <v:fill/>
              </v:shape>
              <v:shape style="position:absolute;left:6940;top:1741;width:127;height:98" coordorigin="6940,1741" coordsize="127,98" path="m7053,1741l7050,1742,7046,1742,7043,1743,7042,1743,7067,1743,7066,1743,7062,1742,7053,1741e" filled="t" fillcolor="#231F20" stroked="f">
                <v:path arrowok="t"/>
                <v:fill/>
              </v:shape>
              <v:shape style="position:absolute;left:6940;top:1741;width:127;height:98" coordorigin="6940,1741" coordsize="127,98" path="m6959,1741l6955,1741,6953,1741,6948,1741,6946,1742,6966,1742,6961,1741,6953,1741,6961,1741,6959,1741e" filled="t" fillcolor="#231F20" stroked="f">
                <v:path arrowok="t"/>
                <v:fill/>
              </v:shape>
              <v:shape style="position:absolute;left:6940;top:1741;width:127;height:98" coordorigin="6940,1741" coordsize="127,98" path="m7008,1741l7005,1742,7001,1742,7012,1742,7011,1741,7008,1741e" filled="t" fillcolor="#231F20" stroked="f">
                <v:path arrowok="t"/>
                <v:fill/>
              </v:shape>
            </v:group>
            <v:group style="position:absolute;left:6928;top:1673;width:152;height:63" coordorigin="6928,1673" coordsize="152,63">
              <v:shape style="position:absolute;left:6928;top:1673;width:152;height:63" coordorigin="6928,1673" coordsize="152,63" path="m6928,1676l6940,1731,6940,1731,6940,1732,6941,1732,6941,1732,6942,1733,6947,1735,6953,1736,6957,1734,6959,1734,6963,1733,6967,1730,6971,1728,6976,1726,7079,1726,7079,1687,7066,1680,6995,1680,6993,1680,6993,1680,6991,1680,6990,1679,6987,1678,6984,1678,6981,1677,6977,1676,6975,1676,6928,1676,6928,1676e" filled="t" fillcolor="#BFD730" stroked="f">
                <v:path arrowok="t"/>
                <v:fill/>
              </v:shape>
              <v:shape style="position:absolute;left:6928;top:1673;width:152;height:63" coordorigin="6928,1673" coordsize="152,63" path="m7059,1733l7046,1733,7046,1734,7050,1734,7053,1735,7056,1734,7057,1734,7058,1734,7058,1733,7059,1733,7059,1733e" filled="t" fillcolor="#BFD730" stroked="f">
                <v:path arrowok="t"/>
                <v:fill/>
              </v:shape>
              <v:shape style="position:absolute;left:6928;top:1673;width:152;height:63" coordorigin="6928,1673" coordsize="152,63" path="m7008,1734l7001,1734,7003,1735,7006,1734,7008,1734,7008,1734e" filled="t" fillcolor="#BFD730" stroked="f">
                <v:path arrowok="t"/>
                <v:fill/>
              </v:shape>
              <v:shape style="position:absolute;left:6928;top:1673;width:152;height:63" coordorigin="6928,1673" coordsize="152,63" path="m7058,1734l7057,1734,7058,1734,7058,1734e" filled="t" fillcolor="#BFD730" stroked="f">
                <v:path arrowok="t"/>
                <v:fill/>
              </v:shape>
              <v:shape style="position:absolute;left:6928;top:1673;width:152;height:63" coordorigin="6928,1673" coordsize="152,63" path="m6959,1734l6957,1734,6958,1734e" filled="t" fillcolor="#BFD730" stroked="f">
                <v:path arrowok="t"/>
                <v:fill/>
              </v:shape>
              <v:shape style="position:absolute;left:6928;top:1673;width:152;height:63" coordorigin="6928,1673" coordsize="152,63" path="m7017,1730l6990,1730,6990,1731,6993,1731,6996,1733,6999,1734,7001,1734,7008,1734,7010,1733,7011,1732,7013,1732,7014,1731,7017,1730,7017,1730e" filled="t" fillcolor="#BFD730" stroked="f">
                <v:path arrowok="t"/>
                <v:fill/>
              </v:shape>
              <v:shape style="position:absolute;left:6928;top:1673;width:152;height:63" coordorigin="6928,1673" coordsize="152,63" path="m7073,1727l7027,1727,7032,1728,7034,1729,7036,1729,7037,1731,7039,1731,7041,1731,7043,1733,7045,1733,7045,1734,7046,1733,7059,1733,7061,1732,7064,1731,7066,1729,7066,1729,7067,1729,7068,1729,7068,1728,7070,1728,7073,1727e" filled="t" fillcolor="#BFD730" stroked="f">
                <v:path arrowok="t"/>
                <v:fill/>
              </v:shape>
              <v:shape style="position:absolute;left:6928;top:1673;width:152;height:63" coordorigin="6928,1673" coordsize="152,63" path="m7059,1733l7058,1733,7059,1734,7059,1733e" filled="t" fillcolor="#BFD730" stroked="f">
                <v:path arrowok="t"/>
                <v:fill/>
              </v:shape>
              <v:shape style="position:absolute;left:6928;top:1673;width:152;height:63" coordorigin="6928,1673" coordsize="152,63" path="m7013,1732l7011,1732,7012,1732e" filled="t" fillcolor="#BFD730" stroked="f">
                <v:path arrowok="t"/>
                <v:fill/>
              </v:shape>
              <v:shape style="position:absolute;left:6928;top:1673;width:152;height:63" coordorigin="6928,1673" coordsize="152,63" path="m7079,1726l6976,1726,6983,1727,6988,1730,6989,1730,6989,1731,6990,1730,7017,1730,7019,1729,7020,1729,7020,1728,7021,1728,7021,1728,7022,1728,7023,1728,7024,1727,7025,1727,7079,1727,7079,1727,7079,1726e" filled="t" fillcolor="#BFD730" stroked="f">
                <v:path arrowok="t"/>
                <v:fill/>
              </v:shape>
              <v:shape style="position:absolute;left:6928;top:1673;width:152;height:63" coordorigin="6928,1673" coordsize="152,63" path="m7020,1729l7019,1729,7020,1729,7020,1729e" filled="t" fillcolor="#BFD730" stroked="f">
                <v:path arrowok="t"/>
                <v:fill/>
              </v:shape>
              <v:shape style="position:absolute;left:6928;top:1673;width:152;height:63" coordorigin="6928,1673" coordsize="152,63" path="m7066,1729l7066,1729,7066,1729e" filled="t" fillcolor="#BFD730" stroked="f">
                <v:path arrowok="t"/>
                <v:fill/>
              </v:shape>
              <v:shape style="position:absolute;left:6928;top:1673;width:152;height:63" coordorigin="6928,1673" coordsize="152,63" path="m7068,1729l7067,1729,7067,1729,7068,1729e" filled="t" fillcolor="#BFD730" stroked="f">
                <v:path arrowok="t"/>
                <v:fill/>
              </v:shape>
              <v:shape style="position:absolute;left:6928;top:1673;width:152;height:63" coordorigin="6928,1673" coordsize="152,63" path="m7021,1728l7020,1728,7021,1729,7021,1728e" filled="t" fillcolor="#BFD730" stroked="f">
                <v:path arrowok="t"/>
                <v:fill/>
              </v:shape>
              <v:shape style="position:absolute;left:6928;top:1673;width:152;height:63" coordorigin="6928,1673" coordsize="152,63" path="m7023,1728l7022,1728,7023,1728e" filled="t" fillcolor="#BFD730" stroked="f">
                <v:path arrowok="t"/>
                <v:fill/>
              </v:shape>
              <v:shape style="position:absolute;left:6928;top:1673;width:152;height:63" coordorigin="6928,1673" coordsize="152,63" path="m7079,1727l7025,1727,7026,1728,7027,1727,7078,1727,7079,1727e" filled="t" fillcolor="#BFD730" stroked="f">
                <v:path arrowok="t"/>
                <v:fill/>
              </v:shape>
              <v:shape style="position:absolute;left:6928;top:1673;width:152;height:63" coordorigin="6928,1673" coordsize="152,63" path="m7078,1727l7073,1727,7077,1727,7078,1727e" filled="t" fillcolor="#BFD730" stroked="f">
                <v:path arrowok="t"/>
                <v:fill/>
              </v:shape>
              <v:shape style="position:absolute;left:6928;top:1673;width:152;height:63" coordorigin="6928,1673" coordsize="152,63" path="m7003,1673l7002,1674,7002,1674,7001,1674,7000,1675,6999,1676,6998,1677,6996,1680,6995,1680,7066,1680,7060,1677,7043,1674,7002,1674,7001,1674,7043,1674,7040,1674,7023,1673,7010,1673,7003,1673e" filled="t" fillcolor="#BFD730" stroked="f">
                <v:path arrowok="t"/>
                <v:fill/>
              </v:shape>
              <v:shape style="position:absolute;left:6928;top:1673;width:152;height:63" coordorigin="6928,1673" coordsize="152,63" path="m6992,1680l6991,1680,6993,1680,6992,1680e" filled="t" fillcolor="#BFD730" stroked="f">
                <v:path arrowok="t"/>
                <v:fill/>
              </v:shape>
              <v:shape style="position:absolute;left:6928;top:1673;width:152;height:63" coordorigin="6928,1673" coordsize="152,63" path="m6951,1674l6928,1675,6928,1676,6975,1676,6974,1676,6971,1675,6951,1674e" filled="t" fillcolor="#BFD730" stroked="f">
                <v:path arrowok="t"/>
                <v:fill/>
              </v:shape>
              <v:shape style="position:absolute;left:6928;top:1673;width:152;height:63" coordorigin="6928,1673" coordsize="152,63" path="m7017,1673l7010,1673,7023,1673,7017,1673e" filled="t" fillcolor="#BFD730" stroked="f">
                <v:path arrowok="t"/>
                <v:fill/>
              </v:shape>
            </v:group>
            <v:group style="position:absolute;left:7029;top:1676;width:46;height:55" coordorigin="7029,1676" coordsize="46,55">
              <v:shape style="position:absolute;left:7029;top:1676;width:46;height:55" coordorigin="7029,1676" coordsize="46,55" path="m7060,1725l7048,1725,7050,1726,7050,1728,7051,1730,7052,1731,7055,1731,7055,1730,7054,1728,7055,1726,7060,1726,7060,1725e" filled="t" fillcolor="#231F20" stroked="f">
                <v:path arrowok="t"/>
                <v:fill/>
              </v:shape>
              <v:shape style="position:absolute;left:7029;top:1676;width:46;height:55" coordorigin="7029,1676" coordsize="46,55" path="m7060,1726l7055,1726,7056,1726,7057,1727,7059,1727,7060,1726e" filled="t" fillcolor="#231F20" stroked="f">
                <v:path arrowok="t"/>
                <v:fill/>
              </v:shape>
              <v:shape style="position:absolute;left:7029;top:1676;width:46;height:55" coordorigin="7029,1676" coordsize="46,55" path="m7056,1716l7049,1716,7049,1719,7049,1720,7048,1721,7048,1721,7047,1722,7047,1722,7046,1724,7045,1724,7045,1726,7047,1727,7048,1725,7060,1725,7060,1725,7059,1724,7059,1724,7058,1723,7057,1721,7056,1719,7056,1719,7055,1718,7056,1717,7056,1716e" filled="t" fillcolor="#231F20" stroked="f">
                <v:path arrowok="t"/>
                <v:fill/>
              </v:shape>
              <v:shape style="position:absolute;left:7029;top:1676;width:46;height:55" coordorigin="7029,1676" coordsize="46,55" path="m7060,1705l7039,1705,7041,1705,7042,1707,7043,1708,7045,1709,7045,1709,7043,1711,7041,1713,7041,1715,7040,1716,7039,1717,7038,1718,7035,1718,7036,1718,7036,1719,7036,1720,7039,1720,7039,1721,7038,1722,7038,1723,7038,1723,7039,1723,7040,1722,7041,1721,7041,1719,7041,1719,7042,1718,7043,1718,7047,1718,7047,1717,7048,1716,7056,1716,7056,1716,7056,1715,7063,1715,7063,1715,7063,1714,7063,1713,7064,1713,7063,1712,7062,1710,7061,1709,7061,1708,7060,1708,7060,1706,7060,1705e" filled="t" fillcolor="#231F20" stroked="f">
                <v:path arrowok="t"/>
                <v:fill/>
              </v:shape>
              <v:shape style="position:absolute;left:7029;top:1676;width:46;height:55" coordorigin="7029,1676" coordsize="46,55" path="m7064,1717l7061,1717,7062,1717,7063,1719,7063,1720,7063,1721,7064,1722,7064,1722,7064,1723,7065,1722,7065,1722,7066,1721,7064,1720,7067,1718,7070,1718,7069,1717,7064,1717,7064,1717e" filled="t" fillcolor="#231F20" stroked="f">
                <v:path arrowok="t"/>
                <v:fill/>
              </v:shape>
              <v:shape style="position:absolute;left:7029;top:1676;width:46;height:55" coordorigin="7029,1676" coordsize="46,55" path="m7035,1719l7035,1721,7036,1721,7037,1720,7038,1720,7036,1720,7035,1719e" filled="t" fillcolor="#231F20" stroked="f">
                <v:path arrowok="t"/>
                <v:fill/>
              </v:shape>
              <v:shape style="position:absolute;left:7029;top:1676;width:46;height:55" coordorigin="7029,1676" coordsize="46,55" path="m7037,1716l7034,1716,7034,1716,7031,1718,7031,1719,7032,1719,7033,1719,7035,1718,7038,1718,7038,1717,7037,1716e" filled="t" fillcolor="#231F20" stroked="f">
                <v:path arrowok="t"/>
                <v:fill/>
              </v:shape>
              <v:shape style="position:absolute;left:7029;top:1676;width:46;height:55" coordorigin="7029,1676" coordsize="46,55" path="m7047,1718l7043,1718,7043,1719,7045,1719,7046,1718,7047,1718e" filled="t" fillcolor="#231F20" stroked="f">
                <v:path arrowok="t"/>
                <v:fill/>
              </v:shape>
              <v:shape style="position:absolute;left:7029;top:1676;width:46;height:55" coordorigin="7029,1676" coordsize="46,55" path="m7070,1718l7068,1718,7069,1718,7070,1719,7070,1718e" filled="t" fillcolor="#231F20" stroked="f">
                <v:path arrowok="t"/>
                <v:fill/>
              </v:shape>
              <v:shape style="position:absolute;left:7029;top:1676;width:46;height:55" coordorigin="7029,1676" coordsize="46,55" path="m7063,1715l7057,1715,7057,1716,7057,1716,7057,1716,7057,1717,7058,1717,7060,1717,7061,1717,7064,1717,7064,1716,7063,1715e" filled="t" fillcolor="#231F20" stroked="f">
                <v:path arrowok="t"/>
                <v:fill/>
              </v:shape>
              <v:shape style="position:absolute;left:7029;top:1676;width:46;height:55" coordorigin="7029,1676" coordsize="46,55" path="m7068,1710l7066,1714,7066,1716,7065,1717,7069,1717,7069,1716,7070,1716,7072,1715,7073,1715,7073,1715,7073,1714,7069,1714,7069,1713,7069,1713,7071,1712,7070,1711,7068,1710e" filled="t" fillcolor="#231F20" stroked="f">
                <v:path arrowok="t"/>
                <v:fill/>
              </v:shape>
              <v:shape style="position:absolute;left:7029;top:1676;width:46;height:55" coordorigin="7029,1676" coordsize="46,55" path="m7073,1715l7072,1715,7072,1716,7073,1716,7073,1715e" filled="t" fillcolor="#231F20" stroked="f">
                <v:path arrowok="t"/>
                <v:fill/>
              </v:shape>
              <v:shape style="position:absolute;left:7029;top:1676;width:46;height:55" coordorigin="7029,1676" coordsize="46,55" path="m7033,1714l7032,1715,7032,1715,7032,1715,7032,1716,7033,1716,7037,1716,7038,1715,7032,1715,7032,1714,7038,1714,7033,1714,7033,1714e" filled="t" fillcolor="#231F20" stroked="f">
                <v:path arrowok="t"/>
                <v:fill/>
              </v:shape>
              <v:shape style="position:absolute;left:7029;top:1676;width:46;height:55" coordorigin="7029,1676" coordsize="46,55" path="m7072,1713l7071,1714,7069,1714,7073,1714,7072,1713e" filled="t" fillcolor="#231F20" stroked="f">
                <v:path arrowok="t"/>
                <v:fill/>
              </v:shape>
              <v:shape style="position:absolute;left:7029;top:1676;width:46;height:55" coordorigin="7029,1676" coordsize="46,55" path="m7036,1712l7034,1713,7033,1714,7038,1714,7038,1713,7036,1712e" filled="t" fillcolor="#231F20" stroked="f">
                <v:path arrowok="t"/>
                <v:fill/>
              </v:shape>
              <v:shape style="position:absolute;left:7029;top:1676;width:46;height:55" coordorigin="7029,1676" coordsize="46,55" path="m7066,1705l7061,1705,7063,1706,7065,1706,7066,1705e" filled="t" fillcolor="#231F20" stroked="f">
                <v:path arrowok="t"/>
                <v:fill/>
              </v:shape>
              <v:shape style="position:absolute;left:7029;top:1676;width:46;height:55" coordorigin="7029,1676" coordsize="46,55" path="m7070,1700l7035,1700,7036,1701,7035,1702,7035,1704,7035,1704,7037,1705,7038,1706,7039,1705,7060,1705,7060,1705,7060,1705,7066,1705,7066,1705,7066,1704,7066,1702,7067,1702,7069,1702,7070,1701,7070,1700e" filled="t" fillcolor="#231F20" stroked="f">
                <v:path arrowok="t"/>
                <v:fill/>
              </v:shape>
              <v:shape style="position:absolute;left:7029;top:1676;width:46;height:55" coordorigin="7029,1676" coordsize="46,55" path="m7069,1702l7067,1702,7069,1702,7069,1702e" filled="t" fillcolor="#231F20" stroked="f">
                <v:path arrowok="t"/>
                <v:fill/>
              </v:shape>
              <v:shape style="position:absolute;left:7029;top:1676;width:46;height:55" coordorigin="7029,1676" coordsize="46,55" path="m7032,1679l7031,1679,7030,1680,7030,1681,7030,1682,7031,1684,7031,1684,7029,1685,7029,1687,7031,1688,7031,1690,7030,1691,7030,1691,7034,1695,7034,1696,7033,1697,7031,1697,7031,1699,7033,1701,7035,1700,7070,1700,7070,1699,7069,1698,7070,1698,7072,1697,7073,1695,7047,1695,7045,1694,7044,1693,7044,1692,7044,1690,7043,1689,7044,1689,7043,1688,7041,1686,7038,1684,7035,1683,7034,1682,7033,1680,7032,1679e" filled="t" fillcolor="#231F20" stroked="f">
                <v:path arrowok="t"/>
                <v:fill/>
              </v:shape>
              <v:shape style="position:absolute;left:7029;top:1676;width:46;height:55" coordorigin="7029,1676" coordsize="46,55" path="m7057,1687l7046,1687,7046,1687,7047,1688,7048,1688,7048,1688,7048,1690,7047,1692,7048,1693,7048,1694,7048,1694,7048,1694,7048,1695,7073,1695,7073,1695,7057,1695,7057,1695,7057,1694,7057,1693,7058,1692,7056,1689,7056,1687,7057,1687e" filled="t" fillcolor="#231F20" stroked="f">
                <v:path arrowok="t"/>
                <v:fill/>
              </v:shape>
              <v:shape style="position:absolute;left:7029;top:1676;width:46;height:55" coordorigin="7029,1676" coordsize="46,55" path="m7074,1678l7073,1678,7072,1678,7072,1679,7072,1680,7072,1680,7071,1680,7071,1681,7071,1681,7070,1682,7070,1682,7069,1683,7069,1683,7068,1683,7068,1684,7067,1684,7066,1685,7066,1685,7065,1685,7063,1687,7061,1687,7059,1689,7059,1691,7058,1692,7058,1694,7057,1694,7058,1695,7073,1695,7073,1694,7073,1694,7072,1693,7072,1692,7074,1691,7075,1690,7075,1689,7075,1687,7074,1687,7075,1686,7075,1686,7073,1686,7073,1685,7074,1684,7074,1683,7074,1678e" filled="t" fillcolor="#231F20" stroked="f">
                <v:path arrowok="t"/>
                <v:fill/>
              </v:shape>
              <v:shape style="position:absolute;left:7029;top:1676;width:46;height:55" coordorigin="7029,1676" coordsize="46,55" path="m7056,1682l7045,1682,7045,1687,7045,1687,7046,1687,7057,1687,7057,1686,7057,1685,7057,1684,7056,1682e" filled="t" fillcolor="#231F20" stroked="f">
                <v:path arrowok="t"/>
                <v:fill/>
              </v:shape>
              <v:shape style="position:absolute;left:7029;top:1676;width:46;height:55" coordorigin="7029,1676" coordsize="46,55" path="m7074,1686l7074,1686,7073,1686,7075,1686,7074,1686e" filled="t" fillcolor="#231F20" stroked="f">
                <v:path arrowok="t"/>
                <v:fill/>
              </v:shape>
              <v:shape style="position:absolute;left:7029;top:1676;width:46;height:55" coordorigin="7029,1676" coordsize="46,55" path="m7050,1676l7049,1676,7049,1676,7048,1677,7047,1678,7046,1678,7044,1678,7043,1679,7042,1680,7042,1681,7042,1682,7043,1683,7045,1682,7056,1682,7055,1679,7057,1677,7055,1677,7054,1677,7053,1677,7051,1677,7050,1676e" filled="t" fillcolor="#231F20" stroked="f">
                <v:path arrowok="t"/>
                <v:fill/>
              </v:shape>
              <v:shape style="position:absolute;left:7029;top:1676;width:46;height:55" coordorigin="7029,1676" coordsize="46,55" path="m7058,1676l7056,1676,7055,1677,7057,1677,7058,1677,7058,1676,7058,1676e" filled="t" fillcolor="#231F20" stroked="f">
                <v:path arrowok="t"/>
                <v:fill/>
              </v:shape>
              <v:shape style="position:absolute;left:7029;top:1676;width:46;height:55" coordorigin="7029,1676" coordsize="46,55" path="m7053,1676l7051,1677,7053,1677,7053,1676e" filled="t" fillcolor="#231F20" stroked="f">
                <v:path arrowok="t"/>
                <v:fill/>
              </v:shape>
            </v:group>
            <v:group style="position:absolute;left:6980;top:1675;width:49;height:57" coordorigin="6980,1675" coordsize="49,57">
              <v:shape style="position:absolute;left:6980;top:1675;width:49;height:57" coordorigin="6980,1675" coordsize="49,57" path="m7009,1726l7001,1726,7002,1727,7002,1731,7004,1732,7007,1733,7007,1731,7007,1726,7009,1726e" filled="t" fillcolor="#231F20" stroked="f">
                <v:path arrowok="t"/>
                <v:fill/>
              </v:shape>
              <v:shape style="position:absolute;left:6980;top:1675;width:49;height:57" coordorigin="6980,1675" coordsize="49,57" path="m7012,1726l7009,1726,7012,1727,7012,1726e" filled="t" fillcolor="#231F20" stroked="f">
                <v:path arrowok="t"/>
                <v:fill/>
              </v:shape>
              <v:shape style="position:absolute;left:6980;top:1675;width:49;height:57" coordorigin="6980,1675" coordsize="49,57" path="m7013,1715l7002,1715,7002,1717,7002,1718,7001,1719,7000,1721,7000,1721,7000,1721,6999,1722,6999,1723,6997,1724,6997,1726,6998,1726,6999,1726,7012,1726,7012,1724,7010,1723,7008,1720,7008,1719,7009,1717,7020,1717,7020,1717,7015,1717,7014,1716,7013,1715e" filled="t" fillcolor="#231F20" stroked="f">
                <v:path arrowok="t"/>
                <v:fill/>
              </v:shape>
              <v:shape style="position:absolute;left:6980;top:1675;width:49;height:57" coordorigin="6980,1675" coordsize="49,57" path="m6990,1717l6987,1717,6989,1720,6990,1721,6990,1722,6989,1722,6989,1722,6990,1723,6991,1723,6991,1722,6992,1721,6992,1720,6992,1719,6994,1718,6999,1718,6999,1718,6992,1718,6991,1717,6990,1717e" filled="t" fillcolor="#231F20" stroked="f">
                <v:path arrowok="t"/>
                <v:fill/>
              </v:shape>
              <v:shape style="position:absolute;left:6980;top:1675;width:49;height:57" coordorigin="6980,1675" coordsize="49,57" path="m7020,1717l7012,1717,7013,1717,7015,1718,7015,1719,7016,1719,7015,1720,7015,1721,7015,1721,7017,1722,7017,1722,7017,1721,7017,1719,7018,1718,7022,1718,7022,1717,7020,1717e" filled="t" fillcolor="#231F20" stroked="f">
                <v:path arrowok="t"/>
                <v:fill/>
              </v:shape>
              <v:shape style="position:absolute;left:6980;top:1675;width:49;height:57" coordorigin="6980,1675" coordsize="49,57" path="m6986,1712l6986,1712,6986,1713,6985,1714,6982,1714,6983,1716,6984,1716,6984,1717,6984,1717,6984,1719,6985,1719,6985,1718,6986,1717,6990,1717,6989,1717,6989,1716,6989,1715,6989,1715,6989,1713,6989,1712,6986,1712e" filled="t" fillcolor="#231F20" stroked="f">
                <v:path arrowok="t"/>
                <v:fill/>
              </v:shape>
              <v:shape style="position:absolute;left:6980;top:1675;width:49;height:57" coordorigin="6980,1675" coordsize="49,57" path="m6999,1718l6996,1718,6997,1719,6998,1718,6999,1718e" filled="t" fillcolor="#231F20" stroked="f">
                <v:path arrowok="t"/>
                <v:fill/>
              </v:shape>
              <v:shape style="position:absolute;left:6980;top:1675;width:49;height:57" coordorigin="6980,1675" coordsize="49,57" path="m7022,1718l7020,1718,7020,1719,7021,1719,7022,1718e" filled="t" fillcolor="#231F20" stroked="f">
                <v:path arrowok="t"/>
                <v:fill/>
              </v:shape>
              <v:shape style="position:absolute;left:6980;top:1675;width:49;height:57" coordorigin="6980,1675" coordsize="49,57" path="m7012,1717l7009,1717,7009,1718,7011,1718,7012,1717e" filled="t" fillcolor="#231F20" stroked="f">
                <v:path arrowok="t"/>
                <v:fill/>
              </v:shape>
              <v:shape style="position:absolute;left:6980;top:1675;width:49;height:57" coordorigin="6980,1675" coordsize="49,57" path="m7020,1706l6994,1706,6995,1707,6996,1708,6996,1708,6996,1711,6994,1712,6994,1715,6993,1716,6992,1718,6999,1718,7000,1717,7000,1716,7000,1716,7001,1715,7001,1715,7013,1715,7013,1715,7013,1714,7015,1714,7016,1714,7016,1712,7015,1711,7013,1710,7012,1708,7013,1707,7013,1707,7015,1706,7020,1706,7020,1706e" filled="t" fillcolor="#231F20" stroked="f">
                <v:path arrowok="t"/>
                <v:fill/>
              </v:shape>
              <v:shape style="position:absolute;left:6980;top:1675;width:49;height:57" coordorigin="6980,1675" coordsize="49,57" path="m7020,1711l7020,1712,7018,1716,7016,1717,7020,1717,7020,1715,7023,1715,7023,1714,7023,1714,7022,1714,7021,1714,7021,1713,7022,1712,7023,1712,7023,1712,7021,1712,7020,1711e" filled="t" fillcolor="#231F20" stroked="f">
                <v:path arrowok="t"/>
                <v:fill/>
              </v:shape>
              <v:shape style="position:absolute;left:6980;top:1675;width:49;height:57" coordorigin="6980,1675" coordsize="49,57" path="m6984,1716l6983,1716,6983,1716,6984,1716e" filled="t" fillcolor="#231F20" stroked="f">
                <v:path arrowok="t"/>
                <v:fill/>
              </v:shape>
              <v:shape style="position:absolute;left:6980;top:1675;width:49;height:57" coordorigin="6980,1675" coordsize="49,57" path="m7023,1715l7020,1715,7022,1715,7023,1715e" filled="t" fillcolor="#231F20" stroked="f">
                <v:path arrowok="t"/>
                <v:fill/>
              </v:shape>
              <v:shape style="position:absolute;left:6980;top:1675;width:49;height:57" coordorigin="6980,1675" coordsize="49,57" path="m7015,1714l7013,1714,7015,1715,7015,1714e" filled="t" fillcolor="#231F20" stroked="f">
                <v:path arrowok="t"/>
                <v:fill/>
              </v:shape>
              <v:shape style="position:absolute;left:6980;top:1675;width:49;height:57" coordorigin="6980,1675" coordsize="49,57" path="m7022,1713l7022,1714,7022,1714,7022,1713e" filled="t" fillcolor="#231F20" stroked="f">
                <v:path arrowok="t"/>
                <v:fill/>
              </v:shape>
              <v:shape style="position:absolute;left:6980;top:1675;width:49;height:57" coordorigin="6980,1675" coordsize="49,57" path="m7023,1711l7021,1711,7021,1712,7023,1712,7023,1711e" filled="t" fillcolor="#231F20" stroked="f">
                <v:path arrowok="t"/>
                <v:fill/>
              </v:shape>
              <v:shape style="position:absolute;left:6980;top:1675;width:49;height:57" coordorigin="6980,1675" coordsize="49,57" path="m7020,1706l7015,1706,7020,1707,7020,1706e" filled="t" fillcolor="#231F20" stroked="f">
                <v:path arrowok="t"/>
                <v:fill/>
              </v:shape>
              <v:shape style="position:absolute;left:6980;top:1675;width:49;height:57" coordorigin="6980,1675" coordsize="49,57" path="m7022,1697l6986,1697,6986,1698,6984,1699,6984,1700,6983,1702,6984,1703,6989,1703,6989,1704,6989,1704,6989,1705,6989,1705,6990,1706,6990,1706,6992,1706,6993,1707,6994,1706,7020,1706,7020,1703,7020,1703,7021,1703,7022,1702,7024,1702,7024,1701,7024,1699,7024,1698,7023,1698,7022,1697e" filled="t" fillcolor="#231F20" stroked="f">
                <v:path arrowok="t"/>
                <v:fill/>
              </v:shape>
              <v:shape style="position:absolute;left:6980;top:1675;width:49;height:57" coordorigin="6980,1675" coordsize="49,57" path="m7024,1702l7022,1702,7023,1702e" filled="t" fillcolor="#231F20" stroked="f">
                <v:path arrowok="t"/>
                <v:fill/>
              </v:shape>
              <v:shape style="position:absolute;left:6980;top:1675;width:49;height:57" coordorigin="6980,1675" coordsize="49,57" path="m6983,1679l6982,1679,6980,1681,6982,1684,6983,1685,6982,1685,6981,1686,6981,1687,6981,1688,6982,1689,6982,1689,6982,1690,6983,1690,6983,1691,6984,1691,6983,1692,6981,1693,6982,1695,6982,1696,6984,1697,6985,1697,6985,1698,6986,1697,7022,1697,7022,1697,7022,1697,7009,1697,7008,1695,6999,1695,6997,1694,6997,1689,6997,1688,6996,1688,6995,1688,6995,1687,6993,1687,6993,1687,6990,1685,6987,1684,6985,1681,6984,1680,6983,1679e" filled="t" fillcolor="#231F20" stroked="f">
                <v:path arrowok="t"/>
                <v:fill/>
              </v:shape>
              <v:shape style="position:absolute;left:6980;top:1675;width:49;height:57" coordorigin="6980,1675" coordsize="49,57" path="m7025,1679l7021,1683,7017,1686,7012,1689,7009,1690,7010,1693,7010,1695,7010,1696,7009,1697,7022,1697,7024,1696,7029,1693,7026,1690,7027,1689,7027,1688,7027,1685,7027,1685,7026,1685,7025,1684,7026,1682,7027,1680,7027,1680,7026,1679,7025,1679e" filled="t" fillcolor="#231F20" stroked="f">
                <v:path arrowok="t"/>
                <v:fill/>
              </v:shape>
              <v:shape style="position:absolute;left:6980;top:1675;width:49;height:57" coordorigin="6980,1675" coordsize="49,57" path="m7009,1681l6998,1681,6999,1682,6998,1683,6998,1684,6998,1684,6998,1685,6998,1686,6998,1687,6998,1687,7000,1688,7000,1689,7000,1689,6999,1690,6999,1692,7000,1693,7000,1694,7000,1695,6999,1695,7008,1695,7007,1693,7009,1692,7009,1689,7010,1686,7008,1685,7008,1684,7008,1682,7009,1681e" filled="t" fillcolor="#231F20" stroked="f">
                <v:path arrowok="t"/>
                <v:fill/>
              </v:shape>
              <v:shape style="position:absolute;left:6980;top:1675;width:49;height:57" coordorigin="6980,1675" coordsize="49,57" path="m6996,1688l6995,1688,6996,1688,6996,1688e" filled="t" fillcolor="#231F20" stroked="f">
                <v:path arrowok="t"/>
                <v:fill/>
              </v:shape>
              <v:shape style="position:absolute;left:6980;top:1675;width:49;height:57" coordorigin="6980,1675" coordsize="49,57" path="m6994,1687l6993,1687,6994,1687,6994,1687e" filled="t" fillcolor="#231F20" stroked="f">
                <v:path arrowok="t"/>
                <v:fill/>
              </v:shape>
              <v:shape style="position:absolute;left:6980;top:1675;width:49;height:57" coordorigin="6980,1675" coordsize="49,57" path="m6995,1687l6994,1687,6995,1687e" filled="t" fillcolor="#231F20" stroked="f">
                <v:path arrowok="t"/>
                <v:fill/>
              </v:shape>
              <v:shape style="position:absolute;left:6980;top:1675;width:49;height:57" coordorigin="6980,1675" coordsize="49,57" path="m7001,1676l6999,1677,6998,1677,6996,1680,6996,1680,6996,1681,6997,1682,6997,1682,6998,1681,7009,1681,7008,1679,7008,1678,7009,1677,6999,1677,6998,1677,7010,1677,7002,1677,7001,1676e" filled="t" fillcolor="#231F20" stroked="f">
                <v:path arrowok="t"/>
                <v:fill/>
              </v:shape>
              <v:shape style="position:absolute;left:6980;top:1675;width:49;height:57" coordorigin="6980,1675" coordsize="49,57" path="m7006,1676l7004,1676,7002,1677,7007,1677,7006,1676,7006,1676e" filled="t" fillcolor="#231F20" stroked="f">
                <v:path arrowok="t"/>
                <v:fill/>
              </v:shape>
              <v:shape style="position:absolute;left:6980;top:1675;width:49;height:57" coordorigin="6980,1675" coordsize="49,57" path="m7010,1675l7009,1675,7007,1677,7010,1677,7010,1675e" filled="t" fillcolor="#231F20" stroked="f">
                <v:path arrowok="t"/>
                <v:fill/>
              </v:shape>
            </v:group>
            <v:group style="position:absolute;left:6929;top:1676;width:47;height:58" coordorigin="6929,1676" coordsize="47,58">
              <v:shape style="position:absolute;left:6929;top:1676;width:47;height:58" coordorigin="6929,1676" coordsize="47,58" path="m6963,1727l6950,1727,6951,1728,6951,1730,6951,1731,6952,1732,6952,1732,6953,1733,6953,1734,6955,1733,6955,1733,6956,1733,6956,1732,6956,1732,6957,1731,6957,1731,6957,1729,6957,1728,6962,1728,6963,1727e" filled="t" fillcolor="#231F20" stroked="f">
                <v:path arrowok="t"/>
                <v:fill/>
              </v:shape>
              <v:shape style="position:absolute;left:6929;top:1676;width:47;height:58" coordorigin="6929,1676" coordsize="47,58" path="m6962,1728l6958,1728,6958,1729,6960,1729,6962,1728e" filled="t" fillcolor="#231F20" stroked="f">
                <v:path arrowok="t"/>
                <v:fill/>
              </v:shape>
              <v:shape style="position:absolute;left:6929;top:1676;width:47;height:58" coordorigin="6929,1676" coordsize="47,58" path="m6964,1717l6948,1717,6950,1717,6951,1718,6952,1720,6952,1722,6949,1725,6946,1727,6946,1728,6948,1728,6950,1727,6963,1727,6963,1727,6963,1726,6963,1725,6962,1725,6960,1724,6959,1722,6958,1720,6958,1720,6957,1719,6957,1718,6958,1718,6966,1718,6964,1717e" filled="t" fillcolor="#231F20" stroked="f">
                <v:path arrowok="t"/>
                <v:fill/>
              </v:shape>
              <v:shape style="position:absolute;left:6929;top:1676;width:47;height:58" coordorigin="6929,1676" coordsize="47,58" path="m6943,1719l6937,1719,6937,1720,6938,1721,6938,1723,6938,1724,6938,1724,6938,1724,6939,1724,6939,1724,6940,1723,6940,1722,6940,1720,6940,1720,6942,1720,6942,1719,6943,1719e" filled="t" fillcolor="#231F20" stroked="f">
                <v:path arrowok="t"/>
                <v:fill/>
              </v:shape>
              <v:shape style="position:absolute;left:6929;top:1676;width:47;height:58" coordorigin="6929,1676" coordsize="47,58" path="m6966,1718l6962,1718,6964,1718,6965,1719,6966,1721,6966,1722,6965,1722,6965,1723,6965,1723,6965,1724,6966,1724,6967,1723,6968,1722,6968,1720,6969,1718,6966,1718,6966,1718e" filled="t" fillcolor="#231F20" stroked="f">
                <v:path arrowok="t"/>
                <v:fill/>
              </v:shape>
              <v:shape style="position:absolute;left:6929;top:1676;width:47;height:58" coordorigin="6929,1676" coordsize="47,58" path="m6948,1719l6943,1719,6944,1720,6946,1721,6947,1719,6948,1719e" filled="t" fillcolor="#231F20" stroked="f">
                <v:path arrowok="t"/>
                <v:fill/>
              </v:shape>
              <v:shape style="position:absolute;left:6929;top:1676;width:47;height:58" coordorigin="6929,1676" coordsize="47,58" path="m6942,1720l6940,1720,6941,1720,6942,1720e" filled="t" fillcolor="#231F20" stroked="f">
                <v:path arrowok="t"/>
                <v:fill/>
              </v:shape>
              <v:shape style="position:absolute;left:6929;top:1676;width:47;height:58" coordorigin="6929,1676" coordsize="47,58" path="m6939,1715l6936,1715,6937,1716,6936,1717,6936,1717,6935,1717,6934,1718,6933,1718,6933,1719,6935,1719,6936,1719,6948,1719,6948,1718,6940,1718,6939,1718,6939,1717,6939,1715e" filled="t" fillcolor="#231F20" stroked="f">
                <v:path arrowok="t"/>
                <v:fill/>
              </v:shape>
              <v:shape style="position:absolute;left:6929;top:1676;width:47;height:58" coordorigin="6929,1676" coordsize="47,58" path="m6962,1718l6958,1718,6959,1718,6960,1719,6961,1719,6961,1719,6961,1718,6962,1718e" filled="t" fillcolor="#231F20" stroked="f">
                <v:path arrowok="t"/>
                <v:fill/>
              </v:shape>
              <v:shape style="position:absolute;left:6929;top:1676;width:47;height:58" coordorigin="6929,1676" coordsize="47,58" path="m6967,1712l6967,1715,6967,1717,6966,1718,6969,1718,6971,1719,6972,1719,6973,1717,6972,1717,6971,1717,6970,1716,6971,1715,6973,1715,6973,1714,6969,1714,6969,1714,6969,1713,6969,1713,6969,1712,6967,1712e" filled="t" fillcolor="#231F20" stroked="f">
                <v:path arrowok="t"/>
                <v:fill/>
              </v:shape>
              <v:shape style="position:absolute;left:6929;top:1676;width:47;height:58" coordorigin="6929,1676" coordsize="47,58" path="m6962,1707l6946,1707,6945,1708,6945,1709,6943,1712,6943,1713,6944,1715,6943,1715,6942,1716,6942,1717,6941,1718,6941,1718,6940,1718,6948,1718,6948,1718,6948,1717,6964,1717,6964,1716,6964,1715,6964,1715,6965,1715,6966,1715,6966,1714,6964,1714,6963,1711,6963,1709,6962,1709,6962,1708,6961,1708,6962,1707,6962,1707e" filled="t" fillcolor="#231F20" stroked="f">
                <v:path arrowok="t"/>
                <v:fill/>
              </v:shape>
              <v:shape style="position:absolute;left:6929;top:1676;width:47;height:58" coordorigin="6929,1676" coordsize="47,58" path="m6939,1713l6937,1713,6936,1714,6935,1714,6934,1714,6933,1715,6933,1715,6933,1716,6934,1716,6935,1715,6935,1715,6936,1715,6939,1715,6939,1713e" filled="t" fillcolor="#231F20" stroked="f">
                <v:path arrowok="t"/>
                <v:fill/>
              </v:shape>
              <v:shape style="position:absolute;left:6929;top:1676;width:47;height:58" coordorigin="6929,1676" coordsize="47,58" path="m6966,1715l6965,1715,6966,1715,6966,1715e" filled="t" fillcolor="#231F20" stroked="f">
                <v:path arrowok="t"/>
                <v:fill/>
              </v:shape>
              <v:shape style="position:absolute;left:6929;top:1676;width:47;height:58" coordorigin="6929,1676" coordsize="47,58" path="m6966,1714l6964,1714,6966,1714e" filled="t" fillcolor="#231F20" stroked="f">
                <v:path arrowok="t"/>
                <v:fill/>
              </v:shape>
              <v:shape style="position:absolute;left:6929;top:1676;width:47;height:58" coordorigin="6929,1676" coordsize="47,58" path="m6973,1713l6972,1713,6971,1713,6970,1714,6973,1714,6973,1713e" filled="t" fillcolor="#231F20" stroked="f">
                <v:path arrowok="t"/>
                <v:fill/>
              </v:shape>
              <v:shape style="position:absolute;left:6929;top:1676;width:47;height:58" coordorigin="6929,1676" coordsize="47,58" path="m6933,1678l6932,1678,6930,1681,6930,1681,6930,1684,6931,1685,6932,1687,6931,1688,6930,1689,6930,1690,6930,1691,6931,1692,6932,1693,6929,1694,6931,1697,6933,1699,6932,1701,6934,1704,6937,1704,6937,1705,6937,1706,6937,1706,6938,1707,6940,1708,6942,1708,6944,1707,6946,1707,6962,1707,6966,1706,6968,1706,6967,1704,6968,1704,6971,1704,6971,1703,6972,1703,6973,1701,6972,1700,6972,1699,6958,1699,6957,1698,6948,1698,6947,1698,6947,1697,6947,1696,6946,1691,6946,1691,6945,1691,6945,1690,6943,1689,6938,1688,6934,1683,6933,1678e" filled="t" fillcolor="#231F20" stroked="f">
                <v:path arrowok="t"/>
                <v:fill/>
              </v:shape>
              <v:shape style="position:absolute;left:6929;top:1676;width:47;height:58" coordorigin="6929,1676" coordsize="47,58" path="m6966,1706l6962,1706,6965,1707,6966,1706e" filled="t" fillcolor="#231F20" stroked="f">
                <v:path arrowok="t"/>
                <v:fill/>
              </v:shape>
              <v:shape style="position:absolute;left:6929;top:1676;width:47;height:58" coordorigin="6929,1676" coordsize="47,58" path="m6971,1704l6968,1704,6969,1704,6970,1704,6971,1704e" filled="t" fillcolor="#231F20" stroked="f">
                <v:path arrowok="t"/>
                <v:fill/>
              </v:shape>
              <v:shape style="position:absolute;left:6929;top:1676;width:47;height:58" coordorigin="6929,1676" coordsize="47,58" path="m6975,1679l6970,1684,6967,1689,6960,1691,6960,1692,6960,1692,6960,1697,6958,1699,6972,1699,6975,1697,6976,1696,6976,1694,6974,1694,6973,1693,6974,1691,6976,1691,6976,1690,6977,1689,6976,1687,6976,1687,6974,1686,6976,1683,6976,1683,6976,1682,6976,1681,6976,1680,6976,1679,6975,1679e" filled="t" fillcolor="#231F20" stroked="f">
                <v:path arrowok="t"/>
                <v:fill/>
              </v:shape>
              <v:shape style="position:absolute;left:6929;top:1676;width:47;height:58" coordorigin="6929,1676" coordsize="47,58" path="m6957,1681l6947,1681,6948,1682,6948,1682,6947,1682,6947,1683,6948,1683,6947,1684,6948,1684,6948,1684,6948,1685,6948,1685,6948,1686,6949,1686,6950,1686,6950,1688,6950,1688,6950,1689,6949,1690,6948,1691,6948,1693,6948,1693,6949,1694,6949,1694,6949,1695,6949,1697,6948,1698,6957,1698,6957,1696,6957,1695,6959,1694,6958,1692,6958,1691,6957,1690,6958,1690,6959,1688,6958,1687,6958,1686,6958,1685,6957,1684,6957,1681e" filled="t" fillcolor="#231F20" stroked="f">
                <v:path arrowok="t"/>
                <v:fill/>
              </v:shape>
              <v:shape style="position:absolute;left:6929;top:1676;width:47;height:58" coordorigin="6929,1676" coordsize="47,58" path="m6959,1677l6958,1677,6957,1677,6948,1677,6947,1678,6945,1679,6946,1681,6946,1681,6947,1681,6957,1681,6958,1679,6959,1678,6959,1677e" filled="t" fillcolor="#231F20" stroked="f">
                <v:path arrowok="t"/>
                <v:fill/>
              </v:shape>
              <v:shape style="position:absolute;left:6929;top:1676;width:47;height:58" coordorigin="6929,1676" coordsize="47,58" path="m6952,1676l6950,1677,6957,1677,6955,1676,6952,1676e" filled="t" fillcolor="#231F20" stroked="f">
                <v:path arrowok="t"/>
                <v:fill/>
              </v:shape>
            </v:group>
            <v:group style="position:absolute;left:6862;top:1550;width:88;height:121" coordorigin="6862,1550" coordsize="88,121">
              <v:shape style="position:absolute;left:6862;top:1550;width:88;height:121" coordorigin="6862,1550" coordsize="88,121" path="m6933,1636l6927,1636,6927,1638,6927,1639,6926,1639,6926,1640,6925,1642,6924,1643,6923,1645,6923,1645,6921,1650,6921,1652,6921,1654,6922,1660,6923,1664,6925,1668,6928,1671,6929,1670,6930,1670,6932,1668,6933,1665,6935,1662,6935,1660,6935,1658,6934,1656,6933,1655,6933,1652,6933,1652,6932,1651,6932,1649,6932,1648,6932,1646,6932,1640,6933,1636e" filled="t" fillcolor="#231F20" stroked="f">
                <v:path arrowok="t"/>
                <v:fill/>
              </v:shape>
              <v:shape style="position:absolute;left:6862;top:1550;width:88;height:121" coordorigin="6862,1550" coordsize="88,121" path="m6930,1670l6929,1670,6929,1670,6930,1670e" filled="t" fillcolor="#231F20" stroked="f">
                <v:path arrowok="t"/>
                <v:fill/>
              </v:shape>
              <v:shape style="position:absolute;left:6862;top:1550;width:88;height:121" coordorigin="6862,1550" coordsize="88,121" path="m6939,1631l6926,1631,6927,1631,6927,1632,6924,1634,6923,1636,6919,1639,6915,1642,6912,1646,6912,1647,6912,1647,6912,1648,6911,1649,6911,1650,6910,1651,6910,1654,6909,1656,6908,1657,6909,1658,6910,1659,6911,1659,6912,1658,6913,1658,6914,1657,6914,1656,6911,1656,6911,1655,6910,1653,6911,1651,6912,1649,6915,1648,6920,1648,6921,1648,6922,1644,6924,1640,6926,1637,6926,1637,6927,1636,6933,1636,6935,1632,6939,1632,6939,1631e" filled="t" fillcolor="#231F20" stroked="f">
                <v:path arrowok="t"/>
                <v:fill/>
              </v:shape>
              <v:shape style="position:absolute;left:6862;top:1550;width:88;height:121" coordorigin="6862,1550" coordsize="88,121" path="m6948,1657l6944,1657,6946,1658,6947,1658,6948,1657,6948,1657e" filled="t" fillcolor="#231F20" stroked="f">
                <v:path arrowok="t"/>
                <v:fill/>
              </v:shape>
              <v:shape style="position:absolute;left:6862;top:1550;width:88;height:121" coordorigin="6862,1550" coordsize="88,121" path="m6939,1632l6935,1632,6935,1632,6935,1633,6936,1633,6934,1639,6934,1639,6934,1641,6933,1643,6934,1644,6934,1645,6934,1648,6935,1649,6935,1651,6936,1652,6937,1653,6938,1654,6940,1656,6941,1656,6942,1656,6943,1657,6944,1657,6948,1657,6948,1656,6948,1656,6945,1656,6944,1655,6943,1655,6941,1654,6939,1653,6938,1651,6936,1649,6936,1648,6935,1647,6935,1646,6935,1645,6937,1644,6940,1644,6938,1636,6938,1633,6939,1632e" filled="t" fillcolor="#231F20" stroked="f">
                <v:path arrowok="t"/>
                <v:fill/>
              </v:shape>
              <v:shape style="position:absolute;left:6862;top:1550;width:88;height:121" coordorigin="6862,1550" coordsize="88,121" path="m6918,1651l6917,1653,6915,1654,6914,1655,6913,1655,6911,1656,6914,1656,6915,1655,6916,1655,6917,1654,6918,1653,6918,1652,6918,1651e" filled="t" fillcolor="#231F20" stroked="f">
                <v:path arrowok="t"/>
                <v:fill/>
              </v:shape>
              <v:shape style="position:absolute;left:6862;top:1550;width:88;height:121" coordorigin="6862,1550" coordsize="88,121" path="m6945,1619l6943,1623,6943,1630,6942,1633,6942,1635,6942,1636,6941,1637,6941,1638,6941,1639,6942,1640,6942,1644,6942,1645,6942,1646,6944,1648,6944,1650,6944,1651,6945,1653,6945,1656,6945,1656,6948,1656,6948,1654,6949,1652,6948,1651,6948,1650,6946,1649,6946,1648,6946,1646,6946,1645,6946,1643,6946,1638,6947,1634,6948,1630,6949,1628,6949,1627,6950,1625,6949,1625,6949,1624,6948,1624,6947,1624,6945,1622,6946,1621,6945,1619e" filled="t" fillcolor="#231F20" stroked="f">
                <v:path arrowok="t"/>
                <v:fill/>
              </v:shape>
              <v:shape style="position:absolute;left:6862;top:1550;width:88;height:121" coordorigin="6862,1550" coordsize="88,121" path="m6944,1655l6944,1655,6944,1655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649l6918,1649,6918,1650,6919,1650,6920,1649,6920,1649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648l6915,1648,6916,1648,6915,1649,6916,1650,6916,1650,6917,1649,6918,1649,6920,1649,6920,1648,6920,1648e" filled="t" fillcolor="#231F20" stroked="f">
                <v:path arrowok="t"/>
                <v:fill/>
              </v:shape>
              <v:shape style="position:absolute;left:6862;top:1550;width:88;height:121" coordorigin="6862,1550" coordsize="88,121" path="m6918,1649l6917,1649,6917,1649,6918,1649e" filled="t" fillcolor="#231F20" stroked="f">
                <v:path arrowok="t"/>
                <v:fill/>
              </v:shape>
              <v:shape style="position:absolute;left:6862;top:1550;width:88;height:121" coordorigin="6862,1550" coordsize="88,121" path="m6940,1644l6937,1644,6938,1645,6939,1646,6940,1645,6940,1644e" filled="t" fillcolor="#231F20" stroked="f">
                <v:path arrowok="t"/>
                <v:fill/>
              </v:shape>
              <v:shape style="position:absolute;left:6862;top:1550;width:88;height:121" coordorigin="6862,1550" coordsize="88,121" path="m6905,1641l6892,1641,6899,1642,6905,1641e" filled="t" fillcolor="#231F20" stroked="f">
                <v:path arrowok="t"/>
                <v:fill/>
              </v:shape>
              <v:shape style="position:absolute;left:6862;top:1550;width:88;height:121" coordorigin="6862,1550" coordsize="88,121" path="m6864,1577l6862,1578,6862,1582,6865,1584,6868,1585,6870,1587,6873,1588,6873,1591,6874,1592,6874,1593,6874,1595,6873,1601,6873,1602,6872,1605,6872,1606,6872,1608,6872,1609,6872,1610,6873,1611,6874,1614,6874,1615,6876,1618,6878,1625,6879,1625,6879,1626,6879,1627,6883,1634,6886,1637,6888,1638,6888,1640,6890,1642,6890,1641,6891,1641,6892,1641,6905,1641,6909,1640,6893,1640,6891,1639,6890,1639,6889,1638,6888,1638,6887,1637,6887,1636,6887,1636,6886,1635,6886,1635,6886,1633,6885,1632,6885,1630,6884,1628,6885,1627,6885,1625,6885,1623,6887,1620,6888,1618,6892,1615,6892,1615,6895,1613,6912,1613,6911,1613,6911,1611,6887,1611,6887,1611,6887,1610,6889,1606,6890,1605,6883,1605,6883,1597,6883,1595,6884,1591,6885,1591,6884,1590,6885,1590,6886,1587,6887,1585,6887,1584,6888,1584,6888,1583,6881,1583,6881,1582,6874,1582,6874,1581,6873,1581,6870,1579,6867,1577,6864,1577e" filled="t" fillcolor="#231F20" stroked="f">
                <v:path arrowok="t"/>
                <v:fill/>
              </v:shape>
              <v:shape style="position:absolute;left:6862;top:1550;width:88;height:121" coordorigin="6862,1550" coordsize="88,121" path="m6914,1638l6900,1638,6897,1639,6895,1640,6893,1640,6909,1640,6914,1639,6914,1638e" filled="t" fillcolor="#231F20" stroked="f">
                <v:path arrowok="t"/>
                <v:fill/>
              </v:shape>
              <v:shape style="position:absolute;left:6862;top:1550;width:88;height:121" coordorigin="6862,1550" coordsize="88,121" path="m6918,1637l6903,1637,6904,1638,6902,1638,6914,1638,6915,1638,6915,1638,6916,1638,6917,1637,6917,1637,6918,1637e" filled="t" fillcolor="#231F20" stroked="f">
                <v:path arrowok="t"/>
                <v:fill/>
              </v:shape>
              <v:shape style="position:absolute;left:6862;top:1550;width:88;height:121" coordorigin="6862,1550" coordsize="88,121" path="m6939,1629l6894,1629,6897,1630,6897,1631,6897,1632,6896,1632,6896,1633,6896,1634,6898,1636,6901,1637,6903,1637,6919,1637,6921,1635,6923,1634,6924,1632,6925,1632,6926,1631,6939,1631,6939,1629e" filled="t" fillcolor="#231F20" stroked="f">
                <v:path arrowok="t"/>
                <v:fill/>
              </v:shape>
              <v:shape style="position:absolute;left:6862;top:1550;width:88;height:121" coordorigin="6862,1550" coordsize="88,121" path="m6889,1628l6889,1628,6888,1629,6889,1630,6892,1630,6894,1629,6939,1629,6939,1629,6894,1629,6889,1628e" filled="t" fillcolor="#231F20" stroked="f">
                <v:path arrowok="t"/>
                <v:fill/>
              </v:shape>
              <v:shape style="position:absolute;left:6862;top:1550;width:88;height:121" coordorigin="6862,1550" coordsize="88,121" path="m6898,1627l6894,1629,6939,1629,6939,1628,6903,1628,6898,1627e" filled="t" fillcolor="#231F20" stroked="f">
                <v:path arrowok="t"/>
                <v:fill/>
              </v:shape>
              <v:shape style="position:absolute;left:6862;top:1550;width:88;height:121" coordorigin="6862,1550" coordsize="88,121" path="m6921,1624l6918,1626,6914,1626,6911,1627,6905,1627,6903,1628,6939,1628,6940,1625,6940,1624,6922,1624,6921,1624e" filled="t" fillcolor="#231F20" stroked="f">
                <v:path arrowok="t"/>
                <v:fill/>
              </v:shape>
              <v:shape style="position:absolute;left:6862;top:1550;width:88;height:121" coordorigin="6862,1550" coordsize="88,121" path="m6927,1622l6926,1623,6923,1624,6922,1624,6940,1624,6941,1623,6927,1623,6927,1622e" filled="t" fillcolor="#231F20" stroked="f">
                <v:path arrowok="t"/>
                <v:fill/>
              </v:shape>
              <v:shape style="position:absolute;left:6862;top:1550;width:88;height:121" coordorigin="6862,1550" coordsize="88,121" path="m6912,1613l6895,1613,6899,1614,6902,1615,6903,1616,6904,1616,6905,1617,6905,1618,6906,1619,6907,1621,6907,1622,6907,1623,6908,1624,6910,1623,6912,1622,6912,1622,6912,1621,6913,1620,6913,1618,6913,1615,6912,1613e" filled="t" fillcolor="#231F20" stroked="f">
                <v:path arrowok="t"/>
                <v:fill/>
              </v:shape>
              <v:shape style="position:absolute;left:6862;top:1550;width:88;height:121" coordorigin="6862,1550" coordsize="88,121" path="m6928,1622l6927,1623,6941,1623,6941,1622,6928,1622,6928,1622e" filled="t" fillcolor="#231F20" stroked="f">
                <v:path arrowok="t"/>
                <v:fill/>
              </v:shape>
              <v:shape style="position:absolute;left:6862;top:1550;width:88;height:121" coordorigin="6862,1550" coordsize="88,121" path="m6943,1616l6942,1616,6939,1617,6937,1618,6934,1620,6931,1621,6928,1622,6941,1622,6943,1616,6943,1616e" filled="t" fillcolor="#231F20" stroked="f">
                <v:path arrowok="t"/>
                <v:fill/>
              </v:shape>
              <v:shape style="position:absolute;left:6862;top:1550;width:88;height:121" coordorigin="6862,1550" coordsize="88,121" path="m6906,1598l6906,1599,6903,1600,6900,1601,6897,1603,6897,1603,6893,1605,6891,1609,6888,1611,6911,1611,6911,1611,6912,1610,6915,1610,6922,1610,6922,1609,6921,1609,6920,1608,6920,1607,6921,1606,6924,1606,6923,1605,6923,1605,6923,1604,6923,1604,6928,1604,6929,1603,6928,1602,6927,1602,6926,1602,6925,1601,6924,1601,6924,1600,6927,1600,6933,1600,6933,1599,6907,1599,6906,1598e" filled="t" fillcolor="#231F20" stroked="f">
                <v:path arrowok="t"/>
                <v:fill/>
              </v:shape>
              <v:shape style="position:absolute;left:6862;top:1550;width:88;height:121" coordorigin="6862,1550" coordsize="88,121" path="m6922,1610l6915,1610,6919,1611,6923,1610,6922,1610e" filled="t" fillcolor="#231F20" stroked="f">
                <v:path arrowok="t"/>
                <v:fill/>
              </v:shape>
              <v:shape style="position:absolute;left:6862;top:1550;width:88;height:121" coordorigin="6862,1550" coordsize="88,121" path="m6924,1606l6921,1606,6923,1608,6924,1607,6924,1607,6924,1607,6924,1606e" filled="t" fillcolor="#231F20" stroked="f">
                <v:path arrowok="t"/>
                <v:fill/>
              </v:shape>
              <v:shape style="position:absolute;left:6862;top:1550;width:88;height:121" coordorigin="6862,1550" coordsize="88,121" path="m6917,1565l6916,1565,6912,1568,6908,1572,6905,1576,6905,1576,6904,1577,6904,1577,6898,1583,6892,1590,6887,1597,6887,1598,6887,1598,6887,1599,6886,1600,6885,1601,6885,1603,6884,1605,6883,1605,6890,1605,6893,1602,6897,1599,6898,1598,6899,1598,6900,1597,6902,1595,6906,1592,6911,1589,6913,1587,6915,1586,6916,1584,6918,1583,6920,1581,6918,1581,6918,1580,6918,1578,6918,1578,6919,1577,6915,1577,6915,1576,6916,1574,6912,1574,6912,1573,6914,1571,6916,1568,6917,1565e" filled="t" fillcolor="#231F20" stroked="f">
                <v:path arrowok="t"/>
                <v:fill/>
              </v:shape>
              <v:shape style="position:absolute;left:6862;top:1550;width:88;height:121" coordorigin="6862,1550" coordsize="88,121" path="m6928,1604l6923,1604,6927,1604,6928,1604e" filled="t" fillcolor="#231F20" stroked="f">
                <v:path arrowok="t"/>
                <v:fill/>
              </v:shape>
              <v:shape style="position:absolute;left:6862;top:1550;width:88;height:121" coordorigin="6862,1550" coordsize="88,121" path="m6933,1600l6927,1600,6930,1601,6933,1600e" filled="t" fillcolor="#231F20" stroked="f">
                <v:path arrowok="t"/>
                <v:fill/>
              </v:shape>
              <v:shape style="position:absolute;left:6862;top:1550;width:88;height:121" coordorigin="6862,1550" coordsize="88,121" path="m6932,1598l6931,1599,6907,1599,6907,1599,6933,1599,6932,1598e" filled="t" fillcolor="#231F20" stroked="f">
                <v:path arrowok="t"/>
                <v:fill/>
              </v:shape>
              <v:shape style="position:absolute;left:6862;top:1550;width:88;height:121" coordorigin="6862,1550" coordsize="88,121" path="m6930,1598l6910,1598,6909,1598,6908,1599,6931,1599,6930,1598e" filled="t" fillcolor="#231F20" stroked="f">
                <v:path arrowok="t"/>
                <v:fill/>
              </v:shape>
              <v:shape style="position:absolute;left:6862;top:1550;width:88;height:121" coordorigin="6862,1550" coordsize="88,121" path="m6914,1597l6912,1598,6925,1598,6923,1597,6916,1597,6914,1597e" filled="t" fillcolor="#231F20" stroked="f">
                <v:path arrowok="t"/>
                <v:fill/>
              </v:shape>
              <v:shape style="position:absolute;left:6862;top:1550;width:88;height:121" coordorigin="6862,1550" coordsize="88,121" path="m6921,1597l6916,1597,6923,1597,6921,1597e" filled="t" fillcolor="#231F20" stroked="f">
                <v:path arrowok="t"/>
                <v:fill/>
              </v:shape>
              <v:shape style="position:absolute;left:6862;top:1550;width:88;height:121" coordorigin="6862,1550" coordsize="88,121" path="m6892,1564l6890,1565,6889,1567,6887,1569,6887,1569,6886,1569,6887,1570,6886,1571,6886,1572,6885,1572,6884,1576,6883,1578,6883,1580,6882,1583,6881,1583,6888,1583,6890,1581,6891,1579,6892,1577,6892,1576,6893,1572,6895,1568,6892,1564e" filled="t" fillcolor="#231F20" stroked="f">
                <v:path arrowok="t"/>
                <v:fill/>
              </v:shape>
              <v:shape style="position:absolute;left:6862;top:1550;width:88;height:121" coordorigin="6862,1550" coordsize="88,121" path="m6872,1550l6870,1552,6870,1553,6870,1554,6869,1554,6869,1555,6869,1556,6868,1556,6868,1558,6868,1561,6868,1563,6869,1567,6870,1567,6869,1568,6870,1568,6870,1571,6870,1571,6871,1573,6873,1576,6873,1577,6874,1578,6876,1580,6875,1582,6874,1582,6881,1582,6881,1580,6881,1576,6882,1574,6882,1568,6881,1565,6880,1561,6880,1561,6880,1560,6880,1560,6878,1558,6878,1557,6876,1555,6874,1554,6872,1550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580l6919,1580,6918,1581,6920,1581,6920,1580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574l6918,1575,6917,1577,6919,1577,6919,1576,6920,1575,6920,1574,6920,1574e" filled="t" fillcolor="#231F20" stroked="f">
                <v:path arrowok="t"/>
                <v:fill/>
              </v:shape>
              <v:shape style="position:absolute;left:6862;top:1550;width:88;height:121" coordorigin="6862,1550" coordsize="88,121" path="m6919,1569l6917,1571,6913,1574,6916,1574,6917,1573,6919,1570,6919,1569,6919,1569e" filled="t" fillcolor="#231F20" stroked="f">
                <v:path arrowok="t"/>
                <v:fill/>
              </v:shape>
            </v:group>
            <v:group style="position:absolute;left:6983;top:1681;width:17;height:27" coordorigin="6983,1681" coordsize="17,27">
              <v:shape style="position:absolute;left:6983;top:1681;width:17;height:27" coordorigin="6983,1681" coordsize="17,27" path="m6999,1703l6996,1703,6997,1703,6997,1704,6996,1705,6997,1706,6997,1707,6998,1708,7000,1707,7000,1706,6999,1705,6999,1705,6999,1703e" filled="t" fillcolor="#E8B909" stroked="f">
                <v:path arrowok="t"/>
                <v:fill/>
              </v:shape>
              <v:shape style="position:absolute;left:6983;top:1681;width:17;height:27" coordorigin="6983,1681" coordsize="17,27" path="m6998,1699l6993,1699,6994,1700,6994,1701,6993,1702,6992,1702,6991,1703,6990,1705,6992,1704,6993,1704,6994,1704,6995,1704,6996,1703,6999,1703,6999,1702,6999,1701,6999,1700,6998,1699e" filled="t" fillcolor="#E8B909" stroked="f">
                <v:path arrowok="t"/>
                <v:fill/>
              </v:shape>
              <v:shape style="position:absolute;left:6983;top:1681;width:17;height:27" coordorigin="6983,1681" coordsize="17,27" path="m6993,1704l6992,1704,6993,1705e" filled="t" fillcolor="#E8B909" stroked="f">
                <v:path arrowok="t"/>
                <v:fill/>
              </v:shape>
              <v:shape style="position:absolute;left:6983;top:1681;width:17;height:27" coordorigin="6983,1681" coordsize="17,27" path="m6998,1697l6989,1697,6992,1697,6993,1697,6992,1698,6992,1698,6991,1699,6989,1699,6989,1699,6988,1699,6987,1700,6986,1700,6985,1701,6985,1702,6987,1702,6988,1702,6988,1701,6989,1701,6991,1701,6991,1700,6992,1699,6989,1699,6988,1699,6993,1699,6993,1699,6998,1699,6991,1699,6990,1698,6998,1698,6998,1697e" filled="t" fillcolor="#E8B909" stroked="f">
                <v:path arrowok="t"/>
                <v:fill/>
              </v:shape>
              <v:shape style="position:absolute;left:6983;top:1681;width:17;height:27" coordorigin="6983,1681" coordsize="17,27" path="m6988,1702l6987,1702,6988,1702e" filled="t" fillcolor="#E8B909" stroked="f">
                <v:path arrowok="t"/>
                <v:fill/>
              </v:shape>
              <v:shape style="position:absolute;left:6983;top:1681;width:17;height:27" coordorigin="6983,1681" coordsize="17,27" path="m6991,1701l6989,1701,6990,1701e" filled="t" fillcolor="#E8B909" stroked="f">
                <v:path arrowok="t"/>
                <v:fill/>
              </v:shape>
              <v:shape style="position:absolute;left:6983;top:1681;width:17;height:27" coordorigin="6983,1681" coordsize="17,27" path="m6983,1694l6984,1695,6985,1697,6989,1697,6998,1697,6997,1695,6997,1695,6992,1695,6992,1695,6989,1694,6989,1694,6983,1694e" filled="t" fillcolor="#E8B909" stroked="f">
                <v:path arrowok="t"/>
                <v:fill/>
              </v:shape>
              <v:shape style="position:absolute;left:6983;top:1681;width:17;height:27" coordorigin="6983,1681" coordsize="17,27" path="m6992,1694l6992,1695,6997,1695,6996,1694,6992,1694e" filled="t" fillcolor="#E8B909" stroked="f">
                <v:path arrowok="t"/>
                <v:fill/>
              </v:shape>
              <v:shape style="position:absolute;left:6983;top:1681;width:17;height:27" coordorigin="6983,1681" coordsize="17,27" path="m6983,1687l6983,1688,6985,1691,6989,1692,6993,1693,6993,1693,6993,1694,6993,1694,6996,1694,6996,1693,6996,1690,6991,1690,6990,1690,6990,1690,6989,1689,6988,1689,6987,1688,6985,1688,6985,1687,6983,1687,6983,1687e" filled="t" fillcolor="#E8B909" stroked="f">
                <v:path arrowok="t"/>
                <v:fill/>
              </v:shape>
              <v:shape style="position:absolute;left:6983;top:1681;width:17;height:27" coordorigin="6983,1681" coordsize="17,27" path="m6984,1693l6984,1694,6989,1694,6984,1693e" filled="t" fillcolor="#E8B909" stroked="f">
                <v:path arrowok="t"/>
                <v:fill/>
              </v:shape>
              <v:shape style="position:absolute;left:6983;top:1681;width:17;height:27" coordorigin="6983,1681" coordsize="17,27" path="m6983,1681l6983,1681,6983,1682,6985,1685,6987,1687,6991,1689,6991,1689,6991,1690,6991,1690,6996,1690,6995,1689,6994,1689,6994,1688,6989,1688,6986,1684,6983,1681e" filled="t" fillcolor="#E8B909" stroked="f">
                <v:path arrowok="t"/>
                <v:fill/>
              </v:shape>
              <v:shape style="position:absolute;left:6983;top:1681;width:17;height:27" coordorigin="6983,1681" coordsize="17,27" path="m6989,1689l6988,1689,6989,1689,6989,1689e" filled="t" fillcolor="#E8B909" stroked="f">
                <v:path arrowok="t"/>
                <v:fill/>
              </v:shape>
              <v:shape style="position:absolute;left:6983;top:1681;width:17;height:27" coordorigin="6983,1681" coordsize="17,27" path="m6984,1687l6983,1687,6985,1687,6984,1687e" filled="t" fillcolor="#E8B909" stroked="f">
                <v:path arrowok="t"/>
                <v:fill/>
              </v:shape>
            </v:group>
            <v:group style="position:absolute;left:6956;top:1681;width:19;height:26" coordorigin="6956,1681" coordsize="19,26">
              <v:shape style="position:absolute;left:6956;top:1681;width:19;height:26" coordorigin="6956,1681" coordsize="19,26" path="m6974,1681l6970,1685,6967,1690,6962,1693,6958,1701,6958,1702,6957,1703,6957,1704,6958,1705,6956,1706,6957,1707,6958,1707,6959,1707,6960,1706,6960,1705,6959,1704,6961,1703,6962,1703,6962,1703,6963,1702,6967,1702,6967,1702,6970,1702,6971,1701,6971,1700,6966,1700,6964,1699,6964,1699,6964,1699,6964,1699,6964,1698,6968,1698,6972,1698,6974,1696,6974,1695,6974,1695,6968,1695,6966,1695,6966,1694,6969,1693,6971,1692,6973,1690,6974,1690,6975,1690,6972,1690,6970,1690,6970,1689,6971,1687,6972,1686,6974,1685,6974,1684,6975,1683,6975,1682,6974,1681e" filled="t" fillcolor="#E8B909" stroked="f">
                <v:path arrowok="t"/>
                <v:fill/>
              </v:shape>
              <v:shape style="position:absolute;left:6956;top:1681;width:19;height:26" coordorigin="6956,1681" coordsize="19,26" path="m6959,1707l6958,1707,6959,1707e" filled="t" fillcolor="#E8B909" stroked="f">
                <v:path arrowok="t"/>
                <v:fill/>
              </v:shape>
              <v:shape style="position:absolute;left:6956;top:1681;width:19;height:26" coordorigin="6956,1681" coordsize="19,26" path="m6962,1703l6961,1703,6963,1705,6965,1705,6965,1705,6965,1704,6964,1704,6962,1703e" filled="t" fillcolor="#E8B909" stroked="f">
                <v:path arrowok="t"/>
                <v:fill/>
              </v:shape>
              <v:shape style="position:absolute;left:6956;top:1681;width:19;height:26" coordorigin="6956,1681" coordsize="19,26" path="m6965,1704l6964,1704,6965,1704,6965,1704,6965,1704e" filled="t" fillcolor="#E8B909" stroked="f">
                <v:path arrowok="t"/>
                <v:fill/>
              </v:shape>
              <v:shape style="position:absolute;left:6956;top:1681;width:19;height:26" coordorigin="6956,1681" coordsize="19,26" path="m6967,1702l6963,1702,6965,1702,6967,1702e" filled="t" fillcolor="#E8B909" stroked="f">
                <v:path arrowok="t"/>
                <v:fill/>
              </v:shape>
              <v:shape style="position:absolute;left:6956;top:1681;width:19;height:26" coordorigin="6956,1681" coordsize="19,26" path="m6970,1702l6967,1702,6969,1702,6970,1702,6970,1702e" filled="t" fillcolor="#E8B909" stroked="f">
                <v:path arrowok="t"/>
                <v:fill/>
              </v:shape>
              <v:shape style="position:absolute;left:6956;top:1681;width:19;height:26" coordorigin="6956,1681" coordsize="19,26" path="m6968,1699l6966,1700,6971,1700,6971,1700,6970,1699,6968,1699e" filled="t" fillcolor="#E8B909" stroked="f">
                <v:path arrowok="t"/>
                <v:fill/>
              </v:shape>
              <v:shape style="position:absolute;left:6956;top:1681;width:19;height:26" coordorigin="6956,1681" coordsize="19,26" path="m6964,1699l6964,1699,6964,1699e" filled="t" fillcolor="#E8B909" stroked="f">
                <v:path arrowok="t"/>
                <v:fill/>
              </v:shape>
              <v:shape style="position:absolute;left:6956;top:1681;width:19;height:26" coordorigin="6956,1681" coordsize="19,26" path="m6972,1698l6968,1698,6971,1698,6972,1698e" filled="t" fillcolor="#E8B909" stroked="f">
                <v:path arrowok="t"/>
                <v:fill/>
              </v:shape>
              <v:shape style="position:absolute;left:6956;top:1681;width:19;height:26" coordorigin="6956,1681" coordsize="19,26" path="m6969,1694l6968,1695,6974,1695,6974,1695,6969,1695,6969,1694e" filled="t" fillcolor="#E8B909" stroked="f">
                <v:path arrowok="t"/>
                <v:fill/>
              </v:shape>
              <v:shape style="position:absolute;left:6956;top:1681;width:19;height:26" coordorigin="6956,1681" coordsize="19,26" path="m6970,1694l6969,1695,6974,1695,6974,1694,6970,1694e" filled="t" fillcolor="#E8B909" stroked="f">
                <v:path arrowok="t"/>
                <v:fill/>
              </v:shape>
              <v:shape style="position:absolute;left:6956;top:1681;width:19;height:26" coordorigin="6956,1681" coordsize="19,26" path="m6974,1688l6973,1688,6972,1690,6975,1690,6976,1689,6975,1688,6974,1688e" filled="t" fillcolor="#E8B909" stroked="f">
                <v:path arrowok="t"/>
                <v:fill/>
              </v:shape>
            </v:group>
            <v:group style="position:absolute;left:6944;top:1700;width:2;height:2" coordorigin="6944,1700" coordsize="2,2">
              <v:shape style="position:absolute;left:6944;top:1700;width:2;height:2" coordorigin="6944,1700" coordsize="1,1" path="m6945,1701l6944,1701,6944,1701,6944,1700,6944,1700,6944,1700,6945,1700,6945,1700,6945,1700,6945,1701,6945,1701,6945,1701xe" filled="f" stroked="t" strokeweight=".04916pt" strokecolor="#231F20">
                <v:path arrowok="t"/>
              </v:shape>
            </v:group>
            <v:group style="position:absolute;left:6931;top:1682;width:18;height:26" coordorigin="6931,1682" coordsize="18,26">
              <v:shape style="position:absolute;left:6931;top:1682;width:18;height:26" coordorigin="6931,1682" coordsize="18,26" path="m6949,1703l6946,1703,6947,1703,6948,1704,6947,1705,6947,1707,6947,1708,6948,1708,6949,1707,6949,1703e" filled="t" fillcolor="#E8B909" stroked="f">
                <v:path arrowok="t"/>
                <v:fill/>
              </v:shape>
              <v:shape style="position:absolute;left:6931;top:1682;width:18;height:26" coordorigin="6931,1682" coordsize="18,26" path="m6941,1704l6940,1704,6939,1705,6939,1705,6939,1706,6942,1706,6945,1704,6946,1704,6941,1704,6941,1704e" filled="t" fillcolor="#E8B909" stroked="f">
                <v:path arrowok="t"/>
                <v:fill/>
              </v:shape>
              <v:shape style="position:absolute;left:6931;top:1682;width:18;height:26" coordorigin="6931,1682" coordsize="18,26" path="m6948,1701l6942,1701,6943,1701,6944,1702,6943,1703,6941,1704,6946,1704,6946,1703,6949,1703,6949,1701,6948,1701e" filled="t" fillcolor="#E8B909" stroked="f">
                <v:path arrowok="t"/>
                <v:fill/>
              </v:shape>
              <v:shape style="position:absolute;left:6931;top:1682;width:18;height:26" coordorigin="6931,1682" coordsize="18,26" path="m6945,1697l6941,1697,6941,1697,6942,1697,6942,1699,6941,1699,6937,1699,6934,1700,6934,1700,6936,1703,6940,1704,6942,1701,6948,1701,6948,1700,6947,1700,6946,1698,6946,1698,6945,1697e" filled="t" fillcolor="#E8B909" stroked="f">
                <v:path arrowok="t"/>
                <v:fill/>
              </v:shape>
              <v:shape style="position:absolute;left:6931;top:1682;width:18;height:26" coordorigin="6931,1682" coordsize="18,26" path="m6933,1693l6932,1695,6932,1695,6934,1698,6938,1698,6941,1697,6945,1697,6945,1695,6936,1695,6933,1693e" filled="t" fillcolor="#E8B909" stroked="f">
                <v:path arrowok="t"/>
                <v:fill/>
              </v:shape>
              <v:shape style="position:absolute;left:6931;top:1682;width:18;height:26" coordorigin="6931,1682" coordsize="18,26" path="m6933,1687l6931,1689,6932,1691,6933,1692,6935,1692,6935,1693,6937,1693,6938,1693,6939,1694,6939,1695,6936,1695,6945,1695,6945,1693,6945,1692,6938,1692,6937,1691,6935,1691,6933,1687e" filled="t" fillcolor="#E8B909" stroked="f">
                <v:path arrowok="t"/>
                <v:fill/>
              </v:shape>
              <v:shape style="position:absolute;left:6931;top:1682;width:18;height:26" coordorigin="6931,1682" coordsize="18,26" path="m6933,1682l6931,1685,6935,1688,6938,1690,6938,1691,6938,1692,6945,1692,6944,1691,6944,1691,6942,1690,6940,1689,6938,1688,6938,1687,6937,1687,6936,1687,6935,1685,6934,1683,6933,1682e" filled="t" fillcolor="#E8B909" stroked="f">
                <v:path arrowok="t"/>
                <v:fill/>
              </v:shape>
            </v:group>
            <v:group style="position:absolute;left:6995;top:1677;width:18;height:54" coordorigin="6995,1677" coordsize="18,54">
              <v:shape style="position:absolute;left:6995;top:1677;width:18;height:54" coordorigin="6995,1677" coordsize="18,54" path="m7009,1724l7001,1724,7002,1724,7002,1725,7003,1726,7003,1727,7003,1728,7003,1729,7004,1731,7005,1731,7005,1730,7006,1728,7006,1725,7006,1725,7006,1724,7009,1724e" filled="t" fillcolor="#E8B909" stroked="f">
                <v:path arrowok="t"/>
                <v:fill/>
              </v:shape>
              <v:shape style="position:absolute;left:6995;top:1677;width:18;height:54" coordorigin="6995,1677" coordsize="18,54" path="m7009,1724l7006,1724,7007,1724,7008,1725,7009,1724,7009,1724e" filled="t" fillcolor="#E8B909" stroked="f">
                <v:path arrowok="t"/>
                <v:fill/>
              </v:shape>
              <v:shape style="position:absolute;left:6995;top:1677;width:18;height:54" coordorigin="6995,1677" coordsize="18,54" path="m7012,1713l7001,1713,7002,1713,7003,1714,7004,1716,7004,1718,7002,1722,7000,1724,7000,1724,7000,1725,7001,1724,7009,1724,7009,1724,7008,1723,7007,1723,7006,1723,7006,1722,7005,1722,7005,1720,7007,1720,7007,1719,7006,1719,7005,1719,7005,1718,7005,1717,7007,1717,7007,1716,7007,1716,7006,1714,7006,1714,7008,1713,7011,1713,7012,1713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7,1721,7006,1721,7007,1722,7007,1723,7008,1723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7,1720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5,1720,7006,1720,7007,1720,7007,1720,7007,1720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7,1720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18l7006,1718,7006,1719,7007,1719,7006,1719,7007,1718,7007,1718e" filled="t" fillcolor="#E8B909" stroked="f">
                <v:path arrowok="t"/>
                <v:fill/>
              </v:shape>
              <v:shape style="position:absolute;left:6995;top:1677;width:18;height:54" coordorigin="6995,1677" coordsize="18,54" path="m7007,1717l7005,1717,7006,1717,7006,1717,7006,1717,7007,1717e" filled="t" fillcolor="#E8B909" stroked="f">
                <v:path arrowok="t"/>
                <v:fill/>
              </v:shape>
              <v:shape style="position:absolute;left:6995;top:1677;width:18;height:54" coordorigin="6995,1677" coordsize="18,54" path="m6998,1716l6996,1716,6997,1717,6997,1717,6998,1716e" filled="t" fillcolor="#E8B909" stroked="f">
                <v:path arrowok="t"/>
                <v:fill/>
              </v:shape>
              <v:shape style="position:absolute;left:6995;top:1677;width:18;height:54" coordorigin="6995,1677" coordsize="18,54" path="m7008,1679l7004,1679,7005,1679,7005,1680,7004,1681,7003,1681,7002,1681,7002,1684,7002,1685,7001,1685,7001,1686,7002,1687,7002,1688,7001,1689,7001,1690,7001,1691,7002,1693,7001,1695,7000,1697,7000,1699,7000,1699,7001,1702,7000,1704,7001,1704,7000,1705,7001,1705,7001,1707,7000,1708,6999,1708,6998,1709,6997,1710,6997,1710,6997,1711,6996,1711,6996,1713,6996,1713,6995,1714,6995,1716,6996,1717,6996,1716,6998,1716,7000,1715,7000,1714,7001,1713,7012,1713,7012,1712,7013,1712,7013,1712,7012,1711,7012,1709,7011,1709,7009,1709,7007,1709,7006,1708,7006,1707,7006,1706,7009,1704,7007,1702,7007,1699,7008,1699,7008,1698,7008,1697,7006,1693,7007,1691,7008,1688,7008,1687,7007,1686,7007,1685,7007,1685,7007,1684,7006,1682,7007,1681,7004,1681,7003,1681,7007,1681,7008,1680,7008,1679e" filled="t" fillcolor="#E8B909" stroked="f">
                <v:path arrowok="t"/>
                <v:fill/>
              </v:shape>
              <v:shape style="position:absolute;left:6995;top:1677;width:18;height:54" coordorigin="6995,1677" coordsize="18,54" path="m7011,1713l7008,1713,7009,1714,7009,1715,7010,1716,7010,1716,7010,1716,7011,1716,7011,1716,7011,1715,7011,1714,7011,1713e" filled="t" fillcolor="#E8B909" stroked="f">
                <v:path arrowok="t"/>
                <v:fill/>
              </v:shape>
              <v:shape style="position:absolute;left:6995;top:1677;width:18;height:54" coordorigin="6995,1677" coordsize="18,54" path="m7013,1712l7012,1712,7012,1713,7013,1713,7013,1712e" filled="t" fillcolor="#E8B909" stroked="f">
                <v:path arrowok="t"/>
                <v:fill/>
              </v:shape>
              <v:shape style="position:absolute;left:6995;top:1677;width:18;height:54" coordorigin="6995,1677" coordsize="18,54" path="m7010,1709l7009,1709,7011,1709,7010,1709e" filled="t" fillcolor="#E8B909" stroked="f">
                <v:path arrowok="t"/>
                <v:fill/>
              </v:shape>
              <v:shape style="position:absolute;left:6995;top:1677;width:18;height:54" coordorigin="6995,1677" coordsize="18,54" path="m7004,1677l7004,1677,7003,1678,7003,1678,7003,1679,7004,1679,7008,1679,7007,1677,7005,1677,7004,1677e" filled="t" fillcolor="#E8B909" stroked="f">
                <v:path arrowok="t"/>
                <v:fill/>
              </v:shape>
            </v:group>
            <v:group style="position:absolute;left:7007;top:1703;width:4;height:5" coordorigin="7007,1703" coordsize="4,5">
              <v:shape style="position:absolute;left:7007;top:1703;width:4;height:5" coordorigin="7007,1703" coordsize="4,5" path="m7009,1703l7009,1704,7009,1705,7007,1706,7008,1708,7009,1708,7009,1707,7011,1707,7011,1705,7010,1703,7010,1703,7009,1703e" filled="t" fillcolor="#E8B909" stroked="f">
                <v:path arrowok="t"/>
                <v:fill/>
              </v:shape>
            </v:group>
            <v:group style="position:absolute;left:7008;top:1682;width:17;height:23" coordorigin="7008,1682" coordsize="17,23">
              <v:shape style="position:absolute;left:7008;top:1682;width:17;height:23" coordorigin="7008,1682" coordsize="17,23" path="m7016,1702l7009,1702,7010,1702,7010,1702,7011,1703,7010,1703,7011,1704,7012,1704,7012,1705,7014,1705,7015,1705,7017,1705,7018,1703,7017,1703,7016,1703,7016,1702e" filled="t" fillcolor="#E8B909" stroked="f">
                <v:path arrowok="t"/>
                <v:fill/>
              </v:shape>
              <v:shape style="position:absolute;left:7008;top:1682;width:17;height:23" coordorigin="7008,1682" coordsize="17,23" path="m7024,1682l7022,1683,7021,1685,7020,1686,7018,1687,7016,1689,7014,1689,7013,1690,7012,1691,7012,1691,7012,1692,7011,1693,7012,1693,7011,1698,7010,1699,7010,1700,7009,1700,7008,1701,7009,1702,7009,1702,7009,1702,7016,1702,7015,1702,7015,1701,7014,1701,7013,1701,7012,1701,7012,1701,7012,1701,7012,1700,7012,1699,7022,1699,7022,1699,7017,1699,7016,1698,7016,1697,7017,1697,7018,1696,7019,1696,7020,1696,7020,1696,7021,1696,7022,1695,7022,1695,7022,1694,7023,1694,7023,1694,7024,1694,7022,1694,7020,1694,7020,1692,7023,1691,7026,1690,7026,1689,7020,1689,7019,1689,7019,1688,7023,1685,7023,1684,7024,1684,7024,1683,7024,1682e" filled="t" fillcolor="#E8B909" stroked="f">
                <v:path arrowok="t"/>
                <v:fill/>
              </v:shape>
              <v:shape style="position:absolute;left:7008;top:1682;width:17;height:23" coordorigin="7008,1682" coordsize="17,23" path="m7022,1699l7012,1699,7014,1700,7015,1700,7015,1700,7015,1701,7018,1701,7020,1702,7023,1700,7022,1699e" filled="t" fillcolor="#E8B909" stroked="f">
                <v:path arrowok="t"/>
                <v:fill/>
              </v:shape>
              <v:shape style="position:absolute;left:7008;top:1682;width:17;height:23" coordorigin="7008,1682" coordsize="17,23" path="m7015,1701l7014,1701,7015,1701,7015,1701e" filled="t" fillcolor="#E8B909" stroked="f">
                <v:path arrowok="t"/>
                <v:fill/>
              </v:shape>
              <v:shape style="position:absolute;left:7008;top:1682;width:17;height:23" coordorigin="7008,1682" coordsize="17,23" path="m7019,1698l7017,1699,7022,1699,7022,1698,7019,1698e" filled="t" fillcolor="#E8B909" stroked="f">
                <v:path arrowok="t"/>
                <v:fill/>
              </v:shape>
              <v:shape style="position:absolute;left:7008;top:1682;width:17;height:23" coordorigin="7008,1682" coordsize="17,23" path="m7019,1696l7018,1696,7019,1697e" filled="t" fillcolor="#E8B909" stroked="f">
                <v:path arrowok="t"/>
                <v:fill/>
              </v:shape>
              <v:shape style="position:absolute;left:7008;top:1682;width:17;height:23" coordorigin="7008,1682" coordsize="17,23" path="m7021,1696l7020,1696,7021,1696e" filled="t" fillcolor="#E8B909" stroked="f">
                <v:path arrowok="t"/>
                <v:fill/>
              </v:shape>
              <v:shape style="position:absolute;left:7008;top:1682;width:17;height:23" coordorigin="7008,1682" coordsize="17,23" path="m7022,1695l7022,1695,7022,1695,7022,1695e" filled="t" fillcolor="#E8B909" stroked="f">
                <v:path arrowok="t"/>
                <v:fill/>
              </v:shape>
              <v:shape style="position:absolute;left:7008;top:1682;width:17;height:23" coordorigin="7008,1682" coordsize="17,23" path="m7023,1694l7022,1694,7023,1695,7023,1694e" filled="t" fillcolor="#E8B909" stroked="f">
                <v:path arrowok="t"/>
                <v:fill/>
              </v:shape>
              <v:shape style="position:absolute;left:7008;top:1682;width:17;height:23" coordorigin="7008,1682" coordsize="17,23" path="m7024,1692l7023,1693,7022,1694,7024,1694,7025,1694,7025,1693,7025,1692,7024,1692e" filled="t" fillcolor="#E8B909" stroked="f">
                <v:path arrowok="t"/>
                <v:fill/>
              </v:shape>
              <v:shape style="position:absolute;left:7008;top:1682;width:17;height:23" coordorigin="7008,1682" coordsize="17,23" path="m7025,1686l7024,1686,7023,1687,7020,1689,7026,1689,7026,1687,7025,1686,7025,1686e" filled="t" fillcolor="#E8B909" stroked="f">
                <v:path arrowok="t"/>
                <v:fill/>
              </v:shape>
            </v:group>
            <v:group style="position:absolute;left:6982;top:1668;width:16;height:9" coordorigin="6982,1668" coordsize="16,9">
              <v:shape style="position:absolute;left:6982;top:1668;width:16;height:9" coordorigin="6982,1668" coordsize="16,9" path="m6988,1675l6990,1676,6991,1677,6994,1677,6995,1676,6996,1675,6996,1673,6997,1673,6997,1672,6997,1670,6994,1670,6992,1668,6991,1668,6989,1668,6988,1669,6986,1670,6983,1670,6982,1673,6982,1675,6986,1675,6988,1675xe" filled="f" stroked="t" strokeweight=".04916pt" strokecolor="#231F20">
                <v:path arrowok="t"/>
              </v:shape>
            </v:group>
            <v:group style="position:absolute;left:7000;top:1682;width:2;height:2" coordorigin="7000,1682" coordsize="2,2">
              <v:shape style="position:absolute;left:7000;top:1682;width:2;height:2" coordorigin="7000,1682" coordsize="1,2" path="m7000,1682l7000,1682,7000,1683,7000,1683,7000,1683,7000,1683,7001,1683,7001,1683,7000,1682e" filled="t" fillcolor="#FFC20D" stroked="f">
                <v:path arrowok="t"/>
                <v:fill/>
              </v:shape>
            </v:group>
            <v:group style="position:absolute;left:6999;top:1678;width:3;height:2" coordorigin="6999,1678" coordsize="3,2">
              <v:shape style="position:absolute;left:6999;top:1678;width:3;height:2" coordorigin="6999,1678" coordsize="3,2" path="m6999,1678l6999,1679,6999,1679,7000,1679,7001,1680,7001,1680,7001,1680,7001,1679,7001,1679,7000,1679,6999,1678e" filled="t" fillcolor="#E8B909" stroked="f">
                <v:path arrowok="t"/>
                <v:fill/>
              </v:shape>
              <v:shape style="position:absolute;left:6999;top:1678;width:3;height:2" coordorigin="6999,1678" coordsize="3,2" path="m7000,1678l7000,1679,7001,1679,7001,1678,7000,1678e" filled="t" fillcolor="#E8B909" stroked="f">
                <v:path arrowok="t"/>
                <v:fill/>
              </v:shape>
            </v:group>
            <v:group style="position:absolute;left:6948;top:1679;width:2;height:2" coordorigin="6948,1679" coordsize="2,2">
              <v:shape style="position:absolute;left:6948;top:1679;width:2;height:2" coordorigin="6948,1679" coordsize="1,1" path="m6948,1679l6948,1679,6948,1680,6949,1680,6949,1680,6949,1679,6949,1679,6948,1679e" filled="t" fillcolor="#E8B909" stroked="f">
                <v:path arrowok="t"/>
                <v:fill/>
              </v:shape>
            </v:group>
            <v:group style="position:absolute;left:6943;top:1677;width:19;height:54" coordorigin="6943,1677" coordsize="19,54">
              <v:shape style="position:absolute;left:6943;top:1677;width:19;height:54" coordorigin="6943,1677" coordsize="19,54" path="m6953,1729l6952,1729,6952,1729,6953,1730,6953,1731,6954,1732,6955,1732,6955,1731,6956,1729,6956,1729,6954,1729,6953,1729,6953,1729e" filled="t" fillcolor="#E8B909" stroked="f">
                <v:path arrowok="t"/>
                <v:fill/>
              </v:shape>
              <v:shape style="position:absolute;left:6943;top:1677;width:19;height:54" coordorigin="6943,1677" coordsize="19,54" path="m6956,1727l6953,1727,6954,1727,6955,1728,6954,1728,6954,1729,6954,1729,6956,1729,6956,1728,6956,1727,6956,1727e" filled="t" fillcolor="#E8B909" stroked="f">
                <v:path arrowok="t"/>
                <v:fill/>
              </v:shape>
              <v:shape style="position:absolute;left:6943;top:1677;width:19;height:54" coordorigin="6943,1677" coordsize="19,54" path="m6956,1726l6952,1726,6952,1728,6952,1729,6952,1729,6953,1729,6953,1728,6953,1727,6953,1727,6956,1727,6956,1726e" filled="t" fillcolor="#E8B909" stroked="f">
                <v:path arrowok="t"/>
                <v:fill/>
              </v:shape>
              <v:shape style="position:absolute;left:6943;top:1677;width:19;height:54" coordorigin="6943,1677" coordsize="19,54" path="m6952,1729l6952,1729,6953,1729,6952,1729e" filled="t" fillcolor="#E8B909" stroked="f">
                <v:path arrowok="t"/>
                <v:fill/>
              </v:shape>
              <v:shape style="position:absolute;left:6943;top:1677;width:19;height:54" coordorigin="6943,1677" coordsize="19,54" path="m6953,1729l6952,1729,6953,1729e" filled="t" fillcolor="#E8B909" stroked="f">
                <v:path arrowok="t"/>
                <v:fill/>
              </v:shape>
              <v:shape style="position:absolute;left:6943;top:1677;width:19;height:54" coordorigin="6943,1677" coordsize="19,54" path="m6961,1726l6956,1726,6958,1727,6959,1728,6961,1726e" filled="t" fillcolor="#E8B909" stroked="f">
                <v:path arrowok="t"/>
                <v:fill/>
              </v:shape>
              <v:shape style="position:absolute;left:6943;top:1677;width:19;height:54" coordorigin="6943,1677" coordsize="19,54" path="m6951,1724l6951,1725,6949,1726,6950,1726,6952,1726,6961,1726,6961,1726,6952,1726,6952,1726,6952,1726,6951,1725,6952,1725,6951,1725,6951,1724e" filled="t" fillcolor="#E8B909" stroked="f">
                <v:path arrowok="t"/>
                <v:fill/>
              </v:shape>
              <v:shape style="position:absolute;left:6943;top:1677;width:19;height:54" coordorigin="6943,1677" coordsize="19,54" path="m6958,1724l6953,1724,6953,1724,6953,1724,6953,1725,6953,1725,6952,1726,6961,1726,6959,1724,6958,1724e" filled="t" fillcolor="#E8B909" stroked="f">
                <v:path arrowok="t"/>
                <v:fill/>
              </v:shape>
              <v:shape style="position:absolute;left:6943;top:1677;width:19;height:54" coordorigin="6943,1677" coordsize="19,54" path="m6952,1725l6952,1726,6952,1726,6952,1725e" filled="t" fillcolor="#E8B909" stroked="f">
                <v:path arrowok="t"/>
                <v:fill/>
              </v:shape>
              <v:shape style="position:absolute;left:6943;top:1677;width:19;height:54" coordorigin="6943,1677" coordsize="19,54" path="m6951,1724l6951,1725,6951,1724e" filled="t" fillcolor="#E8B909" stroked="f">
                <v:path arrowok="t"/>
                <v:fill/>
              </v:shape>
              <v:shape style="position:absolute;left:6943;top:1677;width:19;height:54" coordorigin="6943,1677" coordsize="19,54" path="m6952,1724e" filled="t" fillcolor="#E8B909" stroked="f">
                <v:path arrowok="t"/>
                <v:fill/>
              </v:shape>
              <v:shape style="position:absolute;left:6943;top:1677;width:19;height:54" coordorigin="6943,1677" coordsize="19,54" path="m6961,1715l6950,1715,6951,1716,6953,1718,6953,1719,6953,1722,6951,1724,6952,1724,6953,1724,6958,1724,6958,1723,6957,1721,6956,1720,6955,1719,6956,1717,6956,1717,6956,1716,6961,1716,6961,1715e" filled="t" fillcolor="#E8B909" stroked="f">
                <v:path arrowok="t"/>
                <v:fill/>
              </v:shape>
              <v:shape style="position:absolute;left:6943;top:1677;width:19;height:54" coordorigin="6943,1677" coordsize="19,54" path="m6949,1709l6947,1709,6945,1711,6945,1713,6944,1714,6945,1716,6944,1716,6943,1717,6943,1717,6944,1717,6945,1718,6945,1719,6947,1718,6946,1717,6946,1716,6948,1715,6950,1715,6961,1715,6961,1714,6962,1714,6962,1714,6962,1713,6962,1713,6962,1712,6962,1711,6962,1710,6951,1710,6950,1710,6950,1709,6949,1709e" filled="t" fillcolor="#E8B909" stroked="f">
                <v:path arrowok="t"/>
                <v:fill/>
              </v:shape>
              <v:shape style="position:absolute;left:6943;top:1677;width:19;height:54" coordorigin="6943,1677" coordsize="19,54" path="m6961,1716l6956,1716,6958,1716,6960,1717,6961,1716,6961,1716e" filled="t" fillcolor="#E8B909" stroked="f">
                <v:path arrowok="t"/>
                <v:fill/>
              </v:shape>
              <v:shape style="position:absolute;left:6943;top:1677;width:19;height:54" coordorigin="6943,1677" coordsize="19,54" path="m6956,1717l6956,1717,6956,1717e" filled="t" fillcolor="#E8B909" stroked="f">
                <v:path arrowok="t"/>
                <v:fill/>
              </v:shape>
              <v:shape style="position:absolute;left:6943;top:1677;width:19;height:54" coordorigin="6943,1677" coordsize="19,54" path="m6962,1714l6961,1714,6962,1714,6962,1714e" filled="t" fillcolor="#E8B909" stroked="f">
                <v:path arrowok="t"/>
                <v:fill/>
              </v:shape>
              <v:shape style="position:absolute;left:6943;top:1677;width:19;height:54" coordorigin="6943,1677" coordsize="19,54" path="m6953,1677l6952,1678,6951,1678,6951,1679,6951,1680,6953,1680,6953,1680,6953,1681,6952,1681,6952,1682,6951,1682,6951,1682,6951,1685,6952,1689,6950,1691,6950,1692,6951,1693,6951,1695,6950,1696,6950,1697,6950,1700,6951,1700,6950,1701,6950,1702,6949,1707,6952,1708,6952,1710,6951,1710,6962,1710,6962,1710,6961,1710,6956,1710,6955,1708,6955,1707,6955,1704,6957,1700,6955,1697,6955,1696,6955,1695,6956,1694,6956,1692,6955,1692,6955,1690,6956,1689,6957,1689,6957,1688,6956,1687,6956,1686,6956,1685,6956,1684,6955,1684,6955,1682,6955,1682,6952,1682,6951,1682,6955,1682,6955,1681,6953,1681,6952,1681,6956,1681,6956,1680,6956,1679,6955,1678,6953,1677e" filled="t" fillcolor="#E8B909" stroked="f">
                <v:path arrowok="t"/>
                <v:fill/>
              </v:shape>
              <v:shape style="position:absolute;left:6943;top:1677;width:19;height:54" coordorigin="6943,1677" coordsize="19,54" path="m6958,1708l6956,1710,6961,1710,6961,1710,6961,1709,6960,1708,6958,1708e" filled="t" fillcolor="#E8B909" stroked="f">
                <v:path arrowok="t"/>
                <v:fill/>
              </v:shape>
              <v:shape style="position:absolute;left:6943;top:1677;width:19;height:54" coordorigin="6943,1677" coordsize="19,54" path="m6957,1689l6956,1689,6957,1689e" filled="t" fillcolor="#E8B909" stroked="f">
                <v:path arrowok="t"/>
                <v:fill/>
              </v:shape>
            </v:group>
            <v:group style="position:absolute;left:7055;top:1681;width:18;height:27" coordorigin="7055,1681" coordsize="18,27">
              <v:shape style="position:absolute;left:7055;top:1681;width:18;height:27" coordorigin="7055,1681" coordsize="18,27" path="m7073,1681l7070,1684,7066,1687,7062,1688,7062,1689,7059,1696,7057,1698,7057,1698,7058,1699,7058,1700,7057,1702,7056,1703,7056,1704,7057,1705,7055,1707,7055,1708,7058,1708,7058,1707,7059,1707,7059,1704,7058,1703,7058,1702,7058,1702,7063,1702,7062,1701,7060,1700,7059,1700,7059,1699,7059,1698,7060,1698,7066,1698,7065,1698,7063,1698,7062,1698,7061,1698,7060,1697,7060,1697,7060,1697,7059,1696,7059,1696,7060,1695,7061,1695,7063,1695,7063,1694,7065,1694,7066,1694,7067,1694,7068,1693,7071,1693,7071,1692,7064,1692,7064,1692,7064,1692,7064,1691,7068,1690,7072,1686,7073,1681,7073,1681e" filled="t" fillcolor="#E8B909" stroked="f">
                <v:path arrowok="t"/>
                <v:fill/>
              </v:shape>
              <v:shape style="position:absolute;left:7055;top:1681;width:18;height:27" coordorigin="7055,1681" coordsize="18,27" path="m7063,1702l7058,1702,7059,1702,7061,1703,7062,1704,7064,1704,7063,1702e" filled="t" fillcolor="#E8B909" stroked="f">
                <v:path arrowok="t"/>
                <v:fill/>
              </v:shape>
              <v:shape style="position:absolute;left:7055;top:1681;width:18;height:27" coordorigin="7055,1681" coordsize="18,27" path="m7068,1699l7062,1699,7062,1699,7064,1700,7066,1701,7068,1701,7068,1701,7068,1701,7068,1700,7068,1699e" filled="t" fillcolor="#E8B909" stroked="f">
                <v:path arrowok="t"/>
                <v:fill/>
              </v:shape>
              <v:shape style="position:absolute;left:7055;top:1681;width:18;height:27" coordorigin="7055,1681" coordsize="18,27" path="m7068,1701l7068,1701,7068,1701e" filled="t" fillcolor="#E8B909" stroked="f">
                <v:path arrowok="t"/>
                <v:fill/>
              </v:shape>
              <v:shape style="position:absolute;left:7055;top:1681;width:18;height:27" coordorigin="7055,1681" coordsize="18,27" path="m7066,1698l7060,1698,7061,1699,7062,1699,7068,1699,7067,1699,7066,1698e" filled="t" fillcolor="#E8B909" stroked="f">
                <v:path arrowok="t"/>
                <v:fill/>
              </v:shape>
              <v:shape style="position:absolute;left:7055;top:1681;width:18;height:27" coordorigin="7055,1681" coordsize="18,27" path="m7064,1696l7063,1696,7063,1697,7065,1698,7064,1697,7064,1696,7064,1696,7064,1696e" filled="t" fillcolor="#E8B909" stroked="f">
                <v:path arrowok="t"/>
                <v:fill/>
              </v:shape>
              <v:shape style="position:absolute;left:7055;top:1681;width:18;height:27" coordorigin="7055,1681" coordsize="18,27" path="m7061,1697l7061,1698,7062,1698,7062,1697,7061,1697e" filled="t" fillcolor="#E8B909" stroked="f">
                <v:path arrowok="t"/>
                <v:fill/>
              </v:shape>
              <v:shape style="position:absolute;left:7055;top:1681;width:18;height:27" coordorigin="7055,1681" coordsize="18,27" path="m7065,1694l7063,1694,7064,1695,7064,1695,7064,1694,7065,1694e" filled="t" fillcolor="#E8B909" stroked="f">
                <v:path arrowok="t"/>
                <v:fill/>
              </v:shape>
              <v:shape style="position:absolute;left:7055;top:1681;width:18;height:27" coordorigin="7055,1681" coordsize="18,27" path="m7063,1695l7061,1695,7062,1695,7063,1695e" filled="t" fillcolor="#E8B909" stroked="f">
                <v:path arrowok="t"/>
                <v:fill/>
              </v:shape>
              <v:shape style="position:absolute;left:7055;top:1681;width:18;height:27" coordorigin="7055,1681" coordsize="18,27" path="m7065,1694l7064,1694,7065,1695e" filled="t" fillcolor="#E8B909" stroked="f">
                <v:path arrowok="t"/>
                <v:fill/>
              </v:shape>
              <v:shape style="position:absolute;left:7055;top:1681;width:18;height:27" coordorigin="7055,1681" coordsize="18,27" path="m7067,1694l7066,1694,7067,1694e" filled="t" fillcolor="#E8B909" stroked="f">
                <v:path arrowok="t"/>
                <v:fill/>
              </v:shape>
              <v:shape style="position:absolute;left:7055;top:1681;width:18;height:27" coordorigin="7055,1681" coordsize="18,27" path="m7073,1687l7070,1689,7068,1692,7064,1692,7071,1692,7073,1690,7073,1688,7073,1687e" filled="t" fillcolor="#E8B909" stroked="f">
                <v:path arrowok="t"/>
                <v:fill/>
              </v:shape>
            </v:group>
            <v:group style="position:absolute;left:7033;top:1683;width:4;height:4" coordorigin="7033,1683" coordsize="4,4">
              <v:shape style="position:absolute;left:7033;top:1683;width:4;height:4" coordorigin="7033,1683" coordsize="4,4" path="m7033,1683l7033,1683,7033,1684,7035,1686,7036,1686,7036,1687,7037,1686,7037,1686,7037,1685,7036,1685,7035,1684,7034,1684,7034,1683,7033,1683e" filled="t" fillcolor="#E8B909" stroked="f">
                <v:path arrowok="t"/>
                <v:fill/>
              </v:shape>
            </v:group>
            <v:group style="position:absolute;left:7066;top:1694;width:5;height:3" coordorigin="7066,1694" coordsize="5,3">
              <v:shape style="position:absolute;left:7066;top:1694;width:5;height:3" coordorigin="7066,1694" coordsize="5,3" path="m7071,1694l7069,1695,7068,1695,7066,1696,7067,1697,7069,1697,7070,1696,7070,1696,7071,1695,7071,1695,7069,1695,7068,1695,7071,1695,7071,1694,7071,1694e" filled="t" fillcolor="#E8B909" stroked="f">
                <v:path arrowok="t"/>
                <v:fill/>
              </v:shape>
              <v:shape style="position:absolute;left:7066;top:1694;width:5;height:3" coordorigin="7066,1694" coordsize="5,3" path="m7070,1696l7070,1696,7070,1696e" filled="t" fillcolor="#E8B909" stroked="f">
                <v:path arrowok="t"/>
                <v:fill/>
              </v:shape>
            </v:group>
            <v:group style="position:absolute;left:7045;top:1679;width:2;height:2" coordorigin="7045,1679" coordsize="2,2">
              <v:shape style="position:absolute;left:7045;top:1679;width:2;height:2" coordorigin="7045,1679" coordsize="2,2" path="m7045,1679l7045,1680,7045,1680,7045,1681,7046,1680,7047,1680,7047,1680,7046,1680,7045,1679e" filled="t" fillcolor="#E8B909" stroked="f">
                <v:path arrowok="t"/>
                <v:fill/>
              </v:shape>
              <v:shape style="position:absolute;left:7045;top:1679;width:2;height:2" coordorigin="7045,1679" coordsize="2,2" path="m7047,1680l7046,1680,7046,1680,7047,1680e" filled="t" fillcolor="#E8B909" stroked="f">
                <v:path arrowok="t"/>
                <v:fill/>
              </v:shape>
              <v:shape style="position:absolute;left:7045;top:1679;width:2;height:2" coordorigin="7045,1679" coordsize="2,2" path="m7047,1679l7046,1680,7047,1680,7047,1679,7047,1679e" filled="t" fillcolor="#E8B909" stroked="f">
                <v:path arrowok="t"/>
                <v:fill/>
              </v:shape>
            </v:group>
            <v:group style="position:absolute;left:7046;top:1681;width:2;height:3" coordorigin="7046,1681" coordsize="2,3">
              <v:shape style="position:absolute;left:7046;top:1681;width:2;height:3" coordorigin="7046,1681" coordsize="2,3" path="m7047,1681l7047,1681,7046,1682,7046,1683,7046,1683,7047,1683,7047,1683,7047,1684,7048,1683,7048,1683,7048,1682,7048,1682,7047,1681e" filled="t" fillcolor="#E8B909" stroked="f">
                <v:path arrowok="t"/>
                <v:fill/>
              </v:shape>
            </v:group>
            <v:group style="position:absolute;left:7031;top:1686;width:17;height:22" coordorigin="7031,1686" coordsize="17,22">
              <v:shape style="position:absolute;left:7031;top:1686;width:17;height:22" coordorigin="7031,1686" coordsize="17,22" path="m7048,1707l7046,1707,7047,1708,7048,1707e" filled="t" fillcolor="#E8B909" stroked="f">
                <v:path arrowok="t"/>
                <v:fill/>
              </v:shape>
              <v:shape style="position:absolute;left:7031;top:1686;width:17;height:22" coordorigin="7031,1686" coordsize="17,22" path="m7047,1703l7042,1703,7044,1703,7043,1704,7042,1706,7044,1707,7046,1707,7048,1707,7048,1706,7048,1705,7047,1703e" filled="t" fillcolor="#E8B909" stroked="f">
                <v:path arrowok="t"/>
                <v:fill/>
              </v:shape>
              <v:shape style="position:absolute;left:7031;top:1686;width:17;height:22" coordorigin="7031,1686" coordsize="17,22" path="m7046,1699l7040,1699,7041,1699,7041,1701,7038,1701,7037,1703,7038,1704,7040,1704,7041,1704,7042,1703,7047,1703,7047,1701,7046,1700,7046,1699e" filled="t" fillcolor="#E8B909" stroked="f">
                <v:path arrowok="t"/>
                <v:fill/>
              </v:shape>
              <v:shape style="position:absolute;left:7031;top:1686;width:17;height:22" coordorigin="7031,1686" coordsize="17,22" path="m7035,1697l7035,1698,7034,1698,7033,1699,7035,1700,7038,1700,7040,1699,7046,1699,7047,1699,7047,1698,7047,1697,7040,1697,7035,1697e" filled="t" fillcolor="#E8B909" stroked="f">
                <v:path arrowok="t"/>
                <v:fill/>
              </v:shape>
              <v:shape style="position:absolute;left:7031;top:1686;width:17;height:22" coordorigin="7031,1686" coordsize="17,22" path="m7044,1695l7039,1695,7040,1696,7040,1696,7040,1697,7040,1697,7047,1697,7047,1697,7046,1696,7044,1695,7044,1695e" filled="t" fillcolor="#E8B909" stroked="f">
                <v:path arrowok="t"/>
                <v:fill/>
              </v:shape>
              <v:shape style="position:absolute;left:7031;top:1686;width:17;height:22" coordorigin="7031,1686" coordsize="17,22" path="m7033,1690l7032,1692,7033,1693,7034,1694,7035,1695,7037,1695,7039,1695,7044,1695,7043,1693,7038,1693,7037,1693,7036,1693,7036,1692,7034,1692,7033,1690e" filled="t" fillcolor="#E8B909" stroked="f">
                <v:path arrowok="t"/>
                <v:fill/>
              </v:shape>
              <v:shape style="position:absolute;left:7031;top:1686;width:17;height:22" coordorigin="7031,1686" coordsize="17,22" path="m7038,1693l7038,1693,7043,1693,7043,1693,7039,1693,7038,1693e" filled="t" fillcolor="#E8B909" stroked="f">
                <v:path arrowok="t"/>
                <v:fill/>
              </v:shape>
              <v:shape style="position:absolute;left:7031;top:1686;width:17;height:22" coordorigin="7031,1686" coordsize="17,22" path="m7031,1686l7031,1687,7033,1689,7036,1691,7039,1692,7039,1693,7043,1693,7043,1691,7042,1689,7042,1688,7039,1688,7038,1688,7036,1688,7035,1688,7034,1687,7033,1687,7033,1686,7032,1686,7031,1686e" filled="t" fillcolor="#E8B909" stroked="f">
                <v:path arrowok="t"/>
                <v:fill/>
              </v:shape>
              <v:shape style="position:absolute;left:7031;top:1686;width:17;height:22" coordorigin="7031,1686" coordsize="17,22" path="m7036,1692l7034,1692,7036,1692,7036,1692e" filled="t" fillcolor="#E8B909" stroked="f">
                <v:path arrowok="t"/>
                <v:fill/>
              </v:shape>
              <v:shape style="position:absolute;left:7031;top:1686;width:17;height:22" coordorigin="7031,1686" coordsize="17,22" path="m7040,1688l7039,1688,7042,1688,7040,1688e" filled="t" fillcolor="#E8B909" stroked="f">
                <v:path arrowok="t"/>
                <v:fill/>
              </v:shape>
              <v:shape style="position:absolute;left:7031;top:1686;width:17;height:22" coordorigin="7031,1686" coordsize="17,22" path="m7034,1687l7033,1687,7034,1687,7034,1687e" filled="t" fillcolor="#E8B909" stroked="f">
                <v:path arrowok="t"/>
                <v:fill/>
              </v:shape>
            </v:group>
            <v:group style="position:absolute;left:7043;top:1677;width:19;height:52" coordorigin="7043,1677" coordsize="19,52">
              <v:shape style="position:absolute;left:7043;top:1677;width:19;height:52" coordorigin="7043,1677" coordsize="19,52" path="m7057,1724l7050,1724,7050,1724,7052,1724,7051,1726,7052,1727,7052,1728,7052,1728,7053,1729,7054,1728,7053,1726,7053,1725,7054,1724,7054,1724,7058,1724,7057,1724e" filled="t" fillcolor="#E8B909" stroked="f">
                <v:path arrowok="t"/>
                <v:fill/>
              </v:shape>
              <v:shape style="position:absolute;left:7043;top:1677;width:19;height:52" coordorigin="7043,1677" coordsize="19,52" path="m7058,1724l7054,1724,7055,1724,7056,1725,7056,1725,7058,1725,7058,1725,7058,1724,7058,1724e" filled="t" fillcolor="#E8B909" stroked="f">
                <v:path arrowok="t"/>
                <v:fill/>
              </v:shape>
              <v:shape style="position:absolute;left:7043;top:1677;width:19;height:52" coordorigin="7043,1677" coordsize="19,52" path="m7055,1714l7050,1714,7050,1715,7050,1716,7050,1718,7051,1721,7049,1722,7049,1723,7048,1723,7049,1724,7050,1724,7057,1724,7056,1721,7052,1717,7055,1714e" filled="t" fillcolor="#E8B909" stroked="f">
                <v:path arrowok="t"/>
                <v:fill/>
              </v:shape>
              <v:shape style="position:absolute;left:7043;top:1677;width:19;height:52" coordorigin="7043,1677" coordsize="19,52" path="m7048,1709l7047,1710,7045,1711,7044,1712,7044,1713,7044,1713,7043,1713,7043,1714,7043,1714,7044,1714,7045,1715,7045,1715,7045,1716,7045,1717,7046,1716,7047,1715,7048,1715,7049,1715,7050,1714,7055,1714,7055,1713,7056,1713,7062,1713,7062,1713,7061,1712,7061,1712,7060,1711,7060,1710,7056,1710,7054,1709,7048,1709,7048,1709e" filled="t" fillcolor="#E8B909" stroked="f">
                <v:path arrowok="t"/>
                <v:fill/>
              </v:shape>
              <v:shape style="position:absolute;left:7043;top:1677;width:19;height:52" coordorigin="7043,1677" coordsize="19,52" path="m7062,1713l7056,1713,7057,1713,7058,1714,7058,1715,7058,1715,7059,1715,7060,1715,7062,1713,7062,1713e" filled="t" fillcolor="#E8B909" stroked="f">
                <v:path arrowok="t"/>
                <v:fill/>
              </v:shape>
              <v:shape style="position:absolute;left:7043;top:1677;width:19;height:52" coordorigin="7043,1677" coordsize="19,52" path="m7049,1715l7048,1715,7049,1715,7049,1715e" filled="t" fillcolor="#E8B909" stroked="f">
                <v:path arrowok="t"/>
                <v:fill/>
              </v:shape>
              <v:shape style="position:absolute;left:7043;top:1677;width:19;height:52" coordorigin="7043,1677" coordsize="19,52" path="m7059,1709l7057,1709,7056,1710,7060,1710,7059,1709e" filled="t" fillcolor="#E8B909" stroked="f">
                <v:path arrowok="t"/>
                <v:fill/>
              </v:shape>
              <v:shape style="position:absolute;left:7043;top:1677;width:19;height:52" coordorigin="7043,1677" coordsize="19,52" path="m7048,1685l7048,1686,7050,1687,7051,1690,7049,1691,7049,1693,7049,1694,7049,1696,7048,1697,7048,1702,7049,1702,7049,1704,7049,1705,7050,1705,7049,1705,7050,1706,7049,1708,7048,1709,7054,1709,7054,1708,7053,1708,7054,1707,7054,1707,7054,1706,7055,1705,7055,1705,7054,1704,7055,1703,7055,1703,7055,1702,7056,1701,7056,1700,7056,1699,7055,1697,7056,1692,7056,1691,7055,1690,7054,1688,7055,1687,7050,1687,7049,1687,7049,1686,7049,1685,7048,1685e" filled="t" fillcolor="#E8B909" stroked="f">
                <v:path arrowok="t"/>
                <v:fill/>
              </v:shape>
              <v:shape style="position:absolute;left:7043;top:1677;width:19;height:52" coordorigin="7043,1677" coordsize="19,52" path="m7050,1677l7048,1679,7048,1680,7051,1680,7051,1681,7049,1682,7049,1683,7049,1683,7050,1684,7050,1684,7050,1687,7055,1687,7055,1686,7056,1685,7056,1685,7056,1685,7056,1684,7056,1684,7055,1683,7055,1683,7055,1682,7055,1681,7055,1681,7054,1680,7055,1679,7054,1678,7052,1678,7050,1677e" filled="t" fillcolor="#E8B909" stroked="f">
                <v:path arrowok="t"/>
                <v:fill/>
              </v:shape>
            </v:group>
            <v:group style="position:absolute;left:6941;top:1745;width:25;height:57" coordorigin="6941,1745" coordsize="25,57">
              <v:shape style="position:absolute;left:6941;top:1745;width:25;height:57" coordorigin="6941,1745" coordsize="25,57" path="m6951,1802l6948,1802,6951,1803,6951,1802e" filled="t" fillcolor="#ED1C24" stroked="f">
                <v:path arrowok="t"/>
                <v:fill/>
              </v:shape>
              <v:shape style="position:absolute;left:6941;top:1745;width:25;height:57" coordorigin="6941,1745" coordsize="25,57" path="m6952,1802l6944,1802,6945,1802,6948,1802,6951,1802,6952,1802e" filled="t" fillcolor="#ED1C24" stroked="f">
                <v:path arrowok="t"/>
                <v:fill/>
              </v:shape>
              <v:shape style="position:absolute;left:6941;top:1745;width:25;height:57" coordorigin="6941,1745" coordsize="25,57" path="m6945,1770l6942,1770,6942,1771,6942,1777,6943,1777,6943,1779,6943,1780,6943,1781,6942,1781,6941,1788,6942,1800,6942,1802,6944,1802,6952,1802,6953,1801,6953,1794,6953,1777,6953,1771,6947,1771,6945,1770e" filled="t" fillcolor="#ED1C24" stroked="f">
                <v:path arrowok="t"/>
                <v:fill/>
              </v:shape>
              <v:shape style="position:absolute;left:6941;top:1745;width:25;height:57" coordorigin="6941,1745" coordsize="25,57" path="m6953,1768l6947,1768,6949,1768,6949,1768,6949,1770,6947,1771,6953,1771,6953,1768e" filled="t" fillcolor="#ED1C24" stroked="f">
                <v:path arrowok="t"/>
                <v:fill/>
              </v:shape>
              <v:shape style="position:absolute;left:6941;top:1745;width:25;height:57" coordorigin="6941,1745" coordsize="25,57" path="m6943,1746l6943,1746,6942,1747,6942,1749,6942,1756,6942,1759,6942,1759,6943,1759,6943,1760,6943,1762,6942,1762,6941,1764,6942,1766,6942,1768,6943,1769,6946,1769,6947,1768,6953,1768,6953,1766,6954,1764,6956,1762,6966,1762,6966,1759,6966,1752,6954,1752,6954,1752,6954,1751,6947,1751,6947,1751,6946,1750,6947,1748,6946,1747,6945,1746,6944,1746,6943,1746e" filled="t" fillcolor="#ED1C24" stroked="f">
                <v:path arrowok="t"/>
                <v:fill/>
              </v:shape>
              <v:shape style="position:absolute;left:6941;top:1745;width:25;height:57" coordorigin="6941,1745" coordsize="25,57" path="m6966,1762l6956,1762,6958,1764,6960,1764,6962,1766,6964,1767,6966,1768,6967,1766,6966,1764,6966,1764,6966,1762e" filled="t" fillcolor="#ED1C24" stroked="f">
                <v:path arrowok="t"/>
                <v:fill/>
              </v:shape>
              <v:shape style="position:absolute;left:6941;top:1745;width:25;height:57" coordorigin="6941,1745" coordsize="25,57" path="m6956,1747l6955,1749,6955,1749,6955,1750,6955,1751,6954,1752,6966,1752,6966,1751,6960,1751,6961,1749,6961,1748,6961,1748,6958,1748,6956,1747e" filled="t" fillcolor="#ED1C24" stroked="f">
                <v:path arrowok="t"/>
                <v:fill/>
              </v:shape>
              <v:shape style="position:absolute;left:6941;top:1745;width:25;height:57" coordorigin="6941,1745" coordsize="25,57" path="m6952,1747l6949,1747,6948,1748,6947,1751,6954,1751,6954,1750,6954,1749,6954,1748,6953,1748,6952,1747e" filled="t" fillcolor="#ED1C24" stroked="f">
                <v:path arrowok="t"/>
                <v:fill/>
              </v:shape>
              <v:shape style="position:absolute;left:6941;top:1745;width:25;height:57" coordorigin="6941,1745" coordsize="25,57" path="m6966,1745l6965,1745,6965,1746,6964,1746,6964,1746,6963,1747,6963,1747,6962,1749,6962,1749,6962,1751,6960,1751,6966,1751,6966,1746,6964,1746,6966,1746,6966,1745,6966,1745e" filled="t" fillcolor="#ED1C24" stroked="f">
                <v:path arrowok="t"/>
                <v:fill/>
              </v:shape>
              <v:shape style="position:absolute;left:6941;top:1745;width:25;height:57" coordorigin="6941,1745" coordsize="25,57" path="m6959,1747l6958,1748,6961,1748,6960,1747,6960,1747,6959,1747e" filled="t" fillcolor="#ED1C24" stroked="f">
                <v:path arrowok="t"/>
                <v:fill/>
              </v:shape>
            </v:group>
            <v:group style="position:absolute;left:6954;top:1766;width:12;height:51" coordorigin="6954,1766" coordsize="12,51">
              <v:shape style="position:absolute;left:6954;top:1766;width:12;height:51" coordorigin="6954,1766" coordsize="12,51" path="m6955,1766l6954,1767,6954,1803,6954,1803,6955,1804,6955,1805,6959,1808,6962,1813,6965,1817,6966,1817,6966,1803,6965,1796,6966,1786,6965,1783,6966,1779,6965,1777,6963,1777,6962,1777,6963,1776,6962,1776,6962,1775,6962,1774,6962,1773,6958,1773,6958,1772,6957,1772,6957,1771,6957,1769,6957,1768,6957,1767,6956,1767,6955,1766e" filled="t" fillcolor="#ED1C24" stroked="f">
                <v:path arrowok="t"/>
                <v:fill/>
              </v:shape>
              <v:shape style="position:absolute;left:6954;top:1766;width:12;height:51" coordorigin="6954,1766" coordsize="12,51" path="m6964,1775l6964,1775,6963,1776,6964,1776,6963,1777,6965,1777,6965,1776,6964,1775e" filled="t" fillcolor="#ED1C24" stroked="f">
                <v:path arrowok="t"/>
                <v:fill/>
              </v:shape>
              <v:shape style="position:absolute;left:6954;top:1766;width:12;height:51" coordorigin="6954,1766" coordsize="12,51" path="m6958,1769l6959,1771,6959,1772,6958,1772,6958,1773,6962,1773,6960,1770,6958,1769e" filled="t" fillcolor="#ED1C24" stroked="f">
                <v:path arrowok="t"/>
                <v:fill/>
              </v:shape>
              <v:shape style="position:absolute;left:6954;top:1766;width:12;height:51" coordorigin="6954,1766" coordsize="12,51" path="m6958,1772l6957,1772,6958,1772,6958,1772e" filled="t" fillcolor="#ED1C24" stroked="f">
                <v:path arrowok="t"/>
                <v:fill/>
              </v:shape>
            </v:group>
            <v:group style="position:absolute;left:6960;top:1767;width:6;height:4" coordorigin="6960,1767" coordsize="6,4">
              <v:shape style="position:absolute;left:6960;top:1767;width:6;height:4" coordorigin="6960,1767" coordsize="6,4" path="m6961,1767l6965,1772,6966,1771,6965,1769,6963,1768,6962,1768,6961,1767e" filled="t" fillcolor="#ED1C24" stroked="f">
                <v:path arrowok="t"/>
                <v:fill/>
              </v:shape>
              <v:shape style="position:absolute;left:6960;top:1767;width:6;height:4" coordorigin="6960,1767" coordsize="6,4" path="m6962,1767l6962,1768,6963,1768,6963,1768,6962,1767e" filled="t" fillcolor="#ED1C24" stroked="f">
                <v:path arrowok="t"/>
                <v:fill/>
              </v:shape>
            </v:group>
            <v:group style="position:absolute;left:6956;top:1764;width:4;height:3" coordorigin="6956,1764" coordsize="4,3">
              <v:shape style="position:absolute;left:6956;top:1764;width:4;height:3" coordorigin="6956,1764" coordsize="4,3" path="m6957,1764l6956,1765,6957,1766,6958,1767,6960,1767,6960,1767,6960,1766,6959,1765,6959,1765,6958,1765,6958,1764,6957,1764e" filled="t" fillcolor="#ED1C24" stroked="f">
                <v:path arrowok="t"/>
                <v:fill/>
              </v:shape>
              <v:shape style="position:absolute;left:6956;top:1764;width:4;height:3" coordorigin="6956,1764" coordsize="4,3" path="m6960,1767l6960,1767,6960,1767e" filled="t" fillcolor="#ED1C24" stroked="f">
                <v:path arrowok="t"/>
                <v:fill/>
              </v:shape>
              <v:shape style="position:absolute;left:6956;top:1764;width:4;height:3" coordorigin="6956,1764" coordsize="4,3" path="m6959,1765l6958,1765,6959,1765,6959,1765e" filled="t" fillcolor="#ED1C24" stroked="f">
                <v:path arrowok="t"/>
                <v:fill/>
              </v:shape>
              <v:shape style="position:absolute;left:6956;top:1764;width:4;height:3" coordorigin="6956,1764" coordsize="4,3" path="m6958,1764l6957,1764,6958,1764,6958,1764e" filled="t" fillcolor="#ED1C24" stroked="f">
                <v:path arrowok="t"/>
                <v:fill/>
              </v:shape>
            </v:group>
            <v:group style="position:absolute;left:6947;top:1742;width:13;height:4" coordorigin="6947,1742" coordsize="13,4">
              <v:shape style="position:absolute;left:6947;top:1742;width:13;height:4" coordorigin="6947,1742" coordsize="13,4" path="m6949,1743l6948,1743,6947,1744,6948,1745,6952,1746,6956,1745,6959,1745,6959,1745,6960,1745,6960,1744,6960,1744,6954,1744,6953,1744,6953,1743,6950,1743,6949,1743e" filled="t" fillcolor="#ED1C24" stroked="f">
                <v:path arrowok="t"/>
                <v:fill/>
              </v:shape>
              <v:shape style="position:absolute;left:6947;top:1742;width:13;height:4" coordorigin="6947,1742" coordsize="13,4" path="m6960,1745l6959,1745,6960,1745,6960,1745e" filled="t" fillcolor="#ED1C24" stroked="f">
                <v:path arrowok="t"/>
                <v:fill/>
              </v:shape>
              <v:shape style="position:absolute;left:6947;top:1742;width:13;height:4" coordorigin="6947,1742" coordsize="13,4" path="m6957,1742l6955,1742,6954,1743,6954,1744,6960,1744,6959,1743,6959,1742,6957,1742e" filled="t" fillcolor="#ED1C24" stroked="f">
                <v:path arrowok="t"/>
                <v:fill/>
              </v:shape>
              <v:shape style="position:absolute;left:6947;top:1742;width:13;height:4" coordorigin="6947,1742" coordsize="13,4" path="m6953,1742l6950,1743,6953,1743,6953,1742e" filled="t" fillcolor="#ED1C24" stroked="f">
                <v:path arrowok="t"/>
                <v:fill/>
              </v:shape>
            </v:group>
            <v:group style="position:absolute;left:6947;top:1742;width:13;height:4" coordorigin="6947,1742" coordsize="13,4">
              <v:shape style="position:absolute;left:6947;top:1742;width:13;height:4" coordorigin="6947,1742" coordsize="13,4" path="m6953,1744l6953,1742,6950,1743,6949,1743,6948,1743,6947,1744,6948,1745,6952,1746,6956,1745,6959,1745,6959,1745,6960,1745,6960,1745,6960,1744,6960,1744,6960,1744,6960,1744,6960,1744,6959,1743,6959,1743,6959,1742,6957,1742,6955,1742,6954,1743,6954,1744,6954,1744,6954,1744,6954,1744,6953,1744,6953,1744,6953,1744,6953,1744xe" filled="f" stroked="t" strokeweight=".04916pt" strokecolor="#231F20">
                <v:path arrowok="t"/>
              </v:shape>
            </v:group>
            <v:group style="position:absolute;left:6944;top:1743;width:3;height:2" coordorigin="6944,1743" coordsize="3,2">
              <v:shape style="position:absolute;left:6944;top:1743;width:3;height:2" coordorigin="6944,1743" coordsize="3,1" path="m6944,1743l6944,1744,6944,1745,6945,1744,6946,1744,6946,1743,6944,1743e" filled="t" fillcolor="#ED1C24" stroked="f">
                <v:path arrowok="t"/>
                <v:fill/>
              </v:shape>
              <v:shape style="position:absolute;left:6944;top:1743;width:3;height:2" coordorigin="6944,1743" coordsize="3,1" path="m6946,1744l6945,1744,6946,1744,6946,1744e" filled="t" fillcolor="#ED1C24" stroked="f">
                <v:path arrowok="t"/>
                <v:fill/>
              </v:shape>
            </v:group>
            <v:group style="position:absolute;left:6960;top:1743;width:4;height:2" coordorigin="6960,1743" coordsize="4,2">
              <v:shape style="position:absolute;left:6960;top:1743;width:4;height:2" coordorigin="6960,1743" coordsize="4,2" path="m6962,1743l6961,1743,6961,1744,6961,1745,6960,1745,6961,1745,6962,1745,6963,1745,6964,1744,6964,1744,6965,1744,6964,1743,6963,1743,6962,1743e" filled="t" fillcolor="#ED1C24" stroked="f">
                <v:path arrowok="t"/>
                <v:fill/>
              </v:shape>
              <v:shape style="position:absolute;left:6960;top:1743;width:4;height:2" coordorigin="6960,1743" coordsize="4,2" path="m6963,1745l6962,1745,6963,1745,6963,1745e" filled="t" fillcolor="#ED1C24" stroked="f">
                <v:path arrowok="t"/>
                <v:fill/>
              </v:shape>
              <v:shape style="position:absolute;left:6960;top:1743;width:4;height:2" coordorigin="6960,1743" coordsize="4,2" path="m6964,1744l6964,1744,6964,1744e" filled="t" fillcolor="#ED1C24" stroked="f">
                <v:path arrowok="t"/>
                <v:fill/>
              </v:shape>
            </v:group>
            <v:group style="position:absolute;left:6967;top:1759;width:24;height:11" coordorigin="6967,1759" coordsize="24,11">
              <v:shape style="position:absolute;left:6967;top:1759;width:24;height:11" coordorigin="6967,1759" coordsize="24,11" path="m6971,1759l6969,1759,6968,1761,6968,1762,6968,1764,6967,1767,6968,1769,6971,1768,6978,1768,6981,1767,6990,1767,6989,1765,6990,1764,6975,1764,6974,1764,6974,1761,6973,1760,6971,1759e" filled="t" fillcolor="#ED1C24" stroked="f">
                <v:path arrowok="t"/>
                <v:fill/>
              </v:shape>
              <v:shape style="position:absolute;left:6967;top:1759;width:24;height:11" coordorigin="6967,1759" coordsize="24,11" path="m6990,1767l6981,1767,6985,1768,6988,1768,6989,1769,6989,1769,6990,1768,6990,1767e" filled="t" fillcolor="#ED1C24" stroked="f">
                <v:path arrowok="t"/>
                <v:fill/>
              </v:shape>
              <v:shape style="position:absolute;left:6967;top:1759;width:24;height:11" coordorigin="6967,1759" coordsize="24,11" path="m6978,1768l6971,1768,6974,1768,6977,1768,6978,1768e" filled="t" fillcolor="#ED1C24" stroked="f">
                <v:path arrowok="t"/>
                <v:fill/>
              </v:shape>
              <v:shape style="position:absolute;left:6967;top:1759;width:24;height:11" coordorigin="6967,1759" coordsize="24,11" path="m6978,1759l6976,1760,6975,1761,6976,1763,6975,1764,6990,1764,6990,1763,6984,1763,6983,1763,6983,1761,6982,1760,6980,1760,6978,1759e" filled="t" fillcolor="#ED1C24" stroked="f">
                <v:path arrowok="t"/>
                <v:fill/>
              </v:shape>
              <v:shape style="position:absolute;left:6967;top:1759;width:24;height:11" coordorigin="6967,1759" coordsize="24,11" path="m6986,1760l6984,1761,6985,1762,6985,1762,6984,1763,6990,1763,6991,1763,6991,1762,6990,1760,6986,1760e" filled="t" fillcolor="#ED1C24" stroked="f">
                <v:path arrowok="t"/>
                <v:fill/>
              </v:shape>
            </v:group>
            <v:group style="position:absolute;left:6968;top:1769;width:23;height:4" coordorigin="6968,1769" coordsize="23,4">
              <v:shape style="position:absolute;left:6968;top:1769;width:23;height:4" coordorigin="6968,1769" coordsize="23,4" path="m6971,1769l6968,1771,6972,1772,6975,1772,6989,1772,6990,1771,6991,1771,6992,1771,6990,1770,6975,1770,6971,1769e" filled="t" fillcolor="#ED1C24" stroked="f">
                <v:path arrowok="t"/>
                <v:fill/>
              </v:shape>
              <v:shape style="position:absolute;left:6968;top:1769;width:23;height:4" coordorigin="6968,1769" coordsize="23,4" path="m6989,1772l6975,1772,6979,1772,6982,1772,6986,1772,6989,1772e" filled="t" fillcolor="#ED1C24" stroked="f">
                <v:path arrowok="t"/>
                <v:fill/>
              </v:shape>
              <v:shape style="position:absolute;left:6968;top:1769;width:23;height:4" coordorigin="6968,1769" coordsize="23,4" path="m6991,1771l6990,1771,6991,1771,6991,1771e" filled="t" fillcolor="#ED1C24" stroked="f">
                <v:path arrowok="t"/>
                <v:fill/>
              </v:shape>
              <v:shape style="position:absolute;left:6968;top:1769;width:23;height:4" coordorigin="6968,1769" coordsize="23,4" path="m6978,1769l6975,1770,6990,1770,6989,1770,6982,1770,6978,1769e" filled="t" fillcolor="#ED1C24" stroked="f">
                <v:path arrowok="t"/>
                <v:fill/>
              </v:shape>
              <v:shape style="position:absolute;left:6968;top:1769;width:23;height:4" coordorigin="6968,1769" coordsize="23,4" path="m6988,1769l6982,1770,6989,1770,6988,1769e" filled="t" fillcolor="#ED1C24" stroked="f">
                <v:path arrowok="t"/>
                <v:fill/>
              </v:shape>
            </v:group>
            <v:group style="position:absolute;left:6968;top:1769;width:23;height:4" coordorigin="6968,1769" coordsize="23,4">
              <v:shape style="position:absolute;left:6968;top:1769;width:23;height:4" coordorigin="6968,1769" coordsize="23,4" path="m6978,1769l6975,1770,6971,1769,6968,1771,6972,1772,6975,1772,6979,1772,6982,1772,6986,1772,6989,1772,6990,1771,6991,1771,6992,1771,6988,1769,6982,1770,6978,1769xe" filled="f" stroked="t" strokeweight=".04916pt" strokecolor="#231F20">
                <v:path arrowok="t"/>
              </v:shape>
            </v:group>
            <v:group style="position:absolute;left:6967;top:1772;width:26;height:65" coordorigin="6967,1772" coordsize="26,65">
              <v:shape style="position:absolute;left:6967;top:1772;width:26;height:65" coordorigin="6967,1772" coordsize="26,65" path="m6981,1836l6976,1836,6977,1836,6978,1837,6978,1837,6979,1837,6981,1836e" filled="t" fillcolor="#ED1C24" stroked="f">
                <v:path arrowok="t"/>
                <v:fill/>
              </v:shape>
              <v:shape style="position:absolute;left:6967;top:1772;width:26;height:65" coordorigin="6967,1772" coordsize="26,65" path="m6979,1837l6978,1837,6979,1837,6979,1837e" filled="t" fillcolor="#ED1C24" stroked="f">
                <v:path arrowok="t"/>
                <v:fill/>
              </v:shape>
              <v:shape style="position:absolute;left:6967;top:1772;width:26;height:65" coordorigin="6967,1772" coordsize="26,65" path="m6986,1836l6981,1836,6983,1837,6985,1836,6986,1836e" filled="t" fillcolor="#ED1C24" stroked="f">
                <v:path arrowok="t"/>
                <v:fill/>
              </v:shape>
              <v:shape style="position:absolute;left:6967;top:1772;width:26;height:65" coordorigin="6967,1772" coordsize="26,65" path="m6991,1835l6973,1835,6976,1837,6976,1836,6986,1836,6988,1836,6991,1835e" filled="t" fillcolor="#ED1C24" stroked="f">
                <v:path arrowok="t"/>
                <v:fill/>
              </v:shape>
              <v:shape style="position:absolute;left:6967;top:1772;width:26;height:65" coordorigin="6967,1772" coordsize="26,65" path="m6967,1772l6967,1773,6967,1794,6967,1814,6969,1836,6973,1835,6991,1835,6991,1835,6994,1833,6994,1793,6993,1778,6980,1778,6980,1778,6973,1778,6972,1778,6972,1775,6972,1774,6970,1773,6969,1773,6967,1772e" filled="t" fillcolor="#ED1C24" stroked="f">
                <v:path arrowok="t"/>
                <v:fill/>
              </v:shape>
              <v:shape style="position:absolute;left:6967;top:1772;width:26;height:65" coordorigin="6967,1772" coordsize="26,65" path="m6982,1773l6981,1775,6981,1777,6980,1778,6993,1778,6993,1777,6988,1777,6987,1777,6987,1776,6988,1775,6987,1774,6987,1774,6986,1774,6984,1774,6982,1773e" filled="t" fillcolor="#ED1C24" stroked="f">
                <v:path arrowok="t"/>
                <v:fill/>
              </v:shape>
              <v:shape style="position:absolute;left:6967;top:1772;width:26;height:65" coordorigin="6967,1772" coordsize="26,65" path="m6974,1773l6973,1774,6973,1775,6973,1778,6980,1778,6980,1777,6979,1777,6979,1776,6980,1775,6979,1774,6978,1773,6977,1773,6974,1773e" filled="t" fillcolor="#ED1C24" stroked="f">
                <v:path arrowok="t"/>
                <v:fill/>
              </v:shape>
              <v:shape style="position:absolute;left:6967;top:1772;width:26;height:65" coordorigin="6967,1772" coordsize="26,65" path="m6993,1772l6991,1773,6990,1773,6988,1774,6988,1775,6988,1777,6993,1777,6993,1772e" filled="t" fillcolor="#ED1C24" stroked="f">
                <v:path arrowok="t"/>
                <v:fill/>
              </v:shape>
              <v:shape style="position:absolute;left:6967;top:1772;width:26;height:65" coordorigin="6967,1772" coordsize="26,65" path="m6986,1773l6984,1774,6986,1774,6986,1773e" filled="t" fillcolor="#ED1C24" stroked="f">
                <v:path arrowok="t"/>
                <v:fill/>
              </v:shape>
              <v:shape style="position:absolute;left:6967;top:1772;width:26;height:65" coordorigin="6967,1772" coordsize="26,65" path="m6978,1773l6977,1773,6978,1773,6978,1773e" filled="t" fillcolor="#ED1C24" stroked="f">
                <v:path arrowok="t"/>
                <v:fill/>
              </v:shape>
            </v:group>
            <v:group style="position:absolute;left:6991;top:1745;width:27;height:40" coordorigin="6991,1745" coordsize="27,40">
              <v:shape style="position:absolute;left:6991;top:1745;width:27;height:40" coordorigin="6991,1745" coordsize="27,40" path="m6993,1745l6991,1747,6991,1748,6991,1748,6991,1767,6991,1769,6992,1770,6993,1770,6994,1770,6994,1771,6994,1772,6995,1772,6995,1776,6995,1780,6995,1784,6995,1784,6995,1785,6997,1785,6999,1785,7000,1785,7013,1785,7014,1784,7014,1780,7014,1769,7015,1768,7016,1768,7016,1768,7017,1767,7016,1760,7018,1753,7017,1752,7005,1752,7004,1752,6997,1752,6996,1751,6996,1751,6996,1748,6994,1747,6993,1745e" filled="t" fillcolor="#ED1C24" stroked="f">
                <v:path arrowok="t"/>
                <v:fill/>
              </v:shape>
              <v:shape style="position:absolute;left:6991;top:1745;width:27;height:40" coordorigin="6991,1745" coordsize="27,40" path="m7013,1785l7000,1785,7008,1785,7013,1785,7013,1785e" filled="t" fillcolor="#ED1C24" stroked="f">
                <v:path arrowok="t"/>
                <v:fill/>
              </v:shape>
              <v:shape style="position:absolute;left:6991;top:1745;width:27;height:40" coordorigin="6991,1745" coordsize="27,40" path="m7016,1768l7015,1768,7016,1768e" filled="t" fillcolor="#ED1C24" stroked="f">
                <v:path arrowok="t"/>
                <v:fill/>
              </v:shape>
              <v:shape style="position:absolute;left:6991;top:1745;width:27;height:40" coordorigin="6991,1745" coordsize="27,40" path="m7008,1746l7006,1747,7005,1748,7005,1752,7017,1752,7017,1751,7012,1751,7011,1751,7011,1750,7011,1748,7010,1748,7009,1747,7008,1746e" filled="t" fillcolor="#ED1C24" stroked="f">
                <v:path arrowok="t"/>
                <v:fill/>
              </v:shape>
              <v:shape style="position:absolute;left:6991;top:1745;width:27;height:40" coordorigin="6991,1745" coordsize="27,40" path="m6998,1747l6998,1748,6998,1748,6998,1748,6997,1749,6997,1750,6998,1750,6998,1751,6997,1752,7004,1752,7004,1751,7004,1749,7004,1748,7003,1747,7000,1747,6998,1747e" filled="t" fillcolor="#ED1C24" stroked="f">
                <v:path arrowok="t"/>
                <v:fill/>
              </v:shape>
              <v:shape style="position:absolute;left:6991;top:1745;width:27;height:40" coordorigin="6991,1745" coordsize="27,40" path="m7014,1746l7013,1747,7012,1748,7013,1749,7012,1751,7017,1751,7016,1747,7015,1747,7014,1746e" filled="t" fillcolor="#ED1C24" stroked="f">
                <v:path arrowok="t"/>
                <v:fill/>
              </v:shape>
              <v:shape style="position:absolute;left:6991;top:1745;width:27;height:40" coordorigin="6991,1745" coordsize="27,40" path="m7001,1747l7000,1747,7003,1747,7002,1747,7001,1747e" filled="t" fillcolor="#ED1C24" stroked="f">
                <v:path arrowok="t"/>
                <v:fill/>
              </v:shape>
              <v:shape style="position:absolute;left:6991;top:1745;width:27;height:40" coordorigin="6991,1745" coordsize="27,40" path="m7015,1746l7015,1747,7016,1747,7016,1746,7015,1746e" filled="t" fillcolor="#ED1C24" stroked="f">
                <v:path arrowok="t"/>
                <v:fill/>
              </v:shape>
            </v:group>
            <v:group style="position:absolute;left:6992;top:1743;width:3;height:2" coordorigin="6992,1743" coordsize="3,2">
              <v:shape style="position:absolute;left:6992;top:1743;width:3;height:2" coordorigin="6992,1743" coordsize="3,2" path="m6992,1743l6992,1744,6993,1744,6994,1745,6995,1745,6995,1744,6995,1744,6995,1744,6994,1744,6992,1743e" filled="t" fillcolor="#ED1C24" stroked="f">
                <v:path arrowok="t"/>
                <v:fill/>
              </v:shape>
              <v:shape style="position:absolute;left:6992;top:1743;width:3;height:2" coordorigin="6992,1743" coordsize="3,2" path="m6994,1743l6994,1744,6995,1744,6995,1743,6994,1743e" filled="t" fillcolor="#ED1C24" stroked="f">
                <v:path arrowok="t"/>
                <v:fill/>
              </v:shape>
            </v:group>
            <v:group style="position:absolute;left:6996;top:1742;width:19;height:4" coordorigin="6996,1742" coordsize="19,4">
              <v:shape style="position:absolute;left:6996;top:1742;width:19;height:4" coordorigin="6996,1742" coordsize="19,4" path="m7012,1745l6999,1745,7002,1746,7004,1746,7011,1745,7012,1745e" filled="t" fillcolor="#ED1C24" stroked="f">
                <v:path arrowok="t"/>
                <v:fill/>
              </v:shape>
              <v:shape style="position:absolute;left:6996;top:1742;width:19;height:4" coordorigin="6996,1742" coordsize="19,4" path="m6997,1742l6996,1744,6997,1745,6999,1745,7012,1745,7015,1745,7015,1745,7004,1745,7003,1744,7003,1743,6999,1743,6997,1742e" filled="t" fillcolor="#ED1C24" stroked="f">
                <v:path arrowok="t"/>
                <v:fill/>
              </v:shape>
              <v:shape style="position:absolute;left:6996;top:1742;width:19;height:4" coordorigin="6996,1742" coordsize="19,4" path="m7015,1745l7015,1745,7015,1745e" filled="t" fillcolor="#ED1C24" stroked="f">
                <v:path arrowok="t"/>
                <v:fill/>
              </v:shape>
              <v:shape style="position:absolute;left:6996;top:1742;width:19;height:4" coordorigin="6996,1742" coordsize="19,4" path="m7006,1742l7005,1743,7004,1744,7004,1745,7015,1745,7011,1744,7010,1743,7008,1743,7006,1742e" filled="t" fillcolor="#ED1C24" stroked="f">
                <v:path arrowok="t"/>
                <v:fill/>
              </v:shape>
              <v:shape style="position:absolute;left:6996;top:1742;width:19;height:4" coordorigin="6996,1742" coordsize="19,4" path="m7014,1743l7013,1744,7012,1744,7015,1744,7015,1744,7014,1743e" filled="t" fillcolor="#ED1C24" stroked="f">
                <v:path arrowok="t"/>
                <v:fill/>
              </v:shape>
              <v:shape style="position:absolute;left:6996;top:1742;width:19;height:4" coordorigin="6996,1742" coordsize="19,4" path="m7003,1742l7000,1743,6999,1743,7003,1743,7003,1742e" filled="t" fillcolor="#ED1C24" stroked="f">
                <v:path arrowok="t"/>
                <v:fill/>
              </v:shape>
              <v:shape style="position:absolute;left:6996;top:1742;width:19;height:4" coordorigin="6996,1742" coordsize="19,4" path="m7010,1742l7008,1743,7010,1743,7010,1742e" filled="t" fillcolor="#ED1C24" stroked="f">
                <v:path arrowok="t"/>
                <v:fill/>
              </v:shape>
            </v:group>
            <v:group style="position:absolute;left:6996;top:1742;width:19;height:4" coordorigin="6996,1742" coordsize="19,4">
              <v:shape style="position:absolute;left:6996;top:1742;width:19;height:4" coordorigin="6996,1742" coordsize="19,4" path="m6999,1743l6997,1742,6996,1744,6997,1745,6999,1745,7002,1746,7004,1746,7008,1745,7011,1745,7015,1745,7015,1745,7015,1744,7015,1744,7014,1743,7013,1744,7012,1744,7012,1744,7011,1744,7010,1742,7008,1743,7006,1742,7005,1743,7004,1744,7004,1745,7004,1745,7003,1745,7003,1744,7003,1742,7000,1743,6999,1743xe" filled="f" stroked="t" strokeweight=".04916pt" strokecolor="#231F20">
                <v:path arrowok="t"/>
              </v:shape>
            </v:group>
            <v:group style="position:absolute;left:7017;top:1760;width:24;height:8" coordorigin="7017,1760" coordsize="24,8">
              <v:shape style="position:absolute;left:7017;top:1760;width:24;height:8" coordorigin="7017,1760" coordsize="24,8" path="m7041,1767l7025,1767,7032,1767,7038,1767,7039,1768,7039,1768,7040,1768,7041,1767e" filled="t" fillcolor="#ED1C24" stroked="f">
                <v:path arrowok="t"/>
                <v:fill/>
              </v:shape>
              <v:shape style="position:absolute;left:7017;top:1760;width:24;height:8" coordorigin="7017,1760" coordsize="24,8" path="m7040,1768l7039,1768,7040,1768e" filled="t" fillcolor="#ED1C24" stroked="f">
                <v:path arrowok="t"/>
                <v:fill/>
              </v:shape>
              <v:shape style="position:absolute;left:7017;top:1760;width:24;height:8" coordorigin="7017,1760" coordsize="24,8" path="m7019,1760l7018,1760,7018,1761,7018,1762,7018,1763,7017,1765,7018,1767,7025,1767,7041,1767,7041,1765,7040,1763,7040,1763,7026,1763,7025,1763,7025,1762,7025,1761,7024,1760,7020,1760,7019,1760e" filled="t" fillcolor="#ED1C24" stroked="f">
                <v:path arrowok="t"/>
                <v:fill/>
              </v:shape>
              <v:shape style="position:absolute;left:7017;top:1760;width:24;height:8" coordorigin="7017,1760" coordsize="24,8" path="m7029,1760l7026,1761,7026,1763,7040,1763,7034,1763,7033,1763,7033,1761,7031,1760,7029,1760e" filled="t" fillcolor="#ED1C24" stroked="f">
                <v:path arrowok="t"/>
                <v:fill/>
              </v:shape>
              <v:shape style="position:absolute;left:7017;top:1760;width:24;height:8" coordorigin="7017,1760" coordsize="24,8" path="m7038,1760l7035,1760,7034,1761,7034,1762,7034,1763,7040,1763,7041,1761,7040,1760,7038,1760e" filled="t" fillcolor="#ED1C24" stroked="f">
                <v:path arrowok="t"/>
                <v:fill/>
              </v:shape>
              <v:shape style="position:absolute;left:7017;top:1760;width:24;height:8" coordorigin="7017,1760" coordsize="24,8" path="m7024,1760l7022,1760,7020,1760,7024,1760,7024,1760e" filled="t" fillcolor="#ED1C24" stroked="f">
                <v:path arrowok="t"/>
                <v:fill/>
              </v:shape>
            </v:group>
            <v:group style="position:absolute;left:7016;top:1768;width:22;height:3" coordorigin="7016,1768" coordsize="22,3">
              <v:shape style="position:absolute;left:7016;top:1768;width:22;height:3" coordorigin="7016,1768" coordsize="22,3" path="m7031,1768l7025,1768,7020,1768,7018,1769,7017,1769,7016,1770,7023,1771,7030,1770,7037,1769,7037,1769,7018,1769,7017,1769,7037,1769,7037,1768,7035,1768,7025,1768,7020,1768,7034,1768,7031,1768e" filled="t" fillcolor="#ED1C24" stroked="f">
                <v:path arrowok="t"/>
                <v:fill/>
              </v:shape>
            </v:group>
            <v:group style="position:absolute;left:7016;top:1768;width:22;height:3" coordorigin="7016,1768" coordsize="22,3">
              <v:shape style="position:absolute;left:7016;top:1768;width:22;height:3" coordorigin="7016,1768" coordsize="22,3" path="m7020,1768l7018,1769,7017,1769,7016,1770,7023,1771,7030,1770,7037,1769,7037,1769,7037,1768,7031,1768,7025,1768,7020,1768xe" filled="f" stroked="t" strokeweight=".04916pt" strokecolor="#231F20">
                <v:path arrowok="t"/>
              </v:shape>
            </v:group>
            <v:group style="position:absolute;left:6995;top:1786;width:20;height:9" coordorigin="6995,1786" coordsize="20,9">
              <v:shape style="position:absolute;left:6995;top:1786;width:20;height:9" coordorigin="6995,1786" coordsize="20,9" path="m6996,1786l6995,1787,6995,1789,6995,1792,6995,1794,7001,1794,7007,1795,7014,1794,7014,1792,7014,1790,7009,1790,7008,1790,7008,1789,7000,1789,7000,1789,6999,1789,6999,1787,6998,1786,6997,1786,6996,1786e" filled="t" fillcolor="#ED1C24" stroked="f">
                <v:path arrowok="t"/>
                <v:fill/>
              </v:shape>
              <v:shape style="position:absolute;left:6995;top:1786;width:20;height:9" coordorigin="6995,1786" coordsize="20,9" path="m7010,1787l7009,1787,7010,1789,7009,1790,7014,1790,7015,1789,7014,1789,7014,1787,7010,1787e" filled="t" fillcolor="#ED1C24" stroked="f">
                <v:path arrowok="t"/>
                <v:fill/>
              </v:shape>
              <v:shape style="position:absolute;left:6995;top:1786;width:20;height:9" coordorigin="6995,1786" coordsize="20,9" path="m7001,1787l7001,1789,7000,1789,7000,1789,7008,1789,7008,1789,7009,1788,7008,1787,7001,1787,7001,1787e" filled="t" fillcolor="#ED1C24" stroked="f">
                <v:path arrowok="t"/>
                <v:fill/>
              </v:shape>
              <v:shape style="position:absolute;left:6995;top:1786;width:20;height:9" coordorigin="6995,1786" coordsize="20,9" path="m7002,1786l7001,1786,7001,1787,7008,1787,7007,1786,7002,1786e" filled="t" fillcolor="#ED1C24" stroked="f">
                <v:path arrowok="t"/>
                <v:fill/>
              </v:shape>
            </v:group>
            <v:group style="position:absolute;left:6995;top:1795;width:19;height:5" coordorigin="6995,1795" coordsize="19,5">
              <v:shape style="position:absolute;left:6995;top:1795;width:19;height:5" coordorigin="6995,1795" coordsize="19,5" path="m7013,1797l7003,1797,7005,1799,7007,1800,7009,1799,7010,1798,7013,1798,7013,1798e" filled="t" fillcolor="#ED1C24" stroked="f">
                <v:path arrowok="t"/>
                <v:fill/>
              </v:shape>
              <v:shape style="position:absolute;left:6995;top:1795;width:19;height:5" coordorigin="6995,1795" coordsize="19,5" path="m7013,1797l6997,1797,6999,1799,7001,1800,7003,1797,7013,1797,7013,1797e" filled="t" fillcolor="#ED1C24" stroked="f">
                <v:path arrowok="t"/>
                <v:fill/>
              </v:shape>
              <v:shape style="position:absolute;left:6995;top:1795;width:19;height:5" coordorigin="6995,1795" coordsize="19,5" path="m7013,1798l7010,1798,7012,1799,7013,1798e" filled="t" fillcolor="#ED1C24" stroked="f">
                <v:path arrowok="t"/>
                <v:fill/>
              </v:shape>
              <v:shape style="position:absolute;left:6995;top:1795;width:19;height:5" coordorigin="6995,1795" coordsize="19,5" path="m6996,1795l6995,1796,6995,1797,6995,1798,6995,1799,6997,1797,7013,1797,7013,1796,6998,1796,6996,1795e" filled="t" fillcolor="#ED1C24" stroked="f">
                <v:path arrowok="t"/>
                <v:fill/>
              </v:shape>
              <v:shape style="position:absolute;left:6995;top:1795;width:19;height:5" coordorigin="6995,1795" coordsize="19,5" path="m7000,1795l6998,1796,7013,1796,7006,1796,7000,1795e" filled="t" fillcolor="#ED1C24" stroked="f">
                <v:path arrowok="t"/>
                <v:fill/>
              </v:shape>
              <v:shape style="position:absolute;left:6995;top:1795;width:19;height:5" coordorigin="6995,1795" coordsize="19,5" path="m7009,1795l7006,1796,7013,1796,7013,1796,7009,1795e" filled="t" fillcolor="#ED1C24" stroked="f">
                <v:path arrowok="t"/>
                <v:fill/>
              </v:shape>
            </v:group>
            <v:group style="position:absolute;left:6995;top:1800;width:19;height:32" coordorigin="6995,1800" coordsize="19,32">
              <v:shape style="position:absolute;left:6995;top:1800;width:19;height:32" coordorigin="6995,1800" coordsize="19,32" path="m7014,1808l7003,1808,7005,1808,7006,1808,7008,1809,7009,1811,7010,1812,7011,1818,7010,1825,7011,1830,7011,1831,7011,1832,7013,1832,7014,1832,7014,1830,7014,1829,7014,1827,7014,1820,7014,1818,7014,1812,7014,1808e" filled="t" fillcolor="#ED1C24" stroked="f">
                <v:path arrowok="t"/>
                <v:fill/>
              </v:shape>
              <v:shape style="position:absolute;left:6995;top:1800;width:19;height:32" coordorigin="6995,1800" coordsize="19,32" path="m6996,1800l6996,1800,6995,1801,6995,1812,6996,1821,6995,1831,6996,1832,6996,1832,6997,1832,6998,1831,6997,1827,6997,1825,6998,1821,6998,1818,6997,1815,6997,1813,6998,1812,6998,1811,6999,1810,7000,1809,7001,1808,7003,1808,7014,1808,7014,1802,7008,1802,7008,1802,7001,1802,7001,1802,7001,1802,7000,1802,7000,1801,7000,1801,6999,1801,6998,1800,6996,1800e" filled="t" fillcolor="#ED1C24" stroked="f">
                <v:path arrowok="t"/>
                <v:fill/>
              </v:shape>
              <v:shape style="position:absolute;left:6995;top:1800;width:19;height:32" coordorigin="6995,1800" coordsize="19,32" path="m7014,1832l7013,1832,7014,1832e" filled="t" fillcolor="#ED1C24" stroked="f">
                <v:path arrowok="t"/>
                <v:fill/>
              </v:shape>
              <v:shape style="position:absolute;left:6995;top:1800;width:19;height:32" coordorigin="6995,1800" coordsize="19,32" path="m7009,1800l7008,1801,7008,1802,7014,1802,7014,1801,7013,1800,7009,1800e" filled="t" fillcolor="#ED1C24" stroked="f">
                <v:path arrowok="t"/>
                <v:fill/>
              </v:shape>
              <v:shape style="position:absolute;left:6995;top:1800;width:19;height:32" coordorigin="6995,1800" coordsize="19,32" path="m7004,1800l7003,1800,7002,1801,7002,1801,7002,1802,7001,1802,7008,1802,7007,1802,7006,1800,7004,1800e" filled="t" fillcolor="#ED1C24" stroked="f">
                <v:path arrowok="t"/>
                <v:fill/>
              </v:shape>
            </v:group>
            <v:group style="position:absolute;left:7002;top:1809;width:3;height:4" coordorigin="7002,1809" coordsize="3,4">
              <v:shape style="position:absolute;left:7002;top:1809;width:3;height:4" coordorigin="7002,1809" coordsize="3,4" path="m7003,1809l7002,1810,7002,1812,7003,1813,7005,1813,7006,1812,7006,1810,7005,1809,7003,1809e" filled="t" fillcolor="#ED1C24" stroked="f">
                <v:path arrowok="t"/>
                <v:fill/>
              </v:shape>
            </v:group>
            <v:group style="position:absolute;left:6999;top:1811;width:2;height:2" coordorigin="6999,1811" coordsize="2,2">
              <v:shape style="position:absolute;left:6999;top:1811;width:2;height:2" coordorigin="6999,1811" coordsize="2,2" path="m7000,1811l6999,1812,6999,1813,7001,1813,7001,1812,7001,1811,7000,1811e" filled="t" fillcolor="#ED1C24" stroked="f">
                <v:path arrowok="t"/>
                <v:fill/>
              </v:shape>
            </v:group>
            <v:group style="position:absolute;left:6999;top:1814;width:3;height:4" coordorigin="6999,1814" coordsize="3,4">
              <v:shape style="position:absolute;left:6999;top:1814;width:3;height:4" coordorigin="6999,1814" coordsize="3,4" path="m6999,1814l6999,1815,6999,1817,6999,1818,7001,1818,7001,1818,7002,1817,7001,1816,7001,1815,7001,1815,7001,1814,6999,1814e" filled="t" fillcolor="#ED1C24" stroked="f">
                <v:path arrowok="t"/>
                <v:fill/>
              </v:shape>
            </v:group>
            <v:group style="position:absolute;left:7002;top:1814;width:4;height:5" coordorigin="7002,1814" coordsize="4,5">
              <v:shape style="position:absolute;left:7002;top:1814;width:4;height:5" coordorigin="7002,1814" coordsize="4,5" path="m7005,1818l7004,1818,7005,1819,7005,1818,7005,1818e" filled="t" fillcolor="#ED1C24" stroked="f">
                <v:path arrowok="t"/>
                <v:fill/>
              </v:shape>
              <v:shape style="position:absolute;left:7002;top:1814;width:4;height:5" coordorigin="7002,1814" coordsize="4,5" path="m7002,1814l7002,1815,7002,1817,7002,1817,7003,1818,7004,1818,7005,1818,7005,1817,7006,1815,7005,1814,7004,1814,7002,1814e" filled="t" fillcolor="#ED1C24" stroked="f">
                <v:path arrowok="t"/>
                <v:fill/>
              </v:shape>
            </v:group>
            <v:group style="position:absolute;left:6998;top:1819;width:4;height:5" coordorigin="6998,1819" coordsize="4,5">
              <v:shape style="position:absolute;left:6998;top:1819;width:4;height:5" coordorigin="6998,1819" coordsize="4,5" path="m7001,1819l7000,1820,6999,1820,6998,1821,6999,1822,6999,1824,6999,1824,7001,1824,7001,1824,7001,1822,7002,1822,7001,1820,7000,1820,6999,1820,7001,1820,7001,1819e" filled="t" fillcolor="#ED1C24" stroked="f">
                <v:path arrowok="t"/>
                <v:fill/>
              </v:shape>
            </v:group>
            <v:group style="position:absolute;left:7002;top:1819;width:4;height:5" coordorigin="7002,1819" coordsize="4,5">
              <v:shape style="position:absolute;left:7002;top:1819;width:4;height:5" coordorigin="7002,1819" coordsize="4,5" path="m7003,1819l7002,1820,7002,1824,7003,1824,7004,1824,7005,1824,7006,1824,7006,1821,7005,1820,7003,1819e" filled="t" fillcolor="#ED1C24" stroked="f">
                <v:path arrowok="t"/>
                <v:fill/>
              </v:shape>
            </v:group>
            <v:group style="position:absolute;left:7007;top:1820;width:3;height:5" coordorigin="7007,1820" coordsize="3,5">
              <v:shape style="position:absolute;left:7007;top:1820;width:3;height:5" coordorigin="7007,1820" coordsize="3,5" path="m7007,1820l7007,1823,7007,1824,7008,1824,7009,1824,7010,1821,7009,1820,7007,1820e" filled="t" fillcolor="#ED1C24" stroked="f">
                <v:path arrowok="t"/>
                <v:fill/>
              </v:shape>
            </v:group>
            <v:group style="position:absolute;left:7006;top:1814;width:3;height:5" coordorigin="7006,1814" coordsize="3,5">
              <v:shape style="position:absolute;left:7006;top:1814;width:3;height:5" coordorigin="7006,1814" coordsize="3,5" path="m7008,1814l7006,1815,7007,1818,7008,1818,7009,1819,7009,1818,7010,1815,7009,1815,7009,1814,7008,1814e" filled="t" fillcolor="#ED1C24" stroked="f">
                <v:path arrowok="t"/>
                <v:fill/>
              </v:shape>
            </v:group>
            <v:group style="position:absolute;left:7007;top:1811;width:2;height:3" coordorigin="7007,1811" coordsize="2,3">
              <v:shape style="position:absolute;left:7007;top:1811;width:2;height:3" coordorigin="7007,1811" coordsize="2,3" path="m7007,1811l7007,1811,7007,1813,7007,1813,7008,1813,7008,1813,7009,1812,7008,1811,7007,1811e" filled="t" fillcolor="#ED1C24" stroked="f">
                <v:path arrowok="t"/>
                <v:fill/>
              </v:shape>
            </v:group>
            <v:group style="position:absolute;left:6998;top:1825;width:3;height:4" coordorigin="6998,1825" coordsize="3,4">
              <v:shape style="position:absolute;left:6998;top:1825;width:3;height:4" coordorigin="6998,1825" coordsize="3,4" path="m7001,1825l7000,1826,6999,1826,6998,1827,6999,1828,6999,1829,6999,1830,7000,1830,7001,1830,7001,1829,7001,1827,7001,1826,7001,1826,7000,1826,6999,1826,7001,1826,7001,1825e" filled="t" fillcolor="#ED1C24" stroked="f">
                <v:path arrowok="t"/>
                <v:fill/>
              </v:shape>
              <v:shape style="position:absolute;left:6998;top:1825;width:3;height:4" coordorigin="6998,1825" coordsize="3,4" path="m7001,1830l7000,1830,7001,1830e" filled="t" fillcolor="#ED1C24" stroked="f">
                <v:path arrowok="t"/>
                <v:fill/>
              </v:shape>
            </v:group>
            <v:group style="position:absolute;left:7003;top:1825;width:4;height:5" coordorigin="7003,1825" coordsize="4,5">
              <v:shape style="position:absolute;left:7003;top:1825;width:4;height:5" coordorigin="7003,1825" coordsize="4,5" path="m7003,1826l7003,1829,7003,1830,7004,1830,7005,1830,7006,1829,7006,1828,7006,1827,7005,1826,7004,1826,7003,1826e" filled="t" fillcolor="#ED1C24" stroked="f">
                <v:path arrowok="t"/>
                <v:fill/>
              </v:shape>
              <v:shape style="position:absolute;left:7003;top:1825;width:4;height:5" coordorigin="7003,1825" coordsize="4,5" path="m7005,1825l7004,1826,7005,1826,7005,1825,7005,1825e" filled="t" fillcolor="#ED1C24" stroked="f">
                <v:path arrowok="t"/>
                <v:fill/>
              </v:shape>
            </v:group>
            <v:group style="position:absolute;left:7006;top:1825;width:4;height:5" coordorigin="7006,1825" coordsize="4,5">
              <v:shape style="position:absolute;left:7006;top:1825;width:4;height:5" coordorigin="7006,1825" coordsize="4,5" path="m7006,1825l7007,1828,7007,1829,7008,1830,7009,1830,7010,1829,7010,1828,7009,1827,7009,1826,7009,1826,7009,1826,7006,1825e" filled="t" fillcolor="#ED1C24" stroked="f">
                <v:path arrowok="t"/>
                <v:fill/>
              </v:shape>
            </v:group>
            <v:group style="position:absolute;left:7015;top:1771;width:26;height:65" coordorigin="7015,1771" coordsize="26,65">
              <v:shape style="position:absolute;left:7015;top:1771;width:26;height:65" coordorigin="7015,1771" coordsize="26,65" path="m7031,1834l7021,1834,7024,1836,7026,1835,7028,1835,7031,1835,7031,1834e" filled="t" fillcolor="#ED1C24" stroked="f">
                <v:path arrowok="t"/>
                <v:fill/>
              </v:shape>
              <v:shape style="position:absolute;left:7015;top:1771;width:26;height:65" coordorigin="7015,1771" coordsize="26,65" path="m7031,1835l7028,1835,7030,1835,7031,1835e" filled="t" fillcolor="#ED1C24" stroked="f">
                <v:path arrowok="t"/>
                <v:fill/>
              </v:shape>
              <v:shape style="position:absolute;left:7015;top:1771;width:26;height:65" coordorigin="7015,1771" coordsize="26,65" path="m7036,1834l7018,1834,7019,1835,7021,1834,7031,1834,7032,1834,7034,1834,7036,1834e" filled="t" fillcolor="#ED1C24" stroked="f">
                <v:path arrowok="t"/>
                <v:fill/>
              </v:shape>
              <v:shape style="position:absolute;left:7015;top:1771;width:26;height:65" coordorigin="7015,1771" coordsize="26,65" path="m7016,1771l7015,1772,7015,1792,7015,1812,7015,1827,7015,1828,7015,1831,7015,1833,7016,1833,7017,1834,7018,1834,7036,1834,7038,1833,7039,1833,7040,1832,7041,1832,7041,1792,7040,1777,7021,1777,7020,1776,7020,1775,7020,1773,7018,1772,7017,1772,7016,1771e" filled="t" fillcolor="#ED1C24" stroked="f">
                <v:path arrowok="t"/>
                <v:fill/>
              </v:shape>
              <v:shape style="position:absolute;left:7015;top:1771;width:26;height:65" coordorigin="7015,1771" coordsize="26,65" path="m7023,1771l7022,1772,7020,1774,7021,1775,7021,1776,7021,1777,7040,1777,7040,1776,7028,1776,7028,1776,7027,1775,7027,1774,7028,1773,7026,1772,7023,1771e" filled="t" fillcolor="#ED1C24" stroked="f">
                <v:path arrowok="t"/>
                <v:fill/>
              </v:shape>
              <v:shape style="position:absolute;left:7015;top:1771;width:26;height:65" coordorigin="7015,1771" coordsize="26,65" path="m7031,1771l7030,1771,7028,1773,7029,1774,7029,1774,7028,1775,7028,1776,7040,1776,7040,1775,7037,1775,7036,1775,7036,1774,7036,1773,7034,1771,7033,1771,7031,1771e" filled="t" fillcolor="#ED1C24" stroked="f">
                <v:path arrowok="t"/>
                <v:fill/>
              </v:shape>
              <v:shape style="position:absolute;left:7015;top:1771;width:26;height:65" coordorigin="7015,1771" coordsize="26,65" path="m7037,1774l7037,1775,7040,1775,7040,1774,7037,1774,7037,1774e" filled="t" fillcolor="#ED1C24" stroked="f">
                <v:path arrowok="t"/>
                <v:fill/>
              </v:shape>
              <v:shape style="position:absolute;left:7015;top:1771;width:26;height:65" coordorigin="7015,1771" coordsize="26,65" path="m7039,1771l7036,1772,7037,1774,7040,1774,7040,1772,7039,1771e" filled="t" fillcolor="#ED1C24" stroked="f">
                <v:path arrowok="t"/>
                <v:fill/>
              </v:shape>
              <v:shape style="position:absolute;left:7015;top:1771;width:26;height:65" coordorigin="7015,1771" coordsize="26,65" path="m7034,1771l7033,1771,7034,1771,7034,1771e" filled="t" fillcolor="#ED1C24" stroked="f">
                <v:path arrowok="t"/>
                <v:fill/>
              </v:shape>
            </v:group>
            <v:group style="position:absolute;left:7041;top:1766;width:15;height:49" coordorigin="7041,1766" coordsize="15,49">
              <v:shape style="position:absolute;left:7041;top:1766;width:15;height:49" coordorigin="7041,1766" coordsize="15,49" path="m7046,1773l7043,1774,7041,1776,7042,1779,7042,1814,7042,1815,7043,1814,7044,1813,7045,1813,7051,1805,7054,1802,7054,1801,7055,1801,7055,1801,7055,1789,7056,1779,7055,1775,7047,1775,7046,1775,7046,1774,7046,1774,7046,1773e" filled="t" fillcolor="#ED1C24" stroked="f">
                <v:path arrowok="t"/>
                <v:fill/>
              </v:shape>
              <v:shape style="position:absolute;left:7041;top:1766;width:15;height:49" coordorigin="7041,1766" coordsize="15,49" path="m7050,1770l7048,1771,7047,1772,7047,1775,7055,1775,7055,1772,7051,1772,7051,1771,7052,1770,7051,1770,7050,1770e" filled="t" fillcolor="#ED1C24" stroked="f">
                <v:path arrowok="t"/>
                <v:fill/>
              </v:shape>
              <v:shape style="position:absolute;left:7041;top:1766;width:15;height:49" coordorigin="7041,1766" coordsize="15,49" path="m7055,1766l7053,1768,7053,1770,7053,1770,7052,1772,7055,1772,7055,1766e" filled="t" fillcolor="#ED1C24" stroked="f">
                <v:path arrowok="t"/>
                <v:fill/>
              </v:shape>
            </v:group>
            <v:group style="position:absolute;left:7044;top:1767;width:3;height:4" coordorigin="7044,1767" coordsize="3,4">
              <v:shape style="position:absolute;left:7044;top:1767;width:3;height:4" coordorigin="7044,1767" coordsize="3,4" path="m7047,1770l7045,1770,7046,1771,7046,1770,7047,1770e" filled="t" fillcolor="#ED1C24" stroked="f">
                <v:path arrowok="t"/>
                <v:fill/>
              </v:shape>
              <v:shape style="position:absolute;left:7044;top:1767;width:3;height:4" coordorigin="7044,1767" coordsize="3,4" path="m7047,1767l7045,1769,7044,1770,7044,1770,7044,1771,7045,1770,7047,1770,7047,1770,7048,1769,7048,1769,7047,1767e" filled="t" fillcolor="#ED1C24" stroked="f">
                <v:path arrowok="t"/>
                <v:fill/>
              </v:shape>
            </v:group>
            <v:group style="position:absolute;left:7041;top:1771;width:2;height:2" coordorigin="7041,1771" coordsize="2,2">
              <v:shape style="position:absolute;left:7041;top:1771;width:2;height:2" coordorigin="7041,1771" coordsize="2,2" path="m7042,1771l7041,1772,7042,1773,7042,1773,7043,1773,7043,1773,7044,1772,7043,1772,7043,1772,7043,1772,7042,1772,7042,1771e" filled="t" fillcolor="#ED1C24" stroked="f">
                <v:path arrowok="t"/>
                <v:fill/>
              </v:shape>
              <v:shape style="position:absolute;left:7041;top:1771;width:2;height:2" coordorigin="7041,1771" coordsize="2,2" path="m7043,1771l7042,1772,7043,1772,7043,1771e" filled="t" fillcolor="#ED1C24" stroked="f">
                <v:path arrowok="t"/>
                <v:fill/>
              </v:shape>
            </v:group>
            <v:group style="position:absolute;left:7050;top:1764;width:3;height:3" coordorigin="7050,1764" coordsize="3,3">
              <v:shape style="position:absolute;left:7050;top:1764;width:3;height:3" coordorigin="7050,1764" coordsize="3,3" path="m7052,1764l7051,1766,7050,1766,7050,1767,7051,1767,7052,1766,7053,1766,7053,1765,7053,1765,7052,1764e" filled="t" fillcolor="#ED1C24" stroked="f">
                <v:path arrowok="t"/>
                <v:fill/>
              </v:shape>
              <v:shape style="position:absolute;left:7050;top:1764;width:3;height:3" coordorigin="7050,1764" coordsize="3,3" path="m7053,1765l7053,1765,7053,1765e" filled="t" fillcolor="#ED1C24" stroked="f">
                <v:path arrowok="t"/>
                <v:fill/>
              </v:shape>
            </v:group>
            <v:group style="position:absolute;left:7041;top:1746;width:25;height:55" coordorigin="7041,1746" coordsize="25,55">
              <v:shape style="position:absolute;left:7041;top:1746;width:25;height:55" coordorigin="7041,1746" coordsize="25,55" path="m7067,1764l7055,1764,7055,1764,7056,1764,7056,1765,7056,1777,7056,1780,7056,1787,7056,1795,7056,1800,7057,1800,7056,1801,7059,1801,7062,1801,7064,1800,7065,1800,7066,1799,7066,1799,7067,1793,7066,1787,7067,1782,7065,1780,7065,1777,7066,1775,7066,1774,7067,1773,7066,1771,7063,1771,7062,1771,7060,1771,7060,1771,7060,1769,7061,1769,7061,1768,7065,1768,7066,1767,7067,1767,7067,1766,7067,1764e" filled="t" fillcolor="#ED1C24" stroked="f">
                <v:path arrowok="t"/>
                <v:fill/>
              </v:shape>
              <v:shape style="position:absolute;left:7041;top:1746;width:25;height:55" coordorigin="7041,1746" coordsize="25,55" path="m7065,1800l7064,1800,7065,1800e" filled="t" fillcolor="#ED1C24" stroked="f">
                <v:path arrowok="t"/>
                <v:fill/>
              </v:shape>
              <v:shape style="position:absolute;left:7041;top:1746;width:25;height:55" coordorigin="7041,1746" coordsize="25,55" path="m7063,1771l7063,1771,7066,1771,7066,1771,7064,1771,7063,1771e" filled="t" fillcolor="#ED1C24" stroked="f">
                <v:path arrowok="t"/>
                <v:fill/>
              </v:shape>
              <v:shape style="position:absolute;left:7041;top:1746;width:25;height:55" coordorigin="7041,1746" coordsize="25,55" path="m7062,1771l7062,1771,7063,1771,7062,1771e" filled="t" fillcolor="#ED1C24" stroked="f">
                <v:path arrowok="t"/>
                <v:fill/>
              </v:shape>
              <v:shape style="position:absolute;left:7041;top:1746;width:25;height:55" coordorigin="7041,1746" coordsize="25,55" path="m7065,1770l7064,1770,7064,1771,7066,1771,7066,1771,7065,1770e" filled="t" fillcolor="#ED1C24" stroked="f">
                <v:path arrowok="t"/>
                <v:fill/>
              </v:shape>
              <v:shape style="position:absolute;left:7041;top:1746;width:25;height:55" coordorigin="7041,1746" coordsize="25,55" path="m7065,1768l7061,1768,7062,1768,7063,1769,7064,1769,7064,1769,7065,1768,7065,1768e" filled="t" fillcolor="#ED1C24" stroked="f">
                <v:path arrowok="t"/>
                <v:fill/>
              </v:shape>
              <v:shape style="position:absolute;left:7041;top:1746;width:25;height:55" coordorigin="7041,1746" coordsize="25,55" path="m7043,1747l7042,1748,7042,1748,7042,1750,7041,1757,7042,1760,7042,1768,7042,1769,7043,1769,7045,1767,7048,1766,7050,1764,7051,1763,7067,1763,7067,1763,7066,1762,7066,1761,7065,1761,7064,1760,7065,1758,7067,1757,7067,1752,7053,1752,7053,1752,7053,1751,7046,1751,7046,1751,7045,1751,7045,1748,7044,1747,7043,1747e" filled="t" fillcolor="#ED1C24" stroked="f">
                <v:path arrowok="t"/>
                <v:fill/>
              </v:shape>
              <v:shape style="position:absolute;left:7041;top:1746;width:25;height:55" coordorigin="7041,1746" coordsize="25,55" path="m7064,1769l7064,1769,7064,1769e" filled="t" fillcolor="#ED1C24" stroked="f">
                <v:path arrowok="t"/>
                <v:fill/>
              </v:shape>
              <v:shape style="position:absolute;left:7041;top:1746;width:25;height:55" coordorigin="7041,1746" coordsize="25,55" path="m7067,1763l7051,1763,7053,1764,7055,1764,7067,1764,7067,1763e" filled="t" fillcolor="#ED1C24" stroked="f">
                <v:path arrowok="t"/>
                <v:fill/>
              </v:shape>
              <v:shape style="position:absolute;left:7041;top:1746;width:25;height:55" coordorigin="7041,1746" coordsize="25,55" path="m7056,1747l7055,1748,7054,1748,7054,1749,7053,1750,7053,1751,7054,1752,7053,1752,7067,1752,7067,1751,7062,1751,7061,1751,7061,1750,7061,1749,7061,1748,7060,1748,7057,1748,7056,1747e" filled="t" fillcolor="#ED1C24" stroked="f">
                <v:path arrowok="t"/>
                <v:fill/>
              </v:shape>
              <v:shape style="position:absolute;left:7041;top:1746;width:25;height:55" coordorigin="7041,1746" coordsize="25,55" path="m7048,1747l7046,1748,7046,1748,7047,1750,7046,1751,7046,1751,7053,1751,7053,1749,7053,1748,7052,1748,7048,1747e" filled="t" fillcolor="#ED1C24" stroked="f">
                <v:path arrowok="t"/>
                <v:fill/>
              </v:shape>
              <v:shape style="position:absolute;left:7041;top:1746;width:25;height:55" coordorigin="7041,1746" coordsize="25,55" path="m7066,1746l7065,1747,7064,1747,7063,1747,7062,1749,7062,1751,7067,1751,7067,1747,7066,1747,7065,1747,7064,1746,7066,1746,7066,1746e" filled="t" fillcolor="#ED1C24" stroked="f">
                <v:path arrowok="t"/>
                <v:fill/>
              </v:shape>
              <v:shape style="position:absolute;left:7041;top:1746;width:25;height:55" coordorigin="7041,1746" coordsize="25,55" path="m7058,1747l7057,1748,7060,1748,7059,1747,7058,1747e" filled="t" fillcolor="#ED1C24" stroked="f">
                <v:path arrowok="t"/>
                <v:fill/>
              </v:shape>
            </v:group>
            <v:group style="position:absolute;left:7046;top:1742;width:19;height:4" coordorigin="7046,1742" coordsize="19,4">
              <v:shape style="position:absolute;left:7046;top:1742;width:19;height:4" coordorigin="7046,1742" coordsize="19,4" path="m7058,1746l7049,1746,7051,1746,7054,1746,7058,1746e" filled="t" fillcolor="#ED1C24" stroked="f">
                <v:path arrowok="t"/>
                <v:fill/>
              </v:shape>
              <v:shape style="position:absolute;left:7046;top:1742;width:19;height:4" coordorigin="7046,1742" coordsize="19,4" path="m7048,1743l7047,1744,7046,1745,7046,1746,7048,1746,7049,1746,7058,1746,7058,1746,7062,1746,7062,1745,7053,1745,7053,1745,7052,1745,7052,1744,7052,1743,7050,1743,7048,1743e" filled="t" fillcolor="#ED1C24" stroked="f">
                <v:path arrowok="t"/>
                <v:fill/>
              </v:shape>
              <v:shape style="position:absolute;left:7046;top:1742;width:19;height:4" coordorigin="7046,1742" coordsize="19,4" path="m7064,1745l7063,1745,7064,1745,7064,1745e" filled="t" fillcolor="#ED1C24" stroked="f">
                <v:path arrowok="t"/>
                <v:fill/>
              </v:shape>
              <v:shape style="position:absolute;left:7046;top:1742;width:19;height:4" coordorigin="7046,1742" coordsize="19,4" path="m7060,1742l7056,1743,7054,1744,7054,1744,7053,1745,7062,1745,7063,1745,7064,1745,7061,1745,7061,1745,7060,1742e" filled="t" fillcolor="#ED1C24" stroked="f">
                <v:path arrowok="t"/>
                <v:fill/>
              </v:shape>
              <v:shape style="position:absolute;left:7046;top:1742;width:19;height:4" coordorigin="7046,1742" coordsize="19,4" path="m7062,1743l7061,1745,7064,1745,7065,1745,7064,1744,7062,1743e" filled="t" fillcolor="#ED1C24" stroked="f">
                <v:path arrowok="t"/>
                <v:fill/>
              </v:shape>
              <v:shape style="position:absolute;left:7046;top:1742;width:19;height:4" coordorigin="7046,1742" coordsize="19,4" path="m7051,1743l7050,1743,7052,1743,7052,1743,7051,1743e" filled="t" fillcolor="#ED1C24" stroked="f">
                <v:path arrowok="t"/>
                <v:fill/>
              </v:shape>
            </v:group>
            <v:group style="position:absolute;left:7046;top:1742;width:19;height:4" coordorigin="7046,1742" coordsize="19,4">
              <v:shape style="position:absolute;left:7046;top:1742;width:19;height:4" coordorigin="7046,1742" coordsize="19,4" path="m7050,1743l7048,1743,7047,1744,7046,1745,7046,1746,7046,1746,7046,1746,7048,1746,7049,1746,7051,1746,7054,1746,7058,1746,7062,1746,7063,1745,7064,1745,7065,1745,7064,1744,7062,1743,7061,1745,7061,1745,7061,1745,7060,1742,7056,1743,7054,1744,7054,1744,7054,1744,7053,1745,7053,1745,7053,1745,7052,1745,7053,1744,7052,1743,7051,1743,7050,1743,7050,1743xe" filled="f" stroked="t" strokeweight=".04916pt" strokecolor="#231F20">
                <v:path arrowok="t"/>
              </v:shape>
            </v:group>
            <v:group style="position:absolute;left:7043;top:1744;width:3;height:2" coordorigin="7043,1744" coordsize="3,2">
              <v:shape style="position:absolute;left:7043;top:1744;width:3;height:2" coordorigin="7043,1744" coordsize="3,2" path="m7044,1744l7043,1745,7043,1745,7044,1745,7045,1746,7045,1746,7046,1745,7045,1745,7045,1744,7044,1744e" filled="t" fillcolor="#ED1C24" stroked="f">
                <v:path arrowok="t"/>
                <v:fill/>
              </v:shape>
            </v:group>
            <v:group style="position:absolute;left:6969;top:1784;width:21;height:28" coordorigin="6969,1784" coordsize="21,28">
              <v:shape style="position:absolute;left:6969;top:1784;width:21;height:28" coordorigin="6969,1784" coordsize="21,28" path="m6981,1800l6978,1800,6978,1800,6978,1801,6978,1804,6979,1807,6978,1810,6978,1811,6977,1812,6978,1812,6979,1813,6980,1812,6980,1812,6980,1812,6980,1810,6980,1809,6980,1801,6980,1800,6981,1800e" filled="t" fillcolor="#231F20" stroked="f">
                <v:path arrowok="t"/>
                <v:fill/>
              </v:shape>
              <v:shape style="position:absolute;left:6969;top:1784;width:21;height:28" coordorigin="6969,1784" coordsize="21,28" path="m6980,1812l6980,1812,6980,1812e" filled="t" fillcolor="#231F20" stroked="f">
                <v:path arrowok="t"/>
                <v:fill/>
              </v:shape>
              <v:shape style="position:absolute;left:6969;top:1784;width:21;height:28" coordorigin="6969,1784" coordsize="21,28" path="m6971,1798l6971,1798,6970,1798,6969,1799,6969,1800,6971,1801,6972,1801,6974,1800,6982,1800,6983,1799,6990,1799,6989,1799,6973,1799,6971,1798e" filled="t" fillcolor="#231F20" stroked="f">
                <v:path arrowok="t"/>
                <v:fill/>
              </v:shape>
              <v:shape style="position:absolute;left:6969;top:1784;width:21;height:28" coordorigin="6969,1784" coordsize="21,28" path="m6990,1799l6983,1799,6986,1800,6988,1801,6989,1800,6989,1800,6990,1800,6990,1799e" filled="t" fillcolor="#231F20" stroked="f">
                <v:path arrowok="t"/>
                <v:fill/>
              </v:shape>
              <v:shape style="position:absolute;left:6969;top:1784;width:21;height:28" coordorigin="6969,1784" coordsize="21,28" path="m6982,1800l6974,1800,6976,1800,6978,1800,6981,1800,6982,1800e" filled="t" fillcolor="#231F20" stroked="f">
                <v:path arrowok="t"/>
                <v:fill/>
              </v:shape>
              <v:shape style="position:absolute;left:6969;top:1784;width:21;height:28" coordorigin="6969,1784" coordsize="21,28" path="m6979,1784l6978,1786,6977,1788,6978,1788,6978,1788,6978,1789,6978,1789,6979,1795,6978,1797,6978,1798,6978,1798,6977,1798,6977,1799,6973,1799,6989,1799,6984,1798,6982,1798,6978,1798,6977,1798,6982,1798,6980,1798,6980,1797,6980,1797,6979,1795,6980,1793,6980,1791,6980,1790,6979,1789,6980,1787,6980,1786,6980,1785,6979,1784e" filled="t" fillcolor="#231F20" stroked="f">
                <v:path arrowok="t"/>
                <v:fill/>
              </v:shape>
              <v:shape style="position:absolute;left:6969;top:1784;width:21;height:28" coordorigin="6969,1784" coordsize="21,28" path="m6987,1798l6986,1798,6984,1798,6989,1798,6989,1798,6989,1798,6987,1798e" filled="t" fillcolor="#231F20" stroked="f">
                <v:path arrowok="t"/>
                <v:fill/>
              </v:shape>
            </v:group>
            <v:group style="position:absolute;left:6996;top:1759;width:17;height:23" coordorigin="6996,1759" coordsize="17,23">
              <v:shape style="position:absolute;left:6996;top:1759;width:17;height:23" coordorigin="6996,1759" coordsize="17,23" path="m7006,1771l7003,1771,7003,1771,7003,1772,7004,1773,7003,1775,7003,1777,7003,1778,7003,1781,7003,1781,7005,1782,7005,1781,7005,1781,7006,1779,7005,1778,7005,1777,7005,1775,7004,1773,7005,1771,7006,1771e" filled="t" fillcolor="#231F20" stroked="f">
                <v:path arrowok="t"/>
                <v:fill/>
              </v:shape>
              <v:shape style="position:absolute;left:6996;top:1759;width:17;height:23" coordorigin="6996,1759" coordsize="17,23" path="m7005,1781l7005,1781,7005,1781e" filled="t" fillcolor="#231F20" stroked="f">
                <v:path arrowok="t"/>
                <v:fill/>
              </v:shape>
              <v:shape style="position:absolute;left:6996;top:1759;width:17;height:23" coordorigin="6996,1759" coordsize="17,23" path="m6997,1769l6996,1769,6996,1770,6996,1771,6997,1772,6999,1772,7000,1770,7005,1770,7005,1770,7002,1770,7000,1770,6999,1769,6997,1769e" filled="t" fillcolor="#231F20" stroked="f">
                <v:path arrowok="t"/>
                <v:fill/>
              </v:shape>
              <v:shape style="position:absolute;left:6996;top:1759;width:17;height:23" coordorigin="6996,1759" coordsize="17,23" path="m7005,1770l7000,1770,7001,1772,7003,1771,7006,1771,7007,1771,7012,1771,7005,1771e" filled="t" fillcolor="#231F20" stroked="f">
                <v:path arrowok="t"/>
                <v:fill/>
              </v:shape>
              <v:shape style="position:absolute;left:6996;top:1759;width:17;height:23" coordorigin="6996,1759" coordsize="17,23" path="m7012,1771l7007,1771,7010,1771,7012,1771,7012,1771e" filled="t" fillcolor="#231F20" stroked="f">
                <v:path arrowok="t"/>
                <v:fill/>
              </v:shape>
              <v:shape style="position:absolute;left:6996;top:1759;width:17;height:23" coordorigin="6996,1759" coordsize="17,23" path="m7007,1769l7005,1771,7012,1771,7013,1770,7009,1770,7007,1769e" filled="t" fillcolor="#231F20" stroked="f">
                <v:path arrowok="t"/>
                <v:fill/>
              </v:shape>
              <v:shape style="position:absolute;left:6996;top:1759;width:17;height:23" coordorigin="6996,1759" coordsize="17,23" path="m7005,1759l7004,1759,7003,1759,7003,1760,7003,1762,7003,1764,7003,1769,7003,1769,7002,1770,7005,1770,7005,1769,7005,1769,7005,1764,7004,1763,7005,1762,7005,1761,7005,1760,7005,1759,7004,1759,7003,1759,7005,1759,7005,1759e" filled="t" fillcolor="#231F20" stroked="f">
                <v:path arrowok="t"/>
                <v:fill/>
              </v:shape>
              <v:shape style="position:absolute;left:6996;top:1759;width:17;height:23" coordorigin="6996,1759" coordsize="17,23" path="m7011,1769l7010,1769,7009,1770,7013,1770,7013,1769,7012,1769,7011,1769e" filled="t" fillcolor="#231F20" stroked="f">
                <v:path arrowok="t"/>
                <v:fill/>
              </v:shape>
            </v:group>
            <v:group style="position:absolute;left:7019;top:1786;width:20;height:28" coordorigin="7019,1786" coordsize="20,28">
              <v:shape style="position:absolute;left:7019;top:1786;width:20;height:28" coordorigin="7019,1786" coordsize="20,28" path="m7028,1808l7026,1811,7026,1812,7027,1813,7028,1813,7029,1813,7029,1812,7029,1811,7028,1808e" filled="t" fillcolor="#231F20" stroked="f">
                <v:path arrowok="t"/>
                <v:fill/>
              </v:shape>
              <v:shape style="position:absolute;left:7019;top:1786;width:20;height:28" coordorigin="7019,1786" coordsize="20,28" path="m7030,1800l7028,1800,7027,1800,7028,1801,7027,1804,7028,1808,7029,1804,7029,1800,7030,1800e" filled="t" fillcolor="#231F20" stroked="f">
                <v:path arrowok="t"/>
                <v:fill/>
              </v:shape>
              <v:shape style="position:absolute;left:7019;top:1786;width:20;height:28" coordorigin="7019,1786" coordsize="20,28" path="m7038,1799l7032,1799,7034,1800,7036,1800,7037,1800,7038,1800,7038,1799e" filled="t" fillcolor="#231F20" stroked="f">
                <v:path arrowok="t"/>
                <v:fill/>
              </v:shape>
              <v:shape style="position:absolute;left:7019;top:1786;width:20;height:28" coordorigin="7019,1786" coordsize="20,28" path="m7022,1799l7020,1799,7021,1800,7022,1799e" filled="t" fillcolor="#231F20" stroked="f">
                <v:path arrowok="t"/>
                <v:fill/>
              </v:shape>
              <v:shape style="position:absolute;left:7019;top:1786;width:20;height:28" coordorigin="7019,1786" coordsize="20,28" path="m7038,1800l7037,1800,7038,1800e" filled="t" fillcolor="#231F20" stroked="f">
                <v:path arrowok="t"/>
                <v:fill/>
              </v:shape>
              <v:shape style="position:absolute;left:7019;top:1786;width:20;height:28" coordorigin="7019,1786" coordsize="20,28" path="m7032,1799l7023,1799,7025,1800,7028,1800,7030,1800,7032,1799e" filled="t" fillcolor="#231F20" stroked="f">
                <v:path arrowok="t"/>
                <v:fill/>
              </v:shape>
              <v:shape style="position:absolute;left:7019;top:1786;width:20;height:28" coordorigin="7019,1786" coordsize="20,28" path="m7020,1797l7019,1798,7019,1798,7019,1800,7020,1800,7020,1799,7022,1799,7023,1799,7032,1799,7038,1799,7030,1799,7030,1799,7026,1799,7023,1798,7021,1797,7020,1797e" filled="t" fillcolor="#231F20" stroked="f">
                <v:path arrowok="t"/>
                <v:fill/>
              </v:shape>
              <v:shape style="position:absolute;left:7019;top:1786;width:20;height:28" coordorigin="7019,1786" coordsize="20,28" path="m7032,1798l7030,1799,7038,1799,7038,1798,7034,1798,7032,1798e" filled="t" fillcolor="#231F20" stroked="f">
                <v:path arrowok="t"/>
                <v:fill/>
              </v:shape>
              <v:shape style="position:absolute;left:7019;top:1786;width:20;height:28" coordorigin="7019,1786" coordsize="20,28" path="m7027,1786l7027,1787,7026,1789,7027,1789,7027,1792,7028,1795,7027,1798,7026,1799,7030,1799,7029,1798,7028,1793,7029,1790,7028,1789,7030,1788,7029,1786,7029,1786,7028,1786,7027,1786e" filled="t" fillcolor="#231F20" stroked="f">
                <v:path arrowok="t"/>
                <v:fill/>
              </v:shape>
              <v:shape style="position:absolute;left:7019;top:1786;width:20;height:28" coordorigin="7019,1786" coordsize="20,28" path="m7036,1797l7035,1797,7034,1798,7038,1798,7038,1797,7037,1797,7036,1797e" filled="t" fillcolor="#231F20" stroked="f">
                <v:path arrowok="t"/>
                <v:fill/>
              </v:shape>
              <v:shape style="position:absolute;left:7019;top:1786;width:20;height:28" coordorigin="7019,1786" coordsize="20,28" path="m7028,1786l7028,1786,7029,1786,7029,1786,7028,1786e" filled="t" fillcolor="#231F20" stroked="f">
                <v:path arrowok="t"/>
                <v:fill/>
              </v:shape>
            </v:group>
            <v:group style="position:absolute;left:6917;top:1836;width:15;height:16" coordorigin="6917,1836" coordsize="15,16">
              <v:shape style="position:absolute;left:6917;top:1836;width:15;height:16" coordorigin="6917,1836" coordsize="15,16" path="m6926,1836l6924,1836,6922,1837,6918,1839,6917,1843,6918,1846,6919,1848,6921,1851,6924,1851,6927,1852,6930,1849,6932,1846,6932,1841,6931,1839,6929,1836,6926,1836e" filled="t" fillcolor="#231F20" stroked="f">
                <v:path arrowok="t"/>
                <v:fill/>
              </v:shape>
            </v:group>
            <v:group style="position:absolute;left:6928;top:1844;width:15;height:21" coordorigin="6928,1844" coordsize="15,21">
              <v:shape style="position:absolute;left:6928;top:1844;width:15;height:21" coordorigin="6928,1844" coordsize="15,21" path="m6942,1854l6933,1854,6934,1854,6934,1855,6935,1857,6935,1858,6936,1860,6937,1862,6938,1863,6939,1864,6940,1865,6941,1864,6941,1864,6941,1864,6939,1862,6937,1859,6937,1857,6938,1856,6941,1856,6941,1856,6942,1855,6942,1854e" filled="t" fillcolor="#231F20" stroked="f">
                <v:path arrowok="t"/>
                <v:fill/>
              </v:shape>
              <v:shape style="position:absolute;left:6928;top:1844;width:15;height:21" coordorigin="6928,1844" coordsize="15,21" path="m6931,1857l6930,1857,6931,1858,6931,1857e" filled="t" fillcolor="#231F20" stroked="f">
                <v:path arrowok="t"/>
                <v:fill/>
              </v:shape>
              <v:shape style="position:absolute;left:6928;top:1844;width:15;height:21" coordorigin="6928,1844" coordsize="15,21" path="m6928,1855l6928,1855,6928,1856,6929,1857,6930,1857,6931,1857,6932,1856,6932,1856,6931,1856,6928,1855e" filled="t" fillcolor="#231F20" stroked="f">
                <v:path arrowok="t"/>
                <v:fill/>
              </v:shape>
              <v:shape style="position:absolute;left:6928;top:1844;width:15;height:21" coordorigin="6928,1844" coordsize="15,21" path="m6941,1856l6938,1856,6939,1857,6940,1856,6941,1856e" filled="t" fillcolor="#231F20" stroked="f">
                <v:path arrowok="t"/>
                <v:fill/>
              </v:shape>
              <v:shape style="position:absolute;left:6928;top:1844;width:15;height:21" coordorigin="6928,1844" coordsize="15,21" path="m6935,1844l6935,1845,6935,1846,6933,1848,6933,1850,6933,1850,6932,1852,6931,1856,6932,1856,6932,1855,6933,1854,6942,1854,6942,1853,6943,1852,6942,1851,6941,1849,6940,1849,6939,1848,6938,1847,6937,1846,6936,1846,6936,1845,6936,1845,6935,1844e" filled="t" fillcolor="#231F20" stroked="f">
                <v:path arrowok="t"/>
                <v:fill/>
              </v:shape>
            </v:group>
            <v:group style="position:absolute;left:6941;top:1854;width:15;height:18" coordorigin="6941,1854" coordsize="15,18">
              <v:shape style="position:absolute;left:6941;top:1854;width:15;height:18" coordorigin="6941,1854" coordsize="15,18" path="m6947,1854l6947,1854,6947,1855,6947,1855,6946,1856,6947,1856,6946,1859,6946,1860,6943,1862,6943,1866,6942,1866,6942,1866,6942,1866,6941,1867,6941,1868,6943,1869,6945,1869,6946,1870,6948,1871,6951,1872,6952,1870,6952,1870,6950,1869,6949,1869,6948,1868,6947,1868,6947,1868,6946,1867,6945,1867,6944,1866,6942,1866,6942,1866,6944,1866,6944,1866,6946,1865,6946,1863,6947,1863,6952,1863,6950,1862,6948,1862,6947,1861,6947,1860,6948,1859,6948,1858,6949,1857,6952,1857,6950,1857,6949,1855,6947,1854e" filled="t" fillcolor="#231F20" stroked="f">
                <v:path arrowok="t"/>
                <v:fill/>
              </v:shape>
              <v:shape style="position:absolute;left:6941;top:1854;width:15;height:18" coordorigin="6941,1854" coordsize="15,18" path="m6952,1863l6947,1863,6949,1864,6950,1865,6951,1865,6951,1865,6951,1864,6952,1864,6952,1863e" filled="t" fillcolor="#231F20" stroked="f">
                <v:path arrowok="t"/>
                <v:fill/>
              </v:shape>
              <v:shape style="position:absolute;left:6941;top:1854;width:15;height:18" coordorigin="6941,1854" coordsize="15,18" path="m6952,1857l6949,1857,6950,1858,6950,1858,6952,1859,6953,1859,6954,1860,6955,1861,6955,1863,6956,1863,6956,1862,6957,1861,6956,1861,6956,1860,6956,1859,6956,1859,6955,1859,6954,1858,6953,1858,6952,1857e" filled="t" fillcolor="#231F20" stroked="f">
                <v:path arrowok="t"/>
                <v:fill/>
              </v:shape>
            </v:group>
            <v:group style="position:absolute;left:6957;top:1861;width:16;height:19" coordorigin="6957,1861" coordsize="16,19">
              <v:shape style="position:absolute;left:6957;top:1861;width:16;height:19" coordorigin="6957,1861" coordsize="16,19" path="m6969,1877l6967,1877,6968,1878,6968,1879,6969,1880,6969,1880,6970,1880,6970,1880,6970,1879,6969,1878,6969,1877e" filled="t" fillcolor="#231F20" stroked="f">
                <v:path arrowok="t"/>
                <v:fill/>
              </v:shape>
              <v:shape style="position:absolute;left:6957;top:1861;width:16;height:19" coordorigin="6957,1861" coordsize="16,19" path="m6959,1861l6959,1861,6958,1861,6958,1862,6959,1863,6958,1865,6958,1868,6958,1869,6957,1871,6958,1872,6957,1872,6957,1874,6959,1877,6964,1879,6967,1877,6969,1877,6970,1877,6965,1877,6964,1877,6963,1876,6962,1875,6960,1874,6959,1872,6960,1869,6960,1867,6962,1865,6962,1862,6961,1862,6959,1861e" filled="t" fillcolor="#231F20" stroked="f">
                <v:path arrowok="t"/>
                <v:fill/>
              </v:shape>
              <v:shape style="position:absolute;left:6957;top:1861;width:16;height:19" coordorigin="6957,1861" coordsize="16,19" path="m6969,1865l6970,1870,6969,1874,6965,1877,6970,1877,6969,1876,6970,1873,6971,1870,6972,1868,6972,1867,6973,1867,6973,1867,6971,1865,6969,1865e" filled="t" fillcolor="#231F20" stroked="f">
                <v:path arrowok="t"/>
                <v:fill/>
              </v:shape>
              <v:shape style="position:absolute;left:6957;top:1861;width:16;height:19" coordorigin="6957,1861" coordsize="16,19" path="m6973,1867l6972,1867,6973,1867e" filled="t" fillcolor="#231F20" stroked="f">
                <v:path arrowok="t"/>
                <v:fill/>
              </v:shape>
            </v:group>
            <v:group style="position:absolute;left:6982;top:1870;width:14;height:16" coordorigin="6982,1870" coordsize="14,16">
              <v:shape style="position:absolute;left:6982;top:1870;width:14;height:16" coordorigin="6982,1870" coordsize="14,16" path="m6992,1885l6991,1885,6992,1886,6992,1885e" filled="t" fillcolor="#231F20" stroked="f">
                <v:path arrowok="t"/>
                <v:fill/>
              </v:shape>
              <v:shape style="position:absolute;left:6982;top:1870;width:14;height:16" coordorigin="6982,1870" coordsize="14,16" path="m6989,1884l6988,1884,6989,1885,6991,1885,6989,1884e" filled="t" fillcolor="#231F20" stroked="f">
                <v:path arrowok="t"/>
                <v:fill/>
              </v:shape>
              <v:shape style="position:absolute;left:6982;top:1870;width:14;height:16" coordorigin="6982,1870" coordsize="14,16" path="m6994,1882l6992,1885,6993,1885,6995,1884,6995,1882,6994,1882e" filled="t" fillcolor="#231F20" stroked="f">
                <v:path arrowok="t"/>
                <v:fill/>
              </v:shape>
              <v:shape style="position:absolute;left:6982;top:1870;width:14;height:16" coordorigin="6982,1870" coordsize="14,16" path="m6989,1870l6988,1871,6986,1871,6984,1873,6983,1875,6982,1878,6983,1881,6985,1884,6985,1884,6986,1885,6988,1884,6989,1884,6987,1883,6985,1880,6985,1879,6985,1876,6985,1876,6985,1875,6986,1875,6987,1874,6988,1873,6989,1872,6991,1872,6996,1872,6994,1871,6993,1871,6990,1871,6989,1870e" filled="t" fillcolor="#231F20" stroked="f">
                <v:path arrowok="t"/>
                <v:fill/>
              </v:shape>
              <v:shape style="position:absolute;left:6982;top:1870;width:14;height:16" coordorigin="6982,1870" coordsize="14,16" path="m6996,1872l6991,1872,6994,1872,6994,1873,6995,1873,6995,1874,6996,1874,6996,1874,6996,1872e" filled="t" fillcolor="#231F20" stroked="f">
                <v:path arrowok="t"/>
                <v:fill/>
              </v:shape>
              <v:shape style="position:absolute;left:6982;top:1870;width:14;height:16" coordorigin="6982,1870" coordsize="14,16" path="m6996,1871l6994,1871,6996,1871e" filled="t" fillcolor="#231F20" stroked="f">
                <v:path arrowok="t"/>
                <v:fill/>
              </v:shape>
              <v:shape style="position:absolute;left:6982;top:1870;width:14;height:16" coordorigin="6982,1870" coordsize="14,16" path="m6991,1870l6990,1871,6993,1871,6993,1870,6991,1870e" filled="t" fillcolor="#231F20" stroked="f">
                <v:path arrowok="t"/>
                <v:fill/>
              </v:shape>
            </v:group>
            <v:group style="position:absolute;left:6996;top:1870;width:16;height:16" coordorigin="6996,1870" coordsize="16,16">
              <v:shape style="position:absolute;left:6996;top:1870;width:16;height:16" coordorigin="6996,1870" coordsize="16,16" path="m7009,1881l7006,1881,7007,1882,7007,1885,7009,1886,7010,1886,7012,1887,7012,1885,7010,1885,7009,1884,7009,1882,7009,1882,7009,1881e" filled="t" fillcolor="#231F20" stroked="f">
                <v:path arrowok="t"/>
                <v:fill/>
              </v:shape>
              <v:shape style="position:absolute;left:6996;top:1870;width:16;height:16" coordorigin="6996,1870" coordsize="16,16" path="m7001,1870l7002,1872,7003,1873,7002,1874,7001,1875,7001,1876,7000,1878,7000,1879,7000,1879,6999,1880,6999,1881,6998,1882,6998,1883,6996,1884,6996,1885,6997,1885,6999,1886,6999,1885,6999,1884,7000,1883,7000,1882,7001,1881,7009,1881,7009,1881,7008,1880,7008,1877,7007,1877,7007,1876,7006,1876,7006,1875,7006,1875,7006,1874,7005,1873,7005,1872,7005,1872,7005,1871,7004,1871,7001,1870e" filled="t" fillcolor="#231F20" stroked="f">
                <v:path arrowok="t"/>
                <v:fill/>
              </v:shape>
              <v:shape style="position:absolute;left:6996;top:1870;width:16;height:16" coordorigin="6996,1870" coordsize="16,16" path="m7012,1885l7010,1885,7012,1885,7012,1885e" filled="t" fillcolor="#231F20" stroked="f">
                <v:path arrowok="t"/>
                <v:fill/>
              </v:shape>
              <v:shape style="position:absolute;left:6996;top:1870;width:16;height:16" coordorigin="6996,1870" coordsize="16,16" path="m7009,1881l7001,1881,7003,1881,7005,1882,7006,1881,7009,1881,7009,1881e" filled="t" fillcolor="#231F20" stroked="f">
                <v:path arrowok="t"/>
                <v:fill/>
              </v:shape>
            </v:group>
            <v:group style="position:absolute;left:7002;top:1876;width:3;height:4" coordorigin="7002,1876" coordsize="3,4">
              <v:shape style="position:absolute;left:7002;top:1876;width:3;height:4" coordorigin="7002,1876" coordsize="3,4" path="m7005,1880l7003,1880,7004,1880,7005,1880e" filled="t" fillcolor="#231F20" stroked="f">
                <v:path arrowok="t"/>
                <v:fill/>
              </v:shape>
              <v:shape style="position:absolute;left:7002;top:1876;width:3;height:4" coordorigin="7002,1876" coordsize="3,4" path="m7004,1876l7003,1877,7002,1878,7002,1879,7002,1880,7003,1880,7005,1880,7005,1879,7005,1878,7005,1878,7005,1877,7004,1877,7004,1877,7004,1876,7004,1876e" filled="t" fillcolor="#231F20" stroked="f">
                <v:path arrowok="t"/>
                <v:fill/>
              </v:shape>
            </v:group>
            <v:group style="position:absolute;left:7012;top:1869;width:18;height:17" coordorigin="7012,1869" coordsize="18,17">
              <v:shape style="position:absolute;left:7012;top:1869;width:18;height:17" coordorigin="7012,1869" coordsize="18,17" path="m7013,1871l7012,1871,7012,1872,7012,1872,7013,1873,7013,1874,7014,1877,7015,1880,7013,1883,7013,1884,7012,1884,7012,1885,7013,1885,7014,1885,7015,1885,7017,1885,7017,1884,7017,1884,7016,1883,7015,1883,7015,1881,7015,1879,7015,1879,7016,1878,7016,1877,7016,1876,7015,1876,7015,1875,7016,1875,7019,1875,7017,1873,7016,1871,7013,1871,7013,1871e" filled="t" fillcolor="#231F20" stroked="f">
                <v:path arrowok="t"/>
                <v:fill/>
              </v:shape>
              <v:shape style="position:absolute;left:7012;top:1869;width:18;height:17" coordorigin="7012,1869" coordsize="18,17" path="m7026,1882l7026,1883,7027,1883,7028,1883,7030,1883,7030,1882,7027,1882,7026,1882e" filled="t" fillcolor="#231F20" stroked="f">
                <v:path arrowok="t"/>
                <v:fill/>
              </v:shape>
              <v:shape style="position:absolute;left:7012;top:1869;width:18;height:17" coordorigin="7012,1869" coordsize="18,17" path="m7030,1883l7028,1883,7030,1883e" filled="t" fillcolor="#231F20" stroked="f">
                <v:path arrowok="t"/>
                <v:fill/>
              </v:shape>
              <v:shape style="position:absolute;left:7012;top:1869;width:18;height:17" coordorigin="7012,1869" coordsize="18,17" path="m7028,1872l7026,1872,7026,1873,7026,1874,7027,1874,7027,1877,7027,1879,7028,1880,7027,1882,7027,1882,7030,1882,7030,1882,7029,1882,7029,1881,7029,1881,7029,1879,7028,1878,7028,1875,7028,1874,7028,1872e" filled="t" fillcolor="#231F20" stroked="f">
                <v:path arrowok="t"/>
                <v:fill/>
              </v:shape>
              <v:shape style="position:absolute;left:7012;top:1869;width:18;height:17" coordorigin="7012,1869" coordsize="18,17" path="m7024,1877l7019,1877,7019,1878,7020,1878,7021,1879,7022,1880,7022,1879,7023,1879,7023,1878,7024,1877e" filled="t" fillcolor="#231F20" stroked="f">
                <v:path arrowok="t"/>
                <v:fill/>
              </v:shape>
              <v:shape style="position:absolute;left:7012;top:1869;width:18;height:17" coordorigin="7012,1869" coordsize="18,17" path="m7023,1879l7022,1879,7022,1879,7023,1879e" filled="t" fillcolor="#231F20" stroked="f">
                <v:path arrowok="t"/>
                <v:fill/>
              </v:shape>
              <v:shape style="position:absolute;left:7012;top:1869;width:18;height:17" coordorigin="7012,1869" coordsize="18,17" path="m7019,1875l7016,1875,7017,1876,7018,1876,7018,1877,7019,1877,7024,1877,7024,1876,7022,1876,7021,1876,7019,1875e" filled="t" fillcolor="#231F20" stroked="f">
                <v:path arrowok="t"/>
                <v:fill/>
              </v:shape>
              <v:shape style="position:absolute;left:7012;top:1869;width:18;height:17" coordorigin="7012,1869" coordsize="18,17" path="m7026,1869l7025,1869,7025,1871,7023,1874,7022,1875,7022,1875,7022,1876,7024,1876,7024,1874,7026,1872,7028,1872,7028,1871,7029,1871,7029,1869,7027,1869,7026,1869,7026,1869,7026,1869e" filled="t" fillcolor="#231F20" stroked="f">
                <v:path arrowok="t"/>
                <v:fill/>
              </v:shape>
              <v:shape style="position:absolute;left:7012;top:1869;width:18;height:17" coordorigin="7012,1869" coordsize="18,17" path="m7014,1871l7013,1871,7016,1871,7015,1871,7014,1871e" filled="t" fillcolor="#231F20" stroked="f">
                <v:path arrowok="t"/>
                <v:fill/>
              </v:shape>
              <v:shape style="position:absolute;left:7012;top:1869;width:18;height:17" coordorigin="7012,1869" coordsize="18,17" path="m7028,1869l7027,1869,7029,1869,7029,1869,7028,1869e" filled="t" fillcolor="#231F20" stroked="f">
                <v:path arrowok="t"/>
                <v:fill/>
              </v:shape>
            </v:group>
            <v:group style="position:absolute;left:7034;top:1867;width:8;height:8" coordorigin="7034,1867" coordsize="8,8">
              <v:shape style="position:absolute;left:7034;top:1867;width:8;height:8" coordorigin="7034,1867" coordsize="8,8" path="m7038,1867l7036,1868,7034,1869,7034,1871,7035,1873,7035,1875,7035,1875,7036,1875,7037,1875,7039,1873,7040,1873,7041,1872,7042,1871,7041,1869,7040,1868,7038,1867e" filled="t" fillcolor="#231F20" stroked="f">
                <v:path arrowok="t"/>
                <v:fill/>
              </v:shape>
              <v:shape style="position:absolute;left:7034;top:1867;width:8;height:8" coordorigin="7034,1867" coordsize="8,8" path="m7037,1875l7036,1875,7037,1875e" filled="t" fillcolor="#231F20" stroked="f">
                <v:path arrowok="t"/>
                <v:fill/>
              </v:shape>
            </v:group>
            <v:group style="position:absolute;left:7031;top:1866;width:13;height:17" coordorigin="7031,1866" coordsize="13,17">
              <v:shape style="position:absolute;left:7031;top:1866;width:13;height:17" coordorigin="7031,1866" coordsize="13,17" path="m7032,1867l7031,1868,7031,1869,7031,1869,7032,1870,7032,1874,7034,1878,7033,1881,7033,1881,7033,1882,7034,1882,7036,1882,7037,1881,7037,1880,7035,1880,7035,1877,7036,1876,7038,1875,7039,1875,7040,1875,7041,1875,7042,1875,7042,1874,7043,1873,7043,1873,7043,1870,7043,1869,7043,1868,7042,1867,7034,1867,7032,1867e" filled="t" fillcolor="#231F20" stroked="f">
                <v:path arrowok="t"/>
                <v:fill/>
              </v:shape>
              <v:shape style="position:absolute;left:7031;top:1866;width:13;height:17" coordorigin="7031,1866" coordsize="13,17" path="m7039,1875l7038,1875,7039,1876e" filled="t" fillcolor="#231F20" stroked="f">
                <v:path arrowok="t"/>
                <v:fill/>
              </v:shape>
              <v:shape style="position:absolute;left:7031;top:1866;width:13;height:17" coordorigin="7031,1866" coordsize="13,17" path="m7040,1866l7037,1866,7034,1867,7042,1867,7040,1866e" filled="t" fillcolor="#231F20" stroked="f">
                <v:path arrowok="t"/>
                <v:fill/>
              </v:shape>
            </v:group>
            <v:group style="position:absolute;left:7053;top:1853;width:14;height:16" coordorigin="7053,1853" coordsize="14,16">
              <v:shape style="position:absolute;left:7053;top:1853;width:14;height:16" coordorigin="7053,1853" coordsize="14,16" path="m7062,1853l7060,1854,7058,1854,7056,1856,7055,1857,7054,1859,7054,1860,7053,1861,7053,1863,7054,1864,7054,1865,7055,1867,7056,1868,7057,1869,7063,1869,7065,1868,7062,1868,7059,1868,7059,1867,7058,1866,7058,1866,7057,1866,7057,1866,7055,1864,7055,1861,7055,1859,7056,1856,7059,1855,7064,1855,7063,1855,7063,1854,7060,1854,7059,1854,7063,1854,7063,1854,7062,1853e" filled="t" fillcolor="#231F20" stroked="f">
                <v:path arrowok="t"/>
                <v:fill/>
              </v:shape>
              <v:shape style="position:absolute;left:7053;top:1853;width:14;height:16" coordorigin="7053,1853" coordsize="14,16" path="m7065,1863l7066,1865,7064,1867,7062,1868,7065,1868,7065,1868,7067,1865,7067,1863,7065,1863e" filled="t" fillcolor="#231F20" stroked="f">
                <v:path arrowok="t"/>
                <v:fill/>
              </v:shape>
              <v:shape style="position:absolute;left:7053;top:1853;width:14;height:16" coordorigin="7053,1853" coordsize="14,16" path="m7064,1855l7059,1855,7062,1856,7063,1856,7063,1856,7064,1856,7064,1855,7064,1855e" filled="t" fillcolor="#231F20" stroked="f">
                <v:path arrowok="t"/>
                <v:fill/>
              </v:shape>
            </v:group>
            <v:group style="position:absolute;left:7067;top:1838;width:22;height:27" coordorigin="7067,1838" coordsize="22,27">
              <v:shape style="position:absolute;left:7067;top:1838;width:22;height:27" coordorigin="7067,1838" coordsize="22,27" path="m7069,1847l7068,1848,7067,1849,7067,1849,7067,1850,7067,1850,7068,1850,7069,1852,7069,1852,7069,1853,7069,1855,7069,1856,7069,1858,7070,1859,7070,1860,7070,1861,7070,1863,7069,1863,7069,1864,7069,1864,7069,1865,7069,1865,7071,1865,7071,1863,7072,1863,7072,1861,7072,1861,7071,1860,7071,1858,7072,1857,7073,1855,7075,1854,7078,1854,7076,1852,7074,1851,7071,1849,7070,1848,7070,1847,7069,1847e" filled="t" fillcolor="#231F20" stroked="f">
                <v:path arrowok="t"/>
                <v:fill/>
              </v:shape>
              <v:shape style="position:absolute;left:7067;top:1838;width:22;height:27" coordorigin="7067,1838" coordsize="22,27" path="m7078,1854l7075,1854,7076,1855,7078,1856,7077,1857,7077,1858,7078,1858,7079,1857,7080,1856,7081,1855,7081,1855,7080,1855,7079,1855,7078,1854e" filled="t" fillcolor="#231F20" stroked="f">
                <v:path arrowok="t"/>
                <v:fill/>
              </v:shape>
              <v:shape style="position:absolute;left:7067;top:1838;width:22;height:27" coordorigin="7067,1838" coordsize="22,27" path="m7080,1854l7080,1855,7081,1855,7081,1855,7081,1855,7080,1854e" filled="t" fillcolor="#231F20" stroked="f">
                <v:path arrowok="t"/>
                <v:fill/>
              </v:shape>
              <v:shape style="position:absolute;left:7067;top:1838;width:22;height:27" coordorigin="7067,1838" coordsize="22,27" path="m7081,1854l7081,1855,7081,1855,7081,1854e" filled="t" fillcolor="#231F20" stroked="f">
                <v:path arrowok="t"/>
                <v:fill/>
              </v:shape>
              <v:shape style="position:absolute;left:7067;top:1838;width:22;height:27" coordorigin="7067,1838" coordsize="22,27" path="m7087,1842l7076,1842,7078,1846,7080,1851,7081,1852,7081,1853,7081,1853,7081,1853,7081,1854,7081,1854,7081,1854,7082,1854,7084,1852,7086,1850,7087,1849,7087,1848,7087,1848,7089,1847,7088,1845,7088,1843,7087,1842e" filled="t" fillcolor="#231F20" stroked="f">
                <v:path arrowok="t"/>
                <v:fill/>
              </v:shape>
              <v:shape style="position:absolute;left:7067;top:1838;width:22;height:27" coordorigin="7067,1838" coordsize="22,27" path="m7080,1838l7079,1839,7077,1839,7076,1841,7074,1842,7074,1842,7074,1843,7075,1843,7075,1843,7076,1842,7087,1842,7087,1841,7084,1839,7079,1839,7077,1839,7084,1839,7082,1838,7080,1838e" filled="t" fillcolor="#231F20" stroked="f">
                <v:path arrowok="t"/>
                <v:fill/>
              </v:shape>
            </v:group>
            <v:group style="position:absolute;left:7080;top:1815;width:20;height:27" coordorigin="7080,1815" coordsize="20,27">
              <v:shape style="position:absolute;left:7080;top:1815;width:20;height:27" coordorigin="7080,1815" coordsize="20,27" path="m7091,1841l7091,1841,7090,1842,7091,1842,7092,1842,7093,1841,7091,1841e" filled="t" fillcolor="#231F20" stroked="f">
                <v:path arrowok="t"/>
                <v:fill/>
              </v:shape>
              <v:shape style="position:absolute;left:7080;top:1815;width:20;height:27" coordorigin="7080,1815" coordsize="20,27" path="m7093,1840l7090,1840,7091,1840,7091,1841,7093,1841,7093,1840,7093,1840e" filled="t" fillcolor="#231F20" stroked="f">
                <v:path arrowok="t"/>
                <v:fill/>
              </v:shape>
              <v:shape style="position:absolute;left:7080;top:1815;width:20;height:27" coordorigin="7080,1815" coordsize="20,27" path="m7089,1837l7085,1837,7085,1838,7086,1838,7088,1838,7088,1839,7089,1839,7089,1840,7090,1840,7093,1840,7094,1839,7092,1839,7092,1838,7090,1838,7090,1838,7089,1837e" filled="t" fillcolor="#231F20" stroked="f">
                <v:path arrowok="t"/>
                <v:fill/>
              </v:shape>
              <v:shape style="position:absolute;left:7080;top:1815;width:20;height:27" coordorigin="7080,1815" coordsize="20,27" path="m7094,1838l7092,1839,7094,1839,7094,1838e" filled="t" fillcolor="#231F20" stroked="f">
                <v:path arrowok="t"/>
                <v:fill/>
              </v:shape>
              <v:shape style="position:absolute;left:7080;top:1815;width:20;height:27" coordorigin="7080,1815" coordsize="20,27" path="m7087,1827l7087,1827,7086,1828,7086,1828,7086,1829,7086,1829,7087,1829,7088,1833,7090,1837,7090,1838,7092,1838,7092,1835,7091,1833,7091,1832,7090,1831,7090,1830,7095,1830,7094,1830,7093,1830,7092,1829,7091,1828,7089,1828,7089,1827,7089,1827,7087,1827e" filled="t" fillcolor="#231F20" stroked="f">
                <v:path arrowok="t"/>
                <v:fill/>
              </v:shape>
              <v:shape style="position:absolute;left:7080;top:1815;width:20;height:27" coordorigin="7080,1815" coordsize="20,27" path="m7089,1837l7084,1837,7084,1838,7085,1837,7089,1837e" filled="t" fillcolor="#231F20" stroked="f">
                <v:path arrowok="t"/>
                <v:fill/>
              </v:shape>
              <v:shape style="position:absolute;left:7080;top:1815;width:20;height:27" coordorigin="7080,1815" coordsize="20,27" path="m7085,1835l7082,1835,7083,1837,7084,1837,7089,1837,7088,1836,7085,1836,7085,1835e" filled="t" fillcolor="#231F20" stroked="f">
                <v:path arrowok="t"/>
                <v:fill/>
              </v:shape>
              <v:shape style="position:absolute;left:7080;top:1815;width:20;height:27" coordorigin="7080,1815" coordsize="20,27" path="m7083,1832l7080,1835,7080,1836,7080,1836,7081,1836,7081,1836,7082,1835,7085,1835,7084,1834,7084,1832,7083,1832e" filled="t" fillcolor="#231F20" stroked="f">
                <v:path arrowok="t"/>
                <v:fill/>
              </v:shape>
              <v:shape style="position:absolute;left:7080;top:1815;width:20;height:27" coordorigin="7080,1815" coordsize="20,27" path="m7095,1830l7090,1830,7090,1830,7093,1832,7095,1832,7095,1833,7096,1833,7097,1833,7097,1834,7098,1834,7099,1832,7100,1831,7100,1831,7099,1830,7095,1830e" filled="t" fillcolor="#231F20" stroked="f">
                <v:path arrowok="t"/>
                <v:fill/>
              </v:shape>
              <v:shape style="position:absolute;left:7080;top:1815;width:20;height:27" coordorigin="7080,1815" coordsize="20,27" path="m7094,1815l7093,1816,7092,1817,7091,1818,7091,1819,7093,1820,7094,1822,7093,1824,7095,1826,7095,1828,7095,1828,7096,1829,7096,1830,7095,1830,7099,1830,7097,1825,7095,1822,7094,1818,7094,1817,7094,1816,7094,1815,7094,1815e" filled="t" fillcolor="#231F20" stroked="f">
                <v:path arrowok="t"/>
                <v:fill/>
              </v:shape>
            </v:group>
            <v:group style="position:absolute;left:7077;top:1840;width:9;height:11" coordorigin="7077,1840" coordsize="9,11">
              <v:shape style="position:absolute;left:7077;top:1840;width:9;height:11" coordorigin="7077,1840" coordsize="9,11" path="m7080,1840l7079,1840,7077,1841,7079,1844,7081,1846,7082,1849,7083,1849,7082,1850,7083,1850,7085,1849,7086,1846,7086,1846,7086,1845,7086,1844,7085,1844,7084,1840,7083,1840,7082,1840,7080,1840e" filled="t" fillcolor="#E8B909" stroked="f">
                <v:path arrowok="t"/>
                <v:fill/>
              </v:shape>
            </v:group>
            <v:group style="position:absolute;left:7070;top:1851;width:4;height:5" coordorigin="7070,1851" coordsize="4,5">
              <v:shape style="position:absolute;left:7070;top:1851;width:4;height:5" coordorigin="7070,1851" coordsize="4,5" path="m7070,1851l7070,1851,7070,1852,7070,1854,7071,1855,7071,1855,7072,1855,7072,1855,7072,1854,7073,1854,7073,1853,7073,1853,7073,1853,7072,1852,7071,1851,7070,1851e" filled="t" fillcolor="#E8B909" stroked="f">
                <v:path arrowok="t"/>
                <v:fill/>
              </v:shape>
              <v:shape style="position:absolute;left:7070;top:1851;width:4;height:5" coordorigin="7070,1851" coordsize="4,5" path="m7072,1855l7071,1855,7072,1855e" filled="t" fillcolor="#E8B909" stroked="f">
                <v:path arrowok="t"/>
                <v:fill/>
              </v:shape>
              <v:shape style="position:absolute;left:7070;top:1851;width:4;height:5" coordorigin="7070,1851" coordsize="4,5" path="m7073,1854l7072,1854,7073,1854e" filled="t" fillcolor="#E8B909" stroked="f">
                <v:path arrowok="t"/>
                <v:fill/>
              </v:shape>
              <v:shape style="position:absolute;left:7070;top:1851;width:4;height:5" coordorigin="7070,1851" coordsize="4,5" path="m7073,1853l7073,1853,7074,1854,7073,1853e" filled="t" fillcolor="#E8B909" stroked="f">
                <v:path arrowok="t"/>
                <v:fill/>
              </v:shape>
            </v:group>
            <v:group style="position:absolute;left:7034;top:1867;width:8;height:8" coordorigin="7034,1867" coordsize="8,8">
              <v:shape style="position:absolute;left:7034;top:1867;width:8;height:8" coordorigin="7034,1867" coordsize="8,8" path="m7038,1867l7036,1868,7034,1869,7034,1871,7035,1873,7035,1875,7035,1876,7036,1875,7037,1875,7038,1874,7040,1873,7041,1872,7042,1871,7041,1869,7040,1868,7038,1867e" filled="t" fillcolor="#E8B909" stroked="f">
                <v:path arrowok="t"/>
                <v:fill/>
              </v:shape>
            </v:group>
            <v:group style="position:absolute;left:7002;top:1876;width:3;height:5" coordorigin="7002,1876" coordsize="3,5">
              <v:shape style="position:absolute;left:7002;top:1876;width:3;height:5" coordorigin="7002,1876" coordsize="3,5" path="m7004,1876l7003,1877,7002,1878,7002,1879,7002,1881,7003,1880,7005,1880,7005,1878,7004,1877,7004,1876e" filled="t" fillcolor="#E8B909" stroked="f">
                <v:path arrowok="t"/>
                <v:fill/>
              </v:shape>
              <v:shape style="position:absolute;left:7002;top:1876;width:3;height:5" coordorigin="7002,1876" coordsize="3,5" path="m7005,1880l7003,1880,7005,1880e" filled="t" fillcolor="#E8B909" stroked="f">
                <v:path arrowok="t"/>
                <v:fill/>
              </v:shape>
            </v:group>
            <v:group style="position:absolute;left:6934;top:1848;width:6;height:7" coordorigin="6934,1848" coordsize="6,7">
              <v:shape style="position:absolute;left:6934;top:1848;width:6;height:7" coordorigin="6934,1848" coordsize="6,7" path="m6937,1848l6935,1849,6935,1850,6934,1852,6934,1853,6935,1854,6936,1854,6937,1855,6939,1855,6940,1855,6940,1854,6940,1852,6939,1850,6938,1849,6937,1849,6937,1848e" filled="t" fillcolor="#E8B909" stroked="f">
                <v:path arrowok="t"/>
                <v:fill/>
              </v:shape>
              <v:shape style="position:absolute;left:6934;top:1848;width:6;height:7" coordorigin="6934,1848" coordsize="6,7" path="m6938,1849l6937,1849,6938,1849,6938,1849e" filled="t" fillcolor="#E8B909" stroked="f">
                <v:path arrowok="t"/>
                <v:fill/>
              </v:shape>
            </v:group>
            <v:group style="position:absolute;left:6920;top:1837;width:10;height:13" coordorigin="6920,1837" coordsize="10,13">
              <v:shape style="position:absolute;left:6920;top:1837;width:10;height:13" coordorigin="6920,1837" coordsize="10,13" path="m6925,1837l6925,1837,6923,1838,6922,1839,6922,1840,6921,1840,6920,1845,6921,1845,6921,1846,6921,1847,6923,1849,6926,1850,6926,1849,6927,1849,6930,1846,6930,1844,6930,1844,6930,1842,6930,1841,6929,1840,6928,1839,6927,1838,6925,1837e" filled="t" fillcolor="#E8B909" stroked="f">
                <v:path arrowok="t"/>
                <v:fill/>
              </v:shape>
            </v:group>
            <v:group style="position:absolute;left:6935;top:1815;width:68;height:51" coordorigin="6935,1815" coordsize="68,51">
              <v:shape style="position:absolute;left:6935;top:1815;width:68;height:51" coordorigin="6935,1815" coordsize="68,51" path="m6987,1858l6968,1858,6969,1859,6973,1860,6978,1862,6982,1863,6987,1864,6991,1864,6995,1865,7000,1866,7003,1865,7002,1865,7001,1865,7001,1864,6999,1864,6998,1863,6996,1862,6996,1862,6995,1861,6994,1861,6993,1861,6992,1861,6991,1860,6990,1860,6989,1859,6988,1858,6987,1858e" filled="t" fillcolor="#FFFFFF" stroked="f">
                <v:path arrowok="t"/>
                <v:fill/>
              </v:shape>
              <v:shape style="position:absolute;left:6935;top:1815;width:68;height:51" coordorigin="6935,1815" coordsize="68,51" path="m7002,1865l7001,1865,7002,1865,7002,1865e" filled="t" fillcolor="#FFFFFF" stroked="f">
                <v:path arrowok="t"/>
                <v:fill/>
              </v:shape>
              <v:shape style="position:absolute;left:6935;top:1815;width:68;height:51" coordorigin="6935,1815" coordsize="68,51" path="m6993,1861l6992,1861,6993,1861,6993,1861e" filled="t" fillcolor="#FFFFFF" stroked="f">
                <v:path arrowok="t"/>
                <v:fill/>
              </v:shape>
              <v:shape style="position:absolute;left:6935;top:1815;width:68;height:51" coordorigin="6935,1815" coordsize="68,51" path="m6943,1815l6940,1819,6940,1822,6939,1823,6939,1824,6938,1825,6938,1826,6937,1827,6937,1828,6936,1828,6937,1829,6936,1829,6935,1831,6935,1832,6935,1833,6936,1834,6937,1835,6937,1836,6940,1839,6942,1841,6944,1843,6949,1847,6954,1851,6959,1854,6961,1855,6963,1856,6964,1857,6965,1857,6966,1858,6968,1858,6987,1858,6986,1858,6986,1857,6985,1857,6984,1857,6984,1856,6984,1856,6981,1855,6979,1853,6977,1852,6973,1849,6970,1846,6966,1843,6963,1840,6959,1836,6956,1833,6953,1829,6937,1829,6936,1828,6953,1828,6952,1828,6937,1828,6936,1828,6952,1828,6951,1827,6947,1821,6943,1815e" filled="t" fillcolor="#FFFFFF" stroked="f">
                <v:path arrowok="t"/>
                <v:fill/>
              </v:shape>
              <v:shape style="position:absolute;left:6935;top:1815;width:68;height:51" coordorigin="6935,1815" coordsize="68,51" path="m6985,1856l6984,1857,6985,1857,6985,1856e" filled="t" fillcolor="#FFFFFF" stroked="f">
                <v:path arrowok="t"/>
                <v:fill/>
              </v:shape>
              <v:shape style="position:absolute;left:6935;top:1815;width:68;height:51" coordorigin="6935,1815" coordsize="68,51" path="m6984,1856l6984,1856,6984,1856,6984,1856e" filled="t" fillcolor="#FFFFFF" stroked="f">
                <v:path arrowok="t"/>
                <v:fill/>
              </v:shape>
            </v:group>
            <v:group style="position:absolute;left:6935;top:1815;width:68;height:51" coordorigin="6935,1815" coordsize="68,51">
              <v:shape style="position:absolute;left:6935;top:1815;width:68;height:51" coordorigin="6935,1815" coordsize="68,51" path="m6938,1825l6938,1826,6937,1827,6937,1828,6936,1828,6937,1829,6936,1828,6936,1830,6935,1831,6935,1832,6935,1832,6935,1833,6935,1833,6936,1834,6937,1835,6937,1836,6940,1839,6942,1841,6944,1843,6949,1847,6954,1851,6959,1854,6961,1855,6963,1856,6964,1857,6964,1857,6964,1857,6965,1857,6966,1858,6968,1858,6969,1859,6973,1860,6978,1862,6982,1863,6987,1864,6991,1864,6995,1865,6998,1866,7000,1866,7003,1865,7002,1865,7001,1865,7001,1864,6999,1864,6998,1863,6996,1862,6996,1862,6995,1861,6994,1861,6993,1861,6993,1861,6992,1861,6991,1860,6990,1860,6989,1859,6988,1858,6986,1858,6986,1857,6985,1857,6985,1856,6984,1857,6984,1856,6984,1856,6981,1855,6979,1853,6977,1852,6973,1849,6970,1846,6966,1843,6963,1840,6959,1836,6956,1833,6951,1827,6947,1821,6943,1815,6942,1817,6940,1819,6940,1822,6939,1823,6939,1824,6938,1825xe" filled="f" stroked="t" strokeweight=".04916pt" strokecolor="#231F20">
                <v:path arrowok="t"/>
              </v:shape>
            </v:group>
            <v:group style="position:absolute;left:7006;top:1813;width:39;height:53" coordorigin="7006,1813" coordsize="39,53">
              <v:shape style="position:absolute;left:7006;top:1813;width:39;height:53" coordorigin="7006,1813" coordsize="39,53" path="m7019,1865l7010,1865,7012,1866,7016,1866,7019,1865e" filled="t" fillcolor="#FFFFFF" stroked="f">
                <v:path arrowok="t"/>
                <v:fill/>
              </v:shape>
              <v:shape style="position:absolute;left:7006;top:1813;width:39;height:53" coordorigin="7006,1813" coordsize="39,53" path="m7065,1813l7062,1818,7059,1823,7056,1827,7055,1828,7055,1829,7054,1829,7055,1829,7054,1830,7054,1830,7045,1839,7036,1848,7025,1855,7023,1856,7021,1858,7018,1859,7016,1861,7013,1862,7012,1863,7010,1863,7010,1864,7008,1864,7007,1865,7006,1865,7006,1866,7007,1866,7008,1866,7010,1865,7019,1865,7021,1865,7023,1864,7025,1864,7025,1863,7027,1863,7028,1863,7029,1863,7029,1863,7012,1863,7010,1863,7030,1863,7030,1862,7032,1862,7034,1861,7037,1860,7044,1857,7044,1857,7044,1856,7045,1856,7057,1850,7067,1842,7075,1832,7074,1828,7071,1826,7070,1822,7069,1818,7067,1817,7067,1816,7066,1815,7066,1814,7065,1813e" filled="t" fillcolor="#FFFFFF" stroked="f">
                <v:path arrowok="t"/>
                <v:fill/>
              </v:shape>
              <v:shape style="position:absolute;left:7006;top:1813;width:39;height:53" coordorigin="7006,1813" coordsize="39,53" path="m7008,1866l7007,1866,7008,1866e" filled="t" fillcolor="#FFFFFF" stroked="f">
                <v:path arrowok="t"/>
                <v:fill/>
              </v:shape>
              <v:shape style="position:absolute;left:7006;top:1813;width:39;height:53" coordorigin="7006,1813" coordsize="39,53" path="m7025,1864l7023,1864,7024,1864,7025,1864e" filled="t" fillcolor="#FFFFFF" stroked="f">
                <v:path arrowok="t"/>
                <v:fill/>
              </v:shape>
              <v:shape style="position:absolute;left:7006;top:1813;width:39;height:53" coordorigin="7006,1813" coordsize="39,53" path="m7027,1863l7025,1863,7026,1864,7026,1864,7027,1864e" filled="t" fillcolor="#FFFFFF" stroked="f">
                <v:path arrowok="t"/>
                <v:fill/>
              </v:shape>
              <v:shape style="position:absolute;left:7006;top:1813;width:39;height:53" coordorigin="7006,1813" coordsize="39,53" path="m7027,1864l7026,1864,7027,1864e" filled="t" fillcolor="#FFFFFF" stroked="f">
                <v:path arrowok="t"/>
                <v:fill/>
              </v:shape>
              <v:shape style="position:absolute;left:7006;top:1813;width:39;height:53" coordorigin="7006,1813" coordsize="39,53" path="m7029,1863l7028,1863,7029,1863e" filled="t" fillcolor="#FFFFFF" stroked="f">
                <v:path arrowok="t"/>
                <v:fill/>
              </v:shape>
              <v:shape style="position:absolute;left:7006;top:1813;width:39;height:53" coordorigin="7006,1813" coordsize="39,53" path="m7044,1857l7044,1857,7044,1857e" filled="t" fillcolor="#FFFFFF" stroked="f">
                <v:path arrowok="t"/>
                <v:fill/>
              </v:shape>
              <v:shape style="position:absolute;left:7006;top:1813;width:39;height:53" coordorigin="7006,1813" coordsize="39,53" path="m7045,1856l7044,1856,7045,1856e" filled="t" fillcolor="#FFFFFF" stroked="f">
                <v:path arrowok="t"/>
                <v:fill/>
              </v:shape>
            </v:group>
            <v:group style="position:absolute;left:7006;top:1813;width:70;height:53" coordorigin="7006,1813" coordsize="70,53">
              <v:shape style="position:absolute;left:7006;top:1813;width:70;height:53" coordorigin="7006,1813" coordsize="70,53" path="m7025,1855l7023,1856,7022,1857,7021,1858,7018,1859,7016,1861,7013,1862,7012,1863,7010,1863,7010,1864,7008,1864,7007,1865,7006,1865,7006,1866,7007,1866,7008,1866,7010,1865,7012,1866,7014,1866,7016,1866,7019,1865,7021,1865,7023,1864,7024,1864,7025,1864,7025,1863,7026,1864,7026,1864,7027,1864,7028,1863,7029,1863,7030,1862,7032,1862,7034,1861,7037,1860,7041,1858,7044,1857,7044,1857,7044,1857,7044,1856,7045,1856,7045,1856,7057,1850,7067,1842,7075,1832,7074,1828,7071,1826,7070,1822,7069,1820,7069,1818,7067,1817,7067,1817,7067,1816,7066,1815,7066,1814,7065,1813,7062,1818,7059,1823,7056,1827,7055,1828,7055,1829,7054,1829,7055,1829,7054,1830,7054,1830,7045,1839,7036,1848,7025,1855xe" filled="f" stroked="t" strokeweight=".04916pt" strokecolor="#231F20">
                <v:path arrowok="t"/>
              </v:shape>
            </v:group>
            <v:group style="position:absolute;left:6923;top:1808;width:18;height:22" coordorigin="6923,1808" coordsize="18,22">
              <v:shape style="position:absolute;left:6923;top:1808;width:18;height:22" coordorigin="6923,1808" coordsize="18,22" path="m6927,1808l6925,1810,6924,1812,6924,1814,6924,1814,6923,1816,6926,1820,6927,1823,6930,1826,6929,1826,6930,1827,6930,1827,6933,1830,6934,1829,6935,1827,6935,1825,6936,1825,6936,1824,6937,1824,6936,1823,6937,1822,6938,1820,6938,1819,6939,1817,6940,1814,6938,1814,6932,1814,6929,1811,6927,1811,6927,1808e" filled="t" fillcolor="#E8B909" stroked="f">
                <v:path arrowok="t"/>
                <v:fill/>
              </v:shape>
              <v:shape style="position:absolute;left:6923;top:1808;width:18;height:22" coordorigin="6923,1808" coordsize="18,22" path="m6941,1811l6938,1814,6940,1814,6941,1812,6941,1811,6941,1811e" filled="t" fillcolor="#E8B909" stroked="f">
                <v:path arrowok="t"/>
                <v:fill/>
              </v:shape>
            </v:group>
            <v:group style="position:absolute;left:7068;top:1805;width:19;height:25" coordorigin="7068,1805" coordsize="19,25">
              <v:shape style="position:absolute;left:7068;top:1805;width:19;height:25" coordorigin="7068,1805" coordsize="19,25" path="m7069,1808l7068,1809,7068,1811,7069,1814,7070,1815,7070,1816,7071,1817,7071,1818,7072,1820,7074,1822,7075,1825,7076,1827,7077,1828,7078,1829,7078,1829,7079,1828,7079,1828,7079,1827,7080,1827,7082,1823,7083,1820,7085,1818,7086,1817,7086,1815,7086,1814,7086,1811,7075,1811,7074,1810,7073,1810,7071,1809,7070,1808,7069,1808e" filled="t" fillcolor="#E8B909" stroked="f">
                <v:path arrowok="t"/>
                <v:fill/>
              </v:shape>
              <v:shape style="position:absolute;left:7068;top:1805;width:19;height:25" coordorigin="7068,1805" coordsize="19,25" path="m7083,1805l7082,1806,7082,1806,7081,1807,7081,1807,7080,1808,7079,1810,7077,1811,7075,1811,7086,1811,7086,1811,7084,1808,7083,1805e" filled="t" fillcolor="#E8B909" stroked="f">
                <v:path arrowok="t"/>
                <v:fill/>
              </v:shape>
            </v:group>
            <v:group style="position:absolute;left:7075;top:1787;width:19;height:17" coordorigin="7075,1787" coordsize="19,17">
              <v:shape style="position:absolute;left:7075;top:1787;width:19;height:17" coordorigin="7075,1787" coordsize="19,17" path="m7084,1787l7083,1788,7081,1788,7079,1788,7078,1789,7076,1791,7075,1792,7076,1794,7076,1797,7077,1797,7077,1798,7077,1799,7078,1800,7079,1802,7080,1804,7082,1804,7082,1804,7082,1802,7082,1801,7082,1800,7083,1800,7085,1800,7085,1799,7084,1797,7082,1794,7080,1791,7080,1791,7080,1790,7080,1789,7083,1789,7086,1789,7089,1789,7088,1788,7086,1788,7081,1788,7079,1788,7086,1788,7084,1787e" filled="t" fillcolor="#E8B909" stroked="f">
                <v:path arrowok="t"/>
                <v:fill/>
              </v:shape>
              <v:shape style="position:absolute;left:7075;top:1787;width:19;height:17" coordorigin="7075,1787" coordsize="19,17" path="m7085,1800l7083,1800,7084,1800,7084,1801,7084,1801,7085,1801,7085,1800,7085,1800e" filled="t" fillcolor="#E8B909" stroked="f">
                <v:path arrowok="t"/>
                <v:fill/>
              </v:shape>
              <v:shape style="position:absolute;left:7075;top:1787;width:19;height:17" coordorigin="7075,1787" coordsize="19,17" path="m7089,1789l7086,1789,7089,1790,7093,1792,7094,1794,7094,1794,7094,1793,7093,1791,7090,1789,7089,1789e" filled="t" fillcolor="#E8B909" stroked="f">
                <v:path arrowok="t"/>
                <v:fill/>
              </v:shape>
            </v:group>
            <v:group style="position:absolute;left:7072;top:1796;width:5;height:12" coordorigin="7072,1796" coordsize="5,12">
              <v:shape style="position:absolute;left:7072;top:1796;width:5;height:12" coordorigin="7072,1796" coordsize="5,12" path="m7074,1796l7073,1797,7073,1798,7072,1799,7077,1807,7077,1806,7077,1804,7075,1802,7075,1798,7074,1796e" filled="t" fillcolor="#E8B909" stroked="f">
                <v:path arrowok="t"/>
                <v:fill/>
              </v:shape>
            </v:group>
            <v:group style="position:absolute;left:7086;top:1798;width:4;height:3" coordorigin="7086,1798" coordsize="4,3">
              <v:shape style="position:absolute;left:7086;top:1798;width:4;height:3" coordorigin="7086,1798" coordsize="4,3" path="m7087,1798l7086,1799,7087,1800,7088,1801,7089,1801,7089,1801,7090,1800,7089,1799,7088,1799,7087,1798e" filled="t" fillcolor="#E8B909" stroked="f">
                <v:path arrowok="t"/>
                <v:fill/>
              </v:shape>
            </v:group>
            <v:group style="position:absolute;left:7085;top:1794;width:7;height:4" coordorigin="7085,1794" coordsize="7,4">
              <v:shape style="position:absolute;left:7085;top:1794;width:7;height:4" coordorigin="7085,1794" coordsize="7,4" path="m7085,1794l7085,1795,7086,1797,7089,1797,7090,1798,7092,1797,7091,1796,7090,1795,7089,1795,7088,1795,7087,1794,7085,1794e" filled="t" fillcolor="#E8B909" stroked="f">
                <v:path arrowok="t"/>
                <v:fill/>
              </v:shape>
            </v:group>
            <v:group style="position:absolute;left:7082;top:1789;width:10;height:6" coordorigin="7082,1789" coordsize="10,6">
              <v:shape style="position:absolute;left:7082;top:1789;width:10;height:6" coordorigin="7082,1789" coordsize="10,6" path="m7085,1789l7082,1791,7083,1791,7084,1791,7084,1792,7087,1793,7089,1793,7092,1795,7092,1795,7092,1794,7092,1794,7091,1793,7091,1793,7088,1791,7085,1789e" filled="t" fillcolor="#E8B909" stroked="f">
                <v:path arrowok="t"/>
                <v:fill/>
              </v:shape>
            </v:group>
            <v:group style="position:absolute;left:7087;top:1805;width:3;height:4" coordorigin="7087,1805" coordsize="3,4">
              <v:shape style="position:absolute;left:7087;top:1805;width:3;height:4" coordorigin="7087,1805" coordsize="3,4" path="m7088,1805l7087,1806,7087,1808,7087,1809,7088,1809,7089,1809,7089,1808,7089,1807,7089,1807,7088,1805e" filled="t" fillcolor="#E8B909" stroked="f">
                <v:path arrowok="t"/>
                <v:fill/>
              </v:shape>
            </v:group>
            <v:group style="position:absolute;left:7088;top:1802;width:2;height:2" coordorigin="7088,1802" coordsize="2,2">
              <v:shape style="position:absolute;left:7088;top:1802;width:2;height:2" coordorigin="7088,1802" coordsize="2,2" path="m7088,1802l7088,1803,7088,1804,7089,1804,7089,1805,7090,1805,7090,1804,7090,1804,7088,1802e" filled="t" fillcolor="#E8B909" stroked="f">
                <v:path arrowok="t"/>
                <v:fill/>
              </v:shape>
            </v:group>
            <v:group style="position:absolute;left:6930;top:1808;width:6;height:3" coordorigin="6930,1808" coordsize="6,3">
              <v:shape style="position:absolute;left:6930;top:1808;width:6;height:3" coordorigin="6930,1808" coordsize="6,3" path="m6933,1808l6931,1809,6930,1809,6931,1810,6931,1810,6932,1811,6934,1811,6936,1811,6936,1810,6935,1809,6933,1808e" filled="t" fillcolor="#E8B909" stroked="f">
                <v:path arrowok="t"/>
                <v:fill/>
              </v:shape>
            </v:group>
            <v:group style="position:absolute;left:6933;top:1798;width:3;height:8" coordorigin="6933,1798" coordsize="3,8">
              <v:shape style="position:absolute;left:6933;top:1798;width:3;height:8" coordorigin="6933,1798" coordsize="3,8" path="m6935,1798l6934,1799,6934,1799,6934,1801,6933,1802,6933,1805,6933,1805,6935,1804,6935,1802,6935,1801,6935,1799,6935,1799,6935,1798,6935,1798e" filled="t" fillcolor="#E8B909" stroked="f">
                <v:path arrowok="t"/>
                <v:fill/>
              </v:shape>
            </v:group>
            <v:group style="position:absolute;left:6915;top:1789;width:18;height:17" coordorigin="6915,1789" coordsize="18,17">
              <v:shape style="position:absolute;left:6915;top:1789;width:18;height:17" coordorigin="6915,1789" coordsize="18,17" path="m6928,1789l6926,1789,6927,1791,6927,1792,6927,1794,6924,1801,6924,1801,6924,1802,6924,1802,6926,1803,6927,1804,6929,1806,6930,1806,6930,1805,6931,1805,6931,1803,6931,1800,6933,1798,6932,1796,6932,1794,6932,1792,6932,1791,6931,1790,6930,1790,6928,1790,6928,1789e" filled="t" fillcolor="#E8B909" stroked="f">
                <v:path arrowok="t"/>
                <v:fill/>
              </v:shape>
              <v:shape style="position:absolute;left:6915;top:1789;width:18;height:17" coordorigin="6915,1789" coordsize="18,17" path="m6923,1789l6921,1789,6920,1790,6918,1791,6916,1792,6916,1793,6915,1794,6916,1794,6917,1793,6919,1792,6921,1791,6923,1790,6926,1789,6928,1789,6927,1789,6923,1789e" filled="t" fillcolor="#E8B909" stroked="f">
                <v:path arrowok="t"/>
                <v:fill/>
              </v:shape>
            </v:group>
            <v:group style="position:absolute;left:6919;top:1799;width:4;height:3" coordorigin="6919,1799" coordsize="4,3">
              <v:shape style="position:absolute;left:6919;top:1799;width:4;height:3" coordorigin="6919,1799" coordsize="4,3" path="m6922,1799l6921,1800,6919,1801,6919,1801,6919,1802,6919,1802,6921,1802,6923,1801,6923,1800,6922,1799e" filled="t" fillcolor="#DEAA0E" stroked="f">
                <v:path arrowok="t"/>
                <v:fill/>
              </v:shape>
            </v:group>
            <v:group style="position:absolute;left:6920;top:1796;width:4;height:3" coordorigin="6920,1796" coordsize="4,3">
              <v:shape style="position:absolute;left:6920;top:1796;width:4;height:3" coordorigin="6920,1796" coordsize="4,3" path="m6922,1796l6921,1797,6920,1798,6920,1799,6923,1797,6923,1797,6922,1796e" filled="t" fillcolor="#DEAA0E" stroked="f">
                <v:path arrowok="t"/>
                <v:fill/>
              </v:shape>
            </v:group>
            <v:group style="position:absolute;left:6920;top:1793;width:5;height:3" coordorigin="6920,1793" coordsize="5,3">
              <v:shape style="position:absolute;left:6920;top:1793;width:5;height:3" coordorigin="6920,1793" coordsize="5,3" path="m6924,1793l6922,1793,6921,1793,6920,1795,6920,1796,6922,1794,6923,1794,6924,1794,6924,1793,6924,1793,6924,1793e" filled="t" fillcolor="#DEAA0E" stroked="f">
                <v:path arrowok="t"/>
                <v:fill/>
              </v:shape>
            </v:group>
            <v:group style="position:absolute;left:6920;top:1804;width:2;height:3" coordorigin="6920,1804" coordsize="2,3">
              <v:shape style="position:absolute;left:6920;top:1804;width:2;height:3" coordorigin="6920,1804" coordsize="2,3" path="m6921,1804l6921,1804,6920,1805,6920,1806,6920,1806,6921,1806,6921,1806,6922,1805,6922,1805,6922,1804,6921,1804e" filled="t" fillcolor="#DEAA0E" stroked="f">
                <v:path arrowok="t"/>
                <v:fill/>
              </v:shape>
            </v:group>
            <v:group style="position:absolute;left:6908;top:1760;width:17;height:13" coordorigin="6908,1760" coordsize="17,13">
              <v:shape style="position:absolute;left:6908;top:1760;width:17;height:13" coordorigin="6908,1760" coordsize="17,13" path="m6925,1769l6915,1769,6916,1769,6916,1770,6917,1770,6917,1771,6918,1772,6919,1773,6920,1773,6922,1773,6923,1773,6923,1773,6925,1771,6925,1770,6925,1769e" filled="t" fillcolor="#E8B909" stroked="f">
                <v:path arrowok="t"/>
                <v:fill/>
              </v:shape>
              <v:shape style="position:absolute;left:6908;top:1760;width:17;height:13" coordorigin="6908,1760" coordsize="17,13" path="m6923,1773l6923,1773,6923,1773e" filled="t" fillcolor="#E8B909" stroked="f">
                <v:path arrowok="t"/>
                <v:fill/>
              </v:shape>
              <v:shape style="position:absolute;left:6908;top:1760;width:17;height:13" coordorigin="6908,1760" coordsize="17,13" path="m6915,1770l6912,1770,6913,1770,6914,1770,6914,1770,6915,1770e" filled="t" fillcolor="#E8B909" stroked="f">
                <v:path arrowok="t"/>
                <v:fill/>
              </v:shape>
              <v:shape style="position:absolute;left:6908;top:1760;width:17;height:13" coordorigin="6908,1760" coordsize="17,13" path="m6913,1760l6910,1762,6908,1764,6908,1765,6908,1767,6908,1769,6911,1770,6912,1770,6915,1770,6925,1769,6925,1768,6924,1768,6924,1767,6924,1766,6923,1765,6921,1764,6919,1763,6918,1762,6917,1762,6917,1761,6916,1761,6913,1760e" filled="t" fillcolor="#E8B909" stroked="f">
                <v:path arrowok="t"/>
                <v:fill/>
              </v:shape>
              <v:shape style="position:absolute;left:6908;top:1760;width:17;height:13" coordorigin="6908,1760" coordsize="17,13" path="m6918,1762l6917,1762,6918,1762,6918,1762e" filled="t" fillcolor="#E8B909" stroked="f">
                <v:path arrowok="t"/>
                <v:fill/>
              </v:shape>
            </v:group>
            <v:group style="position:absolute;left:6893;top:1769;width:22;height:28" coordorigin="6893,1769" coordsize="22,28">
              <v:shape style="position:absolute;left:6893;top:1769;width:22;height:28" coordorigin="6893,1769" coordsize="22,28" path="m6909,1794l6904,1794,6905,1795,6907,1796,6908,1796,6909,1796,6909,1796,6909,1795,6909,1794e" filled="t" fillcolor="#E8B909" stroked="f">
                <v:path arrowok="t"/>
                <v:fill/>
              </v:shape>
              <v:shape style="position:absolute;left:6893;top:1769;width:22;height:28" coordorigin="6893,1769" coordsize="22,28" path="m6908,1793l6904,1793,6904,1794,6904,1794,6909,1794,6908,1793,6908,1793e" filled="t" fillcolor="#E8B909" stroked="f">
                <v:path arrowok="t"/>
                <v:fill/>
              </v:shape>
              <v:shape style="position:absolute;left:6893;top:1769;width:22;height:28" coordorigin="6893,1769" coordsize="22,28" path="m6915,1776l6900,1776,6901,1777,6899,1780,6897,1783,6897,1783,6898,1786,6899,1787,6900,1788,6900,1789,6901,1791,6902,1792,6903,1793,6904,1793,6908,1793,6908,1791,6908,1790,6908,1790,6907,1788,6907,1787,6907,1786,6907,1785,6906,1784,6906,1780,6907,1779,6907,1779,6908,1779,6913,1779,6914,1777,6915,1776,6915,1776e" filled="t" fillcolor="#E8B909" stroked="f">
                <v:path arrowok="t"/>
                <v:fill/>
              </v:shape>
              <v:shape style="position:absolute;left:6893;top:1769;width:22;height:28" coordorigin="6893,1769" coordsize="22,28" path="m6913,1779l6908,1779,6908,1779,6908,1780,6908,1782,6908,1784,6909,1789,6912,1792,6913,1790,6914,1790,6914,1789,6915,1787,6915,1787,6913,1783,6913,1782,6914,1781,6913,1779,6913,1779e" filled="t" fillcolor="#E8B909" stroked="f">
                <v:path arrowok="t"/>
                <v:fill/>
              </v:shape>
              <v:shape style="position:absolute;left:6893;top:1769;width:22;height:28" coordorigin="6893,1769" coordsize="22,28" path="m6897,1771l6896,1773,6895,1774,6894,1775,6894,1777,6893,1778,6893,1780,6894,1783,6894,1787,6895,1790,6895,1791,6895,1791,6896,1791,6897,1791,6897,1790,6897,1790,6897,1789,6896,1786,6896,1783,6897,1780,6898,1779,6898,1778,6900,1776,6915,1776,6917,1774,6915,1773,6913,1773,6909,1772,6898,1772,6897,1771e" filled="t" fillcolor="#E8B909" stroked="f">
                <v:path arrowok="t"/>
                <v:fill/>
              </v:shape>
              <v:shape style="position:absolute;left:6893;top:1769;width:22;height:28" coordorigin="6893,1769" coordsize="22,28" path="m6897,1791l6896,1791,6897,1791e" filled="t" fillcolor="#E8B909" stroked="f">
                <v:path arrowok="t"/>
                <v:fill/>
              </v:shape>
              <v:shape style="position:absolute;left:6893;top:1769;width:22;height:28" coordorigin="6893,1769" coordsize="22,28" path="m6914,1790l6913,1790,6914,1790e" filled="t" fillcolor="#E8B909" stroked="f">
                <v:path arrowok="t"/>
                <v:fill/>
              </v:shape>
              <v:shape style="position:absolute;left:6893;top:1769;width:22;height:28" coordorigin="6893,1769" coordsize="22,28" path="m6907,1779l6907,1779,6907,1779e" filled="t" fillcolor="#E8B909" stroked="f">
                <v:path arrowok="t"/>
                <v:fill/>
              </v:shape>
              <v:shape style="position:absolute;left:6893;top:1769;width:22;height:28" coordorigin="6893,1769" coordsize="22,28" path="m6915,1772l6913,1773,6915,1773,6915,1772e" filled="t" fillcolor="#E8B909" stroked="f">
                <v:path arrowok="t"/>
                <v:fill/>
              </v:shape>
              <v:shape style="position:absolute;left:6893;top:1769;width:22;height:28" coordorigin="6893,1769" coordsize="22,28" path="m6905,1769l6903,1769,6902,1769,6901,1770,6900,1770,6898,1771,6898,1772,6909,1772,6908,1770,6901,1770,6900,1770,6908,1770,6906,1769,6905,1769e" filled="t" fillcolor="#E8B909" stroked="f">
                <v:path arrowok="t"/>
                <v:fill/>
              </v:shape>
            </v:group>
            <v:group style="position:absolute;left:6915;top:1773;width:15;height:15" coordorigin="6915,1773" coordsize="15,15">
              <v:shape style="position:absolute;left:6915;top:1773;width:15;height:15" coordorigin="6915,1773" coordsize="15,15" path="m6926,1773l6925,1774,6923,1775,6921,1775,6919,1776,6917,1777,6916,1779,6916,1780,6915,1781,6916,1782,6916,1783,6916,1783,6917,1784,6917,1785,6917,1786,6917,1786,6917,1788,6917,1788,6918,1788,6921,1786,6930,1786,6930,1785,6930,1785,6930,1785,6930,1784,6929,1783,6929,1783,6929,1782,6928,1779,6928,1776,6926,1773,6926,1773e" filled="t" fillcolor="#E8B909" stroked="f">
                <v:path arrowok="t"/>
                <v:fill/>
              </v:shape>
              <v:shape style="position:absolute;left:6915;top:1773;width:15;height:15" coordorigin="6915,1773" coordsize="15,15" path="m6930,1786l6921,1786,6926,1787,6930,1787,6930,1786,6930,1786e" filled="t" fillcolor="#E8B909" stroked="f">
                <v:path arrowok="t"/>
                <v:fill/>
              </v:shape>
            </v:group>
            <v:group style="position:absolute;left:7077;top:1770;width:14;height:17" coordorigin="7077,1770" coordsize="14,17">
              <v:shape style="position:absolute;left:7077;top:1770;width:14;height:17" coordorigin="7077,1770" coordsize="14,17" path="m7091,1784l7087,1784,7091,1787,7091,1784e" filled="t" fillcolor="#FFF200" stroked="f">
                <v:path arrowok="t"/>
                <v:fill/>
              </v:shape>
              <v:shape style="position:absolute;left:7077;top:1770;width:14;height:17" coordorigin="7077,1770" coordsize="14,17" path="m7081,1770l7080,1772,7079,1775,7079,1778,7078,1781,7077,1784,7077,1786,7077,1786,7078,1786,7079,1786,7083,1785,7087,1784,7091,1784,7092,1782,7093,1776,7090,1772,7085,1772,7082,1772,7081,1770e" filled="t" fillcolor="#FFF200" stroked="f">
                <v:path arrowok="t"/>
                <v:fill/>
              </v:shape>
              <v:shape style="position:absolute;left:7077;top:1770;width:14;height:17" coordorigin="7077,1770" coordsize="14,17" path="m7079,1786l7078,1786,7079,1786,7079,1786e" filled="t" fillcolor="#FFF200" stroked="f">
                <v:path arrowok="t"/>
                <v:fill/>
              </v:shape>
              <v:shape style="position:absolute;left:7077;top:1770;width:14;height:17" coordorigin="7077,1770" coordsize="14,17" path="m7088,1771l7087,1772,7085,1772,7090,1772,7090,1772,7089,1772,7088,1771e" filled="t" fillcolor="#FFF200" stroked="f">
                <v:path arrowok="t"/>
                <v:fill/>
              </v:shape>
            </v:group>
            <v:group style="position:absolute;left:7082;top:1758;width:18;height:12" coordorigin="7082,1758" coordsize="18,12">
              <v:shape style="position:absolute;left:7082;top:1758;width:18;height:12" coordorigin="7082,1758" coordsize="18,12" path="m7082,1762l7082,1766,7082,1768,7085,1770,7088,1770,7089,1769,7090,1769,7090,1768,7091,1767,7091,1767,7092,1766,7098,1766,7100,1764,7100,1764,7099,1763,7085,1763,7082,1762e" filled="t" fillcolor="#E8B909" stroked="f">
                <v:path arrowok="t"/>
                <v:fill/>
              </v:shape>
              <v:shape style="position:absolute;left:7082;top:1758;width:18;height:12" coordorigin="7082,1758" coordsize="18,12" path="m7098,1766l7092,1766,7095,1767,7098,1767e" filled="t" fillcolor="#E8B909" stroked="f">
                <v:path arrowok="t"/>
                <v:fill/>
              </v:shape>
              <v:shape style="position:absolute;left:7082;top:1758;width:18;height:12" coordorigin="7082,1758" coordsize="18,12" path="m7094,1758l7092,1758,7091,1759,7090,1760,7089,1761,7088,1761,7088,1761,7088,1762,7085,1763,7099,1763,7099,1762,7099,1761,7089,1761,7089,1761,7099,1761,7098,1760,7098,1760,7096,1759,7094,1758e" filled="t" fillcolor="#E8B909" stroked="f">
                <v:path arrowok="t"/>
                <v:fill/>
              </v:shape>
            </v:group>
            <v:group style="position:absolute;left:7091;top:1765;width:25;height:29" coordorigin="7091,1765" coordsize="25,29">
              <v:shape style="position:absolute;left:7091;top:1765;width:25;height:29" coordorigin="7091,1765" coordsize="25,29" path="m7102,1770l7096,1770,7098,1771,7099,1771,7100,1773,7100,1774,7101,1775,7101,1781,7100,1785,7099,1786,7100,1791,7101,1792,7101,1793,7103,1794,7103,1793,7104,1793,7104,1792,7104,1791,7105,1791,7106,1789,7108,1787,7109,1785,7109,1782,7110,1780,7108,1778,7108,1777,7107,1774,7105,1772,7102,1770,7102,1770e" filled="t" fillcolor="#E8B909" stroked="f">
                <v:path arrowok="t"/>
                <v:fill/>
              </v:shape>
              <v:shape style="position:absolute;left:7091;top:1765;width:25;height:29" coordorigin="7091,1765" coordsize="25,29" path="m7108,1769l7102,1769,7103,1769,7104,1769,7105,1770,7105,1770,7106,1770,7108,1773,7110,1776,7112,1779,7112,1782,7113,1787,7113,1788,7114,1788,7115,1789,7116,1788,7116,1788,7116,1787,7115,1786,7115,1785,7116,1783,7116,1781,7115,1779,7115,1776,7115,1775,7114,1773,7112,1770,7108,1769e" filled="t" fillcolor="#E8B909" stroked="f">
                <v:path arrowok="t"/>
                <v:fill/>
              </v:shape>
              <v:shape style="position:absolute;left:7091;top:1765;width:25;height:29" coordorigin="7091,1765" coordsize="25,29" path="m7093,1769l7092,1769,7092,1770,7091,1771,7093,1772,7093,1773,7094,1774,7094,1776,7094,1779,7095,1779,7094,1782,7094,1784,7094,1785,7095,1787,7096,1787,7097,1787,7097,1786,7097,1786,7098,1785,7098,1782,7099,1781,7099,1779,7099,1777,7098,1775,7098,1775,7098,1774,7097,1772,7096,1771,7096,1770,7096,1770,7102,1770,7102,1769,7097,1769,7093,1769e" filled="t" fillcolor="#E8B909" stroked="f">
                <v:path arrowok="t"/>
                <v:fill/>
              </v:shape>
              <v:shape style="position:absolute;left:7091;top:1765;width:25;height:29" coordorigin="7091,1765" coordsize="25,29" path="m7106,1765l7102,1765,7101,1766,7099,1767,7098,1768,7098,1768,7097,1768,7097,1769,7102,1769,7102,1769,7108,1769,7108,1769,7106,1765e" filled="t" fillcolor="#E8B909" stroked="f">
                <v:path arrowok="t"/>
                <v:fill/>
              </v:shape>
            </v:group>
            <v:group style="position:absolute;left:7081;top:1676;width:55;height:88" coordorigin="7081,1676" coordsize="55,88">
              <v:shape style="position:absolute;left:7081;top:1676;width:55;height:88" coordorigin="7081,1676" coordsize="55,88" path="m7132,1718l7125,1718,7125,1719,7124,1720,7124,1721,7123,1721,7121,1723,7120,1725,7118,1727,7118,1728,7118,1728,7118,1729,7117,1729,7114,1737,7112,1740,7112,1741,7111,1744,7108,1748,7110,1753,7110,1753,7111,1754,7111,1755,7118,1759,7121,1761,7122,1762,7123,1763,7124,1764,7125,1764,7126,1762,7126,1762,7126,1760,7127,1759,7127,1757,7127,1754,7127,1752,7126,1750,7125,1748,7124,1746,7124,1746,7122,1743,7122,1738,7125,1735,7126,1735,7128,1732,7129,1725,7129,1725,7130,1723,7130,1722,7131,1722,7131,1721,7131,1720,7132,1719,7132,1718,7132,1718e" filled="t" fillcolor="#E8B909" stroked="f">
                <v:path arrowok="t"/>
                <v:fill/>
              </v:shape>
              <v:shape style="position:absolute;left:7081;top:1676;width:55;height:88" coordorigin="7081,1676" coordsize="55,88" path="m7105,1715l7104,1716,7103,1716,7102,1716,7095,1719,7087,1721,7082,1726,7082,1728,7082,1735,7082,1740,7081,1743,7082,1748,7082,1751,7082,1756,7084,1759,7085,1760,7087,1760,7087,1758,7088,1757,7088,1754,7088,1754,7085,1754,7085,1753,7084,1753,7083,1750,7083,1746,7085,1743,7085,1742,7087,1741,7088,1739,7089,1738,7091,1738,7091,1736,7093,1736,7094,1735,7094,1735,7095,1735,7095,1735,7096,1735,7100,1734,7104,1732,7108,1730,7108,1730,7109,1730,7109,1729,7115,1727,7119,1722,7124,1718,7125,1718,7132,1718,7132,1717,7133,1716,7134,1715,7106,1715,7105,1715e" filled="t" fillcolor="#E8B909" stroked="f">
                <v:path arrowok="t"/>
                <v:fill/>
              </v:shape>
              <v:shape style="position:absolute;left:7081;top:1676;width:55;height:88" coordorigin="7081,1676" coordsize="55,88" path="m7087,1748l7086,1750,7087,1752,7086,1753,7085,1754,7088,1754,7089,1751,7087,1748e" filled="t" fillcolor="#E8B909" stroked="f">
                <v:path arrowok="t"/>
                <v:fill/>
              </v:shape>
              <v:shape style="position:absolute;left:7081;top:1676;width:55;height:88" coordorigin="7081,1676" coordsize="55,88" path="m7125,1741l7126,1743,7126,1744,7126,1745,7127,1746,7128,1746,7129,1746,7130,1746,7125,1741e" filled="t" fillcolor="#E8B909" stroked="f">
                <v:path arrowok="t"/>
                <v:fill/>
              </v:shape>
              <v:shape style="position:absolute;left:7081;top:1676;width:55;height:88" coordorigin="7081,1676" coordsize="55,88" path="m7125,1740l7125,1740,7125,1741,7125,1740e" filled="t" fillcolor="#E8B909" stroked="f">
                <v:path arrowok="t"/>
                <v:fill/>
              </v:shape>
              <v:shape style="position:absolute;left:7081;top:1676;width:55;height:88" coordorigin="7081,1676" coordsize="55,88" path="m7126,1735l7125,1735,7125,1736,7125,1738,7125,1739,7125,1740,7126,1735e" filled="t" fillcolor="#E8B909" stroked="f">
                <v:path arrowok="t"/>
                <v:fill/>
              </v:shape>
              <v:shape style="position:absolute;left:7081;top:1676;width:55;height:88" coordorigin="7081,1676" coordsize="55,88" path="m7135,1709l7111,1709,7112,1710,7112,1710,7113,1710,7114,1714,7109,1714,7106,1715,7134,1715,7134,1714,7135,1713,7135,1709e" filled="t" fillcolor="#E8B909" stroked="f">
                <v:path arrowok="t"/>
                <v:fill/>
              </v:shape>
              <v:shape style="position:absolute;left:7081;top:1676;width:55;height:88" coordorigin="7081,1676" coordsize="55,88" path="m7101,1710l7094,1710,7095,1711,7096,1711,7098,1711,7099,1711,7101,1710e" filled="t" fillcolor="#E8B909" stroked="f">
                <v:path arrowok="t"/>
                <v:fill/>
              </v:shape>
              <v:shape style="position:absolute;left:7081;top:1676;width:55;height:88" coordorigin="7081,1676" coordsize="55,88" path="m7089,1700l7085,1703,7083,1705,7083,1706,7083,1706,7083,1706,7086,1707,7093,1711,7094,1710,7101,1710,7101,1710,7103,1709,7105,1709,7106,1708,7135,1708,7134,1706,7134,1704,7101,1704,7099,1703,7097,1702,7095,1702,7093,1701,7089,1700e" filled="t" fillcolor="#E8B909" stroked="f">
                <v:path arrowok="t"/>
                <v:fill/>
              </v:shape>
              <v:shape style="position:absolute;left:7081;top:1676;width:55;height:88" coordorigin="7081,1676" coordsize="55,88" path="m7135,1708l7106,1708,7108,1709,7109,1708,7135,1708e" filled="t" fillcolor="#E8B909" stroked="f">
                <v:path arrowok="t"/>
                <v:fill/>
              </v:shape>
              <v:shape style="position:absolute;left:7081;top:1676;width:55;height:88" coordorigin="7081,1676" coordsize="55,88" path="m7135,1708l7109,1708,7109,1709,7110,1709,7135,1709,7135,1708e" filled="t" fillcolor="#E8B909" stroked="f">
                <v:path arrowok="t"/>
                <v:fill/>
              </v:shape>
              <v:shape style="position:absolute;left:7081;top:1676;width:55;height:88" coordorigin="7081,1676" coordsize="55,88" path="m7103,1703l7101,1704,7134,1704,7105,1704,7103,1703e" filled="t" fillcolor="#E8B909" stroked="f">
                <v:path arrowok="t"/>
                <v:fill/>
              </v:shape>
              <v:shape style="position:absolute;left:7081;top:1676;width:55;height:88" coordorigin="7081,1676" coordsize="55,88" path="m7088,1676l7087,1677,7087,1678,7086,1680,7085,1682,7084,1683,7083,1685,7083,1686,7084,1688,7084,1690,7085,1690,7085,1692,7088,1695,7091,1697,7094,1699,7098,1699,7101,1701,7105,1702,7105,1702,7106,1703,7105,1704,7135,1704,7134,1703,7134,1702,7134,1701,7135,1700,7135,1699,7121,1699,7116,1699,7115,1698,7113,1698,7112,1696,7112,1696,7111,1695,7112,1694,7104,1694,7102,1691,7100,1687,7097,1684,7096,1684,7096,1683,7096,1683,7095,1683,7094,1682,7094,1682,7094,1681,7093,1681,7093,1680,7092,1680,7091,1679,7091,1679,7090,1678,7089,1678,7089,1678,7089,1678,7088,1677,7088,1676e" filled="t" fillcolor="#E8B909" stroked="f">
                <v:path arrowok="t"/>
                <v:fill/>
              </v:shape>
              <v:shape style="position:absolute;left:7081;top:1676;width:55;height:88" coordorigin="7081,1676" coordsize="55,88" path="m7135,1683l7134,1684,7135,1685,7134,1685,7134,1686,7133,1687,7133,1687,7133,1688,7132,1689,7132,1690,7132,1690,7132,1690,7131,1691,7131,1692,7130,1693,7130,1694,7126,1698,7121,1699,7135,1699,7135,1697,7136,1692,7136,1690,7136,1686,7136,1685,7136,1684,7135,1683e" filled="t" fillcolor="#E8B909" stroked="f">
                <v:path arrowok="t"/>
                <v:fill/>
              </v:shape>
              <v:shape style="position:absolute;left:7081;top:1676;width:55;height:88" coordorigin="7081,1676" coordsize="55,88" path="m7104,1689l7104,1689,7104,1690,7105,1692,7105,1693,7105,1694,7112,1694,7111,1693,7111,1690,7104,1690,7104,1689e" filled="t" fillcolor="#E8B909" stroked="f">
                <v:path arrowok="t"/>
                <v:fill/>
              </v:shape>
              <v:shape style="position:absolute;left:7081;top:1676;width:55;height:88" coordorigin="7081,1676" coordsize="55,88" path="m7105,1689l7104,1690,7105,1690,7105,1689e" filled="t" fillcolor="#E8B909" stroked="f">
                <v:path arrowok="t"/>
                <v:fill/>
              </v:shape>
              <v:shape style="position:absolute;left:7081;top:1676;width:55;height:88" coordorigin="7081,1676" coordsize="55,88" path="m7107,1686l7106,1687,7106,1690,7111,1690,7112,1689,7112,1688,7109,1688,7108,1688,7108,1688,7108,1686,7107,1686e" filled="t" fillcolor="#E8B909" stroked="f">
                <v:path arrowok="t"/>
                <v:fill/>
              </v:shape>
              <v:shape style="position:absolute;left:7081;top:1676;width:55;height:88" coordorigin="7081,1676" coordsize="55,88" path="m7106,1677l7106,1677,7105,1678,7105,1679,7104,1680,7104,1681,7103,1681,7103,1682,7103,1683,7102,1688,7103,1689,7104,1689,7104,1687,7103,1685,7103,1684,7105,1682,7106,1679,7109,1679,7106,1677e" filled="t" fillcolor="#E8B909" stroked="f">
                <v:path arrowok="t"/>
                <v:fill/>
              </v:shape>
              <v:shape style="position:absolute;left:7081;top:1676;width:55;height:88" coordorigin="7081,1676" coordsize="55,88" path="m7109,1680l7109,1683,7110,1684,7110,1687,7109,1688,7112,1688,7112,1688,7112,1686,7112,1685,7111,1684,7111,1684,7111,1683,7110,1681,7109,1680e" filled="t" fillcolor="#E8B909" stroked="f">
                <v:path arrowok="t"/>
                <v:fill/>
              </v:shape>
              <v:shape style="position:absolute;left:7081;top:1676;width:55;height:88" coordorigin="7081,1676" coordsize="55,88" path="m7097,1684l7096,1684,7097,1684,7097,1684e" filled="t" fillcolor="#E8B909" stroked="f">
                <v:path arrowok="t"/>
                <v:fill/>
              </v:shape>
              <v:shape style="position:absolute;left:7081;top:1676;width:55;height:88" coordorigin="7081,1676" coordsize="55,88" path="m7096,1683l7096,1683,7096,1683e" filled="t" fillcolor="#E8B909" stroked="f">
                <v:path arrowok="t"/>
                <v:fill/>
              </v:shape>
              <v:shape style="position:absolute;left:7081;top:1676;width:55;height:88" coordorigin="7081,1676" coordsize="55,88" path="m7109,1679l7109,1679,7109,1680,7109,1679e" filled="t" fillcolor="#E8B909" stroked="f">
                <v:path arrowok="t"/>
                <v:fill/>
              </v:shape>
            </v:group>
            <v:group style="position:absolute;left:7112;top:1747;width:13;height:15" coordorigin="7112,1747" coordsize="13,15">
              <v:shape style="position:absolute;left:7112;top:1747;width:13;height:15" coordorigin="7112,1747" coordsize="13,15" path="m7113,1748l7113,1749,7112,1750,7113,1752,7114,1753,7114,1754,7116,1756,7119,1758,7121,1758,7122,1759,7123,1761,7124,1761,7126,1757,7124,1753,7124,1753,7120,1753,7118,1752,7117,1751,7116,1750,7114,1748,7113,1748e" filled="t" fillcolor="#231F20" stroked="f">
                <v:path arrowok="t"/>
                <v:fill/>
              </v:shape>
              <v:shape style="position:absolute;left:7112;top:1747;width:13;height:15" coordorigin="7112,1747" coordsize="13,15" path="m7122,1747l7121,1747,7122,1749,7122,1749,7121,1751,7120,1753,7124,1753,7124,1750,7124,1749,7123,1749,7123,1748,7123,1748,7123,1747,7122,1747,7122,1747e" filled="t" fillcolor="#231F20" stroked="f">
                <v:path arrowok="t"/>
                <v:fill/>
              </v:shape>
            </v:group>
            <v:group style="position:absolute;left:6919;top:1750;width:6;height:11" coordorigin="6919,1750" coordsize="6,11">
              <v:shape style="position:absolute;left:6919;top:1750;width:6;height:11" coordorigin="6919,1750" coordsize="6,11" path="m6921,1750l6920,1751,6920,1752,6919,1753,6919,1755,6920,1756,6920,1758,6921,1758,6921,1759,6921,1760,6922,1761,6922,1761,6923,1760,6925,1759,6924,1758,6923,1758,6923,1758,6922,1758,6920,1756,6922,1753,6921,1750e" filled="t" fillcolor="#00A650" stroked="f">
                <v:path arrowok="t"/>
                <v:fill/>
              </v:shape>
              <v:shape style="position:absolute;left:6919;top:1750;width:6;height:11" coordorigin="6919,1750" coordsize="6,11" path="m6924,1758l6923,1758,6924,1758,6924,1758e" filled="t" fillcolor="#00A650" stroked="f">
                <v:path arrowok="t"/>
                <v:fill/>
              </v:shape>
            </v:group>
            <v:group style="position:absolute;left:6870;top:1679;width:56;height:91" coordorigin="6870,1679" coordsize="56,91">
              <v:shape style="position:absolute;left:6870;top:1679;width:56;height:91" coordorigin="6870,1679" coordsize="56,91" path="m6895,1745l6886,1745,6886,1747,6885,1747,6884,1749,6884,1751,6883,1752,6883,1755,6882,1758,6883,1761,6882,1764,6883,1765,6883,1767,6884,1768,6884,1770,6885,1771,6886,1770,6887,1768,6888,1767,6890,1765,6891,1764,6893,1762,6897,1758,6897,1758,6897,1757,6898,1756,6898,1752,6898,1752,6898,1751,6897,1751,6897,1750,6896,1746,6895,1745e" filled="t" fillcolor="#00A650" stroked="f">
                <v:path arrowok="t"/>
                <v:fill/>
              </v:shape>
              <v:shape style="position:absolute;left:6870;top:1679;width:56;height:91" coordorigin="6870,1679" coordsize="56,91" path="m6873,1688l6870,1691,6870,1694,6870,1697,6871,1700,6871,1701,6871,1701,6871,1702,6871,1702,6872,1702,6871,1703,6872,1703,6872,1710,6871,1713,6871,1716,6872,1721,6872,1722,6873,1722,6872,1723,6873,1723,6873,1724,6875,1726,6876,1728,6877,1731,6878,1733,6878,1733,6878,1735,6879,1737,6879,1739,6879,1740,6880,1741,6880,1741,6879,1742,6879,1743,6880,1745,6879,1747,6879,1748,6878,1749,6879,1750,6880,1750,6881,1748,6883,1747,6885,1745,6886,1745,6895,1745,6893,1742,6892,1738,6889,1734,6887,1730,6884,1726,6884,1725,6917,1725,6916,1725,6912,1724,6908,1723,6907,1723,6907,1722,6903,1721,6900,1719,6896,1718,6895,1718,6894,1717,6893,1716,6894,1715,6895,1715,6895,1714,6896,1714,6898,1714,6899,1713,6904,1713,6916,1713,6917,1712,6913,1712,6913,1711,6913,1710,6914,1710,6914,1709,6914,1709,6913,1709,6913,1708,6913,1708,6902,1707,6901,1707,6901,1706,6901,1706,6901,1706,6903,1706,6904,1705,6888,1705,6887,1705,6883,1705,6883,1705,6883,1705,6884,1704,6884,1704,6883,1704,6882,1704,6881,1703,6880,1703,6878,1700,6876,1699,6875,1698,6873,1697,6873,1695,6872,1692,6872,1690,6874,1689,6873,1688e" filled="t" fillcolor="#00A650" stroked="f">
                <v:path arrowok="t"/>
                <v:fill/>
              </v:shape>
              <v:shape style="position:absolute;left:6870;top:1679;width:56;height:91" coordorigin="6870,1679" coordsize="56,91" path="m6917,1725l6886,1725,6888,1727,6892,1729,6894,1731,6895,1731,6896,1732,6896,1732,6897,1733,6897,1733,6898,1733,6903,1736,6909,1738,6914,1741,6915,1741,6916,1741,6917,1741,6919,1743,6920,1743,6921,1745,6923,1746,6924,1747,6925,1741,6924,1736,6924,1734,6924,1731,6925,1730,6924,1728,6921,1727,6920,1726,6917,1725e" filled="t" fillcolor="#00A650" stroked="f">
                <v:path arrowok="t"/>
                <v:fill/>
              </v:shape>
              <v:shape style="position:absolute;left:6870;top:1679;width:56;height:91" coordorigin="6870,1679" coordsize="56,91" path="m6908,1722l6907,1723,6908,1723,6908,1722e" filled="t" fillcolor="#00A650" stroked="f">
                <v:path arrowok="t"/>
                <v:fill/>
              </v:shape>
              <v:shape style="position:absolute;left:6870;top:1679;width:56;height:91" coordorigin="6870,1679" coordsize="56,91" path="m6916,1713l6904,1713,6910,1714,6916,1713,6916,1713e" filled="t" fillcolor="#00A650" stroked="f">
                <v:path arrowok="t"/>
                <v:fill/>
              </v:shape>
              <v:shape style="position:absolute;left:6870;top:1679;width:56;height:91" coordorigin="6870,1679" coordsize="56,91" path="m6918,1712l6914,1712,6913,1712,6917,1712,6918,1712e" filled="t" fillcolor="#00A650" stroked="f">
                <v:path arrowok="t"/>
                <v:fill/>
              </v:shape>
              <v:shape style="position:absolute;left:6870;top:1679;width:56;height:91" coordorigin="6870,1679" coordsize="56,91" path="m6919,1707l6917,1707,6916,1707,6917,1708,6919,1708,6918,1710,6918,1710,6916,1711,6916,1712,6915,1712,6914,1712,6919,1712,6919,1712,6920,1711,6920,1711,6921,1710,6922,1710,6922,1709,6921,1708,6919,1707e" filled="t" fillcolor="#00A650" stroked="f">
                <v:path arrowok="t"/>
                <v:fill/>
              </v:shape>
              <v:shape style="position:absolute;left:6870;top:1679;width:56;height:91" coordorigin="6870,1679" coordsize="56,91" path="m6920,1711l6920,1711,6920,1711e" filled="t" fillcolor="#00A650" stroked="f">
                <v:path arrowok="t"/>
                <v:fill/>
              </v:shape>
              <v:shape style="position:absolute;left:6870;top:1679;width:56;height:91" coordorigin="6870,1679" coordsize="56,91" path="m6913,1706l6912,1706,6912,1706,6908,1707,6905,1707,6913,1707,6913,1707,6913,1706e" filled="t" fillcolor="#00A650" stroked="f">
                <v:path arrowok="t"/>
                <v:fill/>
              </v:shape>
              <v:shape style="position:absolute;left:6870;top:1679;width:56;height:91" coordorigin="6870,1679" coordsize="56,91" path="m6899,1681l6898,1682,6897,1684,6897,1685,6896,1685,6897,1686,6896,1686,6896,1687,6896,1688,6895,1689,6895,1693,6896,1694,6896,1695,6895,1697,6895,1698,6894,1700,6892,1703,6891,1704,6888,1705,6904,1705,6906,1705,6908,1705,6908,1705,6899,1705,6897,1704,6897,1703,6899,1701,6902,1699,6903,1696,6903,1695,6903,1695,6904,1694,6904,1693,6904,1692,6901,1692,6900,1691,6900,1690,6897,1690,6897,1690,6897,1687,6898,1685,6899,1683,6900,1683,6900,1682,6900,1682,6900,1681,6899,1681e" filled="t" fillcolor="#00A650" stroked="f">
                <v:path arrowok="t"/>
                <v:fill/>
              </v:shape>
              <v:shape style="position:absolute;left:6870;top:1679;width:56;height:91" coordorigin="6870,1679" coordsize="56,91" path="m6884,1704l6884,1704,6883,1705,6887,1705,6886,1705,6884,1705,6884,1704e" filled="t" fillcolor="#00A650" stroked="f">
                <v:path arrowok="t"/>
                <v:fill/>
              </v:shape>
              <v:shape style="position:absolute;left:6870;top:1679;width:56;height:91" coordorigin="6870,1679" coordsize="56,91" path="m6884,1704l6884,1705,6886,1705,6884,1704e" filled="t" fillcolor="#00A650" stroked="f">
                <v:path arrowok="t"/>
                <v:fill/>
              </v:shape>
              <v:shape style="position:absolute;left:6870;top:1679;width:56;height:91" coordorigin="6870,1679" coordsize="56,91" path="m6902,1701l6902,1702,6901,1703,6899,1705,6908,1705,6911,1703,6915,1702,6915,1702,6903,1702,6902,1701e" filled="t" fillcolor="#00A650" stroked="f">
                <v:path arrowok="t"/>
                <v:fill/>
              </v:shape>
              <v:shape style="position:absolute;left:6870;top:1679;width:56;height:91" coordorigin="6870,1679" coordsize="56,91" path="m6883,1703l6882,1704,6883,1704e" filled="t" fillcolor="#00A650" stroked="f">
                <v:path arrowok="t"/>
                <v:fill/>
              </v:shape>
              <v:shape style="position:absolute;left:6870;top:1679;width:56;height:91" coordorigin="6870,1679" coordsize="56,91" path="m6921,1679l6919,1679,6917,1681,6915,1682,6912,1683,6910,1686,6908,1689,6907,1692,6906,1694,6906,1694,6906,1697,6905,1698,6904,1700,6903,1701,6903,1702,6915,1702,6917,1699,6919,1698,6920,1696,6922,1694,6922,1693,6923,1692,6923,1691,6923,1691,6924,1689,6924,1686,6923,1685,6922,1683,6922,1681,6921,1679e" filled="t" fillcolor="#00A650" stroked="f">
                <v:path arrowok="t"/>
                <v:fill/>
              </v:shape>
              <v:shape style="position:absolute;left:6870;top:1679;width:56;height:91" coordorigin="6870,1679" coordsize="56,91" path="m6902,1687l6902,1688,6901,1689,6902,1689,6902,1691,6902,1692,6901,1692,6904,1692,6904,1691,6904,1690,6903,1689,6903,1687,6902,1687e" filled="t" fillcolor="#00A650" stroked="f">
                <v:path arrowok="t"/>
                <v:fill/>
              </v:shape>
              <v:shape style="position:absolute;left:6870;top:1679;width:56;height:91" coordorigin="6870,1679" coordsize="56,91" path="m6899,1689l6899,1689,6898,1690,6898,1690,6900,1690,6899,1689e" filled="t" fillcolor="#00A650" stroked="f">
                <v:path arrowok="t"/>
                <v:fill/>
              </v:shape>
            </v:group>
            <v:group style="position:absolute;left:6855;top:1633;width:68;height:64" coordorigin="6855,1633" coordsize="68,64">
              <v:shape style="position:absolute;left:6855;top:1633;width:68;height:64" coordorigin="6855,1633" coordsize="68,64" path="m6892,1692l6886,1692,6888,1693,6888,1694,6886,1694,6885,1695,6884,1696,6884,1697,6884,1697,6885,1697,6885,1696,6887,1696,6887,1695,6888,1695,6889,1694,6889,1694,6889,1694,6890,1694,6891,1693,6891,1693,6892,1692,6892,1692e" filled="t" fillcolor="#E8B909" stroked="f">
                <v:path arrowok="t"/>
                <v:fill/>
              </v:shape>
              <v:shape style="position:absolute;left:6855;top:1633;width:68;height:64" coordorigin="6855,1633" coordsize="68,64" path="m6887,1696l6885,1696,6886,1696e" filled="t" fillcolor="#E8B909" stroked="f">
                <v:path arrowok="t"/>
                <v:fill/>
              </v:shape>
              <v:shape style="position:absolute;left:6855;top:1633;width:68;height:64" coordorigin="6855,1633" coordsize="68,64" path="m6889,1694l6889,1694,6889,1695e" filled="t" fillcolor="#E8B909" stroked="f">
                <v:path arrowok="t"/>
                <v:fill/>
              </v:shape>
              <v:shape style="position:absolute;left:6855;top:1633;width:68;height:64" coordorigin="6855,1633" coordsize="68,64" path="m6890,1694l6889,1694,6890,1694,6890,1694e" filled="t" fillcolor="#E8B909" stroked="f">
                <v:path arrowok="t"/>
                <v:fill/>
              </v:shape>
              <v:shape style="position:absolute;left:6855;top:1633;width:68;height:64" coordorigin="6855,1633" coordsize="68,64" path="m6893,1689l6884,1689,6886,1689,6886,1690,6885,1691,6884,1692,6883,1693,6883,1694,6883,1694,6884,1693,6886,1692,6892,1692,6893,1689e" filled="t" fillcolor="#E8B909" stroked="f">
                <v:path arrowok="t"/>
                <v:fill/>
              </v:shape>
              <v:shape style="position:absolute;left:6855;top:1633;width:68;height:64" coordorigin="6855,1633" coordsize="68,64" path="m6892,1685l6885,1685,6885,1685,6885,1685,6885,1686,6883,1687,6882,1688,6881,1689,6880,1690,6880,1691,6880,1691,6879,1692,6880,1692,6882,1691,6884,1689,6893,1689,6892,1685,6892,1685e" filled="t" fillcolor="#E8B909" stroked="f">
                <v:path arrowok="t"/>
                <v:fill/>
              </v:shape>
              <v:shape style="position:absolute;left:6855;top:1633;width:68;height:64" coordorigin="6855,1633" coordsize="68,64" path="m6907,1665l6898,1665,6900,1666,6901,1667,6901,1669,6899,1670,6899,1671,6897,1673,6893,1674,6890,1675,6889,1676,6883,1679,6877,1683,6873,1688,6874,1688,6876,1687,6877,1685,6878,1684,6879,1683,6881,1682,6882,1682,6882,1681,6896,1681,6896,1680,6897,1679,6897,1679,6898,1678,6899,1676,6915,1676,6916,1675,6913,1675,6913,1674,6915,1673,6916,1672,6911,1672,6910,1672,6909,1671,6911,1670,6912,1670,6913,1669,6907,1669,6906,1669,6906,1667,6908,1667,6909,1666,6910,1666,6910,1666,6910,1666,6911,1665,6911,1665,6909,1665,6907,1665e" filled="t" fillcolor="#E8B909" stroked="f">
                <v:path arrowok="t"/>
                <v:fill/>
              </v:shape>
              <v:shape style="position:absolute;left:6855;top:1633;width:68;height:64" coordorigin="6855,1633" coordsize="68,64" path="m6896,1681l6882,1681,6883,1681,6883,1682,6881,1684,6880,1686,6878,1688,6878,1688,6878,1688,6880,1687,6881,1686,6882,1685,6883,1685,6884,1685,6885,1685,6892,1685,6895,1682,6895,1682,6896,1681,6896,1681e" filled="t" fillcolor="#E8B909" stroked="f">
                <v:path arrowok="t"/>
                <v:fill/>
              </v:shape>
              <v:shape style="position:absolute;left:6855;top:1633;width:68;height:64" coordorigin="6855,1633" coordsize="68,64" path="m6915,1676l6899,1676,6901,1676,6901,1677,6902,1679,6902,1680,6904,1682,6904,1684,6905,1686,6906,1687,6909,1684,6911,1682,6914,1680,6915,1679,6916,1678,6916,1678,6915,1678,6915,1676e" filled="t" fillcolor="#E8B909" stroked="f">
                <v:path arrowok="t"/>
                <v:fill/>
              </v:shape>
              <v:shape style="position:absolute;left:6855;top:1633;width:68;height:64" coordorigin="6855,1633" coordsize="68,64" path="m6916,1678l6916,1678,6915,1678,6916,1678e" filled="t" fillcolor="#E8B909" stroked="f">
                <v:path arrowok="t"/>
                <v:fill/>
              </v:shape>
              <v:shape style="position:absolute;left:6855;top:1633;width:68;height:64" coordorigin="6855,1633" coordsize="68,64" path="m6921,1671l6919,1673,6916,1674,6914,1675,6916,1675,6918,1674,6919,1674,6922,1671,6922,1671,6921,1671e" filled="t" fillcolor="#E8B909" stroked="f">
                <v:path arrowok="t"/>
                <v:fill/>
              </v:shape>
              <v:shape style="position:absolute;left:6855;top:1633;width:68;height:64" coordorigin="6855,1633" coordsize="68,64" path="m6865,1662l6861,1664,6859,1668,6857,1672,6857,1673,6857,1674,6858,1674,6864,1675,6871,1673,6877,1673,6877,1672,6879,1672,6880,1672,6881,1672,6885,1670,6890,1668,6894,1665,6897,1665,6898,1665,6907,1665,6907,1664,6906,1663,6872,1663,6867,1663,6865,1662e" filled="t" fillcolor="#E8B909" stroked="f">
                <v:path arrowok="t"/>
                <v:fill/>
              </v:shape>
              <v:shape style="position:absolute;left:6855;top:1633;width:68;height:64" coordorigin="6855,1633" coordsize="68,64" path="m6879,1672l6877,1672,6878,1673,6878,1672,6879,1672,6879,1672e" filled="t" fillcolor="#E8B909" stroked="f">
                <v:path arrowok="t"/>
                <v:fill/>
              </v:shape>
              <v:shape style="position:absolute;left:6855;top:1633;width:68;height:64" coordorigin="6855,1633" coordsize="68,64" path="m6921,1667l6920,1667,6920,1667,6917,1669,6914,1670,6912,1672,6911,1672,6916,1672,6918,1671,6920,1670,6920,1669,6921,1668,6922,1668,6921,1667e" filled="t" fillcolor="#E8B909" stroked="f">
                <v:path arrowok="t"/>
                <v:fill/>
              </v:shape>
              <v:shape style="position:absolute;left:6855;top:1633;width:68;height:64" coordorigin="6855,1633" coordsize="68,64" path="m6919,1663l6918,1663,6917,1664,6916,1664,6913,1666,6910,1667,6907,1669,6913,1669,6913,1669,6915,1668,6917,1667,6918,1666,6919,1665,6920,1664,6919,1663e" filled="t" fillcolor="#E8B909" stroked="f">
                <v:path arrowok="t"/>
                <v:fill/>
              </v:shape>
              <v:shape style="position:absolute;left:6855;top:1633;width:68;height:64" coordorigin="6855,1633" coordsize="68,64" path="m6910,1666l6909,1666,6910,1666e" filled="t" fillcolor="#E8B909" stroked="f">
                <v:path arrowok="t"/>
                <v:fill/>
              </v:shape>
              <v:shape style="position:absolute;left:6855;top:1633;width:68;height:64" coordorigin="6855,1633" coordsize="68,64" path="m6897,1665l6894,1665,6896,1665,6897,1665e" filled="t" fillcolor="#E8B909" stroked="f">
                <v:path arrowok="t"/>
                <v:fill/>
              </v:shape>
              <v:shape style="position:absolute;left:6855;top:1633;width:68;height:64" coordorigin="6855,1633" coordsize="68,64" path="m6912,1665l6911,1665,6912,1665,6912,1665e" filled="t" fillcolor="#E8B909" stroked="f">
                <v:path arrowok="t"/>
                <v:fill/>
              </v:shape>
              <v:shape style="position:absolute;left:6855;top:1633;width:68;height:64" coordorigin="6855,1633" coordsize="68,64" path="m6910,1662l6909,1663,6909,1664,6909,1665,6911,1665,6912,1665,6912,1664,6913,1664,6914,1664,6912,1664,6911,1663,6910,1662e" filled="t" fillcolor="#E8B909" stroked="f">
                <v:path arrowok="t"/>
                <v:fill/>
              </v:shape>
              <v:shape style="position:absolute;left:6855;top:1633;width:68;height:64" coordorigin="6855,1633" coordsize="68,64" path="m6913,1664l6912,1664,6912,1665,6913,1664e" filled="t" fillcolor="#E8B909" stroked="f">
                <v:path arrowok="t"/>
                <v:fill/>
              </v:shape>
              <v:shape style="position:absolute;left:6855;top:1633;width:68;height:64" coordorigin="6855,1633" coordsize="68,64" path="m6914,1660l6913,1661,6913,1661,6913,1662,6913,1663,6913,1664,6914,1664,6915,1663,6917,1663,6918,1662,6915,1662,6915,1661,6915,1661,6914,1660e" filled="t" fillcolor="#E8B909" stroked="f">
                <v:path arrowok="t"/>
                <v:fill/>
              </v:shape>
              <v:shape style="position:absolute;left:6855;top:1633;width:68;height:64" coordorigin="6855,1633" coordsize="68,64" path="m6873,1662l6872,1663,6906,1663,6906,1663,6875,1663,6873,1662e" filled="t" fillcolor="#E8B909" stroked="f">
                <v:path arrowok="t"/>
                <v:fill/>
              </v:shape>
              <v:shape style="position:absolute;left:6855;top:1633;width:68;height:64" coordorigin="6855,1633" coordsize="68,64" path="m6906,1660l6877,1660,6878,1661,6878,1662,6877,1662,6875,1663,6906,1663,6905,1662,6906,1661,6906,1660e" filled="t" fillcolor="#E8B909" stroked="f">
                <v:path arrowok="t"/>
                <v:fill/>
              </v:shape>
              <v:shape style="position:absolute;left:6855;top:1633;width:68;height:64" coordorigin="6855,1633" coordsize="68,64" path="m6918,1658l6916,1659,6917,1660,6917,1661,6917,1662,6915,1662,6918,1662,6919,1662,6919,1659,6918,1658e" filled="t" fillcolor="#E8B909" stroked="f">
                <v:path arrowok="t"/>
                <v:fill/>
              </v:shape>
              <v:shape style="position:absolute;left:6855;top:1633;width:68;height:64" coordorigin="6855,1633" coordsize="68,64" path="m6859,1639l6855,1641,6855,1642,6856,1644,6857,1646,6857,1649,6858,1649,6857,1650,6858,1650,6858,1652,6859,1655,6861,1657,6863,1659,6867,1659,6870,1661,6872,1661,6873,1661,6875,1660,6906,1660,6906,1659,6907,1656,6906,1654,6904,1654,6903,1654,6901,1653,6901,1653,6899,1653,6898,1652,6884,1652,6877,1652,6875,1645,6871,1641,6870,1641,6869,1641,6868,1640,6864,1639,6859,1639e" filled="t" fillcolor="#E8B909" stroked="f">
                <v:path arrowok="t"/>
                <v:fill/>
              </v:shape>
              <v:shape style="position:absolute;left:6855;top:1633;width:68;height:64" coordorigin="6855,1633" coordsize="68,64" path="m6879,1633l6878,1634,6878,1636,6877,1638,6877,1640,6877,1641,6878,1643,6879,1645,6880,1647,6882,1649,6883,1649,6883,1650,6884,1651,6884,1651,6884,1652,6898,1652,6893,1649,6892,1645,6889,1643,6888,1643,6886,1641,6884,1640,6883,1638,6881,1635,6879,1633e" filled="t" fillcolor="#E8B909" stroked="f">
                <v:path arrowok="t"/>
                <v:fill/>
              </v:shape>
              <v:shape style="position:absolute;left:6855;top:1633;width:68;height:64" coordorigin="6855,1633" coordsize="68,64" path="m6855,1642l6855,1642,6855,1642e" filled="t" fillcolor="#E8B909" stroked="f">
                <v:path arrowok="t"/>
                <v:fill/>
              </v:shape>
            </v:group>
            <v:group style="position:absolute;left:6862;top:1550;width:71;height:88" coordorigin="6862,1550" coordsize="71,88">
              <v:shape style="position:absolute;left:6862;top:1550;width:71;height:88" coordorigin="6862,1550" coordsize="71,88" path="m6864,1577l6862,1578,6862,1582,6865,1584,6868,1585,6870,1587,6873,1588,6873,1591,6874,1592,6874,1593,6874,1594,6873,1602,6872,1605,6872,1606,6872,1608,6872,1609,6872,1611,6874,1614,6874,1615,6876,1618,6877,1621,6878,1625,6879,1625,6879,1626,6879,1627,6883,1634,6886,1637,6888,1637,6887,1637,6887,1636,6887,1636,6886,1635,6886,1635,6886,1633,6885,1630,6884,1628,6885,1625,6885,1623,6885,1622,6887,1620,6888,1618,6892,1615,6892,1615,6895,1613,6912,1613,6911,1612,6911,1611,6888,1611,6887,1611,6887,1611,6887,1610,6889,1606,6890,1605,6883,1605,6883,1605,6883,1597,6883,1595,6884,1591,6885,1591,6884,1590,6885,1590,6886,1586,6887,1585,6887,1584,6888,1584,6888,1583,6881,1583,6881,1582,6874,1582,6874,1581,6873,1581,6870,1579,6867,1577,6864,1577e" filled="t" fillcolor="#00A650" stroked="f">
                <v:path arrowok="t"/>
                <v:fill/>
              </v:shape>
              <v:shape style="position:absolute;left:6862;top:1550;width:71;height:88" coordorigin="6862,1550" coordsize="71,88" path="m6912,1613l6895,1613,6899,1614,6902,1615,6903,1616,6904,1616,6905,1617,6905,1618,6906,1619,6907,1621,6907,1622,6907,1623,6908,1624,6910,1623,6912,1622,6912,1622,6912,1621,6912,1621,6913,1620,6913,1618,6913,1615,6912,1613e" filled="t" fillcolor="#00A650" stroked="f">
                <v:path arrowok="t"/>
                <v:fill/>
              </v:shape>
              <v:shape style="position:absolute;left:6862;top:1550;width:71;height:88" coordorigin="6862,1550" coordsize="71,88" path="m6892,1615l6892,1615,6892,1615e" filled="t" fillcolor="#00A650" stroked="f">
                <v:path arrowok="t"/>
                <v:fill/>
              </v:shape>
              <v:shape style="position:absolute;left:6862;top:1550;width:71;height:88" coordorigin="6862,1550" coordsize="71,88" path="m6906,1598l6906,1599,6903,1600,6900,1601,6897,1603,6896,1603,6893,1605,6893,1605,6891,1608,6888,1611,6911,1611,6911,1611,6912,1610,6915,1609,6922,1609,6922,1609,6921,1609,6920,1608,6920,1607,6921,1606,6924,1606,6923,1605,6923,1605,6923,1604,6923,1604,6928,1604,6929,1603,6929,1603,6897,1603,6897,1603,6929,1603,6928,1602,6927,1602,6926,1602,6925,1601,6924,1601,6924,1600,6927,1599,6932,1599,6933,1599,6933,1599,6907,1599,6906,1598e" filled="t" fillcolor="#00A650" stroked="f">
                <v:path arrowok="t"/>
                <v:fill/>
              </v:shape>
              <v:shape style="position:absolute;left:6862;top:1550;width:71;height:88" coordorigin="6862,1550" coordsize="71,88" path="m6922,1609l6915,1609,6919,1611,6923,1610,6922,1609e" filled="t" fillcolor="#00A650" stroked="f">
                <v:path arrowok="t"/>
                <v:fill/>
              </v:shape>
              <v:shape style="position:absolute;left:6862;top:1550;width:71;height:88" coordorigin="6862,1550" coordsize="71,88" path="m6924,1606l6921,1606,6923,1607,6924,1607,6924,1607,6924,1606,6924,1606e" filled="t" fillcolor="#00A650" stroked="f">
                <v:path arrowok="t"/>
                <v:fill/>
              </v:shape>
              <v:shape style="position:absolute;left:6862;top:1550;width:71;height:88" coordorigin="6862,1550" coordsize="71,88" path="m6924,1607l6924,1607,6924,1607e" filled="t" fillcolor="#00A650" stroked="f">
                <v:path arrowok="t"/>
                <v:fill/>
              </v:shape>
              <v:shape style="position:absolute;left:6862;top:1550;width:71;height:88" coordorigin="6862,1550" coordsize="71,88" path="m6916,1565l6912,1568,6908,1572,6905,1576,6905,1576,6904,1577,6904,1577,6898,1583,6892,1590,6888,1597,6887,1598,6887,1598,6887,1599,6885,1601,6885,1603,6884,1605,6883,1605,6890,1605,6893,1602,6897,1599,6898,1598,6899,1598,6900,1597,6902,1595,6906,1591,6911,1589,6913,1587,6915,1586,6916,1584,6918,1583,6919,1582,6920,1581,6920,1580,6918,1580,6918,1580,6918,1579,6918,1578,6919,1577,6917,1577,6915,1576,6915,1575,6916,1574,6913,1574,6912,1574,6912,1573,6914,1570,6916,1568,6917,1565,6916,1565e" filled="t" fillcolor="#00A650" stroked="f">
                <v:path arrowok="t"/>
                <v:fill/>
              </v:shape>
              <v:shape style="position:absolute;left:6862;top:1550;width:71;height:88" coordorigin="6862,1550" coordsize="71,88" path="m6928,1604l6923,1604,6927,1604,6928,1604e" filled="t" fillcolor="#00A650" stroked="f">
                <v:path arrowok="t"/>
                <v:fill/>
              </v:shape>
              <v:shape style="position:absolute;left:6862;top:1550;width:71;height:88" coordorigin="6862,1550" coordsize="71,88" path="m6932,1599l6927,1599,6930,1601,6932,1599e" filled="t" fillcolor="#00A650" stroked="f">
                <v:path arrowok="t"/>
                <v:fill/>
              </v:shape>
              <v:shape style="position:absolute;left:6862;top:1550;width:71;height:88" coordorigin="6862,1550" coordsize="71,88" path="m6907,1598l6907,1599,6933,1599,6932,1598,6908,1598,6907,1598e" filled="t" fillcolor="#00A650" stroked="f">
                <v:path arrowok="t"/>
                <v:fill/>
              </v:shape>
              <v:shape style="position:absolute;left:6862;top:1550;width:71;height:88" coordorigin="6862,1550" coordsize="71,88" path="m6910,1598l6909,1598,6908,1598,6932,1598,6931,1598,6930,1598,6912,1598,6910,1598e" filled="t" fillcolor="#00A650" stroked="f">
                <v:path arrowok="t"/>
                <v:fill/>
              </v:shape>
              <v:shape style="position:absolute;left:6862;top:1550;width:71;height:88" coordorigin="6862,1550" coordsize="71,88" path="m6932,1598l6931,1598,6932,1598,6932,1598e" filled="t" fillcolor="#00A650" stroked="f">
                <v:path arrowok="t"/>
                <v:fill/>
              </v:shape>
              <v:shape style="position:absolute;left:6862;top:1550;width:71;height:88" coordorigin="6862,1550" coordsize="71,88" path="m6914,1597l6912,1598,6930,1598,6925,1598,6923,1597,6916,1597,6914,1597e" filled="t" fillcolor="#00A650" stroked="f">
                <v:path arrowok="t"/>
                <v:fill/>
              </v:shape>
              <v:shape style="position:absolute;left:6862;top:1550;width:71;height:88" coordorigin="6862,1550" coordsize="71,88" path="m6921,1596l6916,1597,6923,1597,6921,1596e" filled="t" fillcolor="#00A650" stroked="f">
                <v:path arrowok="t"/>
                <v:fill/>
              </v:shape>
              <v:shape style="position:absolute;left:6862;top:1550;width:71;height:88" coordorigin="6862,1550" coordsize="71,88" path="m6885,1591l6884,1591,6885,1591e" filled="t" fillcolor="#00A650" stroked="f">
                <v:path arrowok="t"/>
                <v:fill/>
              </v:shape>
              <v:shape style="position:absolute;left:6862;top:1550;width:71;height:88" coordorigin="6862,1550" coordsize="71,88" path="m6892,1564l6890,1565,6889,1567,6887,1569,6887,1569,6886,1569,6887,1570,6886,1570,6886,1572,6885,1572,6884,1576,6883,1578,6883,1580,6882,1583,6881,1583,6888,1583,6888,1583,6890,1581,6891,1579,6892,1577,6892,1576,6893,1572,6895,1567,6892,1564e" filled="t" fillcolor="#00A650" stroked="f">
                <v:path arrowok="t"/>
                <v:fill/>
              </v:shape>
              <v:shape style="position:absolute;left:6862;top:1550;width:71;height:88" coordorigin="6862,1550" coordsize="71,88" path="m6872,1550l6870,1552,6870,1553,6870,1554,6869,1554,6869,1555,6869,1555,6868,1556,6868,1558,6868,1561,6868,1563,6869,1567,6870,1567,6869,1568,6870,1568,6870,1570,6870,1571,6871,1573,6873,1575,6873,1576,6874,1578,6876,1579,6876,1580,6875,1581,6874,1582,6881,1582,6881,1579,6881,1576,6882,1574,6882,1568,6881,1565,6880,1561,6880,1561,6880,1560,6880,1560,6878,1558,6878,1556,6876,1555,6874,1554,6872,1550e" filled="t" fillcolor="#00A650" stroked="f">
                <v:path arrowok="t"/>
                <v:fill/>
              </v:shape>
              <v:shape style="position:absolute;left:6862;top:1550;width:71;height:88" coordorigin="6862,1550" coordsize="71,88" path="m6920,1579l6919,1580,6918,1580,6920,1580,6921,1580,6921,1579,6920,1579e" filled="t" fillcolor="#00A650" stroked="f">
                <v:path arrowok="t"/>
                <v:fill/>
              </v:shape>
              <v:shape style="position:absolute;left:6862;top:1550;width:71;height:88" coordorigin="6862,1550" coordsize="71,88" path="m6920,1574l6918,1575,6917,1577,6919,1577,6919,1576,6920,1575,6920,1574,6920,1574e" filled="t" fillcolor="#00A650" stroked="f">
                <v:path arrowok="t"/>
                <v:fill/>
              </v:shape>
              <v:shape style="position:absolute;left:6862;top:1550;width:71;height:88" coordorigin="6862,1550" coordsize="71,88" path="m6919,1569l6917,1571,6913,1574,6916,1574,6917,1574,6919,1570,6919,1569,6919,1569e" filled="t" fillcolor="#00A650" stroked="f">
                <v:path arrowok="t"/>
                <v:fill/>
              </v:shape>
            </v:group>
            <v:group style="position:absolute;left:6887;top:1616;width:62;height:55" coordorigin="6887,1616" coordsize="62,55">
              <v:shape style="position:absolute;left:6887;top:1616;width:62;height:55" coordorigin="6887,1616" coordsize="62,55" path="m6933,1636l6927,1636,6927,1636,6927,1637,6927,1638,6927,1639,6927,1639,6926,1639,6926,1640,6925,1642,6924,1643,6923,1644,6923,1645,6921,1650,6921,1652,6921,1655,6922,1660,6923,1664,6925,1668,6928,1670,6928,1671,6929,1670,6930,1670,6932,1668,6933,1665,6935,1662,6935,1659,6933,1655,6933,1652,6933,1652,6932,1650,6932,1649,6932,1647,6932,1646,6932,1640,6933,1636e" filled="t" fillcolor="#E8B909" stroked="f">
                <v:path arrowok="t"/>
                <v:fill/>
              </v:shape>
              <v:shape style="position:absolute;left:6887;top:1616;width:62;height:55" coordorigin="6887,1616" coordsize="62,55" path="m6930,1670l6929,1670,6929,1670,6930,1670e" filled="t" fillcolor="#E8B909" stroked="f">
                <v:path arrowok="t"/>
                <v:fill/>
              </v:shape>
              <v:shape style="position:absolute;left:6887;top:1616;width:62;height:55" coordorigin="6887,1616" coordsize="62,55" path="m6912,1647l6912,1648,6911,1648,6911,1649,6911,1650,6910,1651,6910,1654,6909,1656,6909,1657,6909,1658,6910,1659,6911,1659,6912,1658,6913,1657,6914,1656,6914,1656,6911,1656,6911,1655,6911,1654,6911,1651,6912,1649,6915,1648,6920,1648,6921,1647,6921,1647,6912,1647,6912,1647e" filled="t" fillcolor="#E8B909" stroked="f">
                <v:path arrowok="t"/>
                <v:fill/>
              </v:shape>
              <v:shape style="position:absolute;left:6887;top:1616;width:62;height:55" coordorigin="6887,1616" coordsize="62,55" path="m6948,1657l6944,1657,6946,1657,6947,1657,6948,1657,6948,1657e" filled="t" fillcolor="#E8B909" stroked="f">
                <v:path arrowok="t"/>
                <v:fill/>
              </v:shape>
              <v:shape style="position:absolute;left:6887;top:1616;width:62;height:55" coordorigin="6887,1616" coordsize="62,55" path="m6939,1632l6935,1632,6935,1632,6935,1632,6936,1632,6934,1638,6934,1639,6934,1640,6934,1643,6934,1644,6934,1644,6934,1648,6935,1649,6935,1650,6936,1652,6936,1652,6937,1653,6938,1654,6940,1656,6941,1656,6942,1656,6943,1657,6944,1657,6948,1657,6948,1656,6948,1656,6945,1656,6944,1655,6944,1655,6943,1655,6941,1654,6939,1653,6938,1651,6937,1649,6936,1648,6935,1647,6935,1646,6935,1645,6937,1644,6940,1644,6938,1636,6938,1634,6939,1632e" filled="t" fillcolor="#E8B909" stroked="f">
                <v:path arrowok="t"/>
                <v:fill/>
              </v:shape>
              <v:shape style="position:absolute;left:6887;top:1616;width:62;height:55" coordorigin="6887,1616" coordsize="62,55" path="m6918,1651l6917,1652,6915,1654,6914,1655,6913,1655,6911,1656,6914,1656,6915,1655,6916,1655,6917,1653,6918,1653,6918,1652,6918,1651e" filled="t" fillcolor="#E8B909" stroked="f">
                <v:path arrowok="t"/>
                <v:fill/>
              </v:shape>
              <v:shape style="position:absolute;left:6887;top:1616;width:62;height:55" coordorigin="6887,1616" coordsize="62,55" path="m6945,1655l6945,1656,6948,1656,6948,1655,6945,1655,6945,1655e" filled="t" fillcolor="#E8B909" stroked="f">
                <v:path arrowok="t"/>
                <v:fill/>
              </v:shape>
              <v:shape style="position:absolute;left:6887;top:1616;width:62;height:55" coordorigin="6887,1616" coordsize="62,55" path="m6945,1619l6943,1623,6943,1629,6942,1634,6941,1634,6942,1635,6942,1636,6941,1637,6941,1637,6942,1640,6942,1644,6942,1645,6942,1646,6944,1648,6944,1650,6944,1651,6945,1653,6945,1655,6948,1655,6948,1654,6949,1652,6948,1651,6947,1650,6946,1648,6946,1646,6946,1645,6946,1643,6946,1637,6947,1634,6948,1629,6949,1628,6949,1628,6949,1627,6950,1626,6950,1625,6949,1624,6948,1624,6947,1623,6945,1622,6945,1622,6946,1621,6945,1619e" filled="t" fillcolor="#E8B909" stroked="f">
                <v:path arrowok="t"/>
                <v:fill/>
              </v:shape>
              <v:shape style="position:absolute;left:6887;top:1616;width:62;height:55" coordorigin="6887,1616" coordsize="62,55" path="m6944,1655l6944,1655,6944,1655,6944,1655e" filled="t" fillcolor="#E8B909" stroked="f">
                <v:path arrowok="t"/>
                <v:fill/>
              </v:shape>
              <v:shape style="position:absolute;left:6887;top:1616;width:62;height:55" coordorigin="6887,1616" coordsize="62,55" path="m6920,1649l6918,1649,6918,1649,6918,1650,6919,1650,6920,1649,6920,1649e" filled="t" fillcolor="#E8B909" stroked="f">
                <v:path arrowok="t"/>
                <v:fill/>
              </v:shape>
              <v:shape style="position:absolute;left:6887;top:1616;width:62;height:55" coordorigin="6887,1616" coordsize="62,55" path="m6920,1648l6915,1648,6916,1648,6915,1649,6915,1649,6916,1650,6916,1650,6917,1649,6918,1649,6918,1649,6920,1649,6920,1648,6920,1648e" filled="t" fillcolor="#E8B909" stroked="f">
                <v:path arrowok="t"/>
                <v:fill/>
              </v:shape>
              <v:shape style="position:absolute;left:6887;top:1616;width:62;height:55" coordorigin="6887,1616" coordsize="62,55" path="m6918,1649l6917,1649,6917,1649e" filled="t" fillcolor="#E8B909" stroked="f">
                <v:path arrowok="t"/>
                <v:fill/>
              </v:shape>
              <v:shape style="position:absolute;left:6887;top:1616;width:62;height:55" coordorigin="6887,1616" coordsize="62,55" path="m6939,1631l6926,1631,6927,1631,6927,1632,6926,1632,6924,1634,6923,1636,6919,1639,6915,1642,6912,1646,6912,1647,6921,1647,6922,1644,6924,1640,6926,1637,6926,1637,6927,1636,6933,1636,6935,1632,6939,1632,6939,1631e" filled="t" fillcolor="#E8B909" stroked="f">
                <v:path arrowok="t"/>
                <v:fill/>
              </v:shape>
              <v:shape style="position:absolute;left:6887;top:1616;width:62;height:55" coordorigin="6887,1616" coordsize="62,55" path="m6940,1644l6937,1644,6938,1645,6939,1646,6939,1645,6940,1644e" filled="t" fillcolor="#E8B909" stroked="f">
                <v:path arrowok="t"/>
                <v:fill/>
              </v:shape>
              <v:shape style="position:absolute;left:6887;top:1616;width:62;height:55" coordorigin="6887,1616" coordsize="62,55" path="m6905,1641l6892,1641,6899,1642,6905,1641e" filled="t" fillcolor="#E8B909" stroked="f">
                <v:path arrowok="t"/>
                <v:fill/>
              </v:shape>
              <v:shape style="position:absolute;left:6887;top:1616;width:62;height:55" coordorigin="6887,1616" coordsize="62,55" path="m6888,1638l6888,1638,6887,1639,6888,1639,6888,1640,6889,1641,6890,1641,6890,1641,6891,1641,6892,1641,6905,1641,6909,1640,6893,1640,6891,1639,6890,1639,6889,1638,6888,1638e" filled="t" fillcolor="#E8B909" stroked="f">
                <v:path arrowok="t"/>
                <v:fill/>
              </v:shape>
              <v:shape style="position:absolute;left:6887;top:1616;width:62;height:55" coordorigin="6887,1616" coordsize="62,55" path="m6919,1636l6903,1636,6904,1637,6902,1638,6900,1638,6897,1639,6895,1639,6893,1640,6909,1640,6914,1639,6914,1638,6915,1638,6915,1638,6916,1638,6917,1637,6917,1637,6918,1636,6919,1636e" filled="t" fillcolor="#E8B909" stroked="f">
                <v:path arrowok="t"/>
                <v:fill/>
              </v:shape>
              <v:shape style="position:absolute;left:6887;top:1616;width:62;height:55" coordorigin="6887,1616" coordsize="62,55" path="m6915,1638l6914,1638,6915,1638e" filled="t" fillcolor="#E8B909" stroked="f">
                <v:path arrowok="t"/>
                <v:fill/>
              </v:shape>
              <v:shape style="position:absolute;left:6887;top:1616;width:62;height:55" coordorigin="6887,1616" coordsize="62,55" path="m6916,1638l6915,1638,6916,1638e" filled="t" fillcolor="#E8B909" stroked="f">
                <v:path arrowok="t"/>
                <v:fill/>
              </v:shape>
              <v:shape style="position:absolute;left:6887;top:1616;width:62;height:55" coordorigin="6887,1616" coordsize="62,55" path="m6917,1637l6917,1637,6917,1637e" filled="t" fillcolor="#E8B909" stroked="f">
                <v:path arrowok="t"/>
                <v:fill/>
              </v:shape>
              <v:shape style="position:absolute;left:6887;top:1616;width:62;height:55" coordorigin="6887,1616" coordsize="62,55" path="m6939,1629l6894,1629,6897,1630,6897,1631,6896,1632,6896,1632,6896,1634,6898,1636,6901,1637,6903,1636,6919,1636,6921,1635,6923,1634,6924,1632,6925,1632,6926,1631,6939,1631,6939,1629e" filled="t" fillcolor="#E8B909" stroked="f">
                <v:path arrowok="t"/>
                <v:fill/>
              </v:shape>
              <v:shape style="position:absolute;left:6887;top:1616;width:62;height:55" coordorigin="6887,1616" coordsize="62,55" path="m6919,1636l6918,1636,6919,1637e" filled="t" fillcolor="#E8B909" stroked="f">
                <v:path arrowok="t"/>
                <v:fill/>
              </v:shape>
              <v:shape style="position:absolute;left:6887;top:1616;width:62;height:55" coordorigin="6887,1616" coordsize="62,55" path="m6889,1628l6889,1628,6889,1629,6889,1630,6892,1630,6894,1629,6939,1629,6939,1628,6894,1628,6889,1628e" filled="t" fillcolor="#E8B909" stroked="f">
                <v:path arrowok="t"/>
                <v:fill/>
              </v:shape>
              <v:shape style="position:absolute;left:6887;top:1616;width:62;height:55" coordorigin="6887,1616" coordsize="62,55" path="m6906,1627l6903,1628,6894,1628,6939,1628,6939,1628,6909,1628,6906,1627e" filled="t" fillcolor="#E8B909" stroked="f">
                <v:path arrowok="t"/>
                <v:fill/>
              </v:shape>
              <v:shape style="position:absolute;left:6887;top:1616;width:62;height:55" coordorigin="6887,1616" coordsize="62,55" path="m6918,1625l6916,1626,6915,1626,6914,1626,6911,1627,6909,1628,6939,1628,6940,1626,6916,1626,6915,1626,6940,1626,6940,1625,6919,1625,6918,1625e" filled="t" fillcolor="#E8B909" stroked="f">
                <v:path arrowok="t"/>
                <v:fill/>
              </v:shape>
              <v:shape style="position:absolute;left:6887;top:1616;width:62;height:55" coordorigin="6887,1616" coordsize="62,55" path="m6927,1622l6926,1623,6923,1623,6922,1624,6921,1624,6919,1625,6940,1625,6940,1624,6922,1624,6921,1624,6940,1624,6941,1623,6927,1623,6927,1622e" filled="t" fillcolor="#E8B909" stroked="f">
                <v:path arrowok="t"/>
                <v:fill/>
              </v:shape>
              <v:shape style="position:absolute;left:6887;top:1616;width:62;height:55" coordorigin="6887,1616" coordsize="62,55" path="m6942,1616l6939,1617,6937,1618,6934,1620,6931,1621,6928,1622,6927,1622,6927,1623,6941,1623,6941,1622,6928,1622,6928,1622,6941,1622,6943,1616,6943,1616,6942,1616e" filled="t" fillcolor="#E8B909" stroked="f">
                <v:path arrowok="t"/>
                <v:fill/>
              </v:shape>
            </v:group>
            <v:group style="position:absolute;left:6933;top:1595;width:8;height:13" coordorigin="6933,1595" coordsize="8,13">
              <v:shape style="position:absolute;left:6933;top:1595;width:8;height:13" coordorigin="6933,1595" coordsize="8,13" path="m6939,1595l6938,1596,6938,1599,6936,1601,6936,1604,6935,1605,6935,1606,6934,1606,6934,1607,6933,1607,6934,1608,6934,1608,6938,1605,6941,1603,6941,1599,6939,1595e" filled="t" fillcolor="#E8B909" stroked="f">
                <v:path arrowok="t"/>
                <v:fill/>
              </v:shape>
            </v:group>
            <v:group style="position:absolute;left:6878;top:1518;width:26;height:31" coordorigin="6878,1518" coordsize="26,31">
              <v:shape style="position:absolute;left:6878;top:1518;width:26;height:31" coordorigin="6878,1518" coordsize="26,31" path="m6880,1535l6880,1536,6879,1537,6878,1538,6882,1541,6884,1544,6887,1547,6889,1547,6892,1549,6894,1547,6895,1543,6896,1541,6889,1541,6888,1541,6885,1538,6883,1536,6881,1536,6880,1535e" filled="t" fillcolor="#E8B909" stroked="f">
                <v:path arrowok="t"/>
                <v:fill/>
              </v:shape>
              <v:shape style="position:absolute;left:6878;top:1518;width:26;height:31" coordorigin="6878,1518" coordsize="26,31" path="m6888,1521l6889,1522,6888,1522,6888,1523,6886,1526,6883,1530,6886,1534,6887,1536,6888,1538,6889,1540,6889,1541,6889,1541,6896,1541,6898,1538,6892,1538,6892,1538,6890,1535,6890,1531,6891,1528,6892,1525,6894,1521,6889,1521,6888,1521e" filled="t" fillcolor="#E8B909" stroked="f">
                <v:path arrowok="t"/>
                <v:fill/>
              </v:shape>
              <v:shape style="position:absolute;left:6878;top:1518;width:26;height:31" coordorigin="6878,1518" coordsize="26,31" path="m6903,1520l6901,1522,6899,1522,6897,1524,6895,1524,6894,1526,6892,1530,6892,1535,6893,1538,6892,1538,6898,1538,6899,1537,6899,1535,6899,1534,6900,1531,6900,1529,6901,1528,6902,1526,6903,1525,6903,1523,6905,1521,6903,1520e" filled="t" fillcolor="#E8B909" stroked="f">
                <v:path arrowok="t"/>
                <v:fill/>
              </v:shape>
              <v:shape style="position:absolute;left:6878;top:1518;width:26;height:31" coordorigin="6878,1518" coordsize="26,31" path="m6890,1518l6890,1518,6890,1519,6889,1520,6889,1520,6889,1520,6889,1521,6894,1521,6894,1521,6894,1520,6889,1520,6889,1520,6893,1520,6892,1518,6890,1518e" filled="t" fillcolor="#E8B909" stroked="f">
                <v:path arrowok="t"/>
                <v:fill/>
              </v:shape>
            </v:group>
            <v:group style="position:absolute;left:6895;top:1536;width:15;height:19" coordorigin="6895,1536" coordsize="15,19">
              <v:shape style="position:absolute;left:6895;top:1536;width:15;height:19" coordorigin="6895,1536" coordsize="15,19" path="m6905,1536l6904,1536,6903,1536,6901,1539,6899,1541,6899,1542,6898,1542,6898,1543,6897,1543,6896,1547,6895,1550,6898,1553,6900,1554,6902,1553,6904,1551,6904,1549,6904,1548,6903,1546,6904,1545,6905,1544,6906,1544,6907,1543,6909,1543,6910,1542,6910,1540,6909,1538,6908,1536,6904,1536,6903,1536,6908,1536,6906,1536,6905,1536e" filled="t" fillcolor="#E8B909" stroked="f">
                <v:path arrowok="t"/>
                <v:fill/>
              </v:shape>
              <v:shape style="position:absolute;left:6895;top:1536;width:15;height:19" coordorigin="6895,1536" coordsize="15,19" path="m6906,1544l6905,1544,6906,1544e" filled="t" fillcolor="#E8B909" stroked="f">
                <v:path arrowok="t"/>
                <v:fill/>
              </v:shape>
              <v:shape style="position:absolute;left:6895;top:1536;width:15;height:19" coordorigin="6895,1536" coordsize="15,19" path="m6909,1543l6907,1543,6909,1544,6909,1543e" filled="t" fillcolor="#E8B909" stroked="f">
                <v:path arrowok="t"/>
                <v:fill/>
              </v:shape>
            </v:group>
            <v:group style="position:absolute;left:6907;top:1542;width:20;height:23" coordorigin="6907,1542" coordsize="20,23">
              <v:shape style="position:absolute;left:6907;top:1542;width:20;height:23" coordorigin="6907,1542" coordsize="20,23" path="m6927,1559l6920,1559,6924,1561,6924,1561,6925,1561,6926,1562,6926,1563,6926,1564,6927,1565,6928,1564,6927,1563,6927,1562,6927,1561,6927,1559e" filled="t" fillcolor="#E8B909" stroked="f">
                <v:path arrowok="t"/>
                <v:fill/>
              </v:shape>
              <v:shape style="position:absolute;left:6907;top:1542;width:20;height:23" coordorigin="6907,1542" coordsize="20,23" path="m6915,1556l6913,1556,6913,1557,6912,1557,6912,1557,6911,1558,6910,1559,6911,1561,6912,1561,6913,1561,6914,1560,6918,1560,6920,1559,6927,1559,6926,1556,6918,1556,6915,1556e" filled="t" fillcolor="#E8B909" stroked="f">
                <v:path arrowok="t"/>
                <v:fill/>
              </v:shape>
              <v:shape style="position:absolute;left:6907;top:1542;width:20;height:23" coordorigin="6907,1542" coordsize="20,23" path="m6918,1542l6911,1543,6908,1547,6907,1550,6911,1551,6912,1553,6914,1553,6914,1553,6916,1554,6917,1554,6919,1555,6919,1555,6919,1556,6918,1556,6926,1556,6926,1554,6926,1553,6926,1552,6925,1551,6925,1550,6924,1549,6924,1549,6924,1548,6922,1546,6918,1542e" filled="t" fillcolor="#E8B909" stroked="f">
                <v:path arrowok="t"/>
                <v:fill/>
              </v:shape>
            </v:group>
            <v:group style="position:absolute;left:7092;top:1535;width:13;height:14" coordorigin="7092,1535" coordsize="13,14">
              <v:shape style="position:absolute;left:7092;top:1535;width:13;height:14" coordorigin="7092,1535" coordsize="13,14" path="m7096,1535l7092,1536,7092,1539,7094,1541,7095,1541,7097,1541,7099,1542,7098,1544,7098,1546,7098,1546,7099,1547,7099,1547,7100,1549,7102,1549,7103,1548,7104,1548,7104,1547,7105,1546,7105,1544,7105,1543,7105,1541,7103,1539,7102,1536,7099,1536,7096,1535e" filled="t" fillcolor="#E8B909" stroked="f">
                <v:path arrowok="t"/>
                <v:fill/>
              </v:shape>
            </v:group>
            <v:group style="position:absolute;left:7098;top:1514;width:20;height:25" coordorigin="7098,1514" coordsize="20,25">
              <v:shape style="position:absolute;left:7098;top:1514;width:20;height:25" coordorigin="7098,1514" coordsize="20,25" path="m7099,1516l7099,1517,7099,1517,7098,1517,7098,1518,7099,1519,7099,1521,7099,1522,7100,1523,7100,1524,7101,1525,7101,1527,7102,1527,7102,1529,7102,1531,7102,1532,7102,1534,7102,1535,7102,1535,7103,1537,7105,1538,7106,1539,7107,1539,7106,1538,7107,1538,7107,1538,7108,1537,7109,1537,7113,1536,7107,1536,7106,1535,7106,1534,7107,1533,7107,1530,7108,1528,7107,1527,7107,1525,7107,1524,7106,1523,7106,1522,7105,1519,7102,1518,7100,1516,7099,1516e" filled="t" fillcolor="#E8B909" stroked="f">
                <v:path arrowok="t"/>
                <v:fill/>
              </v:shape>
              <v:shape style="position:absolute;left:7098;top:1514;width:20;height:25" coordorigin="7098,1514" coordsize="20,25" path="m7107,1538l7107,1538,7107,1538e" filled="t" fillcolor="#E8B909" stroked="f">
                <v:path arrowok="t"/>
                <v:fill/>
              </v:shape>
              <v:shape style="position:absolute;left:7098;top:1514;width:20;height:25" coordorigin="7098,1514" coordsize="20,25" path="m7109,1537l7108,1537,7109,1537e" filled="t" fillcolor="#E8B909" stroked="f">
                <v:path arrowok="t"/>
                <v:fill/>
              </v:shape>
              <v:shape style="position:absolute;left:7098;top:1514;width:20;height:25" coordorigin="7098,1514" coordsize="20,25" path="m7112,1514l7111,1516,7110,1516,7110,1517,7110,1517,7109,1518,7109,1519,7109,1520,7109,1522,7111,1526,7109,1533,7108,1534,7107,1536,7113,1536,7118,1530,7118,1528,7118,1527,7118,1525,7118,1525,7118,1524,7118,1523,7117,1520,7115,1519,7114,1517,7114,1517,7113,1516,7113,1515,7112,1514e" filled="t" fillcolor="#E8B909" stroked="f">
                <v:path arrowok="t"/>
                <v:fill/>
              </v:shape>
            </v:group>
            <v:group style="position:absolute;left:7107;top:1531;width:18;height:13" coordorigin="7107,1531" coordsize="18,13">
              <v:shape style="position:absolute;left:7107;top:1531;width:18;height:13" coordorigin="7107,1531" coordsize="18,13" path="m7124,1531l7121,1532,7119,1532,7117,1534,7115,1537,7112,1538,7111,1539,7107,1539,7107,1540,7108,1541,7107,1543,7108,1544,7110,1545,7113,1544,7115,1543,7115,1543,7117,1543,7118,1541,7118,1540,7119,1540,7118,1539,7119,1539,7119,1538,7120,1538,7119,1537,7120,1536,7121,1535,7123,1534,7123,1534,7124,1533,7125,1533,7125,1533,7124,1531e" filled="t" fillcolor="#E8B909" stroked="f">
                <v:path arrowok="t"/>
                <v:fill/>
              </v:shape>
              <v:shape style="position:absolute;left:7107;top:1531;width:18;height:13" coordorigin="7107,1531" coordsize="18,13" path="m7115,1543l7115,1543,7115,1543e" filled="t" fillcolor="#E8B909" stroked="f">
                <v:path arrowok="t"/>
                <v:fill/>
              </v:shape>
              <v:shape style="position:absolute;left:7107;top:1531;width:18;height:13" coordorigin="7107,1531" coordsize="18,13" path="m7119,1540l7118,1540,7119,1540e" filled="t" fillcolor="#E8B909" stroked="f">
                <v:path arrowok="t"/>
                <v:fill/>
              </v:shape>
              <v:shape style="position:absolute;left:7107;top:1531;width:18;height:13" coordorigin="7107,1531" coordsize="18,13" path="m7119,1539l7118,1539,7119,1539e" filled="t" fillcolor="#E8B909" stroked="f">
                <v:path arrowok="t"/>
                <v:fill/>
              </v:shape>
              <v:shape style="position:absolute;left:7107;top:1531;width:18;height:13" coordorigin="7107,1531" coordsize="18,13" path="m7123,1534l7123,1534,7123,1534e" filled="t" fillcolor="#E8B909" stroked="f">
                <v:path arrowok="t"/>
                <v:fill/>
              </v:shape>
              <v:shape style="position:absolute;left:7107;top:1531;width:18;height:13" coordorigin="7107,1531" coordsize="18,13" path="m7125,1533l7124,1533,7124,1533,7125,1533e" filled="t" fillcolor="#E8B909" stroked="f">
                <v:path arrowok="t"/>
                <v:fill/>
              </v:shape>
            </v:group>
            <v:group style="position:absolute;left:7089;top:1542;width:6;height:8" coordorigin="7089,1542" coordsize="6,8">
              <v:shape style="position:absolute;left:7089;top:1542;width:6;height:8" coordorigin="7089,1542" coordsize="6,8" path="m7091,1542l7090,1543,7091,1544,7092,1546,7092,1547,7089,1549,7090,1550,7090,1550,7091,1550,7094,1547,7095,1545,7096,1545,7094,1543,7093,1543,7091,1542e" filled="t" fillcolor="#E8B909" stroked="f">
                <v:path arrowok="t"/>
                <v:fill/>
              </v:shape>
            </v:group>
            <v:group style="position:absolute;left:7070;top:1547;width:71;height:86" coordorigin="7070,1547" coordsize="71,86">
              <v:shape style="position:absolute;left:7070;top:1547;width:71;height:86" coordorigin="7070,1547" coordsize="71,86" path="m7130,1610l7108,1610,7113,1612,7116,1616,7115,1617,7116,1617,7116,1617,7117,1618,7117,1619,7118,1620,7118,1620,7118,1622,7118,1622,7119,1623,7118,1623,7119,1624,7118,1626,7119,1628,7118,1630,7118,1631,7118,1632,7118,1633,7120,1630,7123,1628,7124,1625,7124,1624,7124,1624,7125,1623,7125,1623,7125,1623,7126,1622,7126,1622,7128,1617,7129,1614,7130,1610e" filled="t" fillcolor="#E8B909" stroked="f">
                <v:path arrowok="t"/>
                <v:fill/>
              </v:shape>
              <v:shape style="position:absolute;left:7070;top:1547;width:71;height:86" coordorigin="7070,1547" coordsize="71,86" path="m7094,1606l7091,1609,7090,1611,7090,1613,7091,1616,7092,1617,7094,1619,7095,1621,7096,1620,7097,1616,7099,1615,7100,1613,7103,1612,7103,1612,7103,1612,7108,1610,7130,1610,7130,1607,7131,1606,7098,1606,7094,1606e" filled="t" fillcolor="#E8B909" stroked="f">
                <v:path arrowok="t"/>
                <v:fill/>
              </v:shape>
              <v:shape style="position:absolute;left:7070;top:1547;width:71;height:86" coordorigin="7070,1547" coordsize="71,86" path="m7076,1606l7076,1607,7077,1608,7079,1607,7083,1607,7086,1607,7077,1607,7077,1607,7076,1606e" filled="t" fillcolor="#E8B909" stroked="f">
                <v:path arrowok="t"/>
                <v:fill/>
              </v:shape>
              <v:shape style="position:absolute;left:7070;top:1547;width:71;height:86" coordorigin="7070,1547" coordsize="71,86" path="m7083,1607l7079,1607,7080,1608,7083,1607e" filled="t" fillcolor="#E8B909" stroked="f">
                <v:path arrowok="t"/>
                <v:fill/>
              </v:shape>
              <v:shape style="position:absolute;left:7070;top:1547;width:71;height:86" coordorigin="7070,1547" coordsize="71,86" path="m7078,1606l7077,1607,7086,1607,7087,1606,7078,1606,7078,1606e" filled="t" fillcolor="#E8B909" stroked="f">
                <v:path arrowok="t"/>
                <v:fill/>
              </v:shape>
              <v:shape style="position:absolute;left:7070;top:1547;width:71;height:86" coordorigin="7070,1547" coordsize="71,86" path="m7112,1603l7079,1603,7079,1606,7078,1606,7087,1606,7089,1606,7093,1605,7114,1605,7113,1604,7113,1603,7112,1603e" filled="t" fillcolor="#E8B909" stroked="f">
                <v:path arrowok="t"/>
                <v:fill/>
              </v:shape>
              <v:shape style="position:absolute;left:7070;top:1547;width:71;height:86" coordorigin="7070,1547" coordsize="71,86" path="m7114,1605l7098,1605,7102,1605,7102,1605,7101,1606,7098,1606,7131,1606,7131,1605,7114,1605,7114,1605e" filled="t" fillcolor="#E8B909" stroked="f">
                <v:path arrowok="t"/>
                <v:fill/>
              </v:shape>
              <v:shape style="position:absolute;left:7070;top:1547;width:71;height:86" coordorigin="7070,1547" coordsize="71,86" path="m7075,1603l7074,1604,7076,1605,7079,1603,7076,1603,7075,1603e" filled="t" fillcolor="#E8B909" stroked="f">
                <v:path arrowok="t"/>
                <v:fill/>
              </v:shape>
              <v:shape style="position:absolute;left:7070;top:1547;width:71;height:86" coordorigin="7070,1547" coordsize="71,86" path="m7082,1572l7082,1573,7086,1581,7094,1586,7102,1590,7102,1591,7114,1601,7114,1602,7116,1603,7115,1605,7114,1605,7131,1605,7131,1604,7131,1603,7131,1600,7130,1599,7130,1598,7118,1598,7118,1598,7118,1597,7118,1595,7116,1593,7099,1574,7084,1574,7083,1573,7082,1572e" filled="t" fillcolor="#E8B909" stroked="f">
                <v:path arrowok="t"/>
                <v:fill/>
              </v:shape>
              <v:shape style="position:absolute;left:7070;top:1547;width:71;height:86" coordorigin="7070,1547" coordsize="71,86" path="m7109,1601l7076,1601,7077,1602,7077,1602,7076,1603,7079,1603,7079,1603,7112,1603,7111,1603,7111,1602,7110,1602,7109,1601e" filled="t" fillcolor="#E8B909" stroked="f">
                <v:path arrowok="t"/>
                <v:fill/>
              </v:shape>
              <v:shape style="position:absolute;left:7070;top:1547;width:71;height:86" coordorigin="7070,1547" coordsize="71,86" path="m7109,1601l7074,1601,7075,1602,7076,1601,7109,1601e" filled="t" fillcolor="#E8B909" stroked="f">
                <v:path arrowok="t"/>
                <v:fill/>
              </v:shape>
              <v:shape style="position:absolute;left:7070;top:1547;width:71;height:86" coordorigin="7070,1547" coordsize="71,86" path="m7104,1598l7075,1598,7075,1598,7076,1599,7075,1599,7074,1599,7074,1600,7073,1601,7073,1602,7073,1602,7074,1601,7109,1601,7107,1599,7075,1599,7074,1599,7106,1599,7104,1598e" filled="t" fillcolor="#E8B909" stroked="f">
                <v:path arrowok="t"/>
                <v:fill/>
              </v:shape>
              <v:shape style="position:absolute;left:7070;top:1547;width:71;height:86" coordorigin="7070,1547" coordsize="71,86" path="m7085,1592l7074,1596,7073,1596,7073,1597,7072,1597,7071,1597,7071,1597,7070,1598,7071,1599,7072,1599,7073,1599,7074,1598,7075,1598,7104,1598,7104,1597,7072,1597,7071,1597,7104,1597,7103,1596,7074,1596,7073,1596,7103,1596,7100,1594,7085,1592e" filled="t" fillcolor="#E8B909" stroked="f">
                <v:path arrowok="t"/>
                <v:fill/>
              </v:shape>
              <v:shape style="position:absolute;left:7070;top:1547;width:71;height:86" coordorigin="7070,1547" coordsize="71,86" path="m7111,1561l7110,1562,7110,1566,7111,1566,7110,1566,7111,1567,7111,1568,7111,1569,7111,1571,7113,1575,7114,1579,7114,1579,7116,1583,7116,1583,7118,1586,7119,1588,7120,1590,7118,1598,7130,1598,7130,1596,7129,1593,7128,1588,7130,1585,7122,1585,7121,1580,7120,1574,7119,1573,7119,1568,7117,1565,7114,1563,7111,1561,7111,1561e" filled="t" fillcolor="#E8B909" stroked="f">
                <v:path arrowok="t"/>
                <v:fill/>
              </v:shape>
              <v:shape style="position:absolute;left:7070;top:1547;width:71;height:86" coordorigin="7070,1547" coordsize="71,86" path="m7131,1547l7123,1557,7122,1560,7121,1563,7121,1569,7122,1575,7123,1578,7123,1581,7123,1584,7123,1584,7122,1585,7130,1585,7130,1584,7132,1582,7136,1581,7137,1580,7128,1580,7128,1580,7126,1577,7128,1574,7129,1572,7129,1572,7129,1571,7129,1571,7129,1570,7130,1569,7131,1568,7131,1567,7133,1565,7134,1562,7134,1560,7134,1557,7134,1554,7133,1550,7132,1547,7131,1547e" filled="t" fillcolor="#E8B909" stroked="f">
                <v:path arrowok="t"/>
                <v:fill/>
              </v:shape>
              <v:shape style="position:absolute;left:7070;top:1547;width:71;height:86" coordorigin="7070,1547" coordsize="71,86" path="m7135,1572l7134,1573,7132,1574,7131,1575,7131,1576,7130,1577,7130,1577,7130,1578,7129,1579,7128,1580,7137,1580,7138,1578,7139,1576,7140,1574,7141,1572,7136,1572,7135,1572e" filled="t" fillcolor="#E8B909" stroked="f">
                <v:path arrowok="t"/>
                <v:fill/>
              </v:shape>
              <v:shape style="position:absolute;left:7070;top:1547;width:71;height:86" coordorigin="7070,1547" coordsize="71,86" path="m7086,1570l7085,1571,7085,1571,7085,1572,7086,1572,7086,1573,7086,1574,7084,1574,7099,1574,7097,1571,7088,1571,7087,1571,7086,1570e" filled="t" fillcolor="#E8B909" stroked="f">
                <v:path arrowok="t"/>
                <v:fill/>
              </v:shape>
              <v:shape style="position:absolute;left:7070;top:1547;width:71;height:86" coordorigin="7070,1547" coordsize="71,86" path="m7140,1571l7138,1571,7136,1572,7141,1572,7140,1571e" filled="t" fillcolor="#E8B909" stroked="f">
                <v:path arrowok="t"/>
                <v:fill/>
              </v:shape>
              <v:shape style="position:absolute;left:7070;top:1547;width:71;height:86" coordorigin="7070,1547" coordsize="71,86" path="m7088,1569l7088,1569,7087,1569,7088,1569,7088,1571,7097,1571,7095,1569,7094,1569,7094,1569,7089,1569,7089,1569,7088,1569e" filled="t" fillcolor="#E8B909" stroked="f">
                <v:path arrowok="t"/>
                <v:fill/>
              </v:shape>
              <v:shape style="position:absolute;left:7070;top:1547;width:71;height:86" coordorigin="7070,1547" coordsize="71,86" path="m7089,1565l7089,1566,7089,1566,7089,1567,7089,1569,7094,1569,7094,1569,7093,1568,7092,1568,7092,1567,7091,1567,7091,1566,7090,1566,7090,1566,7089,1566,7089,1565e" filled="t" fillcolor="#E8B909" stroked="f">
                <v:path arrowok="t"/>
                <v:fill/>
              </v:shape>
            </v:group>
            <v:group style="position:absolute;left:6973;top:1578;width:13;height:10" coordorigin="6973,1578" coordsize="13,10">
              <v:shape style="position:absolute;left:6973;top:1578;width:13;height:10" coordorigin="6973,1578" coordsize="13,10" path="m6981,1578l6980,1579,6975,1579,6973,1580,6973,1581,6975,1587,6979,1588,6980,1588,6980,1587,6980,1586,6980,1585,6980,1584,6980,1584,6978,1584,6977,1583,6977,1581,6979,1581,6983,1581,6983,1581,6983,1580,6982,1579,6981,1578e" filled="t" fillcolor="#E8B909" stroked="f">
                <v:path arrowok="t"/>
                <v:fill/>
              </v:shape>
              <v:shape style="position:absolute;left:6973;top:1578;width:13;height:10" coordorigin="6973,1578" coordsize="13,10" path="m6983,1581l6979,1581,6981,1582,6981,1582,6981,1582,6982,1583,6982,1587,6983,1588,6985,1588,6986,1587,6986,1586,6985,1585,6985,1584,6984,1584,6984,1582,6983,1581e" filled="t" fillcolor="#E8B909" stroked="f">
                <v:path arrowok="t"/>
                <v:fill/>
              </v:shape>
              <v:shape style="position:absolute;left:6973;top:1578;width:13;height:10" coordorigin="6973,1578" coordsize="13,10" path="m6979,1583l6978,1584,6980,1584,6979,1583e" filled="t" fillcolor="#E8B909" stroked="f">
                <v:path arrowok="t"/>
                <v:fill/>
              </v:shape>
            </v:group>
            <v:group style="position:absolute;left:6998;top:1577;width:14;height:11" coordorigin="6998,1577" coordsize="14,11">
              <v:shape style="position:absolute;left:6998;top:1577;width:14;height:11" coordorigin="6998,1577" coordsize="14,11" path="m7011,1581l7003,1581,7004,1581,7005,1581,7006,1582,7006,1583,7006,1584,7006,1585,7006,1587,7009,1587,7010,1588,7011,1588,7012,1588,7012,1587,7011,1584,7011,1581e" filled="t" fillcolor="#E8B909" stroked="f">
                <v:path arrowok="t"/>
                <v:fill/>
              </v:shape>
              <v:shape style="position:absolute;left:6998;top:1577;width:14;height:11" coordorigin="6998,1577" coordsize="14,11" path="m7012,1588l7011,1588,7012,1588e" filled="t" fillcolor="#E8B909" stroked="f">
                <v:path arrowok="t"/>
                <v:fill/>
              </v:shape>
              <v:shape style="position:absolute;left:6998;top:1577;width:14;height:11" coordorigin="6998,1577" coordsize="14,11" path="m6999,1577l6999,1578,6998,1578,6999,1581,6999,1583,7000,1584,7000,1585,7001,1586,7001,1587,7003,1587,7004,1586,7004,1583,7004,1582,7002,1582,7003,1581,7003,1581,7011,1581,7010,1578,7007,1578,7002,1578,7001,1578,7000,1578,6999,1577e" filled="t" fillcolor="#E8B909" stroked="f">
                <v:path arrowok="t"/>
                <v:fill/>
              </v:shape>
              <v:shape style="position:absolute;left:6998;top:1577;width:14;height:11" coordorigin="6998,1577" coordsize="14,11" path="m7010,1578l7007,1578,7010,1578e" filled="t" fillcolor="#E8B909" stroked="f">
                <v:path arrowok="t"/>
                <v:fill/>
              </v:shape>
              <v:shape style="position:absolute;left:6998;top:1577;width:14;height:11" coordorigin="6998,1577" coordsize="14,11" path="m7002,1578l7002,1578,7007,1578,7007,1578,7003,1578,7003,1578,7002,1578e" filled="t" fillcolor="#E8B909" stroked="f">
                <v:path arrowok="t"/>
                <v:fill/>
              </v:shape>
              <v:shape style="position:absolute;left:6998;top:1577;width:14;height:11" coordorigin="6998,1577" coordsize="14,11" path="m7006,1577l7003,1578,7007,1578,7006,1577e" filled="t" fillcolor="#E8B909" stroked="f">
                <v:path arrowok="t"/>
                <v:fill/>
              </v:shape>
            </v:group>
            <v:group style="position:absolute;left:7028;top:1579;width:11;height:11" coordorigin="7028,1579" coordsize="11,11">
              <v:shape style="position:absolute;left:7028;top:1579;width:11;height:11" coordorigin="7028,1579" coordsize="11,11" path="m7037,1583l7033,1583,7033,1584,7034,1584,7034,1584,7035,1585,7034,1586,7034,1587,7033,1587,7033,1589,7034,1590,7037,1590,7039,1589,7039,1586,7038,1584,7037,1583e" filled="t" fillcolor="#E8B909" stroked="f">
                <v:path arrowok="t"/>
                <v:fill/>
              </v:shape>
              <v:shape style="position:absolute;left:7028;top:1579;width:11;height:11" coordorigin="7028,1579" coordsize="11,11" path="m7029,1579l7028,1580,7028,1580,7028,1581,7028,1583,7028,1584,7028,1585,7029,1587,7030,1588,7031,1588,7032,1588,7032,1587,7032,1586,7032,1584,7033,1583,7037,1583,7037,1583,7036,1582,7034,1581,7033,1580,7030,1580,7029,1579e" filled="t" fillcolor="#E8B909" stroked="f">
                <v:path arrowok="t"/>
                <v:fill/>
              </v:shape>
            </v:group>
            <v:group style="position:absolute;left:6950;top:1441;width:14;height:20" coordorigin="6950,1441" coordsize="14,20">
              <v:shape style="position:absolute;left:6950;top:1441;width:14;height:20" coordorigin="6950,1441" coordsize="14,20" path="m6964,1461l6958,1461,6961,1461,6964,1461e" filled="t" fillcolor="#E8B909" stroked="f">
                <v:path arrowok="t"/>
                <v:fill/>
              </v:shape>
              <v:shape style="position:absolute;left:6950;top:1441;width:14;height:20" coordorigin="6950,1441" coordsize="14,20" path="m6959,1441l6956,1444,6954,1448,6951,1451,6950,1451,6950,1452,6950,1453,6952,1456,6953,1459,6955,1461,6958,1461,6964,1461,6966,1459,6967,1456,6968,1453,6968,1453,6968,1452,6969,1452,6969,1451,6969,1451,6969,1450,6966,1447,6963,1444,6960,1441,6959,1441e" filled="t" fillcolor="#E8B909" stroked="f">
                <v:path arrowok="t"/>
                <v:fill/>
              </v:shape>
            </v:group>
            <v:group style="position:absolute;left:6949;top:1485;width:8;height:12" coordorigin="6949,1485" coordsize="8,12">
              <v:shape style="position:absolute;left:6949;top:1485;width:8;height:12" coordorigin="6949,1485" coordsize="8,12" path="m6950,1490l6949,1492,6949,1495,6950,1496,6954,1497,6956,1496,6956,1495,6955,1495,6956,1495,6956,1493,6950,1493,6950,1491,6950,1491,6950,1490e" filled="t" fillcolor="#E8B909" stroked="f">
                <v:path arrowok="t"/>
                <v:fill/>
              </v:shape>
              <v:shape style="position:absolute;left:6949;top:1485;width:8;height:12" coordorigin="6949,1485" coordsize="8,12" path="m6953,1493l6950,1493,6956,1493,6956,1493,6955,1493,6953,1493e" filled="t" fillcolor="#E8B909" stroked="f">
                <v:path arrowok="t"/>
                <v:fill/>
              </v:shape>
              <v:shape style="position:absolute;left:6949;top:1485;width:8;height:12" coordorigin="6949,1485" coordsize="8,12" path="m6956,1486l6951,1486,6955,1487,6956,1489,6955,1490,6955,1493,6956,1493,6956,1490,6956,1488,6956,1486e" filled="t" fillcolor="#E8B909" stroked="f">
                <v:path arrowok="t"/>
                <v:fill/>
              </v:shape>
              <v:shape style="position:absolute;left:6949;top:1485;width:8;height:12" coordorigin="6949,1485" coordsize="8,12" path="m6950,1485l6949,1485,6949,1486,6950,1487,6951,1486,6956,1486,6956,1485,6952,1485,6950,1485e" filled="t" fillcolor="#E8B909" stroked="f">
                <v:path arrowok="t"/>
                <v:fill/>
              </v:shape>
              <v:shape style="position:absolute;left:6949;top:1485;width:8;height:12" coordorigin="6949,1485" coordsize="8,12" path="m6954,1485l6952,1485,6956,1485,6956,1485,6954,1485e" filled="t" fillcolor="#E8B909" stroked="f">
                <v:path arrowok="t"/>
                <v:fill/>
              </v:shape>
            </v:group>
            <v:group style="position:absolute;left:6961;top:1484;width:8;height:12" coordorigin="6961,1484" coordsize="8,12">
              <v:shape style="position:absolute;left:6961;top:1484;width:8;height:12" coordorigin="6961,1484" coordsize="8,12" path="m6962,1484l6961,1485,6961,1496,6962,1496,6962,1496,6963,1497,6965,1496,6968,1496,6969,1496,6969,1495,6966,1495,6964,1495,6963,1494,6963,1494,6963,1491,6963,1490,6962,1488,6963,1486,6964,1486,6966,1486,6969,1486,6969,1485,6962,1485,6962,1484e" filled="t" fillcolor="#E8B909" stroked="f">
                <v:path arrowok="t"/>
                <v:fill/>
              </v:shape>
              <v:shape style="position:absolute;left:6961;top:1484;width:8;height:12" coordorigin="6961,1484" coordsize="8,12" path="m6968,1496l6965,1496,6966,1496,6968,1496,6968,1496e" filled="t" fillcolor="#E8B909" stroked="f">
                <v:path arrowok="t"/>
                <v:fill/>
              </v:shape>
              <v:shape style="position:absolute;left:6961;top:1484;width:8;height:12" coordorigin="6961,1484" coordsize="8,12" path="m6968,1491l6967,1492,6967,1492,6967,1494,6966,1495,6969,1495,6968,1494,6969,1492,6968,1492,6968,1491e" filled="t" fillcolor="#E8B909" stroked="f">
                <v:path arrowok="t"/>
                <v:fill/>
              </v:shape>
              <v:shape style="position:absolute;left:6961;top:1484;width:8;height:12" coordorigin="6961,1484" coordsize="8,12" path="m6969,1486l6966,1486,6968,1487,6969,1486e" filled="t" fillcolor="#E8B909" stroked="f">
                <v:path arrowok="t"/>
                <v:fill/>
              </v:shape>
            </v:group>
            <v:group style="position:absolute;left:6957;top:1476;width:3;height:25" coordorigin="6957,1476" coordsize="3,25">
              <v:shape style="position:absolute;left:6957;top:1476;width:3;height:25" coordorigin="6957,1476" coordsize="3,25" path="m6959,1476l6959,1477,6959,1478,6959,1479,6959,1481,6958,1483,6958,1487,6957,1495,6958,1500,6958,1501,6960,1501,6959,1500,6960,1500,6960,1496,6960,1492,6960,1487,6960,1484,6960,1481,6960,1476,6959,1476e" filled="t" fillcolor="#E8B909" stroked="f">
                <v:path arrowok="t"/>
                <v:fill/>
              </v:shape>
              <v:shape style="position:absolute;left:6957;top:1476;width:3;height:25" coordorigin="6957,1476" coordsize="3,25" path="m6960,1500l6959,1500,6960,1500e" filled="t" fillcolor="#E8B909" stroked="f">
                <v:path arrowok="t"/>
                <v:fill/>
              </v:shape>
            </v:group>
            <v:group style="position:absolute;left:6952;top:1444;width:14;height:16" coordorigin="6952,1444" coordsize="14,16">
              <v:shape style="position:absolute;left:6952;top:1444;width:14;height:16" coordorigin="6952,1444" coordsize="14,16" path="m6959,1444l6959,1444,6958,1445,6957,1446,6956,1447,6956,1447,6955,1447,6956,1448,6954,1449,6954,1450,6953,1452,6952,1454,6954,1455,6955,1457,6955,1457,6956,1458,6956,1459,6958,1460,6961,1459,6963,1459,6964,1457,6965,1454,6966,1452,6966,1451,6966,1451,6966,1450,6965,1450,6965,1450,6964,1450,6964,1449,6964,1448,6962,1448,6962,1447,6962,1447,6961,1446,6960,1446,6960,1445,6959,1445,6959,1444e" filled="t" fillcolor="#231F20" stroked="f">
                <v:path arrowok="t"/>
                <v:fill/>
              </v:shape>
              <v:shape style="position:absolute;left:6952;top:1444;width:14;height:16" coordorigin="6952,1444" coordsize="14,16" path="m6963,1459l6961,1459,6963,1459,6963,1459e" filled="t" fillcolor="#231F20" stroked="f">
                <v:path arrowok="t"/>
                <v:fill/>
              </v:shape>
              <v:shape style="position:absolute;left:6952;top:1444;width:14;height:16" coordorigin="6952,1444" coordsize="14,16" path="m6960,1445l6959,1445,6960,1445,6960,1445e" filled="t" fillcolor="#231F20" stroked="f">
                <v:path arrowok="t"/>
                <v:fill/>
              </v:shape>
            </v:group>
            <v:group style="position:absolute;left:6954;top:1446;width:8;height:13" coordorigin="6954,1446" coordsize="8,13">
              <v:shape style="position:absolute;left:6954;top:1446;width:8;height:13" coordorigin="6954,1446" coordsize="8,13" path="m6962,1457l6959,1457,6961,1459,6962,1457e" filled="t" fillcolor="#FFFFFF" stroked="f">
                <v:path arrowok="t"/>
                <v:fill/>
              </v:shape>
              <v:shape style="position:absolute;left:6954;top:1446;width:8;height:13" coordorigin="6954,1446" coordsize="8,13" path="m6959,1446l6959,1446,6958,1447,6957,1448,6956,1449,6956,1450,6954,1452,6954,1453,6955,1454,6957,1458,6959,1457,6962,1457,6963,1457,6963,1456,6963,1454,6964,1453,6964,1451,6963,1450,6961,1448,6959,1446,6959,1446e" filled="t" fillcolor="#FFFFFF" stroked="f">
                <v:path arrowok="t"/>
                <v:fill/>
              </v:shape>
            </v:group>
            <v:group style="position:absolute;left:6954;top:1446;width:10;height:13" coordorigin="6954,1446" coordsize="10,13">
              <v:shape style="position:absolute;left:6954;top:1446;width:10;height:13" coordorigin="6954,1446" coordsize="10,13" path="m6958,1447l6957,1448,6957,1448,6956,1449,6956,1449,6956,1450,6955,1451,6954,1452,6954,1453,6955,1454,6956,1456,6957,1458,6959,1457,6961,1459,6963,1457,6963,1456,6963,1454,6964,1453,6964,1452,6964,1452,6964,1451,6963,1450,6961,1448,6959,1446,6959,1446,6959,1446,6958,1447xe" filled="f" stroked="t" strokeweight=".04916pt" strokecolor="#231F20">
                <v:path arrowok="t"/>
              </v:shape>
            </v:group>
            <v:group style="position:absolute;left:6960;top:1466;width:22;height:37" coordorigin="6960,1466" coordsize="22,37">
              <v:shape style="position:absolute;left:6960;top:1466;width:22;height:37" coordorigin="6960,1466" coordsize="22,37" path="m6967,1488l6967,1488,6967,1489,6968,1490,6969,1490,6970,1491,6970,1492,6970,1493,6970,1494,6970,1495,6971,1496,6972,1498,6972,1500,6973,1502,6974,1502,6975,1503,6976,1503,6976,1502,6974,1500,6974,1499,6975,1499,6977,1499,6975,1498,6976,1497,6978,1497,6979,1497,6979,1497,6978,1496,6977,1495,6978,1495,6978,1494,6980,1494,6979,1493,6978,1491,6976,1488,6970,1488,6968,1488,6967,1488e" filled="t" fillcolor="#ED1C24" stroked="f">
                <v:path arrowok="t"/>
                <v:fill/>
              </v:shape>
              <v:shape style="position:absolute;left:6960;top:1466;width:22;height:37" coordorigin="6960,1466" coordsize="22,37" path="m6977,1499l6975,1499,6976,1499,6976,1500,6976,1500,6977,1499e" filled="t" fillcolor="#ED1C24" stroked="f">
                <v:path arrowok="t"/>
                <v:fill/>
              </v:shape>
              <v:shape style="position:absolute;left:6960;top:1466;width:22;height:37" coordorigin="6960,1466" coordsize="22,37" path="m6979,1497l6978,1497,6979,1499,6980,1498,6979,1497e" filled="t" fillcolor="#ED1C24" stroked="f">
                <v:path arrowok="t"/>
                <v:fill/>
              </v:shape>
              <v:shape style="position:absolute;left:6960;top:1466;width:22;height:37" coordorigin="6960,1466" coordsize="22,37" path="m6980,1494l6978,1494,6979,1495,6980,1495,6980,1495,6981,1496,6981,1495,6980,1494e" filled="t" fillcolor="#ED1C24" stroked="f">
                <v:path arrowok="t"/>
                <v:fill/>
              </v:shape>
              <v:shape style="position:absolute;left:6960;top:1466;width:22;height:37" coordorigin="6960,1466" coordsize="22,37" path="m6972,1482l6968,1482,6970,1483,6971,1484,6971,1487,6970,1488,6976,1488,6974,1486,6972,1482e" filled="t" fillcolor="#ED1C24" stroked="f">
                <v:path arrowok="t"/>
                <v:fill/>
              </v:shape>
              <v:shape style="position:absolute;left:6960;top:1466;width:22;height:37" coordorigin="6960,1466" coordsize="22,37" path="m6966,1473l6962,1473,6963,1473,6963,1473,6963,1474,6962,1475,6961,1475,6961,1476,6963,1477,6964,1479,6964,1480,6965,1481,6965,1482,6965,1483,6967,1483,6968,1482,6972,1482,6971,1482,6968,1478,6966,1475,6962,1475,6961,1475,6966,1475,6966,1474,6966,1473e" filled="t" fillcolor="#ED1C24" stroked="f">
                <v:path arrowok="t"/>
                <v:fill/>
              </v:shape>
              <v:shape style="position:absolute;left:6960;top:1466;width:22;height:37" coordorigin="6960,1466" coordsize="22,37" path="m6962,1471l6960,1471,6960,1472,6961,1473,6962,1473,6966,1473,6965,1472,6963,1472,6962,1471e" filled="t" fillcolor="#ED1C24" stroked="f">
                <v:path arrowok="t"/>
                <v:fill/>
              </v:shape>
              <v:shape style="position:absolute;left:6960;top:1466;width:22;height:37" coordorigin="6960,1466" coordsize="22,37" path="m6963,1471l6963,1472,6965,1472,6965,1471,6963,1471,6963,1471e" filled="t" fillcolor="#ED1C24" stroked="f">
                <v:path arrowok="t"/>
                <v:fill/>
              </v:shape>
              <v:shape style="position:absolute;left:6960;top:1466;width:22;height:37" coordorigin="6960,1466" coordsize="22,37" path="m6963,1466l6962,1466,6960,1466,6960,1468,6961,1469,6964,1470,6963,1471,6965,1471,6965,1471,6965,1468,6965,1468,6965,1467,6965,1466,6963,1466e" filled="t" fillcolor="#ED1C24" stroked="f">
                <v:path arrowok="t"/>
                <v:fill/>
              </v:shape>
            </v:group>
            <v:group style="position:absolute;left:6953;top:1473;width:6;height:3" coordorigin="6953,1473" coordsize="6,3">
              <v:shape style="position:absolute;left:6953;top:1473;width:6;height:3" coordorigin="6953,1473" coordsize="6,3" path="m6955,1473l6954,1474,6954,1474,6953,1475,6954,1476,6955,1477,6957,1477,6958,1476,6959,1475,6958,1474,6955,1473e" filled="t" fillcolor="#ED1C24" stroked="f">
                <v:path arrowok="t"/>
                <v:fill/>
              </v:shape>
            </v:group>
            <v:group style="position:absolute;left:6953;top:1467;width:6;height:6" coordorigin="6953,1467" coordsize="6,6">
              <v:shape style="position:absolute;left:6953;top:1467;width:6;height:6" coordorigin="6953,1467" coordsize="6,6" path="m6954,1470l6953,1471,6953,1471,6954,1472,6955,1473,6958,1473,6958,1472,6958,1471,6955,1471,6954,1470e" filled="t" fillcolor="#ED1C24" stroked="f">
                <v:path arrowok="t"/>
                <v:fill/>
              </v:shape>
              <v:shape style="position:absolute;left:6953;top:1467;width:6;height:6" coordorigin="6953,1467" coordsize="6,6" path="m6955,1467l6954,1467,6954,1468,6954,1469,6956,1469,6957,1469,6957,1470,6957,1470,6956,1471,6955,1471,6958,1471,6958,1470,6958,1470,6958,1469,6957,1468,6956,1467,6955,1467e" filled="t" fillcolor="#ED1C24" stroked="f">
                <v:path arrowok="t"/>
                <v:fill/>
              </v:shape>
            </v:group>
            <v:group style="position:absolute;left:6954;top:1464;width:5;height:2" coordorigin="6954,1464" coordsize="5,2">
              <v:shape style="position:absolute;left:6954;top:1464;width:5;height:2" coordorigin="6954,1464" coordsize="5,2" path="m6959,1466l6956,1466,6958,1467,6959,1467,6959,1466,6959,1466e" filled="t" fillcolor="#ED1C24" stroked="f">
                <v:path arrowok="t"/>
                <v:fill/>
              </v:shape>
              <v:shape style="position:absolute;left:6954;top:1464;width:5;height:2" coordorigin="6954,1464" coordsize="5,2" path="m6954,1464l6954,1465,6955,1466,6956,1466,6959,1466,6959,1465,6958,1464,6954,1464e" filled="t" fillcolor="#ED1C24" stroked="f">
                <v:path arrowok="t"/>
                <v:fill/>
              </v:shape>
              <v:shape style="position:absolute;left:6954;top:1464;width:5;height:2" coordorigin="6954,1464" coordsize="5,2" path="m6956,1464l6955,1464,6958,1464,6956,1464e" filled="t" fillcolor="#ED1C24" stroked="f">
                <v:path arrowok="t"/>
                <v:fill/>
              </v:shape>
            </v:group>
            <v:group style="position:absolute;left:6959;top:1462;width:3;height:2" coordorigin="6959,1462" coordsize="3,2">
              <v:shape style="position:absolute;left:6959;top:1462;width:3;height:2" coordorigin="6959,1462" coordsize="3,2" path="m6960,1462l6959,1463,6959,1463,6960,1464,6961,1465,6962,1464,6962,1464,6962,1463,6961,1463,6960,1462e" filled="t" fillcolor="#ED1C24" stroked="f">
                <v:path arrowok="t"/>
                <v:fill/>
              </v:shape>
              <v:shape style="position:absolute;left:6959;top:1462;width:3;height:2" coordorigin="6959,1462" coordsize="3,2" path="m6961,1463l6961,1463,6962,1463,6962,1463,6961,1463e" filled="t" fillcolor="#ED1C24" stroked="f">
                <v:path arrowok="t"/>
                <v:fill/>
              </v:shape>
            </v:group>
            <v:group style="position:absolute;left:6989;top:1447;width:35;height:40" coordorigin="6989,1447" coordsize="35,40">
              <v:shape style="position:absolute;left:6989;top:1447;width:35;height:40" coordorigin="6989,1447" coordsize="35,40" path="m7011,1483l7009,1483,7009,1485,7009,1485,7010,1486,7010,1486,7011,1485,7011,1485,7011,1483,7011,1483e" filled="t" fillcolor="#ED1C24" stroked="f">
                <v:path arrowok="t"/>
                <v:fill/>
              </v:shape>
              <v:shape style="position:absolute;left:6989;top:1447;width:35;height:40" coordorigin="6989,1447" coordsize="35,40" path="m7007,1483l6998,1483,6999,1484,7000,1484,7000,1484,7001,1486,7002,1486,7003,1484,7004,1484,7006,1484,7006,1484,7006,1484,7007,1483e" filled="t" fillcolor="#ED1C24" stroked="f">
                <v:path arrowok="t"/>
                <v:fill/>
              </v:shape>
              <v:shape style="position:absolute;left:6989;top:1447;width:35;height:40" coordorigin="6989,1447" coordsize="35,40" path="m6994,1485l6992,1485,6992,1485,6993,1485,6994,1485e" filled="t" fillcolor="#ED1C24" stroked="f">
                <v:path arrowok="t"/>
                <v:fill/>
              </v:shape>
              <v:shape style="position:absolute;left:6989;top:1447;width:35;height:40" coordorigin="6989,1447" coordsize="35,40" path="m6994,1479l6993,1480,6992,1481,6992,1483,6991,1484,6991,1485,6991,1485,6992,1485,6994,1485,6993,1484,6994,1484,6996,1484,6997,1484,6998,1483,7007,1483,7009,1483,7011,1483,7010,1483,7010,1482,7005,1482,7004,1482,7003,1481,7002,1481,7000,1481,7000,1480,6996,1480,6994,1480,6995,1480,6995,1479,6994,1479e" filled="t" fillcolor="#ED1C24" stroked="f">
                <v:path arrowok="t"/>
                <v:fill/>
              </v:shape>
              <v:shape style="position:absolute;left:6989;top:1447;width:35;height:40" coordorigin="6989,1447" coordsize="35,40" path="m6994,1485l6993,1485,6994,1485e" filled="t" fillcolor="#ED1C24" stroked="f">
                <v:path arrowok="t"/>
                <v:fill/>
              </v:shape>
              <v:shape style="position:absolute;left:6989;top:1447;width:35;height:40" coordorigin="6989,1447" coordsize="35,40" path="m6997,1484l6996,1484,6996,1485,6997,1484,6997,1484e" filled="t" fillcolor="#ED1C24" stroked="f">
                <v:path arrowok="t"/>
                <v:fill/>
              </v:shape>
              <v:shape style="position:absolute;left:6989;top:1447;width:35;height:40" coordorigin="6989,1447" coordsize="35,40" path="m7012,1478l7011,1479,7011,1480,7012,1482,7012,1483,7012,1484,7013,1485,7013,1485,7013,1484,7014,1484,7015,1481,7015,1479,7013,1479,7012,1478e" filled="t" fillcolor="#ED1C24" stroked="f">
                <v:path arrowok="t"/>
                <v:fill/>
              </v:shape>
              <v:shape style="position:absolute;left:6989;top:1447;width:35;height:40" coordorigin="6989,1447" coordsize="35,40" path="m7006,1484l7004,1484,7006,1485,7006,1484e" filled="t" fillcolor="#ED1C24" stroked="f">
                <v:path arrowok="t"/>
                <v:fill/>
              </v:shape>
              <v:shape style="position:absolute;left:6989;top:1447;width:35;height:40" coordorigin="6989,1447" coordsize="35,40" path="m7004,1471l6996,1471,7000,1471,7002,1472,7003,1474,7004,1475,7004,1476,7004,1476,7004,1478,7006,1479,7006,1480,7006,1481,7005,1482,7010,1482,7010,1481,7009,1480,7009,1479,7009,1477,7010,1476,7012,1476,7012,1474,7011,1473,7012,1471,7004,1471,7004,1471e" filled="t" fillcolor="#ED1C24" stroked="f">
                <v:path arrowok="t"/>
                <v:fill/>
              </v:shape>
              <v:shape style="position:absolute;left:6989;top:1447;width:35;height:40" coordorigin="6989,1447" coordsize="35,40" path="m7001,1480l7001,1480,7001,1480,7000,1481,7001,1481,7001,1480e" filled="t" fillcolor="#ED1C24" stroked="f">
                <v:path arrowok="t"/>
                <v:fill/>
              </v:shape>
              <v:shape style="position:absolute;left:6989;top:1447;width:35;height:40" coordorigin="6989,1447" coordsize="35,40" path="m6998,1479l6996,1480,7000,1480,6998,1479e" filled="t" fillcolor="#ED1C24" stroked="f">
                <v:path arrowok="t"/>
                <v:fill/>
              </v:shape>
              <v:shape style="position:absolute;left:6989;top:1447;width:35;height:40" coordorigin="6989,1447" coordsize="35,40" path="m7016,1471l7013,1471,7013,1472,7013,1472,7013,1473,7013,1473,7014,1474,7014,1476,7014,1478,7013,1479,7015,1479,7016,1477,7016,1476,7016,1473,7016,1472,7016,1471e" filled="t" fillcolor="#ED1C24" stroked="f">
                <v:path arrowok="t"/>
                <v:fill/>
              </v:shape>
              <v:shape style="position:absolute;left:6989;top:1447;width:35;height:40" coordorigin="6989,1447" coordsize="35,40" path="m7012,1476l7010,1476,7011,1477,7012,1477,7012,1477e" filled="t" fillcolor="#ED1C24" stroked="f">
                <v:path arrowok="t"/>
                <v:fill/>
              </v:shape>
              <v:shape style="position:absolute;left:6989;top:1447;width:35;height:40" coordorigin="6989,1447" coordsize="35,40" path="m7014,1463l7008,1463,7010,1464,7011,1465,7011,1468,7011,1469,7010,1470,7008,1470,7007,1470,7004,1471,7012,1471,7013,1471,7016,1471,7016,1470,7010,1470,7008,1470,7016,1470,7015,1468,7014,1465,7014,1463e" filled="t" fillcolor="#ED1C24" stroked="f">
                <v:path arrowok="t"/>
                <v:fill/>
              </v:shape>
              <v:shape style="position:absolute;left:6989;top:1447;width:35;height:40" coordorigin="6989,1447" coordsize="35,40" path="m6999,1463l6991,1463,6990,1464,6989,1464,6990,1465,6992,1465,6992,1466,6994,1466,6995,1468,6994,1470,6995,1471,6996,1471,7004,1471,7001,1469,7002,1466,7002,1465,7001,1465,7000,1463,6999,1463e" filled="t" fillcolor="#ED1C24" stroked="f">
                <v:path arrowok="t"/>
                <v:fill/>
              </v:shape>
              <v:shape style="position:absolute;left:6989;top:1447;width:35;height:40" coordorigin="6989,1447" coordsize="35,40" path="m7022,1454l7020,1454,7020,1454,7017,1458,7014,1461,7014,1461,7015,1464,7015,1465,7016,1465,7017,1463,7018,1462,7020,1461,7021,1461,7021,1460,7023,1460,7022,1457,7022,1454,7022,1454,7022,1454e" filled="t" fillcolor="#ED1C24" stroked="f">
                <v:path arrowok="t"/>
                <v:fill/>
              </v:shape>
              <v:shape style="position:absolute;left:6989;top:1447;width:35;height:40" coordorigin="6989,1447" coordsize="35,40" path="m7001,1462l7002,1464,7004,1463,7014,1463,7014,1463,7014,1462,7002,1462,7001,1462e" filled="t" fillcolor="#ED1C24" stroked="f">
                <v:path arrowok="t"/>
                <v:fill/>
              </v:shape>
              <v:shape style="position:absolute;left:6989;top:1447;width:35;height:40" coordorigin="6989,1447" coordsize="35,40" path="m7014,1463l7004,1463,7006,1463,7006,1464,7008,1463,7014,1463,7014,1463e" filled="t" fillcolor="#ED1C24" stroked="f">
                <v:path arrowok="t"/>
                <v:fill/>
              </v:shape>
              <v:shape style="position:absolute;left:6989;top:1447;width:35;height:40" coordorigin="6989,1447" coordsize="35,40" path="m7006,1460l7004,1460,7002,1461,7001,1461,7002,1462,7014,1462,7014,1461,7014,1461,7009,1461,7008,1460,7006,1460e" filled="t" fillcolor="#ED1C24" stroked="f">
                <v:path arrowok="t"/>
                <v:fill/>
              </v:shape>
              <v:shape style="position:absolute;left:6989;top:1447;width:35;height:40" coordorigin="6989,1447" coordsize="35,40" path="m7021,1461l7020,1461,7021,1461e" filled="t" fillcolor="#ED1C24" stroked="f">
                <v:path arrowok="t"/>
                <v:fill/>
              </v:shape>
              <v:shape style="position:absolute;left:6989;top:1447;width:35;height:40" coordorigin="6989,1447" coordsize="35,40" path="m7023,1460l7021,1460,7022,1461,7023,1460e" filled="t" fillcolor="#ED1C24" stroked="f">
                <v:path arrowok="t"/>
                <v:fill/>
              </v:shape>
              <v:shape style="position:absolute;left:6989;top:1447;width:35;height:40" coordorigin="6989,1447" coordsize="35,40" path="m7010,1460l7009,1461,7014,1461,7014,1460,7011,1460,7010,1460e" filled="t" fillcolor="#ED1C24" stroked="f">
                <v:path arrowok="t"/>
                <v:fill/>
              </v:shape>
              <v:shape style="position:absolute;left:6989;top:1447;width:35;height:40" coordorigin="6989,1447" coordsize="35,40" path="m7020,1447l7016,1450,7014,1454,7012,1459,7012,1459,7011,1460,7011,1460,7014,1460,7015,1459,7016,1458,7017,1454,7020,1454,7022,1454,7024,1451,7023,1450,7023,1450,7022,1449,7021,1448,7020,1447e" filled="t" fillcolor="#ED1C24" stroked="f">
                <v:path arrowok="t"/>
                <v:fill/>
              </v:shape>
            </v:group>
            <v:group style="position:absolute;left:7008;top:1447;width:9;height:12" coordorigin="7008,1447" coordsize="9,12">
              <v:shape style="position:absolute;left:7008;top:1447;width:9;height:12" coordorigin="7008,1447" coordsize="9,12" path="m7014,1447l7014,1447,7014,1449,7012,1450,7011,1452,7011,1452,7010,1453,7010,1453,7009,1454,7008,1456,7008,1458,7009,1459,7010,1458,7011,1458,7015,1450,7016,1450,7016,1450,7017,1448,7016,1448,7015,1447,7014,1447e" filled="t" fillcolor="#ED1C24" stroked="f">
                <v:path arrowok="t"/>
                <v:fill/>
              </v:shape>
              <v:shape style="position:absolute;left:7008;top:1447;width:9;height:12" coordorigin="7008,1447" coordsize="9,12" path="m7011,1458l7010,1458,7011,1458,7011,1458e" filled="t" fillcolor="#ED1C24" stroked="f">
                <v:path arrowok="t"/>
                <v:fill/>
              </v:shape>
              <v:shape style="position:absolute;left:7008;top:1447;width:9;height:12" coordorigin="7008,1447" coordsize="9,12" path="m7016,1450l7015,1450,7015,1450e" filled="t" fillcolor="#ED1C24" stroked="f">
                <v:path arrowok="t"/>
                <v:fill/>
              </v:shape>
            </v:group>
            <v:group style="position:absolute;left:7020;top:1452;width:32;height:34" coordorigin="7020,1452" coordsize="32,34">
              <v:shape style="position:absolute;left:7020;top:1452;width:32;height:34" coordorigin="7020,1452" coordsize="32,34" path="m7029,1481l7028,1482,7025,1482,7023,1484,7020,1486,7020,1487,7020,1487,7021,1486,7022,1486,7024,1486,7028,1483,7033,1481,7033,1481,7029,1481,7029,1481e" filled="t" fillcolor="#ED1C24" stroked="f">
                <v:path arrowok="t"/>
                <v:fill/>
              </v:shape>
              <v:shape style="position:absolute;left:7020;top:1452;width:32;height:34" coordorigin="7020,1452" coordsize="32,34" path="m7024,1486l7022,1486,7024,1486e" filled="t" fillcolor="#ED1C24" stroked="f">
                <v:path arrowok="t"/>
                <v:fill/>
              </v:shape>
              <v:shape style="position:absolute;left:7020;top:1452;width:32;height:34" coordorigin="7020,1452" coordsize="32,34" path="m7049,1472l7032,1472,7033,1473,7033,1474,7030,1476,7026,1478,7023,1481,7023,1481,7024,1481,7024,1481,7025,1481,7025,1481,7026,1480,7026,1480,7027,1480,7028,1479,7029,1479,7029,1479,7030,1479,7030,1478,7031,1478,7031,1478,7032,1478,7033,1477,7041,1477,7041,1477,7042,1477,7042,1476,7043,1476,7044,1475,7045,1475,7045,1475,7046,1475,7047,1474,7049,1474,7049,1473,7049,1472e" filled="t" fillcolor="#ED1C24" stroked="f">
                <v:path arrowok="t"/>
                <v:fill/>
              </v:shape>
              <v:shape style="position:absolute;left:7020;top:1452;width:32;height:34" coordorigin="7020,1452" coordsize="32,34" path="m7029,1480l7029,1481,7033,1481,7034,1480,7030,1480,7029,1480e" filled="t" fillcolor="#ED1C24" stroked="f">
                <v:path arrowok="t"/>
                <v:fill/>
              </v:shape>
              <v:shape style="position:absolute;left:7020;top:1452;width:32;height:34" coordorigin="7020,1452" coordsize="32,34" path="m7025,1481l7025,1481,7025,1481e" filled="t" fillcolor="#ED1C24" stroked="f">
                <v:path arrowok="t"/>
                <v:fill/>
              </v:shape>
              <v:shape style="position:absolute;left:7020;top:1452;width:32;height:34" coordorigin="7020,1452" coordsize="32,34" path="m7041,1477l7033,1477,7033,1477,7034,1477,7033,1478,7033,1479,7032,1479,7031,1480,7031,1480,7030,1480,7030,1480,7034,1480,7036,1480,7031,1480,7031,1479,7036,1479,7037,1479,7038,1479,7039,1478,7041,1477e" filled="t" fillcolor="#ED1C24" stroked="f">
                <v:path arrowok="t"/>
                <v:fill/>
              </v:shape>
              <v:shape style="position:absolute;left:7020;top:1452;width:32;height:34" coordorigin="7020,1452" coordsize="32,34" path="m7027,1480l7026,1480,7027,1480e" filled="t" fillcolor="#ED1C24" stroked="f">
                <v:path arrowok="t"/>
                <v:fill/>
              </v:shape>
              <v:shape style="position:absolute;left:7020;top:1452;width:32;height:34" coordorigin="7020,1452" coordsize="32,34" path="m7029,1479l7028,1479,7028,1479e" filled="t" fillcolor="#ED1C24" stroked="f">
                <v:path arrowok="t"/>
                <v:fill/>
              </v:shape>
              <v:shape style="position:absolute;left:7020;top:1452;width:32;height:34" coordorigin="7020,1452" coordsize="32,34" path="m7030,1479l7029,1479,7029,1479e" filled="t" fillcolor="#ED1C24" stroked="f">
                <v:path arrowok="t"/>
                <v:fill/>
              </v:shape>
              <v:shape style="position:absolute;left:7020;top:1452;width:32;height:34" coordorigin="7020,1452" coordsize="32,34" path="m7038,1479l7037,1479,7038,1479e" filled="t" fillcolor="#ED1C24" stroked="f">
                <v:path arrowok="t"/>
                <v:fill/>
              </v:shape>
              <v:shape style="position:absolute;left:7020;top:1452;width:32;height:34" coordorigin="7020,1452" coordsize="32,34" path="m7049,1468l7033,1468,7033,1468,7033,1468,7033,1469,7031,1471,7030,1471,7029,1472,7027,1473,7026,1474,7025,1474,7024,1475,7022,1477,7022,1478,7023,1478,7023,1477,7024,1477,7024,1477,7025,1476,7025,1476,7026,1476,7027,1476,7027,1475,7027,1475,7027,1475,7029,1474,7030,1474,7030,1474,7026,1474,7025,1474,7030,1474,7030,1474,7032,1472,7049,1472,7048,1470,7049,1468e" filled="t" fillcolor="#ED1C24" stroked="f">
                <v:path arrowok="t"/>
                <v:fill/>
              </v:shape>
              <v:shape style="position:absolute;left:7020;top:1452;width:32;height:34" coordorigin="7020,1452" coordsize="32,34" path="m7024,1477l7023,1477,7024,1477,7024,1477e" filled="t" fillcolor="#ED1C24" stroked="f">
                <v:path arrowok="t"/>
                <v:fill/>
              </v:shape>
              <v:shape style="position:absolute;left:7020;top:1452;width:32;height:34" coordorigin="7020,1452" coordsize="32,34" path="m7041,1477l7041,1477,7041,1477e" filled="t" fillcolor="#ED1C24" stroked="f">
                <v:path arrowok="t"/>
                <v:fill/>
              </v:shape>
              <v:shape style="position:absolute;left:7020;top:1452;width:32;height:34" coordorigin="7020,1452" coordsize="32,34" path="m7025,1476l7025,1476,7025,1476e" filled="t" fillcolor="#ED1C24" stroked="f">
                <v:path arrowok="t"/>
                <v:fill/>
              </v:shape>
              <v:shape style="position:absolute;left:7020;top:1452;width:32;height:34" coordorigin="7020,1452" coordsize="32,34" path="m7043,1476l7042,1476,7043,1476,7043,1476e" filled="t" fillcolor="#ED1C24" stroked="f">
                <v:path arrowok="t"/>
                <v:fill/>
              </v:shape>
              <v:shape style="position:absolute;left:7020;top:1452;width:32;height:34" coordorigin="7020,1452" coordsize="32,34" path="m7027,1476l7026,1476,7026,1476,7027,1476e" filled="t" fillcolor="#ED1C24" stroked="f">
                <v:path arrowok="t"/>
                <v:fill/>
              </v:shape>
              <v:shape style="position:absolute;left:7020;top:1452;width:32;height:34" coordorigin="7020,1452" coordsize="32,34" path="m7027,1475l7027,1475,7027,1476,7027,1475e" filled="t" fillcolor="#ED1C24" stroked="f">
                <v:path arrowok="t"/>
                <v:fill/>
              </v:shape>
              <v:shape style="position:absolute;left:7020;top:1452;width:32;height:34" coordorigin="7020,1452" coordsize="32,34" path="m7045,1475l7044,1475,7044,1476e" filled="t" fillcolor="#ED1C24" stroked="f">
                <v:path arrowok="t"/>
                <v:fill/>
              </v:shape>
              <v:shape style="position:absolute;left:7020;top:1452;width:32;height:34" coordorigin="7020,1452" coordsize="32,34" path="m7046,1475l7045,1475,7046,1475e" filled="t" fillcolor="#ED1C24" stroked="f">
                <v:path arrowok="t"/>
                <v:fill/>
              </v:shape>
              <v:shape style="position:absolute;left:7020;top:1452;width:32;height:34" coordorigin="7020,1452" coordsize="32,34" path="m7030,1474l7029,1474,7029,1474e" filled="t" fillcolor="#ED1C24" stroked="f">
                <v:path arrowok="t"/>
                <v:fill/>
              </v:shape>
              <v:shape style="position:absolute;left:7020;top:1452;width:32;height:34" coordorigin="7020,1452" coordsize="32,34" path="m7052,1452l7048,1455,7043,1457,7040,1460,7038,1461,7038,1462,7037,1463,7034,1463,7032,1465,7029,1467,7028,1468,7026,1469,7025,1470,7024,1470,7023,1471,7023,1471,7024,1471,7027,1470,7028,1470,7025,1470,7024,1470,7028,1470,7030,1470,7033,1468,7049,1468,7050,1467,7050,1464,7050,1462,7050,1459,7051,1457,7052,1454,7052,1453,7052,1452e" filled="t" fillcolor="#ED1C24" stroked="f">
                <v:path arrowok="t"/>
                <v:fill/>
              </v:shape>
            </v:group>
            <v:group style="position:absolute;left:7024;top:1473;width:37;height:48" coordorigin="7024,1473" coordsize="37,48">
              <v:shape style="position:absolute;left:7024;top:1473;width:37;height:48" coordorigin="7024,1473" coordsize="37,48" path="m7024,1509l7024,1510,7029,1517,7033,1521,7035,1520,7036,1517,7039,1517,7039,1516,7041,1516,7041,1516,7042,1516,7044,1515,7049,1515,7047,1514,7045,1514,7044,1513,7029,1513,7029,1513,7028,1513,7027,1512,7026,1511,7026,1511,7025,1510,7024,1509,7024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1,1516l7039,1516,7040,1516,7041,1516e" filled="t" fillcolor="#ED1C24" stroked="f">
                <v:path arrowok="t"/>
                <v:fill/>
              </v:shape>
              <v:shape style="position:absolute;left:7024;top:1473;width:37;height:48" coordorigin="7024,1473" coordsize="37,48" path="m7048,1515l7044,1515,7046,1516,7048,1515e" filled="t" fillcolor="#ED1C24" stroked="f">
                <v:path arrowok="t"/>
                <v:fill/>
              </v:shape>
              <v:shape style="position:absolute;left:7024;top:1473;width:37;height:48" coordorigin="7024,1473" coordsize="37,48" path="m7028,1509l7027,1509,7028,1510,7030,1511,7029,1513,7044,1513,7042,1513,7040,1511,7039,1511,7037,1511,7032,1511,7030,1511,7030,1510,7028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8,1506l7037,1506,7038,1506,7039,1507,7040,1508,7041,1508,7042,1509,7045,1510,7047,1511,7048,1509,7048,1507,7048,1506,7048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8,1510l7037,1511,7039,1511,7039,1510,7038,1510e" filled="t" fillcolor="#ED1C24" stroked="f">
                <v:path arrowok="t"/>
                <v:fill/>
              </v:shape>
              <v:shape style="position:absolute;left:7024;top:1473;width:37;height:48" coordorigin="7024,1473" coordsize="37,48" path="m7029,1506l7029,1506,7030,1508,7031,1509,7032,1510,7032,1511,7037,1511,7037,1510,7037,1509,7037,1509,7036,1509,7035,1509,7034,1509,7034,1508,7033,1508,7032,1507,7032,1507,7031,1507,7030,1506,7029,1506,7029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9,1508l7039,1508,7039,1510,7040,1509,7039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0,1504l7030,1504,7032,1506,7034,1507,7036,1508,7036,1508,7036,1508,7036,1509,7037,1509,7038,1509,7039,1508,7039,1508,7038,1508,7037,1507,7037,1506,7037,1506,7048,1506,7035,1506,7034,1505,7031,1504,7030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8l7033,1508,7034,1508,7033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2,1507l7032,1507,7032,1507,7032,1507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1l7030,1502,7031,1502,7032,1503,7033,1503,7033,1504,7034,1504,7035,1504,7035,1505,7035,1505,7035,1506,7048,1506,7049,1505,7049,1505,7049,1504,7049,1504,7050,1502,7035,1502,7033,1501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5l7049,1505,7049,1505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4l7049,1504,7049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498l7031,1499,7034,1500,7035,1500,7036,1501,7037,1501,7038,1501,7038,1502,7037,1502,7035,1502,7050,1502,7050,1501,7051,1499,7035,1499,7033,1498e" filled="t" fillcolor="#ED1C24" stroked="f">
                <v:path arrowok="t"/>
                <v:fill/>
              </v:shape>
              <v:shape style="position:absolute;left:7024;top:1473;width:37;height:48" coordorigin="7024,1473" coordsize="37,48" path="m7053,1497l7036,1497,7036,1497,7037,1498,7037,1498,7037,1499,7035,1499,7051,1499,7052,1498,7053,1497e" filled="t" fillcolor="#ED1C24" stroked="f">
                <v:path arrowok="t"/>
                <v:fill/>
              </v:shape>
              <v:shape style="position:absolute;left:7024;top:1473;width:37;height:48" coordorigin="7024,1473" coordsize="37,48" path="m7054,1496l7034,1496,7035,1497,7036,1497,7053,1497,7054,1496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4l7032,1495,7033,1496,7034,1496,7054,1496,7054,1496,7055,1495,7052,1495,7046,1495,7040,1495,7036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5,1495l7052,1495,7055,1495e" filled="t" fillcolor="#ED1C24" stroked="f">
                <v:path arrowok="t"/>
                <v:fill/>
              </v:shape>
              <v:shape style="position:absolute;left:7024;top:1473;width:37;height:48" coordorigin="7024,1473" coordsize="37,48" path="m7051,1494l7049,1495,7047,1495,7046,1495,7052,1495,7052,1495,7049,1495,7047,1495,7052,1495,7051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0,1493,7044,1493,7044,1494,7040,1495,7046,1495,7045,1494,7045,1494,7045,1493,7049,1493,7057,1493,7057,1493,7057,1493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9,1493,7053,1494,7057,1493e" filled="t" fillcolor="#ED1C24" stroked="f">
                <v:path arrowok="t"/>
                <v:fill/>
              </v:shape>
              <v:shape style="position:absolute;left:7024;top:1473;width:37;height:48" coordorigin="7024,1473" coordsize="37,48" path="m7031,1491l7031,1492,7035,1493,7040,1493,7057,1493,7057,1492,7057,1492,7033,1492,7031,1491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1l7033,1491,7033,1492,7057,1492,7056,1492,7053,1492,7039,1492,7036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1,1490,7041,1490,7041,1490,7042,1490,7042,1491,7039,1492,7053,1492,7052,1491,7043,1491,7043,1490,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2,1491l7043,1491,7052,1491,7052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7,1486l7038,1486,7040,1486,7040,1487,7039,1488,7037,1488,7036,1489,7034,1490,7036,1491,7038,1490,7059,1490,7058,1489,7057,1486e" filled="t" fillcolor="#ED1C24" stroked="f">
                <v:path arrowok="t"/>
                <v:fill/>
              </v:shape>
              <v:shape style="position:absolute;left:7024;top:1473;width:37;height:48" coordorigin="7024,1473" coordsize="37,48" path="m7059,1490l7038,1490,7040,1490,7041,1490,7058,1490,7059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60,1473l7056,1475,7052,1477,7047,1480,7047,1480,7046,1480,7046,1481,7045,1481,7044,1481,7043,1481,7042,1482,7037,1484,7031,1486,7026,1489,7027,1490,7027,1490,7029,1489,7031,1488,7033,1487,7035,1487,7038,1486,7057,1486,7057,1485,7058,1481,7044,1481,7043,1481,7058,1481,7058,1481,7046,1481,7045,1480,7058,1480,7058,1480,7047,1480,7047,1480,7058,1480,7058,1479,7061,1475,7061,1474,7061,1473,7060,1473e" filled="t" fillcolor="#ED1C24" stroked="f">
                <v:path arrowok="t"/>
                <v:fill/>
              </v:shape>
            </v:group>
            <v:group style="position:absolute;left:7015;top:1468;width:47;height:37" coordorigin="7015,1468" coordsize="47,37">
              <v:shape style="position:absolute;left:7015;top:1468;width:47;height:37" coordorigin="7015,1468" coordsize="47,37" path="m7059,1469l7059,1470,7050,1475,7041,1479,7032,1483,7031,1484,7025,1487,7017,1488,7015,1495,7016,1495,7016,1496,7016,1496,7016,1497,7017,1498,7018,1499,7018,1500,7019,1500,7019,1501,7019,1502,7019,1503,7019,1504,7019,1504,7020,1505,7020,1505,7022,1505,7023,1503,7024,1502,7024,1501,7023,1500,7023,1499,7024,1498,7026,1498,7027,1497,7027,1496,7027,1495,7027,1495,7027,1494,7025,1493,7025,1492,7023,1492,7022,1491,7023,1490,7024,1489,7027,1488,7028,1487,7033,1485,7039,1482,7045,1479,7049,1477,7053,1474,7058,1473,7059,1471,7061,1470,7062,1469,7059,1469,7059,1469e" filled="t" fillcolor="#ED1C24" stroked="f">
                <v:path arrowok="t"/>
                <v:fill/>
              </v:shape>
              <v:shape style="position:absolute;left:7015;top:1468;width:47;height:37" coordorigin="7015,1468" coordsize="47,37" path="m7026,1498l7024,1498,7026,1498,7026,1498e" filled="t" fillcolor="#ED1C24" stroked="f">
                <v:path arrowok="t"/>
                <v:fill/>
              </v:shape>
              <v:shape style="position:absolute;left:7015;top:1468;width:47;height:37" coordorigin="7015,1468" coordsize="47,37" path="m7024,1492l7023,1492,7025,1492,7025,1492,7024,1492e" filled="t" fillcolor="#ED1C24" stroked="f">
                <v:path arrowok="t"/>
                <v:fill/>
              </v:shape>
              <v:shape style="position:absolute;left:7015;top:1468;width:47;height:37" coordorigin="7015,1468" coordsize="47,37" path="m7061,1468l7060,1469,7059,1469,7062,1469,7062,1469,7061,1468e" filled="t" fillcolor="#ED1C24" stroked="f">
                <v:path arrowok="t"/>
                <v:fill/>
              </v:shape>
            </v:group>
            <v:group style="position:absolute;left:7064;top:1460;width:7;height:7" coordorigin="7064,1460" coordsize="7,7">
              <v:shape style="position:absolute;left:7064;top:1460;width:7;height:7" coordorigin="7064,1460" coordsize="7,7" path="m7071,1460l7070,1461,7069,1462,7069,1462,7067,1464,7066,1465,7064,1466,7064,1467,7065,1467,7068,1466,7070,1464,7071,1461,7071,1460e" filled="t" fillcolor="#ED1C24" stroked="f">
                <v:path arrowok="t"/>
                <v:fill/>
              </v:shape>
            </v:group>
            <v:group style="position:absolute;left:7060;top:1491;width:4;height:3" coordorigin="7060,1491" coordsize="4,3">
              <v:shape style="position:absolute;left:7060;top:1491;width:4;height:3" coordorigin="7060,1491" coordsize="4,3" path="m7062,1491l7061,1492,7060,1493,7060,1493,7060,1494,7062,1493,7063,1493,7063,1493,7064,1492,7062,1491e" filled="t" fillcolor="#ED1C24" stroked="f">
                <v:path arrowok="t"/>
                <v:fill/>
              </v:shape>
            </v:group>
            <v:group style="position:absolute;left:7024;top:1473;width:37;height:48" coordorigin="7024,1473" coordsize="37,48">
              <v:shape style="position:absolute;left:7024;top:1473;width:37;height:48" coordorigin="7024,1473" coordsize="37,48" path="m7024,1509l7024,1510,7029,1517,7033,1521,7035,1520,7036,1517,7039,1517,7039,1516,7041,1516,7041,1516,7042,1516,7044,1515,7049,1515,7047,1514,7045,1514,7044,1513,7029,1513,7029,1513,7028,1513,7027,1512,7026,1511,7026,1511,7025,1510,7024,1509,7024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1,1516l7039,1516,7040,1516,7041,1516e" filled="t" fillcolor="#ED1C24" stroked="f">
                <v:path arrowok="t"/>
                <v:fill/>
              </v:shape>
              <v:shape style="position:absolute;left:7024;top:1473;width:37;height:48" coordorigin="7024,1473" coordsize="37,48" path="m7048,1515l7044,1515,7046,1516,7048,1515e" filled="t" fillcolor="#ED1C24" stroked="f">
                <v:path arrowok="t"/>
                <v:fill/>
              </v:shape>
              <v:shape style="position:absolute;left:7024;top:1473;width:37;height:48" coordorigin="7024,1473" coordsize="37,48" path="m7028,1509l7027,1509,7028,1510,7030,1511,7029,1513,7044,1513,7042,1513,7040,1511,7039,1511,7037,1511,7032,1511,7030,1511,7030,1510,7028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8,1506l7037,1506,7038,1506,7039,1507,7040,1508,7041,1508,7042,1509,7045,1510,7047,1511,7048,1509,7048,1507,7048,1506,7048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8,1510l7037,1511,7039,1511,7039,1510,7038,1510e" filled="t" fillcolor="#ED1C24" stroked="f">
                <v:path arrowok="t"/>
                <v:fill/>
              </v:shape>
              <v:shape style="position:absolute;left:7024;top:1473;width:37;height:48" coordorigin="7024,1473" coordsize="37,48" path="m7029,1506l7029,1506,7030,1508,7031,1509,7032,1510,7032,1511,7037,1511,7037,1510,7037,1509,7037,1509,7036,1509,7035,1509,7034,1509,7034,1508,7033,1508,7032,1507,7032,1507,7031,1507,7030,1506,7029,1506,7029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9,1508l7039,1508,7039,1510,7040,1509,7039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0,1504l7030,1504,7032,1506,7034,1507,7036,1508,7036,1508,7036,1508,7036,1509,7037,1509,7038,1509,7039,1508,7039,1508,7038,1508,7037,1507,7037,1506,7037,1506,7048,1506,7035,1506,7034,1505,7031,1504,7030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8l7033,1508,7034,1508,7033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2,1507l7032,1507,7032,1507,7032,1507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1l7030,1502,7031,1502,7032,1503,7033,1503,7033,1504,7034,1504,7035,1504,7035,1505,7035,1505,7035,1506,7048,1506,7049,1505,7049,1505,7049,1504,7049,1504,7050,1502,7035,1502,7033,1501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5l7049,1505,7049,1505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4l7049,1504,7049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498l7031,1499,7034,1500,7035,1500,7036,1501,7037,1501,7038,1501,7038,1502,7037,1502,7035,1502,7050,1502,7050,1501,7051,1499,7035,1499,7033,1498e" filled="t" fillcolor="#ED1C24" stroked="f">
                <v:path arrowok="t"/>
                <v:fill/>
              </v:shape>
              <v:shape style="position:absolute;left:7024;top:1473;width:37;height:48" coordorigin="7024,1473" coordsize="37,48" path="m7053,1497l7036,1497,7036,1497,7037,1498,7037,1498,7037,1499,7035,1499,7051,1499,7052,1498,7053,1497e" filled="t" fillcolor="#ED1C24" stroked="f">
                <v:path arrowok="t"/>
                <v:fill/>
              </v:shape>
              <v:shape style="position:absolute;left:7024;top:1473;width:37;height:48" coordorigin="7024,1473" coordsize="37,48" path="m7054,1496l7034,1496,7035,1497,7036,1497,7053,1497,7054,1496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4l7032,1495,7033,1496,7034,1496,7054,1496,7054,1496,7055,1495,7052,1495,7046,1495,7040,1495,7036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5,1495l7052,1495,7055,1495e" filled="t" fillcolor="#ED1C24" stroked="f">
                <v:path arrowok="t"/>
                <v:fill/>
              </v:shape>
              <v:shape style="position:absolute;left:7024;top:1473;width:37;height:48" coordorigin="7024,1473" coordsize="37,48" path="m7051,1494l7049,1495,7047,1495,7046,1495,7052,1495,7052,1495,7049,1495,7047,1495,7052,1495,7051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0,1493,7044,1493,7044,1494,7040,1495,7046,1495,7045,1494,7045,1493,7057,1493,7057,1493,7057,1493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5,1493,7051,1494,7054,1495,7056,1493e" filled="t" fillcolor="#ED1C24" stroked="f">
                <v:path arrowok="t"/>
                <v:fill/>
              </v:shape>
              <v:shape style="position:absolute;left:7024;top:1473;width:37;height:48" coordorigin="7024,1473" coordsize="37,48" path="m7031,1491l7031,1492,7035,1493,7040,1493,7057,1493,7057,1492,7057,1492,7033,1492,7031,1491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1l7033,1491,7033,1492,7057,1492,7056,1492,7053,1492,7039,1492,7036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1,1490,7041,1490,7041,1490,7042,1490,7042,1491,7039,1492,7053,1492,7052,1491,7043,1491,7043,1490,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2,1491l7043,1491,7052,1491,7052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7,1486l7038,1486,7040,1486,7040,1487,7039,1488,7037,1488,7036,1489,7034,1490,7036,1491,7038,1490,7059,1490,7058,1489,7057,1486e" filled="t" fillcolor="#ED1C24" stroked="f">
                <v:path arrowok="t"/>
                <v:fill/>
              </v:shape>
              <v:shape style="position:absolute;left:7024;top:1473;width:37;height:48" coordorigin="7024,1473" coordsize="37,48" path="m7059,1490l7038,1490,7040,1490,7041,1490,7058,1490,7059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60,1473l7056,1475,7052,1477,7047,1480,7047,1480,7046,1480,7046,1480,7045,1481,7045,1481,7044,1481,7043,1481,7042,1482,7037,1484,7031,1486,7026,1489,7027,1490,7027,1490,7029,1489,7031,1488,7033,1487,7035,1487,7038,1486,7057,1486,7057,1485,7058,1481,7044,1481,7043,1481,7058,1481,7058,1481,7045,1481,7045,1480,7058,1480,7058,1480,7046,1480,7046,1480,7058,1480,7047,1480,7047,1480,7058,1480,7058,1479,7061,1475,7061,1474,7061,1473,7060,1473e" filled="t" fillcolor="#ED1C24" stroked="f">
                <v:path arrowok="t"/>
                <v:fill/>
              </v:shape>
            </v:group>
            <v:group style="position:absolute;left:7014;top:1512;width:18;height:11" coordorigin="7014,1512" coordsize="18,11">
              <v:shape style="position:absolute;left:7014;top:1512;width:18;height:11" coordorigin="7014,1512" coordsize="18,11" path="m7031,1521l7026,1521,7029,1523,7032,1522,7031,1521e" filled="t" fillcolor="#ED1C24" stroked="f">
                <v:path arrowok="t"/>
                <v:fill/>
              </v:shape>
              <v:shape style="position:absolute;left:7014;top:1512;width:18;height:11" coordorigin="7014,1512" coordsize="18,11" path="m7022,1522l7020,1522,7022,1522,7022,1522e" filled="t" fillcolor="#ED1C24" stroked="f">
                <v:path arrowok="t"/>
                <v:fill/>
              </v:shape>
              <v:shape style="position:absolute;left:7014;top:1512;width:18;height:11" coordorigin="7014,1512" coordsize="18,11" path="m7014,1515l7014,1515,7016,1517,7017,1520,7019,1522,7020,1522,7022,1522,7023,1521,7026,1521,7031,1521,7031,1521,7030,1520,7029,1519,7028,1519,7020,1519,7019,1519,7017,1517,7016,1516,7014,1515,7014,1515e" filled="t" fillcolor="#ED1C24" stroked="f">
                <v:path arrowok="t"/>
                <v:fill/>
              </v:shape>
              <v:shape style="position:absolute;left:7014;top:1512;width:18;height:11" coordorigin="7014,1512" coordsize="18,11" path="m7018,1514l7018,1514,7019,1516,7020,1517,7020,1519,7028,1519,7027,1517,7023,1517,7021,1517,7020,1515,7019,1514,7018,1514e" filled="t" fillcolor="#ED1C24" stroked="f">
                <v:path arrowok="t"/>
                <v:fill/>
              </v:shape>
              <v:shape style="position:absolute;left:7014;top:1512;width:18;height:11" coordorigin="7014,1512" coordsize="18,11" path="m7021,1512l7021,1513,7022,1515,7023,1516,7023,1517,7027,1517,7027,1517,7025,1515,7023,1513,7022,1513,7022,1512,7021,1512,7021,1512e" filled="t" fillcolor="#ED1C24" stroked="f">
                <v:path arrowok="t"/>
                <v:fill/>
              </v:shape>
            </v:group>
            <v:group style="position:absolute;left:6988;top:1500;width:14;height:11" coordorigin="6988,1500" coordsize="14,11">
              <v:shape style="position:absolute;left:6988;top:1500;width:14;height:11" coordorigin="6988,1500" coordsize="14,11" path="m6992,1505l6991,1506,6991,1507,6990,1507,6989,1509,6988,1510,6989,1511,6990,1511,6991,1511,6992,1509,6992,1508,6993,1508,6993,1507,6993,1507,6994,1507,6994,1506,6994,1506,6994,1506,6992,1505e" filled="t" fillcolor="#ED1C24" stroked="f">
                <v:path arrowok="t"/>
                <v:fill/>
              </v:shape>
              <v:shape style="position:absolute;left:6988;top:1500;width:14;height:11" coordorigin="6988,1500" coordsize="14,11" path="m6994,1506l6994,1506,6995,1507,6995,1508,6996,1509,6997,1508,6998,1508,6999,1507,6998,1506,6995,1506e" filled="t" fillcolor="#ED1C24" stroked="f">
                <v:path arrowok="t"/>
                <v:fill/>
              </v:shape>
              <v:shape style="position:absolute;left:6988;top:1500;width:14;height:11" coordorigin="6988,1500" coordsize="14,11" path="m6998,1508l6997,1508,6998,1508e" filled="t" fillcolor="#ED1C24" stroked="f">
                <v:path arrowok="t"/>
                <v:fill/>
              </v:shape>
              <v:shape style="position:absolute;left:6988;top:1500;width:14;height:11" coordorigin="6988,1500" coordsize="14,11" path="m6994,1507l6993,1507,6994,1507,6994,1507e" filled="t" fillcolor="#ED1C24" stroked="f">
                <v:path arrowok="t"/>
                <v:fill/>
              </v:shape>
              <v:shape style="position:absolute;left:6988;top:1500;width:14;height:11" coordorigin="6988,1500" coordsize="14,11" path="m6998,1500l6997,1504,6996,1505,6995,1506,6998,1506,6998,1506,6998,1505,6999,1504,7002,1504,7001,1504,7001,1503,7001,1502,6998,1500e" filled="t" fillcolor="#ED1C24" stroked="f">
                <v:path arrowok="t"/>
                <v:fill/>
              </v:shape>
              <v:shape style="position:absolute;left:6988;top:1500;width:14;height:11" coordorigin="6988,1500" coordsize="14,11" path="m7002,1504l6999,1504,6999,1504,6999,1505,7000,1505,7000,1506,7001,1506,7001,1505,7002,1505,7002,1505,7002,1504e" filled="t" fillcolor="#ED1C24" stroked="f">
                <v:path arrowok="t"/>
                <v:fill/>
              </v:shape>
              <v:shape style="position:absolute;left:6988;top:1500;width:14;height:11" coordorigin="6988,1500" coordsize="14,11" path="m7002,1505l7001,1505,7002,1505e" filled="t" fillcolor="#ED1C24" stroked="f">
                <v:path arrowok="t"/>
                <v:fill/>
              </v:shape>
            </v:group>
            <v:group style="position:absolute;left:6985;top:1503;width:5;height:4" coordorigin="6985,1503" coordsize="5,4">
              <v:shape style="position:absolute;left:6985;top:1503;width:5;height:4" coordorigin="6985,1503" coordsize="5,4" path="m6988,1504l6987,1504,6986,1504,6985,1506,6985,1506,6985,1507,6987,1507,6988,1507,6989,1506,6990,1505,6990,1504,6989,1504,6989,1504,6988,1504e" filled="t" fillcolor="#ED1C24" stroked="f">
                <v:path arrowok="t"/>
                <v:fill/>
              </v:shape>
              <v:shape style="position:absolute;left:6985;top:1503;width:5;height:4" coordorigin="6985,1503" coordsize="5,4" path="m6990,1503l6989,1504,6990,1504,6990,1503,6990,1503e" filled="t" fillcolor="#ED1C24" stroked="f">
                <v:path arrowok="t"/>
                <v:fill/>
              </v:shape>
            </v:group>
            <v:group style="position:absolute;left:6984;top:1497;width:8;height:6" coordorigin="6984,1497" coordsize="8,6">
              <v:shape style="position:absolute;left:6984;top:1497;width:8;height:6" coordorigin="6984,1497" coordsize="8,6" path="m6990,1497l6988,1497,6987,1498,6987,1498,6986,1498,6984,1500,6984,1501,6984,1502,6985,1502,6986,1503,6987,1503,6987,1502,6988,1502,6989,1502,6990,1501,6990,1500,6991,1499,6991,1498,6987,1498,6987,1498,6991,1498,6992,1497,6990,1497e" filled="t" fillcolor="#ED1C24" stroked="f">
                <v:path arrowok="t"/>
                <v:fill/>
              </v:shape>
              <v:shape style="position:absolute;left:6984;top:1497;width:8;height:6" coordorigin="6984,1497" coordsize="8,6" path="m6988,1502l6987,1502,6988,1502e" filled="t" fillcolor="#ED1C24" stroked="f">
                <v:path arrowok="t"/>
                <v:fill/>
              </v:shape>
            </v:group>
            <v:group style="position:absolute;left:6950;top:1509;width:20;height:20" coordorigin="6950,1509" coordsize="20,20">
              <v:shape style="position:absolute;left:6950;top:1509;width:20;height:20" coordorigin="6950,1509" coordsize="20,20" path="m6956,1528l6952,1528,6953,1529,6955,1529,6956,1529,6956,1528e" filled="t" fillcolor="#ED1C24" stroked="f">
                <v:path arrowok="t"/>
                <v:fill/>
              </v:shape>
              <v:shape style="position:absolute;left:6950;top:1509;width:20;height:20" coordorigin="6950,1509" coordsize="20,20" path="m6968,1525l6965,1525,6967,1525,6967,1526,6966,1527,6965,1528,6965,1529,6965,1529,6966,1528,6967,1528,6968,1528,6969,1527,6969,1526,6969,1525,6968,1525e" filled="t" fillcolor="#ED1C24" stroked="f">
                <v:path arrowok="t"/>
                <v:fill/>
              </v:shape>
              <v:shape style="position:absolute;left:6950;top:1509;width:20;height:20" coordorigin="6950,1509" coordsize="20,20" path="m6961,1516l6959,1516,6960,1517,6960,1518,6958,1519,6959,1520,6959,1521,6957,1521,6957,1522,6957,1522,6956,1523,6954,1523,6952,1524,6951,1525,6950,1526,6950,1527,6950,1528,6952,1528,6956,1528,6956,1528,6955,1527,6955,1527,6955,1525,6956,1525,6958,1525,6958,1524,6958,1523,6962,1523,6956,1523,6954,1523,6962,1523,6962,1522,6969,1522,6969,1522,6971,1521,6971,1520,6970,1520,6967,1519,6967,1519,6964,1519,6963,1518,6961,1516e" filled="t" fillcolor="#ED1C24" stroked="f">
                <v:path arrowok="t"/>
                <v:fill/>
              </v:shape>
              <v:shape style="position:absolute;left:6950;top:1509;width:20;height:20" coordorigin="6950,1509" coordsize="20,20" path="m6968,1528l6967,1528,6968,1528e" filled="t" fillcolor="#ED1C24" stroked="f">
                <v:path arrowok="t"/>
                <v:fill/>
              </v:shape>
              <v:shape style="position:absolute;left:6950;top:1509;width:20;height:20" coordorigin="6950,1509" coordsize="20,20" path="m6958,1525l6956,1525,6957,1525,6957,1526,6957,1526,6958,1527,6958,1526,6959,1525,6958,1525e" filled="t" fillcolor="#ED1C24" stroked="f">
                <v:path arrowok="t"/>
                <v:fill/>
              </v:shape>
              <v:shape style="position:absolute;left:6950;top:1509;width:20;height:20" coordorigin="6950,1509" coordsize="20,20" path="m6969,1522l6962,1522,6963,1522,6963,1522,6963,1523,6963,1524,6964,1525,6965,1525,6965,1526,6965,1525,6968,1525,6968,1525,6968,1524,6968,1523,6969,1522e" filled="t" fillcolor="#ED1C24" stroked="f">
                <v:path arrowok="t"/>
                <v:fill/>
              </v:shape>
              <v:shape style="position:absolute;left:6950;top:1509;width:20;height:20" coordorigin="6950,1509" coordsize="20,20" path="m6962,1523l6958,1523,6959,1524,6959,1524,6960,1524,6961,1525,6962,1524,6962,1523e" filled="t" fillcolor="#ED1C24" stroked="f">
                <v:path arrowok="t"/>
                <v:fill/>
              </v:shape>
              <v:shape style="position:absolute;left:6950;top:1509;width:20;height:20" coordorigin="6950,1509" coordsize="20,20" path="m6950,1517l6950,1517,6950,1521,6951,1522,6952,1521,6953,1521,6954,1521,6954,1520,6954,1519,6955,1519,6957,1519,6954,1518,6952,1517,6950,1517e" filled="t" fillcolor="#ED1C24" stroked="f">
                <v:path arrowok="t"/>
                <v:fill/>
              </v:shape>
              <v:shape style="position:absolute;left:6950;top:1509;width:20;height:20" coordorigin="6950,1509" coordsize="20,20" path="m6953,1521l6952,1521,6953,1521,6953,1521e" filled="t" fillcolor="#ED1C24" stroked="f">
                <v:path arrowok="t"/>
                <v:fill/>
              </v:shape>
              <v:shape style="position:absolute;left:6950;top:1509;width:20;height:20" coordorigin="6950,1509" coordsize="20,20" path="m6957,1519l6955,1519,6956,1519,6955,1520,6956,1521,6957,1519,6957,1519e" filled="t" fillcolor="#ED1C24" stroked="f">
                <v:path arrowok="t"/>
                <v:fill/>
              </v:shape>
              <v:shape style="position:absolute;left:6950;top:1509;width:20;height:20" coordorigin="6950,1509" coordsize="20,20" path="m6958,1519l6957,1519,6958,1519e" filled="t" fillcolor="#ED1C24" stroked="f">
                <v:path arrowok="t"/>
                <v:fill/>
              </v:shape>
              <v:shape style="position:absolute;left:6950;top:1509;width:20;height:20" coordorigin="6950,1509" coordsize="20,20" path="m6967,1518l6965,1518,6964,1519,6967,1519,6967,1518e" filled="t" fillcolor="#ED1C24" stroked="f">
                <v:path arrowok="t"/>
                <v:fill/>
              </v:shape>
              <v:shape style="position:absolute;left:6950;top:1509;width:20;height:20" coordorigin="6950,1509" coordsize="20,20" path="m6960,1509l6959,1510,6958,1512,6956,1512,6957,1513,6959,1513,6960,1515,6959,1515,6958,1516,6958,1517,6959,1516,6961,1516,6961,1515,6961,1513,6962,1511,6960,1509e" filled="t" fillcolor="#ED1C24" stroked="f">
                <v:path arrowok="t"/>
                <v:fill/>
              </v:shape>
            </v:group>
            <v:group style="position:absolute;left:6999;top:1515;width:5;height:6" coordorigin="6999,1515" coordsize="5,6">
              <v:shape style="position:absolute;left:6999;top:1515;width:5;height:6" coordorigin="6999,1515" coordsize="5,6" path="m7003,1515l7003,1515,7002,1516,7001,1516,7000,1517,6999,1518,6999,1519,6999,1520,7003,1520,7004,1517,7003,1515e" filled="t" fillcolor="#ED1C24" stroked="f">
                <v:path arrowok="t"/>
                <v:fill/>
              </v:shape>
            </v:group>
            <v:group style="position:absolute;left:6994;top:1516;width:3;height:3" coordorigin="6994,1516" coordsize="3,3">
              <v:shape style="position:absolute;left:6994;top:1516;width:3;height:3" coordorigin="6994,1516" coordsize="3,3" path="m6997,1516l6995,1516,6994,1517,6995,1517,6995,1518,6995,1518,6996,1518,6996,1519,6997,1519,6997,1519,6998,1518,6998,1517,6997,1516e" filled="t" fillcolor="#ED1C24" stroked="f">
                <v:path arrowok="t"/>
                <v:fill/>
              </v:shape>
              <v:shape style="position:absolute;left:6994;top:1516;width:3;height:3" coordorigin="6994,1516" coordsize="3,3" path="m6997,1519l6997,1519,6997,1519e" filled="t" fillcolor="#ED1C24" stroked="f">
                <v:path arrowok="t"/>
                <v:fill/>
              </v:shape>
            </v:group>
            <v:group style="position:absolute;left:6989;top:1520;width:7;height:8" coordorigin="6989,1520" coordsize="7,8">
              <v:shape style="position:absolute;left:6989;top:1520;width:7;height:8" coordorigin="6989,1520" coordsize="7,8" path="m6993,1520l6992,1521,6990,1521,6989,1524,6989,1526,6989,1526,6990,1527,6991,1527,6992,1526,6992,1525,6993,1524,6994,1523,6995,1522,6995,1521,6996,1520,6993,1520e" filled="t" fillcolor="#ED1C24" stroked="f">
                <v:path arrowok="t"/>
                <v:fill/>
              </v:shape>
            </v:group>
            <v:group style="position:absolute;left:7006;top:1516;width:8;height:5" coordorigin="7006,1516" coordsize="8,5">
              <v:shape style="position:absolute;left:7006;top:1516;width:8;height:5" coordorigin="7006,1516" coordsize="8,5" path="m7013,1520l7013,1520,7013,1521,7013,1521,7013,1520e" filled="t" fillcolor="#ED1C24" stroked="f">
                <v:path arrowok="t"/>
                <v:fill/>
              </v:shape>
              <v:shape style="position:absolute;left:7006;top:1516;width:8;height:5" coordorigin="7006,1516" coordsize="8,5" path="m7006,1518l7006,1518,7007,1520,7009,1520,7011,1520,7012,1521,7013,1520,7013,1520,7013,1520,7013,1519,7012,1519,7012,1518,7007,1518,7006,1518,7007,1518,7006,1518e" filled="t" fillcolor="#ED1C24" stroked="f">
                <v:path arrowok="t"/>
                <v:fill/>
              </v:shape>
              <v:shape style="position:absolute;left:7006;top:1516;width:8;height:5" coordorigin="7006,1516" coordsize="8,5" path="m7008,1517l7007,1518,7012,1518,7012,1518,7012,1517,7009,1517,7009,1517,7008,1517e" filled="t" fillcolor="#ED1C24" stroked="f">
                <v:path arrowok="t"/>
                <v:fill/>
              </v:shape>
              <v:shape style="position:absolute;left:7006;top:1516;width:8;height:5" coordorigin="7006,1516" coordsize="8,5" path="m7011,1516l7010,1517,7009,1517,7009,1517,7012,1517,7012,1517,7010,1517,7009,1517,7012,1517,7011,1516e" filled="t" fillcolor="#ED1C24" stroked="f">
                <v:path arrowok="t"/>
                <v:fill/>
              </v:shape>
            </v:group>
            <v:group style="position:absolute;left:7000;top:1503;width:17;height:10" coordorigin="7000,1503" coordsize="17,10">
              <v:shape style="position:absolute;left:7000;top:1503;width:17;height:10" coordorigin="7000,1503" coordsize="17,10" path="m7017,1509l7003,1509,7004,1510,7005,1512,7006,1513,7008,1513,7010,1512,7010,1511,7012,1510,7015,1510,7015,1509,7016,1509,7016,1509,7017,1509,7017,1509e" filled="t" fillcolor="#ED1C24" stroked="f">
                <v:path arrowok="t"/>
                <v:fill/>
              </v:shape>
              <v:shape style="position:absolute;left:7000;top:1503;width:17;height:10" coordorigin="7000,1503" coordsize="17,10" path="m7015,1510l7012,1510,7014,1511,7015,1510e" filled="t" fillcolor="#ED1C24" stroked="f">
                <v:path arrowok="t"/>
                <v:fill/>
              </v:shape>
              <v:shape style="position:absolute;left:7000;top:1503;width:17;height:10" coordorigin="7000,1503" coordsize="17,10" path="m7016,1509l7015,1509,7016,1509e" filled="t" fillcolor="#ED1C24" stroked="f">
                <v:path arrowok="t"/>
                <v:fill/>
              </v:shape>
              <v:shape style="position:absolute;left:7000;top:1503;width:17;height:10" coordorigin="7000,1503" coordsize="17,10" path="m7003,1505l7002,1506,7002,1507,7001,1507,7001,1508,7000,1509,7000,1509,7001,1509,7003,1509,7017,1509,7005,1508,7004,1508,7003,1507,7004,1506,7003,1505e" filled="t" fillcolor="#ED1C24" stroked="f">
                <v:path arrowok="t"/>
                <v:fill/>
              </v:shape>
              <v:shape style="position:absolute;left:7000;top:1503;width:17;height:10" coordorigin="7000,1503" coordsize="17,10" path="m7017,1509l7016,1509,7017,1509e" filled="t" fillcolor="#ED1C24" stroked="f">
                <v:path arrowok="t"/>
                <v:fill/>
              </v:shape>
              <v:shape style="position:absolute;left:7000;top:1503;width:17;height:10" coordorigin="7000,1503" coordsize="17,10" path="m7005,1508l7005,1508,7017,1508,7017,1508,7006,1508,7005,1508e" filled="t" fillcolor="#ED1C24" stroked="f">
                <v:path arrowok="t"/>
                <v:fill/>
              </v:shape>
              <v:shape style="position:absolute;left:7000;top:1503;width:17;height:10" coordorigin="7000,1503" coordsize="17,10" path="m7016,1503l7012,1504,7010,1507,7006,1508,7017,1508,7018,1504,7016,1503e" filled="t" fillcolor="#ED1C24" stroked="f">
                <v:path arrowok="t"/>
                <v:fill/>
              </v:shape>
            </v:group>
            <v:group style="position:absolute;left:7006;top:1478;width:14;height:27" coordorigin="7006,1478" coordsize="14,27">
              <v:shape style="position:absolute;left:7006;top:1478;width:14;height:27" coordorigin="7006,1478" coordsize="14,27" path="m7018,1478l7018,1478,7018,1479,7017,1479,7017,1481,7015,1485,7011,1490,7009,1494,7008,1495,7008,1497,7007,1498,7007,1499,7007,1501,7006,1503,7007,1504,7006,1505,7007,1505,7008,1505,7009,1505,7011,1504,7011,1503,7011,1503,7011,1501,7013,1499,7014,1498,7015,1496,7014,1495,7014,1493,7015,1492,7016,1490,7017,1488,7016,1487,7017,1486,7017,1485,7017,1483,7021,1480,7019,1478,7018,1478e" filled="t" fillcolor="#ED1C24" stroked="f">
                <v:path arrowok="t"/>
                <v:fill/>
              </v:shape>
            </v:group>
            <v:group style="position:absolute;left:7002;top:1496;width:4;height:8" coordorigin="7002,1496" coordsize="4,8">
              <v:shape style="position:absolute;left:7002;top:1496;width:4;height:8" coordorigin="7002,1496" coordsize="4,8" path="m7005,1496l7004,1496,7004,1496,7002,1498,7002,1500,7002,1501,7002,1501,7003,1502,7003,1502,7003,1504,7004,1503,7005,1501,7005,1498,7005,1496,7004,1496,7005,1496,7005,1496e" filled="t" fillcolor="#ED1C24" stroked="f">
                <v:path arrowok="t"/>
                <v:fill/>
              </v:shape>
            </v:group>
            <v:group style="position:absolute;left:7015;top:1525;width:6;height:4" coordorigin="7015,1525" coordsize="6,4">
              <v:shape style="position:absolute;left:7015;top:1525;width:6;height:4" coordorigin="7015,1525" coordsize="6,4" path="m7019,1525l7016,1527,7015,1528,7015,1529,7018,1529,7020,1528,7021,1525,7020,1525,7019,1525e" filled="t" fillcolor="#ED1C24" stroked="f">
                <v:path arrowok="t"/>
                <v:fill/>
              </v:shape>
              <v:shape style="position:absolute;left:7015;top:1525;width:6;height:4" coordorigin="7015,1525" coordsize="6,4" path="m7020,1525l7020,1525,7021,1525,7020,1525,7020,1525e" filled="t" fillcolor="#ED1C24" stroked="f">
                <v:path arrowok="t"/>
                <v:fill/>
              </v:shape>
            </v:group>
            <v:group style="position:absolute;left:6986;top:1515;width:6;height:3" coordorigin="6986,1515" coordsize="6,3">
              <v:shape style="position:absolute;left:6986;top:1515;width:6;height:3" coordorigin="6986,1515" coordsize="6,3" path="m6992,1517l6989,1517,6991,1517,6992,1517e" filled="t" fillcolor="#ED1C24" stroked="f">
                <v:path arrowok="t"/>
                <v:fill/>
              </v:shape>
              <v:shape style="position:absolute;left:6986;top:1515;width:6;height:3" coordorigin="6986,1515" coordsize="6,3" path="m6988,1515l6986,1516,6986,1517,6989,1517,6992,1517,6993,1516,6992,1515,6990,1515,6988,1515e" filled="t" fillcolor="#ED1C24" stroked="f">
                <v:path arrowok="t"/>
                <v:fill/>
              </v:shape>
            </v:group>
            <v:group style="position:absolute;left:6983;top:1510;width:6;height:4" coordorigin="6983,1510" coordsize="6,4">
              <v:shape style="position:absolute;left:6983;top:1510;width:6;height:4" coordorigin="6983,1510" coordsize="6,4" path="m6986,1510l6985,1511,6984,1511,6983,1512,6983,1513,6985,1514,6986,1514,6988,1514,6989,1514,6989,1513,6989,1512,6988,1512,6988,1512,6987,1511,6987,1511,6986,1510e" filled="t" fillcolor="#ED1C24" stroked="f">
                <v:path arrowok="t"/>
                <v:fill/>
              </v:shape>
            </v:group>
            <v:group style="position:absolute;left:6979;top:1506;width:6;height:5" coordorigin="6979,1506" coordsize="6,5">
              <v:shape style="position:absolute;left:6979;top:1506;width:6;height:5" coordorigin="6979,1506" coordsize="6,5" path="m6981,1506l6981,1508,6979,1508,6979,1510,6980,1511,6981,1511,6982,1511,6982,1510,6984,1510,6985,1509,6984,1508,6983,1507,6983,1507,6982,1507,6981,1506e" filled="t" fillcolor="#ED1C24" stroked="f">
                <v:path arrowok="t"/>
                <v:fill/>
              </v:shape>
              <v:shape style="position:absolute;left:6979;top:1506;width:6;height:5" coordorigin="6979,1506" coordsize="6,5" path="m6982,1506l6982,1507,6983,1507,6983,1506,6982,1506e" filled="t" fillcolor="#ED1C24" stroked="f">
                <v:path arrowok="t"/>
                <v:fill/>
              </v:shape>
            </v:group>
            <v:group style="position:absolute;left:6974;top:1511;width:6;height:4" coordorigin="6974,1511" coordsize="6,4">
              <v:shape style="position:absolute;left:6974;top:1511;width:6;height:4" coordorigin="6974,1511" coordsize="6,4" path="m6977,1511l6976,1512,6975,1512,6974,1513,6974,1514,6974,1514,6976,1515,6978,1514,6980,1513,6980,1512,6978,1512,6978,1511,6977,1511,6977,1511,6977,1511e" filled="t" fillcolor="#ED1C24" stroked="f">
                <v:path arrowok="t"/>
                <v:fill/>
              </v:shape>
              <v:shape style="position:absolute;left:6974;top:1511;width:6;height:4" coordorigin="6974,1511" coordsize="6,4" path="m6978,1511l6977,1511,6978,1511,6978,1511e" filled="t" fillcolor="#ED1C24" stroked="f">
                <v:path arrowok="t"/>
                <v:fill/>
              </v:shape>
            </v:group>
            <v:group style="position:absolute;left:6969;top:1514;width:7;height:5" coordorigin="6969,1514" coordsize="7,5">
              <v:shape style="position:absolute;left:6969;top:1514;width:7;height:5" coordorigin="6969,1514" coordsize="7,5" path="m6972,1514l6971,1516,6969,1516,6969,1518,6970,1519,6973,1519,6974,1518,6975,1518,6975,1517,6975,1517,6976,1516,6975,1515,6974,1515,6973,1515,6972,1514e" filled="t" fillcolor="#ED1C24" stroked="f">
                <v:path arrowok="t"/>
                <v:fill/>
              </v:shape>
              <v:shape style="position:absolute;left:6969;top:1514;width:7;height:5" coordorigin="6969,1514" coordsize="7,5" path="m6975,1517l6975,1517,6975,1517e" filled="t" fillcolor="#ED1C24" stroked="f">
                <v:path arrowok="t"/>
                <v:fill/>
              </v:shape>
              <v:shape style="position:absolute;left:6969;top:1514;width:7;height:5" coordorigin="6969,1514" coordsize="7,5" path="m6975,1515l6974,1515,6975,1515,6975,1515e" filled="t" fillcolor="#ED1C24" stroked="f">
                <v:path arrowok="t"/>
                <v:fill/>
              </v:shape>
            </v:group>
            <v:group style="position:absolute;left:6977;top:1513;width:7;height:6" coordorigin="6977,1513" coordsize="7,6">
              <v:shape style="position:absolute;left:6977;top:1513;width:7;height:6" coordorigin="6977,1513" coordsize="7,6" path="m6984,1518l6980,1518,6981,1519,6983,1519,6984,1518e" filled="t" fillcolor="#ED1C24" stroked="f">
                <v:path arrowok="t"/>
                <v:fill/>
              </v:shape>
              <v:shape style="position:absolute;left:6977;top:1513;width:7;height:6" coordorigin="6977,1513" coordsize="7,6" path="m6983,1513l6979,1515,6977,1517,6977,1519,6980,1518,6984,1518,6985,1517,6984,1515,6983,1513e" filled="t" fillcolor="#ED1C24" stroked="f">
                <v:path arrowok="t"/>
                <v:fill/>
              </v:shape>
            </v:group>
            <v:group style="position:absolute;left:6986;top:1519;width:5;height:3" coordorigin="6986,1519" coordsize="5,3">
              <v:shape style="position:absolute;left:6986;top:1519;width:5;height:3" coordorigin="6986,1519" coordsize="5,3" path="m6991,1519l6986,1519,6986,1521,6986,1522,6989,1521,6990,1520,6991,1519,6991,1519e" filled="t" fillcolor="#ED1C24" stroked="f">
                <v:path arrowok="t"/>
                <v:fill/>
              </v:shape>
            </v:group>
            <v:group style="position:absolute;left:6991;top:1509;width:7;height:6" coordorigin="6991,1509" coordsize="7,6">
              <v:shape style="position:absolute;left:6991;top:1509;width:7;height:6" coordorigin="6991,1509" coordsize="7,6" path="m6999,1509l6991,1513,6992,1514,6994,1514,6995,1515,6995,1514,6996,1514,6997,1513,6997,1512,6998,1512,6998,1511,6998,1511,6998,1510,6999,1509e" filled="t" fillcolor="#ED1C24" stroked="f">
                <v:path arrowok="t"/>
                <v:fill/>
              </v:shape>
              <v:shape style="position:absolute;left:6991;top:1509;width:7;height:6" coordorigin="6991,1509" coordsize="7,6" path="m6998,1512l6997,1512,6998,1512e" filled="t" fillcolor="#ED1C24" stroked="f">
                <v:path arrowok="t"/>
                <v:fill/>
              </v:shape>
            </v:group>
            <v:group style="position:absolute;left:6992;top:1500;width:3;height:4" coordorigin="6992,1500" coordsize="3,4">
              <v:shape style="position:absolute;left:6992;top:1500;width:3;height:4" coordorigin="6992,1500" coordsize="3,4" path="m6995,1503l6993,1503,6994,1504,6994,1504,6995,1504,6995,1503e" filled="t" fillcolor="#ED1C24" stroked="f">
                <v:path arrowok="t"/>
                <v:fill/>
              </v:shape>
              <v:shape style="position:absolute;left:6992;top:1500;width:3;height:4" coordorigin="6992,1500" coordsize="3,4" path="m6995,1504l6994,1504,6995,1504e" filled="t" fillcolor="#ED1C24" stroked="f">
                <v:path arrowok="t"/>
                <v:fill/>
              </v:shape>
              <v:shape style="position:absolute;left:6992;top:1500;width:3;height:4" coordorigin="6992,1500" coordsize="3,4" path="m6995,1500l6994,1500,6993,1500,6993,1500,6993,1501,6992,1502,6993,1503,6993,1503,6995,1503,6995,1503,6996,1502,6996,1501,6996,1500,6994,1500,6993,1500,6995,1500,6995,1500e" filled="t" fillcolor="#ED1C24" stroked="f">
                <v:path arrowok="t"/>
                <v:fill/>
              </v:shape>
            </v:group>
            <v:group style="position:absolute;left:6993;top:1495;width:2;height:3" coordorigin="6993,1495" coordsize="2,3">
              <v:shape style="position:absolute;left:6993;top:1495;width:2;height:3" coordorigin="6993,1495" coordsize="2,3" path="m6994,1495l6994,1496,6993,1496,6993,1498,6993,1498,6994,1498,6995,1497,6995,1496,6995,1495,6994,1495e" filled="t" fillcolor="#ED1C24" stroked="f">
                <v:path arrowok="t"/>
                <v:fill/>
              </v:shape>
            </v:group>
            <v:group style="position:absolute;left:6997;top:1494;width:5;height:6" coordorigin="6997,1494" coordsize="5,6">
              <v:shape style="position:absolute;left:6997;top:1494;width:5;height:6" coordorigin="6997,1494" coordsize="5,6" path="m7000,1494l6999,1495,6998,1495,6997,1495,6997,1496,6997,1498,6997,1499,6997,1500,6998,1500,6998,1500,7000,1500,7000,1499,7001,1498,7001,1497,7001,1496,7001,1495,7001,1495,7000,1494e" filled="t" fillcolor="#ED1C24" stroked="f">
                <v:path arrowok="t"/>
                <v:fill/>
              </v:shape>
              <v:shape style="position:absolute;left:6997;top:1494;width:5;height:6" coordorigin="6997,1494" coordsize="5,6" path="m7000,1500l6998,1500,7000,1500e" filled="t" fillcolor="#ED1C24" stroked="f">
                <v:path arrowok="t"/>
                <v:fill/>
              </v:shape>
            </v:group>
            <v:group style="position:absolute;left:6996;top:1488;width:6;height:6" coordorigin="6996,1488" coordsize="6,6">
              <v:shape style="position:absolute;left:6996;top:1488;width:6;height:6" coordorigin="6996,1488" coordsize="6,6" path="m7002,1488l7001,1488,7000,1488,6999,1489,6998,1490,6997,1491,6996,1492,6997,1493,7000,1494,7002,1491,7003,1489,7002,1488,7001,1488,7000,1488,7002,1488e" filled="t" fillcolor="#ED1C24" stroked="f">
                <v:path arrowok="t"/>
                <v:fill/>
              </v:shape>
            </v:group>
            <v:group style="position:absolute;left:7002;top:1488;width:7;height:7" coordorigin="7002,1488" coordsize="7,7">
              <v:shape style="position:absolute;left:7002;top:1488;width:7;height:7" coordorigin="7002,1488" coordsize="7,7" path="m7006,1488l7005,1488,7004,1489,7004,1491,7002,1493,7002,1494,7003,1494,7003,1495,7004,1495,7005,1494,7007,1494,7008,1494,7008,1492,7009,1490,7009,1489,7008,1489,7006,1488e" filled="t" fillcolor="#ED1C24" stroked="f">
                <v:path arrowok="t"/>
                <v:fill/>
              </v:shape>
              <v:shape style="position:absolute;left:7002;top:1488;width:7;height:7" coordorigin="7002,1488" coordsize="7,7" path="m7007,1494l7005,1494,7006,1495,7007,1494e" filled="t" fillcolor="#ED1C24" stroked="f">
                <v:path arrowok="t"/>
                <v:fill/>
              </v:shape>
            </v:group>
            <v:group style="position:absolute;left:6987;top:1491;width:7;height:5" coordorigin="6987,1491" coordsize="7,5">
              <v:shape style="position:absolute;left:6987;top:1491;width:7;height:5" coordorigin="6987,1491" coordsize="7,5" path="m6991,1491l6989,1491,6988,1493,6987,1494,6988,1495,6989,1495,6991,1495,6994,1494,6994,1492,6993,1491,6991,1491e" filled="t" fillcolor="#ED1C24" stroked="f">
                <v:path arrowok="t"/>
                <v:fill/>
              </v:shape>
            </v:group>
            <v:group style="position:absolute;left:6998;top:1511;width:5;height:3" coordorigin="6998,1511" coordsize="5,3">
              <v:shape style="position:absolute;left:6998;top:1511;width:5;height:3" coordorigin="6998,1511" coordsize="5,3" path="m7001,1511l6999,1511,6998,1512,6998,1513,6998,1513,6999,1514,7000,1514,7000,1513,7003,1513,7003,1513,7003,1512,7002,1511,7001,1511e" filled="t" fillcolor="#ED1C24" stroked="f">
                <v:path arrowok="t"/>
                <v:fill/>
              </v:shape>
              <v:shape style="position:absolute;left:6998;top:1511;width:5;height:3" coordorigin="6998,1511" coordsize="5,3" path="m7003,1513l7003,1513,7003,1514,7003,1514,7003,1513e" filled="t" fillcolor="#ED1C24" stroked="f">
                <v:path arrowok="t"/>
                <v:fill/>
              </v:shape>
              <v:shape style="position:absolute;left:6998;top:1511;width:5;height:3" coordorigin="6998,1511" coordsize="5,3" path="m7003,1513l7000,1513,7002,1514,7003,1513,7003,1513e" filled="t" fillcolor="#ED1C24" stroked="f">
                <v:path arrowok="t"/>
                <v:fill/>
              </v:shape>
            </v:group>
            <v:group style="position:absolute;left:7001;top:1476;width:3;height:4" coordorigin="7001,1476" coordsize="3,4">
              <v:shape style="position:absolute;left:7001;top:1476;width:3;height:4" coordorigin="7001,1476" coordsize="3,4" path="m7003,1476l7001,1477,7003,1479,7003,1480,7004,1480,7004,1480,7004,1480,7004,1479,7004,1478,7003,1476e" filled="t" fillcolor="#ED1C24" stroked="f">
                <v:path arrowok="t"/>
                <v:fill/>
              </v:shape>
            </v:group>
            <v:group style="position:absolute;left:6996;top:1477;width:2;height:2" coordorigin="6996,1477" coordsize="2,2">
              <v:shape style="position:absolute;left:6996;top:1477;width:2;height:2" coordorigin="6996,1477" coordsize="2,2" path="m6997,1477l6996,1477,6996,1477,6996,1478,6996,1478,6997,1478,6997,1477,6998,1477,6997,1477e" filled="t" fillcolor="#ED1C24" stroked="f">
                <v:path arrowok="t"/>
                <v:fill/>
              </v:shape>
              <v:shape style="position:absolute;left:6996;top:1477;width:2;height:2" coordorigin="6996,1477" coordsize="2,2" path="m6998,1477l6997,1477,6998,1478,6998,1478,6998,1477e" filled="t" fillcolor="#ED1C24" stroked="f">
                <v:path arrowok="t"/>
                <v:fill/>
              </v:shape>
            </v:group>
            <v:group style="position:absolute;left:7007;top:1465;width:3;height:3" coordorigin="7007,1465" coordsize="3,3">
              <v:shape style="position:absolute;left:7007;top:1465;width:3;height:3" coordorigin="7007,1465" coordsize="3,3" path="m7009,1465l7007,1465,7007,1466,7007,1468,7007,1468,7009,1468,7009,1468,7010,1467,7010,1466,7009,1465e" filled="t" fillcolor="#ED1C24" stroked="f">
                <v:path arrowok="t"/>
                <v:fill/>
              </v:shape>
            </v:group>
            <v:group style="position:absolute;left:7017;top:1468;width:4;height:7" coordorigin="7017,1468" coordsize="4,7">
              <v:shape style="position:absolute;left:7017;top:1468;width:4;height:7" coordorigin="7017,1468" coordsize="4,7" path="m7017,1468l7017,1468,7017,1469,7017,1470,7017,1473,7018,1475,7019,1474,7020,1473,7020,1472,7020,1470,7019,1470,7018,1469,7018,1469,7017,1468e" filled="t" fillcolor="#ED1C24" stroked="f">
                <v:path arrowok="t"/>
                <v:fill/>
              </v:shape>
            </v:group>
            <v:group style="position:absolute;left:6955;top:1507;width:3;height:2" coordorigin="6955,1507" coordsize="3,2">
              <v:shape style="position:absolute;left:6955;top:1507;width:3;height:2" coordorigin="6955,1507" coordsize="3,2" path="m6955,1507l6955,1508,6955,1508,6956,1510,6957,1510,6958,1509,6957,1508,6955,1507,6955,1507e" filled="t" fillcolor="#ED1C24" stroked="f">
                <v:path arrowok="t"/>
                <v:fill/>
              </v:shape>
            </v:group>
            <v:group style="position:absolute;left:6946;top:1519;width:2;height:2" coordorigin="6946,1519" coordsize="2,2">
              <v:shape style="position:absolute;left:6946;top:1519;width:2;height:2" coordorigin="6946,1519" coordsize="2,2" path="m6948,1520l6947,1520,6947,1520,6948,1521,6948,1520e" filled="t" fillcolor="#ED1C24" stroked="f">
                <v:path arrowok="t"/>
                <v:fill/>
              </v:shape>
              <v:shape style="position:absolute;left:6946;top:1519;width:2;height:2" coordorigin="6946,1519" coordsize="2,2" path="m6948,1519l6946,1520,6946,1521,6947,1521,6947,1520,6948,1520,6948,1519,6948,1519e" filled="t" fillcolor="#ED1C24" stroked="f">
                <v:path arrowok="t"/>
                <v:fill/>
              </v:shape>
            </v:group>
            <v:group style="position:absolute;left:7038;top:1521;width:21;height:22" coordorigin="7038,1521" coordsize="21,22">
              <v:shape style="position:absolute;left:7038;top:1521;width:21;height:22" coordorigin="7038,1521" coordsize="21,22" path="m7059,1526l7055,1526,7056,1526,7056,1527,7054,1528,7053,1529,7052,1531,7050,1535,7050,1539,7050,1541,7051,1542,7051,1543,7051,1543,7052,1542,7053,1541,7052,1541,7051,1540,7051,1540,7051,1539,7051,1539,7051,1539,7054,1539,7054,1538,7054,1536,7055,1534,7055,1533,7057,1531,7057,1529,7058,1528,7058,1527,7059,1527,7059,1526,7059,1526e" filled="t" fillcolor="#ED1C24" stroked="f">
                <v:path arrowok="t"/>
                <v:fill/>
              </v:shape>
              <v:shape style="position:absolute;left:7038;top:1521;width:21;height:22" coordorigin="7038,1521" coordsize="21,22" path="m7053,1540l7052,1540,7052,1540,7053,1540e" filled="t" fillcolor="#ED1C24" stroked="f">
                <v:path arrowok="t"/>
                <v:fill/>
              </v:shape>
              <v:shape style="position:absolute;left:7038;top:1521;width:21;height:22" coordorigin="7038,1521" coordsize="21,22" path="m7052,1540e" filled="t" fillcolor="#ED1C24" stroked="f">
                <v:path arrowok="t"/>
                <v:fill/>
              </v:shape>
              <v:shape style="position:absolute;left:7038;top:1521;width:21;height:22" coordorigin="7038,1521" coordsize="21,22" path="m7054,1539l7051,1539,7052,1539,7052,1540,7052,1540,7052,1540,7053,1540,7054,1539e" filled="t" fillcolor="#ED1C24" stroked="f">
                <v:path arrowok="t"/>
                <v:fill/>
              </v:shape>
              <v:shape style="position:absolute;left:7038;top:1521;width:21;height:22" coordorigin="7038,1521" coordsize="21,22" path="m7051,1539l7051,1539,7051,1539e" filled="t" fillcolor="#ED1C24" stroked="f">
                <v:path arrowok="t"/>
                <v:fill/>
              </v:shape>
              <v:shape style="position:absolute;left:7038;top:1521;width:21;height:22" coordorigin="7038,1521" coordsize="21,22" path="m7061,1521l7058,1524,7053,1525,7049,1526,7046,1527,7044,1528,7041,1529,7040,1529,7039,1529,7038,1530,7041,1531,7044,1530,7047,1530,7048,1530,7050,1530,7050,1530,7051,1529,7040,1529,7039,1529,7051,1529,7055,1526,7059,1526,7060,1525,7061,1523,7062,1521,7061,1521e" filled="t" fillcolor="#ED1C24" stroked="f">
                <v:path arrowok="t"/>
                <v:fill/>
              </v:shape>
              <v:shape style="position:absolute;left:7038;top:1521;width:21;height:22" coordorigin="7038,1521" coordsize="21,22" path="m7047,1530l7044,1530,7047,1530,7047,1530e" filled="t" fillcolor="#ED1C24" stroked="f">
                <v:path arrowok="t"/>
                <v:fill/>
              </v:shape>
              <v:shape style="position:absolute;left:7038;top:1521;width:21;height:22" coordorigin="7038,1521" coordsize="21,22" path="m7050,1530l7048,1530,7049,1530,7050,1530e" filled="t" fillcolor="#ED1C24" stroked="f">
                <v:path arrowok="t"/>
                <v:fill/>
              </v:shape>
            </v:group>
            <v:group style="position:absolute;left:6973;top:1531;width:23;height:44" coordorigin="6973,1531" coordsize="23,44">
              <v:shape style="position:absolute;left:6973;top:1531;width:23;height:44" coordorigin="6973,1531" coordsize="23,44" path="m6994,1575l6993,1575,6994,1576,6994,1575e" filled="t" fillcolor="#D1D3D4" stroked="f">
                <v:path arrowok="t"/>
                <v:fill/>
              </v:shape>
              <v:shape style="position:absolute;left:6973;top:1531;width:23;height:44" coordorigin="6973,1531" coordsize="23,44" path="m6982,1533l6979,1533,6980,1534,6981,1534,6982,1534,6982,1536,6982,1537,6983,1537,6984,1538,6984,1538,6985,1539,6985,1543,6984,1545,6984,1547,6984,1548,6984,1549,6986,1553,6988,1555,6988,1556,6988,1558,6989,1560,6989,1562,6990,1562,6989,1563,6990,1563,6990,1563,6990,1564,6990,1565,6991,1565,6990,1566,6991,1566,6990,1569,6991,1572,6991,1575,6992,1576,6993,1575,6994,1575,6995,1575,6995,1574,6996,1574,6996,1572,6995,1571,6994,1571,6994,1570,6995,1568,6996,1567,6993,1567,6993,1566,6992,1566,6992,1564,6994,1563,6994,1561,6994,1560,6992,1560,6992,1560,6992,1559,6992,1558,6993,1558,6993,1557,6993,1556,6990,1556,6990,1556,6990,1556,6990,1555,6991,1553,6992,1551,6992,1551,6989,1551,6989,1551,6989,1551,6988,1550,6988,1548,6990,1546,6987,1546,6986,1545,6986,1544,6986,1543,6987,1543,6987,1541,6987,1538,6986,1537,6984,1536,6983,1534,6982,1533e" filled="t" fillcolor="#D1D3D4" stroked="f">
                <v:path arrowok="t"/>
                <v:fill/>
              </v:shape>
              <v:shape style="position:absolute;left:6973;top:1531;width:23;height:44" coordorigin="6973,1531" coordsize="23,44" path="m6995,1571l6994,1571,6995,1571,6995,1571,6995,1571e" filled="t" fillcolor="#D1D3D4" stroked="f">
                <v:path arrowok="t"/>
                <v:fill/>
              </v:shape>
              <v:shape style="position:absolute;left:6973;top:1531;width:23;height:44" coordorigin="6973,1531" coordsize="23,44" path="m6994,1566l6993,1567,6996,1567,6996,1566,6995,1566,6994,1566e" filled="t" fillcolor="#D1D3D4" stroked="f">
                <v:path arrowok="t"/>
                <v:fill/>
              </v:shape>
              <v:shape style="position:absolute;left:6973;top:1531;width:23;height:44" coordorigin="6973,1531" coordsize="23,44" path="m6994,1560l6992,1560,6994,1560,6994,1560e" filled="t" fillcolor="#D1D3D4" stroked="f">
                <v:path arrowok="t"/>
                <v:fill/>
              </v:shape>
              <v:shape style="position:absolute;left:6973;top:1531;width:23;height:44" coordorigin="6973,1531" coordsize="23,44" path="m6992,1554l6991,1556,6990,1556,6993,1556,6993,1556,6994,1555,6993,1554,6992,1554e" filled="t" fillcolor="#D1D3D4" stroked="f">
                <v:path arrowok="t"/>
                <v:fill/>
              </v:shape>
              <v:shape style="position:absolute;left:6973;top:1531;width:23;height:44" coordorigin="6973,1531" coordsize="23,44" path="m6991,1549l6990,1550,6990,1551,6989,1551,6992,1551,6992,1549,6991,1549e" filled="t" fillcolor="#D1D3D4" stroked="f">
                <v:path arrowok="t"/>
                <v:fill/>
              </v:shape>
              <v:shape style="position:absolute;left:6973;top:1531;width:23;height:44" coordorigin="6973,1531" coordsize="23,44" path="m6978,1531l6976,1532,6975,1533,6974,1534,6974,1536,6974,1536,6973,1537,6974,1538,6974,1538,6974,1539,6975,1542,6977,1544,6978,1546,6980,1547,6982,1546,6982,1544,6982,1543,6981,1542,6980,1542,6978,1542,6977,1541,6977,1540,6978,1540,6979,1539,6980,1539,6980,1539,6980,1538,6978,1538,6977,1537,6978,1537,6979,1536,6979,1535,6978,1535,6978,1534,6979,1533,6982,1533,6980,1532,6978,1531e" filled="t" fillcolor="#D1D3D4" stroked="f">
                <v:path arrowok="t"/>
                <v:fill/>
              </v:shape>
              <v:shape style="position:absolute;left:6973;top:1531;width:23;height:44" coordorigin="6973,1531" coordsize="23,44" path="m6988,1545l6988,1545,6987,1546,6990,1546,6988,1545e" filled="t" fillcolor="#D1D3D4" stroked="f">
                <v:path arrowok="t"/>
                <v:fill/>
              </v:shape>
              <v:shape style="position:absolute;left:6973;top:1531;width:23;height:44" coordorigin="6973,1531" coordsize="23,44" path="m6978,1540l6977,1540,6978,1540e" filled="t" fillcolor="#D1D3D4" stroked="f">
                <v:path arrowok="t"/>
                <v:fill/>
              </v:shape>
              <v:shape style="position:absolute;left:6973;top:1531;width:23;height:44" coordorigin="6973,1531" coordsize="23,44" path="m6980,1539l6979,1539,6980,1539e" filled="t" fillcolor="#D1D3D4" stroked="f">
                <v:path arrowok="t"/>
                <v:fill/>
              </v:shape>
              <v:shape style="position:absolute;left:6973;top:1531;width:23;height:44" coordorigin="6973,1531" coordsize="23,44" path="m6980,1538l6979,1538,6980,1538,6980,1538e" filled="t" fillcolor="#D1D3D4" stroked="f">
                <v:path arrowok="t"/>
                <v:fill/>
              </v:shape>
            </v:group>
            <v:group style="position:absolute;left:6968;top:1535;width:5;height:4" coordorigin="6968,1535" coordsize="5,4">
              <v:shape style="position:absolute;left:6968;top:1535;width:5;height:4" coordorigin="6968,1535" coordsize="5,4" path="m6970,1535l6969,1535,6968,1536,6968,1538,6969,1538,6969,1539,6970,1538,6972,1538,6972,1537,6972,1536,6972,1535,6970,1535e" filled="t" fillcolor="#D1D3D4" stroked="f">
                <v:path arrowok="t"/>
                <v:fill/>
              </v:shape>
            </v:group>
            <v:group style="position:absolute;left:6969;top:1539;width:8;height:8" coordorigin="6969,1539" coordsize="8,8">
              <v:shape style="position:absolute;left:6969;top:1539;width:8;height:8" coordorigin="6969,1539" coordsize="8,8" path="m6975,1544l6972,1544,6973,1544,6972,1546,6973,1547,6975,1548,6976,1548,6976,1547,6976,1546,6976,1544,6975,1544e" filled="t" fillcolor="#D1D3D4" stroked="f">
                <v:path arrowok="t"/>
                <v:fill/>
              </v:shape>
              <v:shape style="position:absolute;left:6969;top:1539;width:8;height:8" coordorigin="6969,1539" coordsize="8,8" path="m6971,1539l6971,1540,6970,1540,6969,1541,6970,1543,6970,1544,6971,1545,6972,1544,6975,1544,6974,1543,6973,1542,6973,1541,6973,1541,6971,1540,6970,1540,6972,1540,6972,1540,6971,1539e" filled="t" fillcolor="#D1D3D4" stroked="f">
                <v:path arrowok="t"/>
                <v:fill/>
              </v:shape>
            </v:group>
            <v:group style="position:absolute;left:6976;top:1547;width:14;height:29" coordorigin="6976,1547" coordsize="14,29">
              <v:shape style="position:absolute;left:6976;top:1547;width:14;height:29" coordorigin="6976,1547" coordsize="14,29" path="m6982,1557l6982,1557,6981,1557,6980,1558,6981,1559,6981,1560,6983,1560,6984,1560,6984,1562,6983,1562,6983,1562,6983,1563,6985,1564,6985,1565,6984,1566,6984,1566,6985,1567,6986,1568,6985,1569,6986,1570,6988,1572,6987,1574,6987,1574,6986,1575,6987,1576,6988,1576,6989,1576,6990,1575,6990,1572,6989,1569,6989,1567,6989,1566,6989,1565,6989,1563,6988,1563,6988,1562,6984,1562,6983,1562,6988,1562,6988,1561,6987,1561,6988,1560,6987,1560,6987,1558,6987,1557,6982,1557,6981,1557,6987,1557,6986,1557,6982,1557,6982,1557e" filled="t" fillcolor="#D1D3D4" stroked="f">
                <v:path arrowok="t"/>
                <v:fill/>
              </v:shape>
              <v:shape style="position:absolute;left:6976;top:1547;width:14;height:29" coordorigin="6976,1547" coordsize="14,29" path="m6978,1553l6978,1554,6979,1555,6980,1555,6981,1556,6982,1556,6982,1557,6986,1557,6986,1554,6985,1553,6979,1553,6978,1553e" filled="t" fillcolor="#D1D3D4" stroked="f">
                <v:path arrowok="t"/>
                <v:fill/>
              </v:shape>
              <v:shape style="position:absolute;left:6976;top:1547;width:14;height:29" coordorigin="6976,1547" coordsize="14,29" path="m6984,1551l6980,1551,6980,1552,6980,1552,6980,1552,6980,1553,6979,1553,6985,1553,6984,1553,6985,1552,6984,1552,6984,1552,6984,1551e" filled="t" fillcolor="#D1D3D4" stroked="f">
                <v:path arrowok="t"/>
                <v:fill/>
              </v:shape>
              <v:shape style="position:absolute;left:6976;top:1547;width:14;height:29" coordorigin="6976,1547" coordsize="14,29" path="m6979,1547l6977,1549,6976,1550,6978,1552,6980,1551,6984,1551,6983,1549,6979,1547e" filled="t" fillcolor="#D1D3D4" stroked="f">
                <v:path arrowok="t"/>
                <v:fill/>
              </v:shape>
            </v:group>
            <v:group style="position:absolute;left:6958;top:1546;width:26;height:30" coordorigin="6958,1546" coordsize="26,30">
              <v:shape style="position:absolute;left:6958;top:1546;width:26;height:30" coordorigin="6958,1546" coordsize="26,30" path="m6968,1548l6967,1548,6969,1551,6971,1553,6971,1553,6972,1554,6972,1555,6972,1555,6972,1556,6972,1557,6971,1560,6974,1564,6976,1568,6978,1573,6978,1574,6980,1576,6981,1576,6982,1576,6984,1576,6984,1576,6984,1575,6984,1573,6983,1573,6981,1573,6980,1571,6982,1570,6981,1568,6980,1568,6979,1568,6979,1566,6979,1565,6979,1564,6978,1564,6977,1564,6977,1564,6976,1563,6976,1561,6977,1561,6975,1561,6974,1560,6973,1559,6974,1559,6974,1558,6974,1556,6974,1556,6974,1555,6974,1553,6973,1551,6971,1550,6970,1549,6969,1549,6968,1548e" filled="t" fillcolor="#D1D3D4" stroked="f">
                <v:path arrowok="t"/>
                <v:fill/>
              </v:shape>
              <v:shape style="position:absolute;left:6958;top:1546;width:26;height:30" coordorigin="6958,1546" coordsize="26,30" path="m6984,1576l6984,1576,6984,1576e" filled="t" fillcolor="#D1D3D4" stroked="f">
                <v:path arrowok="t"/>
                <v:fill/>
              </v:shape>
              <v:shape style="position:absolute;left:6958;top:1546;width:26;height:30" coordorigin="6958,1546" coordsize="26,30" path="m6982,1573l6981,1573,6983,1573,6982,1573e" filled="t" fillcolor="#D1D3D4" stroked="f">
                <v:path arrowok="t"/>
                <v:fill/>
              </v:shape>
              <v:shape style="position:absolute;left:6958;top:1546;width:26;height:30" coordorigin="6958,1546" coordsize="26,30" path="m6981,1567l6980,1568,6981,1568,6981,1567e" filled="t" fillcolor="#D1D3D4" stroked="f">
                <v:path arrowok="t"/>
                <v:fill/>
              </v:shape>
              <v:shape style="position:absolute;left:6958;top:1546;width:26;height:30" coordorigin="6958,1546" coordsize="26,30" path="m6979,1563l6978,1563,6978,1564,6979,1564,6979,1563,6979,1563e" filled="t" fillcolor="#D1D3D4" stroked="f">
                <v:path arrowok="t"/>
                <v:fill/>
              </v:shape>
              <v:shape style="position:absolute;left:6958;top:1546;width:26;height:30" coordorigin="6958,1546" coordsize="26,30" path="m6959,1558l6958,1558,6958,1559,6959,1560,6959,1561,6961,1563,6963,1562,6965,1562,6964,1560,6961,1560,6960,1560,6959,1558e" filled="t" fillcolor="#D1D3D4" stroked="f">
                <v:path arrowok="t"/>
                <v:fill/>
              </v:shape>
              <v:shape style="position:absolute;left:6958;top:1546;width:26;height:30" coordorigin="6958,1546" coordsize="26,30" path="m6976,1557l6975,1559,6975,1560,6975,1561,6977,1561,6977,1559,6977,1559,6976,1557e" filled="t" fillcolor="#D1D3D4" stroked="f">
                <v:path arrowok="t"/>
                <v:fill/>
              </v:shape>
              <v:shape style="position:absolute;left:6958;top:1546;width:26;height:30" coordorigin="6958,1546" coordsize="26,30" path="m6963,1546l6962,1547,6961,1547,6961,1548,6960,1548,6959,1549,6960,1551,6959,1552,6959,1552,6960,1553,6960,1554,6959,1555,6960,1556,6960,1557,6961,1558,6961,1559,6961,1560,6964,1560,6964,1559,6963,1558,6963,1557,6964,1557,6964,1557,6968,1557,6967,1555,6967,1555,6963,1554,6963,1553,6963,1552,6963,1552,6965,1552,6968,1552,6967,1551,6966,1550,6964,1550,6963,1550,6964,1549,6964,1549,6967,1548,6968,1548,6968,1547,6967,1547,6967,1547,6966,1547,6964,1547,6963,1546e" filled="t" fillcolor="#D1D3D4" stroked="f">
                <v:path arrowok="t"/>
                <v:fill/>
              </v:shape>
              <v:shape style="position:absolute;left:6958;top:1546;width:26;height:30" coordorigin="6958,1546" coordsize="26,30" path="m6968,1557l6964,1557,6965,1558,6966,1558,6967,1559,6968,1559,6968,1558,6968,1558,6968,1557e" filled="t" fillcolor="#D1D3D4" stroked="f">
                <v:path arrowok="t"/>
                <v:fill/>
              </v:shape>
              <v:shape style="position:absolute;left:6958;top:1546;width:26;height:30" coordorigin="6958,1546" coordsize="26,30" path="m6964,1557l6963,1557,6964,1557e" filled="t" fillcolor="#D1D3D4" stroked="f">
                <v:path arrowok="t"/>
                <v:fill/>
              </v:shape>
              <v:shape style="position:absolute;left:6958;top:1546;width:26;height:30" coordorigin="6958,1546" coordsize="26,30" path="m6968,1552l6965,1552,6967,1554,6968,1553,6968,1552e" filled="t" fillcolor="#D1D3D4" stroked="f">
                <v:path arrowok="t"/>
                <v:fill/>
              </v:shape>
              <v:shape style="position:absolute;left:6958;top:1546;width:26;height:30" coordorigin="6958,1546" coordsize="26,30" path="m6963,1552l6963,1552,6963,1552,6963,1552e" filled="t" fillcolor="#D1D3D4" stroked="f">
                <v:path arrowok="t"/>
                <v:fill/>
              </v:shape>
              <v:shape style="position:absolute;left:6958;top:1546;width:26;height:30" coordorigin="6958,1546" coordsize="26,30" path="m6966,1550l6964,1550,6966,1550,6966,1550e" filled="t" fillcolor="#D1D3D4" stroked="f">
                <v:path arrowok="t"/>
                <v:fill/>
              </v:shape>
              <v:shape style="position:absolute;left:6958;top:1546;width:26;height:30" coordorigin="6958,1546" coordsize="26,30" path="m6965,1546l6964,1547,6966,1547,6966,1547,6965,1546e" filled="t" fillcolor="#D1D3D4" stroked="f">
                <v:path arrowok="t"/>
                <v:fill/>
              </v:shape>
            </v:group>
            <v:group style="position:absolute;left:6954;top:1549;width:4;height:5" coordorigin="6954,1549" coordsize="4,5">
              <v:shape style="position:absolute;left:6954;top:1549;width:4;height:5" coordorigin="6954,1549" coordsize="4,5" path="m6956,1549l6955,1550,6954,1553,6955,1554,6958,1552,6958,1550,6957,1549,6956,1549e" filled="t" fillcolor="#D1D3D4" stroked="f">
                <v:path arrowok="t"/>
                <v:fill/>
              </v:shape>
            </v:group>
            <v:group style="position:absolute;left:6956;top:1555;width:2;height:4" coordorigin="6956,1555" coordsize="2,4">
              <v:shape style="position:absolute;left:6956;top:1555;width:2;height:4" coordorigin="6956,1555" coordsize="2,4" path="m6957,1555l6956,1555,6957,1556,6957,1557,6957,1558,6958,1558,6958,1558,6959,1559,6959,1558,6958,1557,6958,1557,6958,1555,6957,1555e" filled="t" fillcolor="#D1D3D4" stroked="f">
                <v:path arrowok="t"/>
                <v:fill/>
              </v:shape>
            </v:group>
            <v:group style="position:absolute;left:6968;top:1562;width:9;height:16" coordorigin="6968,1562" coordsize="9,16">
              <v:shape style="position:absolute;left:6968;top:1562;width:9;height:16" coordorigin="6968,1562" coordsize="9,16" path="m6976,1571l6973,1571,6973,1572,6974,1572,6974,1573,6975,1573,6974,1574,6972,1574,6973,1575,6974,1576,6976,1577,6977,1576,6977,1574,6977,1572,6976,1571e" filled="t" fillcolor="#D1D3D4" stroked="f">
                <v:path arrowok="t"/>
                <v:fill/>
              </v:shape>
              <v:shape style="position:absolute;left:6968;top:1562;width:9;height:16" coordorigin="6968,1562" coordsize="9,16" path="m6971,1570l6971,1571,6972,1571,6973,1571,6976,1571,6975,1570,6972,1570,6971,1570e" filled="t" fillcolor="#D1D3D4" stroked="f">
                <v:path arrowok="t"/>
                <v:fill/>
              </v:shape>
              <v:shape style="position:absolute;left:6968;top:1562;width:9;height:16" coordorigin="6968,1562" coordsize="9,16" path="m6974,1567l6971,1567,6971,1568,6972,1568,6973,1568,6973,1569,6973,1569,6973,1570,6972,1570,6975,1570,6974,1567e" filled="t" fillcolor="#D1D3D4" stroked="f">
                <v:path arrowok="t"/>
                <v:fill/>
              </v:shape>
              <v:shape style="position:absolute;left:6968;top:1562;width:9;height:16" coordorigin="6968,1562" coordsize="9,16" path="m6970,1566l6970,1567,6970,1568,6971,1567,6974,1567,6974,1567,6971,1567,6970,1566,6970,1566e" filled="t" fillcolor="#D1D3D4" stroked="f">
                <v:path arrowok="t"/>
                <v:fill/>
              </v:shape>
              <v:shape style="position:absolute;left:6968;top:1562;width:9;height:16" coordorigin="6968,1562" coordsize="9,16" path="m6969,1562l6968,1563,6969,1564,6971,1564,6972,1565,6972,1566,6971,1567,6974,1567,6973,1565,6972,1564,6971,1562,6969,1562e" filled="t" fillcolor="#D1D3D4" stroked="f">
                <v:path arrowok="t"/>
                <v:fill/>
              </v:shape>
            </v:group>
            <v:group style="position:absolute;left:6994;top:1540;width:8;height:35" coordorigin="6994,1540" coordsize="8,35">
              <v:shape style="position:absolute;left:6994;top:1540;width:8;height:35" coordorigin="6994,1540" coordsize="8,35" path="m7000,1566l6999,1566,7000,1568,7000,1569,7000,1569,6999,1569,6999,1570,6998,1570,6999,1570,6999,1571,7001,1574,7001,1574,7001,1575,7001,1575,7002,1574,7002,1573,7002,1572,7002,1569,7000,1569,6999,1569,7002,1569,7002,1566,7000,1566,7000,1566e" filled="t" fillcolor="#D1D3D4" stroked="f">
                <v:path arrowok="t"/>
                <v:fill/>
              </v:shape>
              <v:shape style="position:absolute;left:6994;top:1540;width:8;height:35" coordorigin="6994,1540" coordsize="8,35" path="m6998,1560l6998,1561,6999,1562,6999,1563,7000,1563,7000,1565,7001,1565,7000,1566,7002,1566,7002,1561,7000,1561,6999,1560,6999,1560,6998,1560,6998,1560e" filled="t" fillcolor="#D1D3D4" stroked="f">
                <v:path arrowok="t"/>
                <v:fill/>
              </v:shape>
              <v:shape style="position:absolute;left:6994;top:1540;width:8;height:35" coordorigin="6994,1540" coordsize="8,35" path="m6996,1550l6996,1551,6998,1552,7000,1555,6999,1558,7000,1559,7000,1561,7002,1561,7002,1551,6998,1551,6997,1551,6997,1550,6996,1550e" filled="t" fillcolor="#D1D3D4" stroked="f">
                <v:path arrowok="t"/>
                <v:fill/>
              </v:shape>
              <v:shape style="position:absolute;left:6994;top:1540;width:8;height:35" coordorigin="6994,1540" coordsize="8,35" path="m6995,1543l6994,1544,6996,1546,6998,1548,6999,1550,6999,1551,6998,1551,7002,1551,7002,1550,7002,1548,7002,1545,6998,1545,6997,1545,6996,1544,6996,1544,6995,1544,6995,1543e" filled="t" fillcolor="#D1D3D4" stroked="f">
                <v:path arrowok="t"/>
                <v:fill/>
              </v:shape>
              <v:shape style="position:absolute;left:6994;top:1540;width:8;height:35" coordorigin="6994,1540" coordsize="8,35" path="m6996,1540l6994,1540,6995,1541,6995,1541,6997,1542,6998,1543,6998,1544,6998,1545,7002,1545,7002,1543,7002,1542,7001,1541,6999,1541,6997,1541,6996,1540e" filled="t" fillcolor="#D1D3D4" stroked="f">
                <v:path arrowok="t"/>
                <v:fill/>
              </v:shape>
            </v:group>
            <v:group style="position:absolute;left:6993;top:1522;width:8;height:17" coordorigin="6993,1522" coordsize="8,17">
              <v:shape style="position:absolute;left:6993;top:1522;width:8;height:17" coordorigin="6993,1522" coordsize="8,17" path="m7001,1534l6998,1534,6998,1534,6999,1534,6999,1534,6999,1535,6999,1537,6999,1538,7000,1539,7001,1539,7001,1538,7001,1538,7001,1534e" filled="t" fillcolor="#D1D3D4" stroked="f">
                <v:path arrowok="t"/>
                <v:fill/>
              </v:shape>
              <v:shape style="position:absolute;left:6993;top:1522;width:8;height:17" coordorigin="6993,1522" coordsize="8,17" path="m7001,1528l6998,1528,6999,1528,6999,1530,6999,1530,6997,1531,6995,1534,6995,1535,6995,1537,6996,1537,6997,1537,6997,1535,6997,1534,6998,1534,7001,1534,7001,1528e" filled="t" fillcolor="#D1D3D4" stroked="f">
                <v:path arrowok="t"/>
                <v:fill/>
              </v:shape>
              <v:shape style="position:absolute;left:6993;top:1522;width:8;height:17" coordorigin="6993,1522" coordsize="8,17" path="m7000,1522l6993,1528,6994,1528,6994,1528,6994,1529,6994,1530,6993,1531,6993,1533,6994,1533,6995,1532,6995,1531,6996,1530,6997,1530,6997,1529,6998,1528,7001,1528,7001,1523,7001,1522,7000,1522e" filled="t" fillcolor="#D1D3D4" stroked="f">
                <v:path arrowok="t"/>
                <v:fill/>
              </v:shape>
            </v:group>
            <v:group style="position:absolute;left:7003;top:1520;width:11;height:19" coordorigin="7003,1520" coordsize="11,19">
              <v:shape style="position:absolute;left:7003;top:1520;width:11;height:19" coordorigin="7003,1520" coordsize="11,19" path="m7005,1520l7004,1522,7004,1525,7003,1526,7003,1526,7003,1528,7003,1531,7004,1534,7004,1537,7004,1537,7006,1538,7006,1538,7007,1538,7007,1537,7007,1536,7006,1535,7006,1533,7010,1533,7010,1533,7008,1531,7006,1530,7006,1529,7012,1529,7011,1528,7009,1525,7007,1525,7007,1524,7006,1524,7006,1524,7007,1524,7008,1523,7012,1523,7010,1522,7008,1522,7005,1520e" filled="t" fillcolor="#D1D3D4" stroked="f">
                <v:path arrowok="t"/>
                <v:fill/>
              </v:shape>
              <v:shape style="position:absolute;left:7003;top:1520;width:11;height:19" coordorigin="7003,1520" coordsize="11,19" path="m7010,1533l7006,1533,7007,1533,7008,1534,7009,1534,7009,1535,7010,1535,7010,1536,7010,1535,7010,1534,7010,1533e" filled="t" fillcolor="#D1D3D4" stroked="f">
                <v:path arrowok="t"/>
                <v:fill/>
              </v:shape>
              <v:shape style="position:absolute;left:7003;top:1520;width:11;height:19" coordorigin="7003,1520" coordsize="11,19" path="m7012,1529l7006,1529,7008,1529,7010,1529,7010,1530,7012,1531,7012,1531,7012,1530,7012,1529e" filled="t" fillcolor="#D1D3D4" stroked="f">
                <v:path arrowok="t"/>
                <v:fill/>
              </v:shape>
              <v:shape style="position:absolute;left:7003;top:1520;width:11;height:19" coordorigin="7003,1520" coordsize="11,19" path="m7012,1523l7008,1523,7008,1524,7009,1524,7010,1525,7010,1525,7011,1525,7011,1526,7012,1526,7012,1526,7013,1526,7013,1525,7013,1524,7012,1524,7012,1523e" filled="t" fillcolor="#D1D3D4" stroked="f">
                <v:path arrowok="t"/>
                <v:fill/>
              </v:shape>
            </v:group>
            <v:group style="position:absolute;left:7003;top:1540;width:7;height:35" coordorigin="7003,1540" coordsize="7,35">
              <v:shape style="position:absolute;left:7003;top:1540;width:7;height:35" coordorigin="7003,1540" coordsize="7,35" path="m7008,1540l7006,1540,7004,1541,7004,1542,7003,1543,7004,1555,7003,1560,7003,1566,7003,1575,7003,1575,7004,1575,7004,1575,7006,1575,7007,1572,7006,1571,7005,1571,7004,1571,7004,1569,7006,1568,7007,1567,7007,1566,7005,1566,7004,1565,7005,1564,7006,1563,7008,1562,7008,1560,7005,1560,7005,1560,7005,1559,7006,1558,7007,1557,7008,1555,7006,1555,7006,1555,7006,1555,7005,1555,7005,1554,7006,1553,7007,1552,7008,1551,7006,1551,7006,1550,7005,1549,7007,1548,7008,1548,7009,1548,7010,1546,7010,1546,7007,1546,7006,1545,7005,1545,7006,1544,7006,1544,7006,1544,7006,1543,7007,1543,7009,1542,7009,1541,7009,1540,7008,1540e" filled="t" fillcolor="#D1D3D4" stroked="f">
                <v:path arrowok="t"/>
                <v:fill/>
              </v:shape>
              <v:shape style="position:absolute;left:7003;top:1540;width:7;height:35" coordorigin="7003,1540" coordsize="7,35" path="m7006,1570l7005,1571,7006,1571,7006,1570e" filled="t" fillcolor="#D1D3D4" stroked="f">
                <v:path arrowok="t"/>
                <v:fill/>
              </v:shape>
              <v:shape style="position:absolute;left:7003;top:1540;width:7;height:35" coordorigin="7003,1540" coordsize="7,35" path="m7007,1565l7005,1566,7007,1566,7007,1565e" filled="t" fillcolor="#D1D3D4" stroked="f">
                <v:path arrowok="t"/>
                <v:fill/>
              </v:shape>
              <v:shape style="position:absolute;left:7003;top:1540;width:7;height:35" coordorigin="7003,1540" coordsize="7,35" path="m7007,1560l7005,1560,7008,1560,7007,1560,7007,1560e" filled="t" fillcolor="#D1D3D4" stroked="f">
                <v:path arrowok="t"/>
                <v:fill/>
              </v:shape>
              <v:shape style="position:absolute;left:7003;top:1540;width:7;height:35" coordorigin="7003,1540" coordsize="7,35" path="m7007,1555l7006,1555,7008,1555,7008,1555,7007,1555,7007,1555e" filled="t" fillcolor="#D1D3D4" stroked="f">
                <v:path arrowok="t"/>
                <v:fill/>
              </v:shape>
              <v:shape style="position:absolute;left:7003;top:1540;width:7;height:35" coordorigin="7003,1540" coordsize="7,35" path="m7008,1555l7007,1555,7008,1555,7008,1555e" filled="t" fillcolor="#D1D3D4" stroked="f">
                <v:path arrowok="t"/>
                <v:fill/>
              </v:shape>
              <v:shape style="position:absolute;left:7003;top:1540;width:7;height:35" coordorigin="7003,1540" coordsize="7,35" path="m7007,1550l7006,1551,7008,1551,7008,1551,7008,1550,7007,1550e" filled="t" fillcolor="#D1D3D4" stroked="f">
                <v:path arrowok="t"/>
                <v:fill/>
              </v:shape>
              <v:shape style="position:absolute;left:7003;top:1540;width:7;height:35" coordorigin="7003,1540" coordsize="7,35" path="m7008,1544l7007,1546,7010,1546,7010,1545,7010,1544,7008,1544e" filled="t" fillcolor="#D1D3D4" stroked="f">
                <v:path arrowok="t"/>
                <v:fill/>
              </v:shape>
            </v:group>
            <v:group style="position:absolute;left:7012;top:1538;width:8;height:20" coordorigin="7012,1538" coordsize="8,20">
              <v:shape style="position:absolute;left:7012;top:1538;width:8;height:20" coordorigin="7012,1538" coordsize="8,20" path="m7012,1552l7012,1552,7012,1554,7013,1556,7013,1558,7015,1554,7016,1553,7014,1553,7013,1552,7013,1552,7013,1552,7012,1552e" filled="t" fillcolor="#D1D3D4" stroked="f">
                <v:path arrowok="t"/>
                <v:fill/>
              </v:shape>
              <v:shape style="position:absolute;left:7012;top:1538;width:8;height:20" coordorigin="7012,1538" coordsize="8,20" path="m7013,1547l7013,1548,7014,1551,7014,1552,7014,1553,7016,1553,7016,1550,7018,1548,7015,1548,7014,1548,7013,1547,7013,1547e" filled="t" fillcolor="#D1D3D4" stroked="f">
                <v:path arrowok="t"/>
                <v:fill/>
              </v:shape>
              <v:shape style="position:absolute;left:7012;top:1538;width:8;height:20" coordorigin="7012,1538" coordsize="8,20" path="m7015,1543l7014,1544,7015,1545,7015,1546,7016,1547,7015,1547,7015,1548,7018,1548,7019,1546,7019,1545,7018,1544,7016,1544,7015,1543,7015,1543e" filled="t" fillcolor="#D1D3D4" stroked="f">
                <v:path arrowok="t"/>
                <v:fill/>
              </v:shape>
              <v:shape style="position:absolute;left:7012;top:1538;width:8;height:20" coordorigin="7012,1538" coordsize="8,20" path="m7017,1538l7016,1540,7017,1542,7016,1544,7018,1544,7017,1543,7018,1540,7017,1538e" filled="t" fillcolor="#D1D3D4" stroked="f">
                <v:path arrowok="t"/>
                <v:fill/>
              </v:shape>
            </v:group>
            <v:group style="position:absolute;left:7009;top:1558;width:4;height:11" coordorigin="7009,1558" coordsize="4,11">
              <v:shape style="position:absolute;left:7009;top:1558;width:4;height:11" coordorigin="7009,1558" coordsize="4,11" path="m7012,1558l7011,1559,7011,1562,7010,1564,7010,1567,7010,1568,7009,1568,7009,1569,7010,1570,7012,1566,7011,1562,7013,1559,7012,1559,7012,1558e" filled="t" fillcolor="#D1D3D4" stroked="f">
                <v:path arrowok="t"/>
                <v:fill/>
              </v:shape>
              <v:shape style="position:absolute;left:7009;top:1558;width:4;height:11" coordorigin="7009,1558" coordsize="4,11" path="m7013,1559l7012,1559,7013,1559,7013,1559,7013,1559e" filled="t" fillcolor="#D1D3D4" stroked="f">
                <v:path arrowok="t"/>
                <v:fill/>
              </v:shape>
            </v:group>
            <v:group style="position:absolute;left:7013;top:1547;width:12;height:20" coordorigin="7013,1547" coordsize="12,20">
              <v:shape style="position:absolute;left:7013;top:1547;width:12;height:20" coordorigin="7013,1547" coordsize="12,20" path="m7023,1547l7020,1549,7017,1552,7016,1555,7015,1556,7015,1558,7014,1559,7014,1561,7013,1565,7013,1567,7013,1567,7014,1566,7014,1565,7015,1565,7015,1564,7014,1564,7015,1563,7016,1562,7018,1561,7019,1559,7017,1559,7017,1558,7018,1558,7018,1556,7019,1556,7020,1556,7020,1555,7020,1555,7020,1555,7019,1555,7019,1554,7019,1553,7021,1553,7022,1552,7021,1552,7020,1552,7020,1550,7021,1549,7023,1549,7024,1548,7024,1547,7023,1547e" filled="t" fillcolor="#D1D3D4" stroked="f">
                <v:path arrowok="t"/>
                <v:fill/>
              </v:shape>
              <v:shape style="position:absolute;left:7013;top:1547;width:12;height:20" coordorigin="7013,1547" coordsize="12,20" path="m7018,1559l7017,1559,7018,1559,7018,1559e" filled="t" fillcolor="#D1D3D4" stroked="f">
                <v:path arrowok="t"/>
                <v:fill/>
              </v:shape>
              <v:shape style="position:absolute;left:7013;top:1547;width:12;height:20" coordorigin="7013,1547" coordsize="12,20" path="m7018,1558l7017,1558,7018,1558e" filled="t" fillcolor="#D1D3D4" stroked="f">
                <v:path arrowok="t"/>
                <v:fill/>
              </v:shape>
              <v:shape style="position:absolute;left:7013;top:1547;width:12;height:20" coordorigin="7013,1547" coordsize="12,20" path="m7020,1556l7019,1556,7020,1556e" filled="t" fillcolor="#D1D3D4" stroked="f">
                <v:path arrowok="t"/>
                <v:fill/>
              </v:shape>
              <v:shape style="position:absolute;left:7013;top:1547;width:12;height:20" coordorigin="7013,1547" coordsize="12,20" path="m7020,1555l7020,1555,7020,1555e" filled="t" fillcolor="#D1D3D4" stroked="f">
                <v:path arrowok="t"/>
                <v:fill/>
              </v:shape>
            </v:group>
            <v:group style="position:absolute;left:7010;top:1568;width:5;height:8" coordorigin="7010,1568" coordsize="5,8">
              <v:shape style="position:absolute;left:7010;top:1568;width:5;height:8" coordorigin="7010,1568" coordsize="5,8" path="m7012,1568l7011,1570,7011,1572,7010,1574,7010,1575,7010,1576,7011,1576,7012,1576,7013,1575,7013,1574,7013,1574,7013,1573,7013,1572,7012,1572,7013,1571,7014,1571,7014,1570,7015,1569,7014,1568,7013,1568,7013,1568,7013,1568,7012,1568e" filled="t" fillcolor="#D1D3D4" stroked="f">
                <v:path arrowok="t"/>
                <v:fill/>
              </v:shape>
              <v:shape style="position:absolute;left:7010;top:1568;width:5;height:8" coordorigin="7010,1568" coordsize="5,8" path="m7014,1568l7013,1568,7014,1568,7014,1568e" filled="t" fillcolor="#D1D3D4" stroked="f">
                <v:path arrowok="t"/>
                <v:fill/>
              </v:shape>
            </v:group>
            <v:group style="position:absolute;left:7016;top:1545;width:28;height:32" coordorigin="7016,1545" coordsize="28,32">
              <v:shape style="position:absolute;left:7016;top:1545;width:28;height:32" coordorigin="7016,1545" coordsize="28,32" path="m7018,1568l7018,1569,7018,1570,7019,1572,7019,1573,7017,1573,7017,1573,7016,1573,7016,1575,7017,1576,7017,1576,7019,1576,7020,1576,7020,1575,7020,1574,7021,1573,7021,1573,7021,1573,7019,1573,7017,1572,7021,1572,7022,1569,7020,1569,7019,1569,7018,1568e" filled="t" fillcolor="#D1D3D4" stroked="f">
                <v:path arrowok="t"/>
                <v:fill/>
              </v:shape>
              <v:shape style="position:absolute;left:7016;top:1545;width:28;height:32" coordorigin="7016,1545" coordsize="28,32" path="m7020,1569l7020,1569,7022,1569,7022,1569,7020,1569,7020,1569e" filled="t" fillcolor="#D1D3D4" stroked="f">
                <v:path arrowok="t"/>
                <v:fill/>
              </v:shape>
              <v:shape style="position:absolute;left:7016;top:1545;width:28;height:32" coordorigin="7016,1545" coordsize="28,32" path="m7020,1565l7020,1566,7020,1567,7020,1569,7022,1569,7025,1567,7025,1565,7021,1565,7020,1565,7020,1565,7020,1565e" filled="t" fillcolor="#D1D3D4" stroked="f">
                <v:path arrowok="t"/>
                <v:fill/>
              </v:shape>
              <v:shape style="position:absolute;left:7016;top:1545;width:28;height:32" coordorigin="7016,1545" coordsize="28,32" path="m7021,1560l7021,1560,7021,1561,7021,1562,7023,1564,7021,1565,7025,1565,7026,1563,7027,1562,7023,1562,7022,1562,7022,1561,7022,1560,7021,1560e" filled="t" fillcolor="#D1D3D4" stroked="f">
                <v:path arrowok="t"/>
                <v:fill/>
              </v:shape>
              <v:shape style="position:absolute;left:7016;top:1545;width:28;height:32" coordorigin="7016,1545" coordsize="28,32" path="m7024,1557l7023,1557,7023,1559,7024,1560,7024,1560,7023,1562,7027,1562,7029,1559,7025,1559,7024,1559,7024,1557,7024,1557e" filled="t" fillcolor="#D1D3D4" stroked="f">
                <v:path arrowok="t"/>
                <v:fill/>
              </v:shape>
              <v:shape style="position:absolute;left:7016;top:1545;width:28;height:32" coordorigin="7016,1545" coordsize="28,32" path="m7030,1550l7026,1551,7026,1554,7026,1559,7026,1559,7025,1559,7029,1559,7030,1559,7030,1559,7032,1557,7033,1556,7033,1555,7034,1555,7031,1555,7030,1555,7030,1552,7031,1551,7030,1550e" filled="t" fillcolor="#D1D3D4" stroked="f">
                <v:path arrowok="t"/>
                <v:fill/>
              </v:shape>
              <v:shape style="position:absolute;left:7016;top:1545;width:28;height:32" coordorigin="7016,1545" coordsize="28,32" path="m7043,1555l7040,1555,7040,1556,7040,1557,7041,1557,7042,1556,7043,1555e" filled="t" fillcolor="#D1D3D4" stroked="f">
                <v:path arrowok="t"/>
                <v:fill/>
              </v:shape>
              <v:shape style="position:absolute;left:7016;top:1545;width:28;height:32" coordorigin="7016,1545" coordsize="28,32" path="m7042,1546l7036,1546,7038,1547,7038,1548,7040,1548,7039,1549,7040,1549,7040,1549,7039,1550,7038,1551,7037,1552,7037,1553,7038,1553,7039,1554,7038,1554,7038,1555,7039,1556,7040,1555,7043,1555,7043,1555,7044,1554,7044,1553,7044,1552,7045,1552,7045,1551,7045,1549,7044,1548,7042,1546,7042,1546e" filled="t" fillcolor="#D1D3D4" stroked="f">
                <v:path arrowok="t"/>
                <v:fill/>
              </v:shape>
              <v:shape style="position:absolute;left:7016;top:1545;width:28;height:32" coordorigin="7016,1545" coordsize="28,32" path="m7031,1554l7031,1555,7034,1555,7034,1554,7032,1554,7031,1554e" filled="t" fillcolor="#D1D3D4" stroked="f">
                <v:path arrowok="t"/>
                <v:fill/>
              </v:shape>
              <v:shape style="position:absolute;left:7016;top:1545;width:28;height:32" coordorigin="7016,1545" coordsize="28,32" path="m7038,1545l7036,1545,7033,1547,7033,1548,7033,1551,7033,1553,7032,1553,7032,1554,7032,1554,7034,1554,7033,1553,7034,1550,7034,1549,7036,1546,7042,1546,7040,1546,7038,1545e" filled="t" fillcolor="#D1D3D4" stroked="f">
                <v:path arrowok="t"/>
                <v:fill/>
              </v:shape>
            </v:group>
            <v:group style="position:absolute;left:7025;top:1559;width:8;height:10" coordorigin="7025,1559" coordsize="8,10">
              <v:shape style="position:absolute;left:7025;top:1559;width:8;height:10" coordorigin="7025,1559" coordsize="8,10" path="m7032,1559l7029,1562,7026,1565,7025,1569,7025,1569,7026,1568,7028,1568,7028,1568,7028,1567,7028,1567,7028,1566,7028,1566,7029,1566,7030,1565,7031,1565,7032,1565,7031,1564,7030,1564,7030,1563,7031,1562,7032,1562,7033,1561,7033,1561,7033,1561,7032,1560,7032,1560,7033,1559,7032,1559e" filled="t" fillcolor="#D1D3D4" stroked="f">
                <v:path arrowok="t"/>
                <v:fill/>
              </v:shape>
              <v:shape style="position:absolute;left:7025;top:1559;width:8;height:10" coordorigin="7025,1559" coordsize="8,10" path="m7028,1568l7026,1568,7027,1569,7028,1568e" filled="t" fillcolor="#D1D3D4" stroked="f">
                <v:path arrowok="t"/>
                <v:fill/>
              </v:shape>
              <v:shape style="position:absolute;left:7025;top:1559;width:8;height:10" coordorigin="7025,1559" coordsize="8,10" path="m7029,1566l7028,1566,7029,1566e" filled="t" fillcolor="#D1D3D4" stroked="f">
                <v:path arrowok="t"/>
                <v:fill/>
              </v:shape>
              <v:shape style="position:absolute;left:7025;top:1559;width:8;height:10" coordorigin="7025,1559" coordsize="8,10" path="m7031,1565l7030,1565,7031,1565,7031,1565e" filled="t" fillcolor="#D1D3D4" stroked="f">
                <v:path arrowok="t"/>
                <v:fill/>
              </v:shape>
            </v:group>
            <v:group style="position:absolute;left:7021;top:1570;width:5;height:6" coordorigin="7021,1570" coordsize="5,6">
              <v:shape style="position:absolute;left:7021;top:1570;width:5;height:6" coordorigin="7021,1570" coordsize="5,6" path="m7024,1570l7023,1572,7022,1574,7021,1576,7022,1576,7023,1576,7023,1576,7024,1576,7024,1575,7024,1574,7024,1574,7024,1573,7026,1572,7025,1571,7024,1571,7024,1570,7024,1570e" filled="t" fillcolor="#D1D3D4" stroked="f">
                <v:path arrowok="t"/>
                <v:fill/>
              </v:shape>
              <v:shape style="position:absolute;left:7021;top:1570;width:5;height:6" coordorigin="7021,1570" coordsize="5,6" path="m7023,1576l7023,1576,7023,1576e" filled="t" fillcolor="#D1D3D4" stroked="f">
                <v:path arrowok="t"/>
                <v:fill/>
              </v:shape>
            </v:group>
            <v:group style="position:absolute;left:7044;top:1550;width:5;height:8" coordorigin="7044,1550" coordsize="5,8">
              <v:shape style="position:absolute;left:7044;top:1550;width:5;height:8" coordorigin="7044,1550" coordsize="5,8" path="m7046,1550l7046,1551,7046,1553,7045,1554,7045,1555,7044,1556,7044,1557,7044,1558,7046,1558,7047,1557,7047,1556,7048,1556,7049,1554,7048,1551,7046,1550e" filled="t" fillcolor="#D1D3D4" stroked="f">
                <v:path arrowok="t"/>
                <v:fill/>
              </v:shape>
            </v:group>
            <v:group style="position:absolute;left:7030;top:1536;width:3;height:8" coordorigin="7030,1536" coordsize="3,8">
              <v:shape style="position:absolute;left:7030;top:1536;width:3;height:8" coordorigin="7030,1536" coordsize="3,8" path="m7032,1536l7032,1537,7031,1538,7031,1541,7031,1542,7030,1543,7031,1544,7032,1544,7034,1542,7033,1540,7033,1539,7034,1539,7034,1538,7034,1538,7033,1537,7033,1536,7033,1536,7032,1536e" filled="t" fillcolor="#D1D3D4" stroked="f">
                <v:path arrowok="t"/>
                <v:fill/>
              </v:shape>
            </v:group>
            <v:group style="position:absolute;left:7020;top:1531;width:10;height:14" coordorigin="7020,1531" coordsize="10,14">
              <v:shape style="position:absolute;left:7020;top:1531;width:10;height:14" coordorigin="7020,1531" coordsize="10,14" path="m7028,1544l7026,1544,7027,1545,7028,1544,7028,1544e" filled="t" fillcolor="#D1D3D4" stroked="f">
                <v:path arrowok="t"/>
                <v:fill/>
              </v:shape>
              <v:shape style="position:absolute;left:7020;top:1531;width:10;height:14" coordorigin="7020,1531" coordsize="10,14" path="m7030,1539l7025,1539,7026,1541,7026,1541,7024,1543,7024,1544,7026,1544,7028,1544,7029,1543,7029,1542,7029,1541,7030,1541,7029,1540,7030,1540,7030,1539e" filled="t" fillcolor="#D1D3D4" stroked="f">
                <v:path arrowok="t"/>
                <v:fill/>
              </v:shape>
              <v:shape style="position:absolute;left:7020;top:1531;width:10;height:14" coordorigin="7020,1531" coordsize="10,14" path="m7030,1536l7026,1536,7026,1538,7024,1538,7020,1539,7021,1542,7023,1541,7025,1539,7030,1539,7030,1536e" filled="t" fillcolor="#D1D3D4" stroked="f">
                <v:path arrowok="t"/>
                <v:fill/>
              </v:shape>
              <v:shape style="position:absolute;left:7020;top:1531;width:10;height:14" coordorigin="7020,1531" coordsize="10,14" path="m7030,1541l7029,1541,7030,1541e" filled="t" fillcolor="#D1D3D4" stroked="f">
                <v:path arrowok="t"/>
                <v:fill/>
              </v:shape>
              <v:shape style="position:absolute;left:7020;top:1531;width:10;height:14" coordorigin="7020,1531" coordsize="10,14" path="m7030,1540l7029,1540,7030,1540e" filled="t" fillcolor="#D1D3D4" stroked="f">
                <v:path arrowok="t"/>
                <v:fill/>
              </v:shape>
              <v:shape style="position:absolute;left:7020;top:1531;width:10;height:14" coordorigin="7020,1531" coordsize="10,14" path="m7030,1534l7023,1534,7024,1534,7024,1536,7023,1536,7022,1536,7023,1537,7026,1536,7030,1536,7024,1536,7023,1536,7030,1536,7030,1534e" filled="t" fillcolor="#D1D3D4" stroked="f">
                <v:path arrowok="t"/>
                <v:fill/>
              </v:shape>
              <v:shape style="position:absolute;left:7020;top:1531;width:10;height:14" coordorigin="7020,1531" coordsize="10,14" path="m7026,1531l7023,1532,7021,1533,7022,1534,7023,1534,7030,1534,7028,1532,7026,1531e" filled="t" fillcolor="#D1D3D4" stroked="f">
                <v:path arrowok="t"/>
                <v:fill/>
              </v:shape>
            </v:group>
            <v:group style="position:absolute;left:6961;top:1592;width:12;height:18" coordorigin="6961,1592" coordsize="12,18">
              <v:shape style="position:absolute;left:6961;top:1592;width:12;height:18" coordorigin="6961,1592" coordsize="12,18" path="m6971,1592l6969,1594,6969,1594,6968,1594,6968,1595,6966,1596,6966,1599,6964,1601,6964,1601,6963,1602,6964,1602,6963,1602,6964,1603,6963,1603,6962,1605,6961,1607,6962,1609,6963,1610,6965,1610,6966,1609,6967,1604,6967,1603,6964,1603,6963,1603,6967,1603,6968,1602,6963,1602,6968,1602,6969,1599,6972,1595,6972,1595,6972,1594,6973,1593,6972,1593,6971,1592,6971,1592e" filled="t" fillcolor="#D1D3D4" stroked="f">
                <v:path arrowok="t"/>
                <v:fill/>
              </v:shape>
              <v:shape style="position:absolute;left:6961;top:1592;width:12;height:18" coordorigin="6961,1592" coordsize="12,18" path="m6973,1592l6972,1593,6973,1593,6973,1592e" filled="t" fillcolor="#D1D3D4" stroked="f">
                <v:path arrowok="t"/>
                <v:fill/>
              </v:shape>
            </v:group>
            <v:group style="position:absolute;left:6970;top:1590;width:11;height:20" coordorigin="6970,1590" coordsize="11,20">
              <v:shape style="position:absolute;left:6970;top:1590;width:11;height:20" coordorigin="6970,1590" coordsize="11,20" path="m6980,1590l6978,1591,6977,1592,6978,1592,6977,1592,6977,1593,6973,1597,6970,1603,6971,1609,6971,1609,6971,1610,6971,1610,6973,1610,6975,1610,6976,1609,6976,1605,6977,1601,6978,1597,6979,1596,6979,1594,6981,1593,6981,1591,6980,1590e" filled="t" fillcolor="#D1D3D4" stroked="f">
                <v:path arrowok="t"/>
                <v:fill/>
              </v:shape>
            </v:group>
            <v:group style="position:absolute;left:6978;top:1594;width:5;height:15" coordorigin="6978,1594" coordsize="5,15">
              <v:shape style="position:absolute;left:6978;top:1594;width:5;height:15" coordorigin="6978,1594" coordsize="5,15" path="m6983,1594l6980,1595,6981,1598,6980,1600,6979,1602,6978,1605,6979,1608,6980,1609,6980,1608,6981,1607,6982,1603,6982,1599,6983,1595,6983,1594,6983,1594e" filled="t" fillcolor="#D1D3D4" stroked="f">
                <v:path arrowok="t"/>
                <v:fill/>
              </v:shape>
            </v:group>
            <v:group style="position:absolute;left:6988;top:1590;width:16;height:11" coordorigin="6988,1590" coordsize="16,11">
              <v:shape style="position:absolute;left:6988;top:1590;width:16;height:11" coordorigin="6988,1590" coordsize="16,11" path="m6997,1590l6994,1591,6992,1592,6991,1593,6990,1593,6990,1594,6990,1594,6989,1595,6989,1596,6988,1597,6989,1600,6989,1600,6994,1599,6998,1597,7002,1596,7004,1594,7004,1593,7002,1591,7000,1591,6999,1590,6997,1590e" filled="t" fillcolor="#D1D3D4" stroked="f">
                <v:path arrowok="t"/>
                <v:fill/>
              </v:shape>
            </v:group>
            <v:group style="position:absolute;left:6948;top:1597;width:59;height:25" coordorigin="6948,1597" coordsize="59,25">
              <v:shape style="position:absolute;left:6948;top:1597;width:59;height:25" coordorigin="6948,1597" coordsize="59,25" path="m6959,1604l6955,1608,6951,1612,6949,1616,6949,1618,6948,1620,6950,1621,6955,1622,6958,1621,6961,1621,6965,1621,6968,1619,6969,1619,6969,1619,6956,1619,6953,1618,6952,1617,6953,1614,6953,1613,6955,1610,6958,1607,6958,1606,6958,1605,6959,1605,6959,1604,6959,1604e" filled="t" fillcolor="#D1D3D4" stroked="f">
                <v:path arrowok="t"/>
                <v:fill/>
              </v:shape>
              <v:shape style="position:absolute;left:6948;top:1597;width:59;height:25" coordorigin="6948,1597" coordsize="59,25" path="m6969,1619l6968,1619,6969,1619e" filled="t" fillcolor="#D1D3D4" stroked="f">
                <v:path arrowok="t"/>
                <v:fill/>
              </v:shape>
              <v:shape style="position:absolute;left:6948;top:1597;width:59;height:25" coordorigin="6948,1597" coordsize="59,25" path="m6971,1619l6969,1619,6970,1619,6971,1619e" filled="t" fillcolor="#D1D3D4" stroked="f">
                <v:path arrowok="t"/>
                <v:fill/>
              </v:shape>
              <v:shape style="position:absolute;left:6948;top:1597;width:59;height:25" coordorigin="6948,1597" coordsize="59,25" path="m6961,1617l6961,1618,6958,1618,6956,1619,6969,1619,6971,1619,6973,1618,6962,1618,6961,1617e" filled="t" fillcolor="#D1D3D4" stroked="f">
                <v:path arrowok="t"/>
                <v:fill/>
              </v:shape>
              <v:shape style="position:absolute;left:6948;top:1597;width:59;height:25" coordorigin="6948,1597" coordsize="59,25" path="m6962,1617l6962,1618,6973,1618,6973,1618,6976,1618,6977,1617,6963,1617,6962,1617e" filled="t" fillcolor="#D1D3D4" stroked="f">
                <v:path arrowok="t"/>
                <v:fill/>
              </v:shape>
              <v:shape style="position:absolute;left:6948;top:1597;width:59;height:25" coordorigin="6948,1597" coordsize="59,25" path="m6965,1616l6964,1616,6964,1617,6963,1617,6977,1617,6979,1616,6967,1616,6965,1616e" filled="t" fillcolor="#D1D3D4" stroked="f">
                <v:path arrowok="t"/>
                <v:fill/>
              </v:shape>
              <v:shape style="position:absolute;left:6948;top:1597;width:59;height:25" coordorigin="6948,1597" coordsize="59,25" path="m6993,1601l6992,1601,6991,1602,6990,1603,6989,1603,6988,1603,6988,1603,6987,1604,6985,1605,6983,1613,6974,1614,6967,1616,6967,1616,6979,1616,6980,1616,6990,1613,7000,1608,7005,1603,6988,1603,6988,1603,7005,1603,7007,1601,6995,1601,6993,1601e" filled="t" fillcolor="#D1D3D4" stroked="f">
                <v:path arrowok="t"/>
                <v:fill/>
              </v:shape>
              <v:shape style="position:absolute;left:6948;top:1597;width:59;height:25" coordorigin="6948,1597" coordsize="59,25" path="m6980,1616l6979,1616,6980,1616e" filled="t" fillcolor="#D1D3D4" stroked="f">
                <v:path arrowok="t"/>
                <v:fill/>
              </v:shape>
              <v:shape style="position:absolute;left:6948;top:1597;width:59;height:25" coordorigin="6948,1597" coordsize="59,25" path="m6996,1600l6995,1601,7007,1601,7008,1601,6996,1601,6996,1600e" filled="t" fillcolor="#D1D3D4" stroked="f">
                <v:path arrowok="t"/>
                <v:fill/>
              </v:shape>
              <v:shape style="position:absolute;left:6948;top:1597;width:59;height:25" coordorigin="6948,1597" coordsize="59,25" path="m6997,1600l6996,1601,7008,1601,7008,1600,6997,1600,6997,1600e" filled="t" fillcolor="#D1D3D4" stroked="f">
                <v:path arrowok="t"/>
                <v:fill/>
              </v:shape>
              <v:shape style="position:absolute;left:6948;top:1597;width:59;height:25" coordorigin="6948,1597" coordsize="59,25" path="m6998,1600l6997,1600,7008,1600,7008,1600,6999,1600,6998,1600e" filled="t" fillcolor="#D1D3D4" stroked="f">
                <v:path arrowok="t"/>
                <v:fill/>
              </v:shape>
              <v:shape style="position:absolute;left:6948;top:1597;width:59;height:25" coordorigin="6948,1597" coordsize="59,25" path="m7005,1597l7003,1598,7002,1598,7000,1599,6999,1599,6999,1600,7008,1600,7008,1599,7000,1599,6999,1599,7008,1599,7007,1599,7007,1598,7003,1598,7002,1598,7007,1598,7006,1598,7005,1597e" filled="t" fillcolor="#D1D3D4" stroked="f">
                <v:path arrowok="t"/>
                <v:fill/>
              </v:shape>
            </v:group>
            <v:group style="position:absolute;left:6985;top:1615;width:12;height:41" coordorigin="6985,1615" coordsize="12,41">
              <v:shape style="position:absolute;left:6985;top:1615;width:12;height:41" coordorigin="6985,1615" coordsize="12,41" path="m6991,1615l6989,1615,6987,1616,6985,1618,6985,1618,6985,1621,6985,1623,6986,1627,6987,1631,6988,1632,6987,1633,6988,1635,6988,1636,6990,1638,6989,1640,6990,1641,6990,1642,6990,1642,6990,1643,6990,1644,6990,1644,6991,1644,6990,1645,6991,1645,6991,1646,6991,1647,6992,1647,6992,1649,6993,1650,6993,1652,6994,1653,6994,1654,6995,1655,6996,1656,6996,1653,6996,1653,6996,1652,6996,1652,6994,1640,6992,1631,6991,1624,6991,1621,6991,1619,6991,1616,6991,1615e" filled="t" fillcolor="#D1D3D4" stroked="f">
                <v:path arrowok="t"/>
                <v:fill/>
              </v:shape>
            </v:group>
            <v:group style="position:absolute;left:6967;top:1622;width:24;height:41" coordorigin="6967,1622" coordsize="24,41">
              <v:shape style="position:absolute;left:6967;top:1622;width:24;height:41" coordorigin="6967,1622" coordsize="24,41" path="m6970,1622l6968,1622,6967,1623,6967,1624,6972,1629,6975,1636,6979,1642,6981,1646,6982,1651,6984,1654,6984,1656,6985,1656,6986,1661,6988,1663,6991,1662,6990,1657,6989,1655,6989,1653,6988,1652,6988,1652,6988,1651,6988,1650,6987,1648,6986,1646,6985,1643,6983,1640,6982,1635,6979,1632,6979,1632,6978,1631,6978,1631,6976,1629,6975,1627,6973,1625,6973,1623,6971,1623,6970,1622e" filled="t" fillcolor="#D1D3D4" stroked="f">
                <v:path arrowok="t"/>
                <v:fill/>
              </v:shape>
            </v:group>
            <v:group style="position:absolute;left:6956;top:1623;width:29;height:45" coordorigin="6956,1623" coordsize="29,45">
              <v:shape style="position:absolute;left:6956;top:1623;width:29;height:45" coordorigin="6956,1623" coordsize="29,45" path="m6963,1623l6959,1624,6956,1624,6958,1626,6961,1627,6962,1629,6964,1631,6965,1632,6966,1633,6966,1634,6967,1634,6967,1635,6968,1635,6968,1635,6968,1636,6970,1639,6971,1642,6973,1645,6973,1646,6974,1647,6975,1648,6974,1648,6975,1649,6975,1649,6975,1650,6976,1652,6976,1654,6977,1656,6977,1657,6977,1657,6977,1658,6979,1660,6979,1663,6980,1665,6980,1667,6980,1667,6980,1668,6981,1668,6984,1668,6986,1665,6985,1662,6984,1662,6985,1661,6984,1661,6984,1660,6984,1658,6984,1657,6982,1656,6983,1653,6981,1651,6981,1650,6980,1650,6980,1649,6979,1646,6977,1644,6977,1641,6975,1640,6975,1637,6974,1636,6972,1633,6971,1630,6968,1628,6966,1627,6964,1624,6963,1624,6963,1623e" filled="t" fillcolor="#D1D3D4" stroked="f">
                <v:path arrowok="t"/>
                <v:fill/>
              </v:shape>
            </v:group>
            <v:group style="position:absolute;left:6999;top:1608;width:5;height:17" coordorigin="6999,1608" coordsize="5,17">
              <v:shape style="position:absolute;left:6999;top:1608;width:5;height:17" coordorigin="6999,1608" coordsize="5,17" path="m7003,1608l7002,1609,7000,1610,7000,1612,6999,1615,6999,1620,6999,1624,6999,1624,6999,1625,6999,1626,7000,1623,7001,1620,7001,1617,7002,1615,7003,1611,7003,1611,7003,1610,7003,1610,7003,1609,7004,1609,7003,1608e" filled="t" fillcolor="#D1D3D4" stroked="f">
                <v:path arrowok="t"/>
                <v:fill/>
              </v:shape>
              <v:shape style="position:absolute;left:6999;top:1608;width:5;height:17" coordorigin="6999,1608" coordsize="5,17" path="m7003,1611l7003,1611,7003,1611e" filled="t" fillcolor="#D1D3D4" stroked="f">
                <v:path arrowok="t"/>
                <v:fill/>
              </v:shape>
              <v:shape style="position:absolute;left:6999;top:1608;width:5;height:17" coordorigin="6999,1608" coordsize="5,17" path="m7003,1610l7003,1610,7003,1610e" filled="t" fillcolor="#D1D3D4" stroked="f">
                <v:path arrowok="t"/>
                <v:fill/>
              </v:shape>
            </v:group>
            <v:group style="position:absolute;left:6996;top:1653;width:16;height:11" coordorigin="6996,1653" coordsize="16,11">
              <v:shape style="position:absolute;left:6996;top:1653;width:16;height:11" coordorigin="6996,1653" coordsize="16,11" path="m7006,1653l7004,1655,7001,1655,7001,1656,7000,1656,6999,1657,6999,1657,6997,1658,6996,1660,6996,1662,6996,1663,6998,1663,6999,1663,7003,1664,7004,1663,7007,1662,7010,1661,7011,1658,7012,1658,7012,1657,6999,1657,6999,1657,7012,1657,7012,1656,7012,1655,7011,1654,7010,1654,7009,1654,7006,1653e" filled="t" fillcolor="#D1D3D4" stroked="f">
                <v:path arrowok="t"/>
                <v:fill/>
              </v:shape>
            </v:group>
            <v:group style="position:absolute;left:7007;top:1646;width:4;height:5" coordorigin="7007,1646" coordsize="4,5">
              <v:shape style="position:absolute;left:7007;top:1646;width:4;height:5" coordorigin="7007,1646" coordsize="4,5" path="m7009,1646l7007,1648,7007,1650,7007,1650,7007,1651,7008,1651,7008,1651,7009,1651,7010,1650,7011,1650,7011,1649,7011,1648,7011,1647,7010,1646,7009,1646e" filled="t" fillcolor="#D1D3D4" stroked="f">
                <v:path arrowok="t"/>
                <v:fill/>
              </v:shape>
              <v:shape style="position:absolute;left:7007;top:1646;width:4;height:5" coordorigin="7007,1646" coordsize="4,5" path="m7009,1651l7008,1651,7009,1651e" filled="t" fillcolor="#D1D3D4" stroked="f">
                <v:path arrowok="t"/>
                <v:fill/>
              </v:shape>
            </v:group>
            <v:group style="position:absolute;left:6999;top:1665;width:6;height:7" coordorigin="6999,1665" coordsize="6,7">
              <v:shape style="position:absolute;left:6999;top:1665;width:6;height:7" coordorigin="6999,1665" coordsize="6,7" path="m7003,1665l7003,1666,7002,1667,7002,1668,7000,1669,6999,1669,6999,1670,6999,1672,7000,1672,7001,1670,7003,1668,7005,1666,7004,1666,7003,1665e" filled="t" fillcolor="#D1D3D4" stroked="f">
                <v:path arrowok="t"/>
                <v:fill/>
              </v:shape>
              <v:shape style="position:absolute;left:6999;top:1665;width:6;height:7" coordorigin="6999,1665" coordsize="6,7" path="m7005,1665l7004,1666,7005,1666,7005,1665,7005,1665e" filled="t" fillcolor="#D1D3D4" stroked="f">
                <v:path arrowok="t"/>
                <v:fill/>
              </v:shape>
            </v:group>
            <v:group style="position:absolute;left:7003;top:1664;width:17;height:7" coordorigin="7003,1664" coordsize="17,7">
              <v:shape style="position:absolute;left:7003;top:1664;width:17;height:7" coordorigin="7003,1664" coordsize="17,7" path="m7020,1670l7019,1670,7020,1671,7020,1670e" filled="t" fillcolor="#D1D3D4" stroked="f">
                <v:path arrowok="t"/>
                <v:fill/>
              </v:shape>
              <v:shape style="position:absolute;left:7003;top:1664;width:17;height:7" coordorigin="7003,1664" coordsize="17,7" path="m7019,1670l7014,1670,7019,1671,7019,1670e" filled="t" fillcolor="#D1D3D4" stroked="f">
                <v:path arrowok="t"/>
                <v:fill/>
              </v:shape>
              <v:shape style="position:absolute;left:7003;top:1664;width:17;height:7" coordorigin="7003,1664" coordsize="17,7" path="m7009,1664l7009,1665,7007,1666,7005,1668,7003,1670,7003,1670,7004,1671,7009,1671,7014,1670,7019,1670,7019,1670,7020,1670,7018,1667,7016,1665,7010,1665,7009,1664e" filled="t" fillcolor="#D1D3D4" stroked="f">
                <v:path arrowok="t"/>
                <v:fill/>
              </v:shape>
              <v:shape style="position:absolute;left:7003;top:1664;width:17;height:7" coordorigin="7003,1664" coordsize="17,7" path="m7015,1664l7010,1664,7010,1665,7016,1665,7015,1664e" filled="t" fillcolor="#D1D3D4" stroked="f">
                <v:path arrowok="t"/>
                <v:fill/>
              </v:shape>
            </v:group>
            <v:group style="position:absolute;left:7013;top:1656;width:7;height:5" coordorigin="7013,1656" coordsize="7,5">
              <v:shape style="position:absolute;left:7013;top:1656;width:7;height:5" coordorigin="7013,1656" coordsize="7,5" path="m7017,1656l7014,1658,7013,1659,7013,1660,7013,1660,7014,1660,7015,1660,7015,1659,7015,1659,7016,1659,7017,1658,7018,1658,7018,1657,7019,1657,7017,1656e" filled="t" fillcolor="#D1D3D4" stroked="f">
                <v:path arrowok="t"/>
                <v:fill/>
              </v:shape>
              <v:shape style="position:absolute;left:7013;top:1656;width:7;height:5" coordorigin="7013,1656" coordsize="7,5" path="m7015,1660l7014,1660,7015,1660,7015,1660e" filled="t" fillcolor="#D1D3D4" stroked="f">
                <v:path arrowok="t"/>
                <v:fill/>
              </v:shape>
              <v:shape style="position:absolute;left:7013;top:1656;width:7;height:5" coordorigin="7013,1656" coordsize="7,5" path="m7018,1658l7017,1658,7018,1658e" filled="t" fillcolor="#D1D3D4" stroked="f">
                <v:path arrowok="t"/>
                <v:fill/>
              </v:shape>
            </v:group>
            <v:group style="position:absolute;left:7016;top:1649;width:10;height:8" coordorigin="7016,1649" coordsize="10,8">
              <v:shape style="position:absolute;left:7016;top:1649;width:10;height:8" coordorigin="7016,1649" coordsize="10,8" path="m7016,1651l7016,1651,7016,1652,7016,1652,7016,1653,7018,1653,7020,1656,7021,1656,7022,1657,7023,1657,7026,1655,7026,1655,7024,1651,7023,1651,7016,1651,7016,1651e" filled="t" fillcolor="#D1D3D4" stroked="f">
                <v:path arrowok="t"/>
                <v:fill/>
              </v:shape>
              <v:shape style="position:absolute;left:7016;top:1649;width:10;height:8" coordorigin="7016,1649" coordsize="10,8" path="m7020,1649l7016,1651,7023,1651,7020,1649e" filled="t" fillcolor="#D1D3D4" stroked="f">
                <v:path arrowok="t"/>
                <v:fill/>
              </v:shape>
            </v:group>
            <v:group style="position:absolute;left:7018;top:1639;width:8;height:10" coordorigin="7018,1639" coordsize="8,10">
              <v:shape style="position:absolute;left:7018;top:1639;width:8;height:10" coordorigin="7018,1639" coordsize="8,10" path="m7022,1639l7022,1639,7021,1639,7019,1641,7018,1643,7020,1645,7020,1646,7021,1648,7022,1649,7023,1649,7024,1649,7025,1648,7026,1648,7027,1648,7027,1644,7025,1642,7024,1639,7022,1639,7021,1639,7024,1639,7024,1639,7022,1639e" filled="t" fillcolor="#D1D3D4" stroked="f">
                <v:path arrowok="t"/>
                <v:fill/>
              </v:shape>
              <v:shape style="position:absolute;left:7018;top:1639;width:8;height:10" coordorigin="7018,1639" coordsize="8,10" path="m7026,1648l7025,1648,7026,1648e" filled="t" fillcolor="#D1D3D4" stroked="f">
                <v:path arrowok="t"/>
                <v:fill/>
              </v:shape>
            </v:group>
            <v:group style="position:absolute;left:7001;top:1647;width:2;height:4" coordorigin="7001,1647" coordsize="2,4">
              <v:shape style="position:absolute;left:7001;top:1647;width:2;height:4" coordorigin="7001,1647" coordsize="2,4" path="m7001,1647l7001,1648,7002,1649,7001,1650,7002,1651,7003,1650,7002,1648,7001,1647,7001,1647e" filled="t" fillcolor="#D1D3D4" stroked="f">
                <v:path arrowok="t"/>
                <v:fill/>
              </v:shape>
            </v:group>
            <v:group style="position:absolute;left:6971;top:1668;width:6;height:5" coordorigin="6971,1668" coordsize="6,5">
              <v:shape style="position:absolute;left:6971;top:1668;width:6;height:5" coordorigin="6971,1668" coordsize="6,5" path="m6975,1668l6973,1669,6971,1670,6972,1672,6975,1673,6977,1672,6977,1670,6976,1668,6975,1668e" filled="t" fillcolor="#D1D3D4" stroked="f">
                <v:path arrowok="t"/>
                <v:fill/>
              </v:shape>
            </v:group>
            <v:group style="position:absolute;left:7025;top:1668;width:4;height:4" coordorigin="7025,1668" coordsize="4,4">
              <v:shape style="position:absolute;left:7025;top:1668;width:4;height:4" coordorigin="7025,1668" coordsize="4,4" path="m7025,1668l7025,1668,7025,1670,7025,1671,7027,1672,7028,1671,7029,1669,7027,1668,7025,1668e" filled="t" fillcolor="#D1D3D4" stroked="f">
                <v:path arrowok="t"/>
                <v:fill/>
              </v:shape>
            </v:group>
            <v:group style="position:absolute;left:7027;top:1664;width:3;height:3" coordorigin="7027,1664" coordsize="3,3">
              <v:shape style="position:absolute;left:7027;top:1664;width:3;height:3" coordorigin="7027,1664" coordsize="3,3" path="m7029,1664l7028,1664,7027,1664,7027,1665,7028,1666,7028,1666,7028,1667,7029,1666,7030,1666,7030,1665,7030,1664,7029,1664e" filled="t" fillcolor="#D1D3D4" stroked="f">
                <v:path arrowok="t"/>
                <v:fill/>
              </v:shape>
            </v:group>
            <v:group style="position:absolute;left:7029;top:1660;width:5;height:3" coordorigin="7029,1660" coordsize="5,3">
              <v:shape style="position:absolute;left:7029;top:1660;width:5;height:3" coordorigin="7029,1660" coordsize="5,3" path="m7032,1660l7031,1661,7031,1661,7029,1662,7031,1663,7031,1663,7032,1662,7034,1662,7033,1661,7032,1660e" filled="t" fillcolor="#D1D3D4" stroked="f">
                <v:path arrowok="t"/>
                <v:fill/>
              </v:shape>
            </v:group>
            <v:group style="position:absolute;left:7034;top:1663;width:3;height:3" coordorigin="7034,1663" coordsize="3,3">
              <v:shape style="position:absolute;left:7034;top:1663;width:3;height:3" coordorigin="7034,1663" coordsize="3,3" path="m7035,1663l7034,1664,7034,1665,7034,1666,7035,1666,7036,1665,7036,1665,7037,1664,7036,1663,7035,1663e" filled="t" fillcolor="#D1D3D4" stroked="f">
                <v:path arrowok="t"/>
                <v:fill/>
              </v:shape>
            </v:group>
            <v:group style="position:absolute;left:7035;top:1666;width:4;height:4" coordorigin="7035,1666" coordsize="4,4">
              <v:shape style="position:absolute;left:7035;top:1666;width:4;height:4" coordorigin="7035,1666" coordsize="4,4" path="m7038,1666l7036,1668,7035,1669,7037,1669,7038,1670,7038,1670,7039,1669,7040,1668,7040,1666,7038,1666e" filled="t" fillcolor="#D1D3D4" stroked="f">
                <v:path arrowok="t"/>
                <v:fill/>
              </v:shape>
            </v:group>
            <v:group style="position:absolute;left:7030;top:1666;width:4;height:5" coordorigin="7030,1666" coordsize="4,5">
              <v:shape style="position:absolute;left:7030;top:1666;width:4;height:5" coordorigin="7030,1666" coordsize="4,5" path="m7032,1666l7031,1667,7031,1667,7030,1668,7030,1668,7030,1670,7031,1671,7032,1671,7033,1670,7034,1669,7034,1668,7034,1668,7034,1667,7033,1667,7032,1667,7032,1666e" filled="t" fillcolor="#D1D3D4" stroked="f">
                <v:path arrowok="t"/>
                <v:fill/>
              </v:shape>
            </v:group>
            <v:group style="position:absolute;left:7041;top:1665;width:4;height:6" coordorigin="7041,1665" coordsize="4,6">
              <v:shape style="position:absolute;left:7041;top:1665;width:4;height:6" coordorigin="7041,1665" coordsize="4,6" path="m7042,1665l7041,1667,7041,1669,7043,1671,7046,1670,7046,1669,7045,1668,7045,1668,7045,1668,7043,1668,7042,1665e" filled="t" fillcolor="#D1D3D4" stroked="f">
                <v:path arrowok="t"/>
                <v:fill/>
              </v:shape>
            </v:group>
            <v:group style="position:absolute;left:7032;top:1655;width:16;height:13" coordorigin="7032,1655" coordsize="16,13">
              <v:shape style="position:absolute;left:7032;top:1655;width:16;height:13" coordorigin="7032,1655" coordsize="16,13" path="m7042,1657l7038,1657,7040,1659,7041,1659,7043,1662,7046,1664,7048,1667,7048,1667,7048,1667,7048,1665,7046,1663,7045,1662,7044,1660,7043,1659,7042,1657e" filled="t" fillcolor="#D1D3D4" stroked="f">
                <v:path arrowok="t"/>
                <v:fill/>
              </v:shape>
              <v:shape style="position:absolute;left:7032;top:1655;width:16;height:13" coordorigin="7032,1655" coordsize="16,13" path="m7032,1655l7032,1656,7035,1657,7038,1657,7042,1657,7041,1657,7040,1656,7039,1656,7038,1656,7035,1656,7033,1655,7032,1655e" filled="t" fillcolor="#D1D3D4" stroked="f">
                <v:path arrowok="t"/>
                <v:fill/>
              </v:shape>
              <v:shape style="position:absolute;left:7032;top:1655;width:16;height:13" coordorigin="7032,1655" coordsize="16,13" path="m7037,1655l7035,1656,7038,1656,7037,1655e" filled="t" fillcolor="#D1D3D4" stroked="f">
                <v:path arrowok="t"/>
                <v:fill/>
              </v:shape>
            </v:group>
            <v:group style="position:absolute;left:7039;top:1644;width:39;height:28" coordorigin="7039,1644" coordsize="39,28">
              <v:shape style="position:absolute;left:7039;top:1644;width:39;height:28" coordorigin="7039,1644" coordsize="39,28" path="m7040,1644l7040,1644,7039,1649,7041,1652,7044,1656,7047,1659,7050,1663,7051,1668,7052,1669,7051,1670,7052,1670,7060,1671,7069,1670,7078,1670,7077,1669,7075,1667,7075,1667,7055,1667,7054,1666,7053,1665,7051,1660,7049,1655,7048,1649,7047,1647,7044,1645,7042,1644,7040,1644e" filled="t" fillcolor="#FFFFFF" stroked="f">
                <v:path arrowok="t"/>
                <v:fill/>
              </v:shape>
              <v:shape style="position:absolute;left:7039;top:1644;width:39;height:28" coordorigin="7039,1644" coordsize="39,28" path="m7078,1670l7069,1670,7077,1671,7078,1670e" filled="t" fillcolor="#FFFFFF" stroked="f">
                <v:path arrowok="t"/>
                <v:fill/>
              </v:shape>
              <v:shape style="position:absolute;left:7039;top:1644;width:39;height:28" coordorigin="7039,1644" coordsize="39,28" path="m7065,1660l7065,1660,7064,1660,7063,1661,7062,1662,7061,1663,7059,1663,7057,1665,7056,1666,7055,1667,7075,1667,7074,1666,7071,1664,7068,1661,7065,1660,7065,1660,7064,1660,7065,1660,7065,1660e" filled="t" fillcolor="#FFFFFF" stroked="f">
                <v:path arrowok="t"/>
                <v:fill/>
              </v:shape>
            </v:group>
            <v:group style="position:absolute;left:7039;top:1644;width:39;height:28" coordorigin="7039,1644" coordsize="39,28">
              <v:shape style="position:absolute;left:7039;top:1644;width:39;height:28" coordorigin="7039,1644" coordsize="39,28" path="m7052,1670l7060,1671,7069,1670,7077,1671,7078,1671,7078,1670,7077,1669,7075,1667,7074,1666,7071,1664,7068,1661,7065,1660,7065,1660,7064,1660,7064,1660,7063,1661,7062,1662,7061,1663,7059,1663,7057,1665,7056,1666,7055,1667,7054,1666,7053,1665,7051,1660,7049,1655,7048,1649,7047,1647,7044,1645,7042,1644,7041,1644,7040,1644,7040,1644,7039,1649,7041,1652,7044,1656,7047,1659,7050,1663,7051,1668,7052,1669,7051,1670,7052,1670xe" filled="f" stroked="t" strokeweight=".04916pt" strokecolor="#231F20">
                <v:path arrowok="t"/>
              </v:shape>
            </v:group>
            <v:group style="position:absolute;left:6957;top:1645;width:19;height:27" coordorigin="6957,1645" coordsize="19,27">
              <v:shape style="position:absolute;left:6957;top:1645;width:19;height:27" coordorigin="6957,1645" coordsize="19,27" path="m6971,1645l6969,1646,6968,1647,6967,1648,6967,1648,6966,1649,6966,1650,6965,1654,6965,1658,6963,1661,6962,1664,6960,1668,6957,1670,6957,1670,6957,1671,6957,1671,6967,1672,6969,1670,6970,1668,6971,1665,6972,1664,6972,1664,6974,1662,6976,1659,6976,1656,6975,1655,6975,1654,6973,1651,6974,1650,6973,1650,6973,1649,6972,1648,6972,1646,6971,1645e" filled="t" fillcolor="#FFFFFF" stroked="f">
                <v:path arrowok="t"/>
                <v:fill/>
              </v:shape>
            </v:group>
            <v:group style="position:absolute;left:6957;top:1645;width:19;height:27" coordorigin="6957,1645" coordsize="19,27">
              <v:shape style="position:absolute;left:6957;top:1645;width:19;height:27" coordorigin="6957,1645" coordsize="19,27" path="m6966,1651l6965,1654,6965,1658,6963,1661,6962,1664,6960,1668,6957,1670,6957,1670,6957,1671,6957,1671,6961,1672,6964,1672,6967,1672,6969,1670,6970,1668,6971,1665,6971,1665,6972,1665,6972,1664,6972,1664,6972,1664,6974,1662,6976,1659,6976,1656,6975,1656,6975,1655,6975,1654,6974,1652,6973,1651,6974,1650,6973,1650,6973,1649,6972,1648,6972,1646,6971,1645,6969,1646,6968,1647,6967,1648,6967,1648,6967,1648,6966,1649,6966,1650,6966,1651xe" filled="f" stroked="t" strokeweight=".04916pt" strokecolor="#231F20">
                <v:path arrowok="t"/>
              </v:shape>
            </v:group>
            <v:group style="position:absolute;left:6936;top:1664;width:12;height:8" coordorigin="6936,1664" coordsize="12,8">
              <v:shape style="position:absolute;left:6936;top:1664;width:12;height:8" coordorigin="6936,1664" coordsize="12,8" path="m6948,1671l6940,1671,6944,1672,6948,1671e" filled="t" fillcolor="#FFFFFF" stroked="f">
                <v:path arrowok="t"/>
                <v:fill/>
              </v:shape>
              <v:shape style="position:absolute;left:6936;top:1664;width:12;height:8" coordorigin="6936,1664" coordsize="12,8" path="m6945,1664l6943,1666,6941,1667,6939,1668,6937,1669,6936,1671,6936,1671,6936,1671,6940,1671,6948,1671,6948,1671,6947,1669,6946,1668,6946,1666,6945,1664e" filled="t" fillcolor="#FFFFFF" stroked="f">
                <v:path arrowok="t"/>
                <v:fill/>
              </v:shape>
            </v:group>
            <v:group style="position:absolute;left:6936;top:1664;width:12;height:8" coordorigin="6936,1664" coordsize="12,8">
              <v:shape style="position:absolute;left:6936;top:1664;width:12;height:8" coordorigin="6936,1664" coordsize="12,8" path="m6941,1667l6939,1668,6937,1669,6936,1671,6936,1671,6936,1671,6936,1671,6940,1671,6944,1672,6948,1671,6947,1669,6946,1668,6946,1666,6945,1664,6943,1666,6941,1667xe" filled="f" stroked="t" strokeweight=".04916pt" strokecolor="#231F20">
                <v:path arrowok="t"/>
              </v:shape>
            </v:group>
            <v:group style="position:absolute;left:6948;top:1640;width:21;height:31" coordorigin="6948,1640" coordsize="21,31">
              <v:shape style="position:absolute;left:6948;top:1640;width:21;height:31" coordorigin="6948,1640" coordsize="21,31" path="m6959,1641l6956,1643,6953,1645,6950,1648,6950,1652,6950,1653,6951,1656,6950,1659,6949,1662,6949,1664,6949,1665,6948,1667,6949,1668,6950,1669,6951,1670,6952,1671,6954,1671,6955,1669,6956,1668,6956,1668,6957,1667,6957,1667,6957,1667,6958,1666,6958,1665,6960,1663,6961,1661,6962,1659,6963,1653,6963,1652,6953,1652,6953,1650,6954,1647,6960,1642,6959,1641e" filled="t" fillcolor="#E8B909" stroked="f">
                <v:path arrowok="t"/>
                <v:fill/>
              </v:shape>
              <v:shape style="position:absolute;left:6948;top:1640;width:21;height:31" coordorigin="6948,1640" coordsize="21,31" path="m6968,1640l6955,1651,6954,1652,6953,1652,6963,1652,6964,1650,6964,1650,6965,1647,6967,1645,6969,1642,6969,1641,6968,1641,6968,1640e" filled="t" fillcolor="#E8B909" stroked="f">
                <v:path arrowok="t"/>
                <v:fill/>
              </v:shape>
            </v:group>
            <v:group style="position:absolute;left:6960;top:1637;width:5;height:4" coordorigin="6960,1637" coordsize="5,4">
              <v:shape style="position:absolute;left:6960;top:1637;width:5;height:4" coordorigin="6960,1637" coordsize="5,4" path="m6965,1637l6964,1637,6962,1638,6961,1639,6960,1640,6961,1641,6965,1637,6965,1637,6965,1637e" filled="t" fillcolor="#E8B909" stroked="f">
                <v:path arrowok="t"/>
                <v:fill/>
              </v:shape>
            </v:group>
            <v:group style="position:absolute;left:6950;top:1633;width:15;height:12" coordorigin="6950,1633" coordsize="15,12">
              <v:shape style="position:absolute;left:6950;top:1633;width:15;height:12" coordorigin="6950,1633" coordsize="15,12" path="m6963,1633l6962,1634,6962,1634,6961,1634,6959,1636,6957,1637,6955,1638,6955,1639,6954,1640,6953,1640,6952,1641,6951,1642,6950,1643,6951,1643,6950,1644,6950,1645,6950,1645,6950,1645,6953,1644,6954,1642,6957,1641,6959,1638,6962,1638,6964,1635,6964,1634,6964,1634,6962,1634,6961,1634,6964,1634,6963,1634,6963,1633,6963,1633e" filled="t" fillcolor="#E8B909" stroked="f">
                <v:path arrowok="t"/>
                <v:fill/>
              </v:shape>
            </v:group>
            <v:group style="position:absolute;left:6949;top:1631;width:12;height:9" coordorigin="6949,1631" coordsize="12,9">
              <v:shape style="position:absolute;left:6949;top:1631;width:12;height:9" coordorigin="6949,1631" coordsize="12,9" path="m6962,1631l6960,1631,6959,1631,6959,1631,6959,1632,6958,1632,6955,1634,6952,1636,6949,1639,6949,1640,6950,1640,6953,1639,6955,1637,6957,1635,6958,1635,6958,1634,6959,1634,6959,1633,6961,1633,6961,1632,6959,1632,6958,1632,6961,1632,6962,1631,6960,1631,6959,1631,6962,1631,6962,1631e" filled="t" fillcolor="#E8B909" stroked="f">
                <v:path arrowok="t"/>
                <v:fill/>
              </v:shape>
              <v:shape style="position:absolute;left:6949;top:1631;width:12;height:9" coordorigin="6949,1631" coordsize="12,9" path="m6958,1635l6957,1635,6958,1635e" filled="t" fillcolor="#E8B909" stroked="f">
                <v:path arrowok="t"/>
                <v:fill/>
              </v:shape>
            </v:group>
            <v:group style="position:absolute;left:6949;top:1626;width:9;height:9" coordorigin="6949,1626" coordsize="9,9">
              <v:shape style="position:absolute;left:6949;top:1626;width:9;height:9" coordorigin="6949,1626" coordsize="9,9" path="m6953,1626l6952,1627,6951,1628,6951,1630,6950,1631,6950,1633,6949,1634,6950,1634,6950,1634,6953,1633,6955,1632,6957,1630,6958,1629,6958,1627,6955,1627,6954,1626,6953,1626e" filled="t" fillcolor="#E8B909" stroked="f">
                <v:path arrowok="t"/>
                <v:fill/>
              </v:shape>
            </v:group>
            <v:group style="position:absolute;left:6935;top:1659;width:10;height:8" coordorigin="6935,1659" coordsize="10,8">
              <v:shape style="position:absolute;left:6935;top:1659;width:10;height:8" coordorigin="6935,1659" coordsize="10,8" path="m6943,1659l6942,1659,6942,1660,6941,1661,6940,1661,6939,1662,6937,1662,6936,1665,6935,1667,6935,1667,6936,1667,6937,1666,6938,1666,6940,1665,6943,1663,6944,1661,6941,1661,6940,1661,6944,1661,6944,1660,6943,1660,6943,1659e" filled="t" fillcolor="#E8B909" stroked="f">
                <v:path arrowok="t"/>
                <v:fill/>
              </v:shape>
              <v:shape style="position:absolute;left:6935;top:1659;width:10;height:8" coordorigin="6935,1659" coordsize="10,8" path="m6938,1666l6937,1666,6938,1666e" filled="t" fillcolor="#E8B909" stroked="f">
                <v:path arrowok="t"/>
                <v:fill/>
              </v:shape>
              <v:shape style="position:absolute;left:6935;top:1659;width:10;height:8" coordorigin="6935,1659" coordsize="10,8" path="m6944,1660l6943,1660,6944,1660,6944,1660,6944,1660e" filled="t" fillcolor="#E8B909" stroked="f">
                <v:path arrowok="t"/>
                <v:fill/>
              </v:shape>
            </v:group>
            <v:group style="position:absolute;left:6937;top:1657;width:3;height:3" coordorigin="6937,1657" coordsize="3,3">
              <v:shape style="position:absolute;left:6937;top:1657;width:3;height:3" coordorigin="6937,1657" coordsize="3,3" path="m6939,1657l6937,1660,6937,1660,6937,1660,6938,1660,6939,1660,6939,1659,6940,1659,6940,1659,6939,1657e" filled="t" fillcolor="#E8B909" stroked="f">
                <v:path arrowok="t"/>
                <v:fill/>
              </v:shape>
              <v:shape style="position:absolute;left:6937;top:1657;width:3;height:3" coordorigin="6937,1657" coordsize="3,3" path="m6939,1660l6938,1660,6939,1660,6939,1660e" filled="t" fillcolor="#E8B909" stroked="f">
                <v:path arrowok="t"/>
                <v:fill/>
              </v:shape>
              <v:shape style="position:absolute;left:6937;top:1657;width:3;height:3" coordorigin="6937,1657" coordsize="3,3" path="m6940,1659l6939,1659,6940,1659e" filled="t" fillcolor="#E8B909" stroked="f">
                <v:path arrowok="t"/>
                <v:fill/>
              </v:shape>
            </v:group>
            <v:group style="position:absolute;left:6887;top:1616;width:15;height:11" coordorigin="6887,1616" coordsize="15,11">
              <v:shape style="position:absolute;left:6887;top:1616;width:15;height:11" coordorigin="6887,1616" coordsize="15,11" path="m6902,1626l6890,1626,6891,1627,6895,1626,6901,1626,6902,1626e" filled="t" fillcolor="#FFFFFF" stroked="f">
                <v:path arrowok="t"/>
                <v:fill/>
              </v:shape>
              <v:shape style="position:absolute;left:6887;top:1616;width:15;height:11" coordorigin="6887,1616" coordsize="15,11" path="m6901,1626l6895,1626,6898,1627,6901,1626,6901,1626e" filled="t" fillcolor="#FFFFFF" stroked="f">
                <v:path arrowok="t"/>
                <v:fill/>
              </v:shape>
              <v:shape style="position:absolute;left:6887;top:1616;width:15;height:11" coordorigin="6887,1616" coordsize="15,11" path="m6896,1616l6891,1619,6888,1622,6887,1625,6888,1627,6890,1626,6902,1626,6903,1626,6905,1623,6904,1621,6904,1619,6902,1617,6900,1616,6896,1616e" filled="t" fillcolor="#FFFFFF" stroked="f">
                <v:path arrowok="t"/>
                <v:fill/>
              </v:shape>
            </v:group>
            <v:group style="position:absolute;left:6887;top:1616;width:18;height:11" coordorigin="6887,1616" coordsize="18,11">
              <v:shape style="position:absolute;left:6887;top:1616;width:18;height:11" coordorigin="6887,1616" coordsize="18,11" path="m6894,1617l6891,1619,6888,1622,6887,1625,6888,1627,6890,1626,6891,1627,6895,1626,6898,1627,6901,1626,6903,1626,6905,1623,6904,1621,6904,1619,6902,1617,6900,1616,6898,1616,6896,1616,6894,1617xe" filled="f" stroked="t" strokeweight=".04916pt" strokecolor="#231F20">
                <v:path arrowok="t"/>
              </v:shape>
            </v:group>
            <v:group style="position:absolute;left:6896;top:1642;width:16;height:9" coordorigin="6896,1642" coordsize="16,9">
              <v:shape style="position:absolute;left:6896;top:1642;width:16;height:9" coordorigin="6896,1642" coordsize="16,9" path="m6911,1642l6907,1643,6904,1643,6901,1644,6899,1644,6897,1644,6896,1646,6898,1649,6902,1651,6906,1651,6907,1650,6908,1650,6908,1648,6911,1643,6911,1643,6911,1642e" filled="t" fillcolor="#FFFFFF" stroked="f">
                <v:path arrowok="t"/>
                <v:fill/>
              </v:shape>
            </v:group>
            <v:group style="position:absolute;left:6896;top:1642;width:16;height:9" coordorigin="6896,1642" coordsize="16,9">
              <v:shape style="position:absolute;left:6896;top:1642;width:16;height:9" coordorigin="6896,1642" coordsize="16,9" path="m6901,1644l6899,1644,6897,1644,6896,1646,6898,1649,6902,1651,6906,1651,6907,1651,6907,1650,6908,1650,6908,1648,6910,1645,6911,1643,6911,1643,6911,1643,6911,1642,6907,1643,6904,1643,6901,1644xe" filled="f" stroked="t" strokeweight=".04916pt" strokecolor="#231F20">
                <v:path arrowok="t"/>
              </v:shape>
            </v:group>
            <v:group style="position:absolute;left:6917;top:1697;width:7;height:9" coordorigin="6917,1697" coordsize="7,9">
              <v:shape style="position:absolute;left:6917;top:1697;width:7;height:9" coordorigin="6917,1697" coordsize="7,9" path="m6924,1697l6923,1699,6921,1699,6920,1700,6917,1703,6917,1704,6918,1704,6919,1705,6921,1705,6923,1705,6923,1706,6924,1706,6924,1706,6924,1704,6924,1703,6925,1700,6924,1697e" filled="t" fillcolor="#FFFFFF" stroked="f">
                <v:path arrowok="t"/>
                <v:fill/>
              </v:shape>
            </v:group>
            <v:group style="position:absolute;left:6900;top:1713;width:24;height:12" coordorigin="6900,1713" coordsize="24,12">
              <v:shape style="position:absolute;left:6900;top:1713;width:24;height:12" coordorigin="6900,1713" coordsize="24,12" path="m6900,1716l6900,1716,6905,1719,6915,1722,6918,1723,6921,1723,6924,1725,6924,1725,6924,1716,6905,1716,6904,1716,6900,1716e" filled="t" fillcolor="#FFFFFF" stroked="f">
                <v:path arrowok="t"/>
                <v:fill/>
              </v:shape>
              <v:shape style="position:absolute;left:6900;top:1713;width:24;height:12" coordorigin="6900,1713" coordsize="24,12" path="m6908,1715l6908,1716,6907,1716,6905,1716,6924,1716,6914,1716,6909,1716,6908,1716,6908,1716,6907,1716,6908,1716,6908,1715e" filled="t" fillcolor="#FFFFFF" stroked="f">
                <v:path arrowok="t"/>
                <v:fill/>
              </v:shape>
              <v:shape style="position:absolute;left:6900;top:1713;width:24;height:12" coordorigin="6900,1713" coordsize="24,12" path="m6924,1713l6921,1714,6919,1715,6917,1715,6914,1716,6924,1716,6924,1713e" filled="t" fillcolor="#FFFFFF" stroked="f">
                <v:path arrowok="t"/>
                <v:fill/>
              </v:shape>
              <v:shape style="position:absolute;left:6900;top:1713;width:24;height:12" coordorigin="6900,1713" coordsize="24,12" path="m6903,1715l6901,1716,6904,1716,6903,1715e" filled="t" fillcolor="#FFFFFF" stroked="f">
                <v:path arrowok="t"/>
                <v:fill/>
              </v:shape>
            </v:group>
            <v:group style="position:absolute;left:6900;top:1713;width:24;height:12" coordorigin="6900,1713" coordsize="24,12">
              <v:shape style="position:absolute;left:6900;top:1713;width:24;height:12" coordorigin="6900,1713" coordsize="24,12" path="m6917,1715l6914,1716,6912,1716,6909,1716,6908,1715,6908,1716,6907,1716,6905,1716,6903,1715,6901,1716,6900,1716,6900,1716,6900,1716,6905,1719,6910,1721,6915,1722,6918,1723,6921,1723,6924,1725,6924,1725,6924,1725,6925,1725,6924,1721,6925,1717,6924,1713,6921,1714,6919,1715,6917,1715xe" filled="f" stroked="t" strokeweight=".04916pt" strokecolor="#231F20">
                <v:path arrowok="t"/>
              </v:shape>
            </v:group>
            <v:group style="position:absolute;left:6892;top:1633;width:4;height:5" coordorigin="6892,1633" coordsize="4,5">
              <v:shape style="position:absolute;left:6892;top:1633;width:4;height:5" coordorigin="6892,1633" coordsize="4,5" path="m6893,1633l6893,1633,6892,1634,6892,1634,6893,1635,6894,1637,6895,1637,6896,1638,6896,1637,6896,1635,6894,1634,6894,1633,6893,1633e" filled="t" fillcolor="#FFFFFF" stroked="f">
                <v:path arrowok="t"/>
                <v:fill/>
              </v:shape>
            </v:group>
            <v:group style="position:absolute;left:6884;top:1695;width:9;height:8" coordorigin="6884,1695" coordsize="9,8">
              <v:shape style="position:absolute;left:6884;top:1695;width:9;height:8" coordorigin="6884,1695" coordsize="9,8" path="m6892,1695l6890,1696,6886,1700,6884,1701,6884,1702,6885,1703,6887,1703,6889,1703,6890,1702,6891,1701,6892,1700,6891,1698,6893,1697,6892,1695e" filled="t" fillcolor="#FFFFFF" stroked="f">
                <v:path arrowok="t"/>
                <v:fill/>
              </v:shape>
            </v:group>
            <v:group style="position:absolute;left:7098;top:1612;width:18;height:12" coordorigin="7098,1612" coordsize="18,12">
              <v:shape style="position:absolute;left:7098;top:1612;width:18;height:12" coordorigin="7098,1612" coordsize="18,12" path="m7107,1612l7102,1615,7099,1618,7099,1619,7098,1621,7099,1622,7104,1623,7110,1623,7115,1623,7116,1623,7115,1622,7115,1621,7114,1618,7112,1616,7111,1615,7107,1612e" filled="t" fillcolor="#FFFFFF" stroked="f">
                <v:path arrowok="t"/>
                <v:fill/>
              </v:shape>
            </v:group>
            <v:group style="position:absolute;left:7098;top:1612;width:18;height:12" coordorigin="7098,1612" coordsize="18,12">
              <v:shape style="position:absolute;left:7098;top:1612;width:18;height:12" coordorigin="7098,1612" coordsize="18,12" path="m7111,1615l7107,1612,7102,1615,7099,1618,7099,1619,7098,1621,7099,1622,7104,1623,7110,1623,7115,1623,7116,1623,7115,1622,7115,1621,7114,1618,7112,1616,7111,1615xe" filled="f" stroked="t" strokeweight=".04916pt" strokecolor="#231F20">
                <v:path arrowok="t"/>
              </v:shape>
            </v:group>
            <v:group style="position:absolute;left:7095;top:1639;width:17;height:11" coordorigin="7095,1639" coordsize="17,11">
              <v:shape style="position:absolute;left:7095;top:1639;width:17;height:11" coordorigin="7095,1639" coordsize="17,11" path="m7096,1639l7095,1639,7095,1641,7095,1642,7096,1643,7097,1645,7097,1646,7098,1649,7102,1648,7104,1648,7110,1644,7112,1642,7112,1641,7100,1641,7097,1640,7097,1639,7096,1639e" filled="t" fillcolor="#FFFFFF" stroked="f">
                <v:path arrowok="t"/>
                <v:fill/>
              </v:shape>
            </v:group>
            <v:group style="position:absolute;left:7095;top:1639;width:17;height:11" coordorigin="7095,1639" coordsize="17,11">
              <v:shape style="position:absolute;left:7095;top:1639;width:17;height:11" coordorigin="7095,1639" coordsize="17,11" path="m7106,1641l7103,1641,7100,1641,7097,1640,7097,1639,7096,1639,7095,1639,7095,1641,7096,1643,7097,1645,7097,1646,7097,1646,7097,1646,7098,1649,7102,1648,7104,1648,7107,1646,7110,1644,7112,1642,7112,1641,7112,1641,7111,1641,7109,1641,7107,1641,7106,1641xe" filled="f" stroked="t" strokeweight=".04916pt" strokecolor="#231F20">
                <v:path arrowok="t"/>
              </v:shape>
            </v:group>
            <v:group style="position:absolute;left:7082;top:1709;width:27;height:13" coordorigin="7082,1709" coordsize="27,13">
              <v:shape style="position:absolute;left:7082;top:1709;width:27;height:13" coordorigin="7082,1709" coordsize="27,13" path="m7082,1709l7082,1710,7082,1711,7082,1712,7082,1713,7083,1716,7082,1719,7082,1722,7082,1722,7083,1722,7090,1719,7097,1714,7105,1713,7093,1713,7089,1712,7086,1710,7085,1710,7084,1710,7082,1709e" filled="t" fillcolor="#FFFFFF" stroked="f">
                <v:path arrowok="t"/>
                <v:fill/>
              </v:shape>
              <v:shape style="position:absolute;left:7082;top:1709;width:27;height:13" coordorigin="7082,1709" coordsize="27,13" path="m7099,1712l7097,1713,7093,1713,7105,1713,7105,1713,7107,1713,7100,1713,7099,1712e" filled="t" fillcolor="#FFFFFF" stroked="f">
                <v:path arrowok="t"/>
                <v:fill/>
              </v:shape>
              <v:shape style="position:absolute;left:7082;top:1709;width:27;height:13" coordorigin="7082,1709" coordsize="27,13" path="m7107,1713l7105,1713,7107,1713,7107,1713e" filled="t" fillcolor="#FFFFFF" stroked="f">
                <v:path arrowok="t"/>
                <v:fill/>
              </v:shape>
              <v:shape style="position:absolute;left:7082;top:1709;width:27;height:13" coordorigin="7082,1709" coordsize="27,13" path="m7107,1711l7102,1712,7100,1713,7107,1713,7108,1713,7108,1712,7107,1712,7107,1711e" filled="t" fillcolor="#FFFFFF" stroked="f">
                <v:path arrowok="t"/>
                <v:fill/>
              </v:shape>
              <v:shape style="position:absolute;left:7082;top:1709;width:27;height:13" coordorigin="7082,1709" coordsize="27,13" path="m7108,1711l7107,1712,7108,1712,7108,1711e" filled="t" fillcolor="#FFFFFF" stroked="f">
                <v:path arrowok="t"/>
                <v:fill/>
              </v:shape>
              <v:shape style="position:absolute;left:7082;top:1709;width:27;height:13" coordorigin="7082,1709" coordsize="27,13" path="m7085,1709l7084,1710,7085,1710,7085,1709e" filled="t" fillcolor="#FFFFFF" stroked="f">
                <v:path arrowok="t"/>
                <v:fill/>
              </v:shape>
            </v:group>
            <v:group style="position:absolute;left:7082;top:1709;width:27;height:13" coordorigin="7082,1709" coordsize="27,13">
              <v:shape style="position:absolute;left:7082;top:1709;width:27;height:13" coordorigin="7082,1709" coordsize="27,13" path="m7086,1710l7085,1709,7084,1710,7082,1709,7082,1710,7082,1712,7082,1713,7083,1716,7082,1719,7082,1722,7082,1722,7083,1722,7083,1722,7090,1719,7097,1714,7105,1713,7105,1713,7107,1713,7108,1713,7108,1712,7108,1712,7108,1711,7107,1712,7107,1711,7105,1711,7103,1712,7102,1712,7100,1713,7099,1712,7097,1713,7093,1713,7089,1712,7086,1710xe" filled="f" stroked="t" strokeweight=".04916pt" strokecolor="#231F20">
                <v:path arrowok="t"/>
              </v:shape>
            </v:group>
            <v:group style="position:absolute;left:7077;top:1770;width:14;height:17" coordorigin="7077,1770" coordsize="14,17">
              <v:shape style="position:absolute;left:7077;top:1770;width:14;height:17" coordorigin="7077,1770" coordsize="14,17" path="m7091,1784l7087,1784,7091,1787,7091,1784e" filled="t" fillcolor="#FFFFFF" stroked="f">
                <v:path arrowok="t"/>
                <v:fill/>
              </v:shape>
              <v:shape style="position:absolute;left:7077;top:1770;width:14;height:17" coordorigin="7077,1770" coordsize="14,17" path="m7081,1770l7079,1775,7079,1780,7077,1784,7077,1786,7077,1786,7078,1786,7079,1786,7083,1785,7087,1784,7091,1784,7092,1784,7092,1781,7092,1778,7091,1776,7091,1773,7087,1773,7086,1772,7085,1772,7083,1772,7082,1771,7081,1770e" filled="t" fillcolor="#FFFFFF" stroked="f">
                <v:path arrowok="t"/>
                <v:fill/>
              </v:shape>
              <v:shape style="position:absolute;left:7077;top:1770;width:14;height:17" coordorigin="7077,1770" coordsize="14,17" path="m7079,1786l7078,1786,7079,1786,7079,1786e" filled="t" fillcolor="#FFFFFF" stroked="f">
                <v:path arrowok="t"/>
                <v:fill/>
              </v:shape>
              <v:shape style="position:absolute;left:7077;top:1770;width:14;height:17" coordorigin="7077,1770" coordsize="14,17" path="m7089,1772l7087,1773,7091,1773,7091,1772,7089,1772e" filled="t" fillcolor="#FFFFFF" stroked="f">
                <v:path arrowok="t"/>
                <v:fill/>
              </v:shape>
            </v:group>
            <v:group style="position:absolute;left:7077;top:1770;width:15;height:17" coordorigin="7077,1770" coordsize="15,17">
              <v:shape style="position:absolute;left:7077;top:1770;width:15;height:17" coordorigin="7077,1770" coordsize="15,17" path="m7085,1772l7083,1772,7082,1771,7081,1770,7079,1775,7079,1780,7077,1785,7077,1786,7078,1786,7079,1786,7083,1785,7087,1784,7091,1787,7092,1784,7092,1781,7092,1778,7091,1776,7091,1772,7089,1772,7087,1773,7086,1772,7085,1772xe" filled="f" stroked="t" strokeweight=".04916pt" strokecolor="#231F20">
                <v:path arrowok="t"/>
              </v:shape>
            </v:group>
            <v:group style="position:absolute;left:7007;top:1590;width:15;height:28" coordorigin="7007,1590" coordsize="15,28">
              <v:shape style="position:absolute;left:7007;top:1590;width:15;height:28" coordorigin="7007,1590" coordsize="15,28" path="m7012,1590l7012,1591,7013,1597,7014,1604,7011,1610,7010,1612,7009,1613,7008,1615,7008,1616,7007,1617,7007,1618,7007,1618,7010,1615,7013,1614,7015,1612,7019,1610,7022,1605,7019,1601,7020,1600,7019,1600,7019,1599,7018,1596,7016,1594,7014,1591,7013,1591,7013,1590,7012,1590e" filled="t" fillcolor="#00A650" stroked="f">
                <v:path arrowok="t"/>
                <v:fill/>
              </v:shape>
              <v:shape style="position:absolute;left:7007;top:1590;width:15;height:28" coordorigin="7007,1590" coordsize="15,28" path="m7013,1590l7012,1590,7013,1590,7013,1590e" filled="t" fillcolor="#00A650" stroked="f">
                <v:path arrowok="t"/>
                <v:fill/>
              </v:shape>
            </v:group>
            <v:group style="position:absolute;left:7003;top:1589;width:111;height:77" coordorigin="7003,1589" coordsize="111,77">
              <v:shape style="position:absolute;left:7003;top:1589;width:111;height:77" coordorigin="7003,1589" coordsize="111,77" path="m7062,1611l7044,1611,7045,1611,7053,1619,7061,1627,7064,1638,7065,1638,7066,1640,7066,1641,7067,1642,7066,1643,7067,1643,7067,1644,7068,1644,7068,1646,7069,1647,7069,1649,7069,1649,7069,1651,7070,1652,7070,1653,7072,1658,7074,1663,7078,1666,7079,1666,7080,1665,7081,1664,7081,1663,7085,1658,7072,1633,7072,1632,7070,1632,7070,1631,7067,1629,7065,1626,7063,1624,7058,1621,7052,1614,7052,1612,7064,1612,7062,1611e" filled="t" fillcolor="#00A650" stroked="f">
                <v:path arrowok="t"/>
                <v:fill/>
              </v:shape>
              <v:shape style="position:absolute;left:7003;top:1589;width:111;height:77" coordorigin="7003,1589" coordsize="111,77" path="m7044,1613l7040,1613,7041,1613,7048,1619,7050,1623,7050,1624,7051,1624,7051,1626,7052,1627,7052,1627,7052,1628,7052,1629,7052,1629,7052,1631,7052,1633,7051,1638,7050,1642,7050,1644,7050,1649,7051,1653,7052,1658,7053,1658,7053,1659,7053,1660,7054,1660,7054,1661,7054,1662,7057,1662,7058,1661,7058,1661,7059,1661,7062,1659,7063,1656,7064,1653,7065,1653,7065,1649,7064,1644,7064,1644,7063,1640,7063,1640,7063,1639,7063,1638,7062,1637,7062,1637,7062,1636,7061,1635,7061,1634,7060,1634,7060,1633,7060,1632,7059,1631,7059,1630,7058,1629,7054,1623,7049,1618,7044,1613e" filled="t" fillcolor="#00A650" stroked="f">
                <v:path arrowok="t"/>
                <v:fill/>
              </v:shape>
              <v:shape style="position:absolute;left:7003;top:1589;width:111;height:77" coordorigin="7003,1589" coordsize="111,77" path="m7068,1622l7063,1622,7066,1625,7072,1631,7077,1636,7082,1641,7085,1647,7086,1648,7086,1649,7087,1650,7088,1651,7089,1651,7089,1651,7087,1649,7087,1648,7087,1646,7088,1645,7091,1645,7091,1645,7090,1644,7090,1643,7092,1641,7091,1640,7090,1640,7089,1638,7085,1635,7081,1632,7076,1629,7075,1627,7072,1626,7071,1624,7068,1622e" filled="t" fillcolor="#00A650" stroked="f">
                <v:path arrowok="t"/>
                <v:fill/>
              </v:shape>
              <v:shape style="position:absolute;left:7003;top:1589;width:111;height:77" coordorigin="7003,1589" coordsize="111,77" path="m7091,1645l7088,1645,7090,1646,7091,1647,7091,1647,7091,1645e" filled="t" fillcolor="#00A650" stroked="f">
                <v:path arrowok="t"/>
                <v:fill/>
              </v:shape>
              <v:shape style="position:absolute;left:7003;top:1589;width:111;height:77" coordorigin="7003,1589" coordsize="111,77" path="m7003,1641l7003,1641,7003,1641,7003,1643,7003,1645,7004,1646,7004,1646,7005,1645,7007,1644,7007,1644,7005,1644,7003,1643,7004,1642,7004,1641,7003,1641e" filled="t" fillcolor="#00A650" stroked="f">
                <v:path arrowok="t"/>
                <v:fill/>
              </v:shape>
              <v:shape style="position:absolute;left:7003;top:1589;width:111;height:77" coordorigin="7003,1589" coordsize="111,77" path="m7011,1641l7009,1641,7009,1642,7008,1642,7008,1642,7007,1642,7006,1643,7005,1644,7007,1644,7008,1643,7013,1641,7015,1641,7012,1641,7011,1641e" filled="t" fillcolor="#00A650" stroked="f">
                <v:path arrowok="t"/>
                <v:fill/>
              </v:shape>
              <v:shape style="position:absolute;left:7003;top:1589;width:111;height:77" coordorigin="7003,1589" coordsize="111,77" path="m7037,1614l7028,1614,7028,1615,7029,1615,7028,1615,7028,1616,7028,1618,7029,1619,7029,1622,7029,1623,7028,1630,7030,1634,7031,1640,7035,1644,7036,1644,7038,1643,7038,1641,7039,1640,7039,1639,7039,1636,7039,1632,7039,1631,7038,1627,7038,1626,7036,1624,7036,1620,7036,1619,7036,1615,7036,1614,7037,1614e" filled="t" fillcolor="#00A650" stroked="f">
                <v:path arrowok="t"/>
                <v:fill/>
              </v:shape>
              <v:shape style="position:absolute;left:7003;top:1589;width:111;height:77" coordorigin="7003,1589" coordsize="111,77" path="m7014,1639l7013,1640,7013,1640,7012,1641,7015,1641,7018,1640,7019,1640,7014,1640,7014,1639e" filled="t" fillcolor="#00A650" stroked="f">
                <v:path arrowok="t"/>
                <v:fill/>
              </v:shape>
              <v:shape style="position:absolute;left:7003;top:1589;width:111;height:77" coordorigin="7003,1589" coordsize="111,77" path="m7023,1634l7020,1634,7020,1636,7018,1637,7017,1638,7016,1638,7016,1638,7015,1639,7015,1639,7014,1640,7019,1640,7019,1639,7015,1639,7015,1639,7020,1639,7022,1636,7023,1634e" filled="t" fillcolor="#00A650" stroked="f">
                <v:path arrowok="t"/>
                <v:fill/>
              </v:shape>
              <v:shape style="position:absolute;left:7003;top:1589;width:111;height:77" coordorigin="7003,1589" coordsize="111,77" path="m7097,1633l7089,1633,7093,1636,7097,1636,7100,1637,7103,1637,7106,1639,7109,1637,7107,1637,7100,1637,7097,1634,7097,1633e" filled="t" fillcolor="#00A650" stroked="f">
                <v:path arrowok="t"/>
                <v:fill/>
              </v:shape>
              <v:shape style="position:absolute;left:7003;top:1589;width:111;height:77" coordorigin="7003,1589" coordsize="111,77" path="m7044,1612l7025,1612,7025,1613,7022,1616,7020,1620,7015,1625,7012,1627,7010,1629,7008,1630,7008,1631,7009,1632,7009,1634,7010,1635,7010,1636,7012,1638,7013,1637,7016,1637,7017,1637,7018,1635,7019,1634,7023,1634,7023,1634,7023,1632,7024,1630,7024,1629,7025,1626,7025,1625,7025,1623,7026,1622,7026,1622,7025,1621,7026,1620,7026,1618,7026,1616,7027,1614,7028,1614,7037,1614,7037,1613,7038,1613,7039,1613,7044,1613,7044,1612e" filled="t" fillcolor="#00A650" stroked="f">
                <v:path arrowok="t"/>
                <v:fill/>
              </v:shape>
              <v:shape style="position:absolute;left:7003;top:1589;width:111;height:77" coordorigin="7003,1589" coordsize="111,77" path="m7014,1637l7013,1637,7014,1638,7014,1637e" filled="t" fillcolor="#00A650" stroked="f">
                <v:path arrowok="t"/>
                <v:fill/>
              </v:shape>
              <v:shape style="position:absolute;left:7003;top:1589;width:111;height:77" coordorigin="7003,1589" coordsize="111,77" path="m7016,1637l7014,1637,7015,1637,7015,1637,7016,1637e" filled="t" fillcolor="#00A650" stroked="f">
                <v:path arrowok="t"/>
                <v:fill/>
              </v:shape>
              <v:shape style="position:absolute;left:7003;top:1589;width:111;height:77" coordorigin="7003,1589" coordsize="111,77" path="m7105,1636l7100,1637,7107,1637,7105,1636e" filled="t" fillcolor="#00A650" stroked="f">
                <v:path arrowok="t"/>
                <v:fill/>
              </v:shape>
              <v:shape style="position:absolute;left:7003;top:1589;width:111;height:77" coordorigin="7003,1589" coordsize="111,77" path="m7101,1633l7098,1633,7100,1634,7101,1633e" filled="t" fillcolor="#00A650" stroked="f">
                <v:path arrowok="t"/>
                <v:fill/>
              </v:shape>
              <v:shape style="position:absolute;left:7003;top:1589;width:111;height:77" coordorigin="7003,1589" coordsize="111,77" path="m7071,1615l7062,1615,7063,1617,7065,1617,7065,1618,7069,1620,7072,1623,7075,1625,7076,1626,7077,1626,7077,1627,7078,1627,7080,1628,7081,1630,7083,1631,7084,1631,7085,1632,7089,1633,7098,1633,7098,1633,7101,1633,7102,1633,7103,1632,7104,1631,7104,1630,7103,1628,7102,1627,7100,1627,7099,1627,7100,1626,7100,1626,7112,1626,7109,1625,7105,1625,7101,1624,7098,1624,7096,1623,7094,1623,7091,1622,7088,1621,7085,1620,7084,1620,7084,1620,7080,1619,7077,1617,7073,1616,7072,1616,7071,1615e" filled="t" fillcolor="#00A650" stroked="f">
                <v:path arrowok="t"/>
                <v:fill/>
              </v:shape>
              <v:shape style="position:absolute;left:7003;top:1589;width:111;height:77" coordorigin="7003,1589" coordsize="111,77" path="m7112,1626l7100,1626,7102,1626,7103,1627,7106,1627,7110,1627,7114,1626,7112,1626e" filled="t" fillcolor="#00A650" stroked="f">
                <v:path arrowok="t"/>
                <v:fill/>
              </v:shape>
              <v:shape style="position:absolute;left:7003;top:1589;width:111;height:77" coordorigin="7003,1589" coordsize="111,77" path="m7019,1618l7015,1618,7016,1619,7016,1622,7015,1622,7015,1623,7015,1623,7015,1622,7016,1622,7016,1622,7019,1618e" filled="t" fillcolor="#00A650" stroked="f">
                <v:path arrowok="t"/>
                <v:fill/>
              </v:shape>
              <v:shape style="position:absolute;left:7003;top:1589;width:111;height:77" coordorigin="7003,1589" coordsize="111,77" path="m7067,1621l7063,1621,7062,1622,7063,1622,7068,1622,7068,1622,7067,1621e" filled="t" fillcolor="#00A650" stroked="f">
                <v:path arrowok="t"/>
                <v:fill/>
              </v:shape>
              <v:shape style="position:absolute;left:7003;top:1589;width:111;height:77" coordorigin="7003,1589" coordsize="111,77" path="m7064,1612l7052,1612,7052,1613,7055,1615,7057,1618,7060,1620,7061,1621,7062,1621,7063,1621,7067,1621,7065,1619,7062,1617,7062,1617,7061,1617,7061,1615,7071,1615,7070,1615,7069,1615,7068,1614,7067,1614,7066,1614,7064,1612e" filled="t" fillcolor="#00A650" stroked="f">
                <v:path arrowok="t"/>
                <v:fill/>
              </v:shape>
              <v:shape style="position:absolute;left:7003;top:1589;width:111;height:77" coordorigin="7003,1589" coordsize="111,77" path="m7085,1620l7084,1620,7085,1620,7085,1620e" filled="t" fillcolor="#00A650" stroked="f">
                <v:path arrowok="t"/>
                <v:fill/>
              </v:shape>
              <v:shape style="position:absolute;left:7003;top:1589;width:111;height:77" coordorigin="7003,1589" coordsize="111,77" path="m7018,1589l7017,1590,7017,1591,7018,1592,7019,1594,7020,1595,7021,1596,7021,1597,7021,1597,7022,1598,7023,1601,7014,1616,7014,1617,7013,1617,7013,1618,7013,1619,7014,1619,7015,1618,7019,1618,7020,1616,7022,1614,7022,1613,7023,1613,7023,1612,7024,1612,7024,1611,7044,1611,7044,1611,7062,1611,7061,1610,7056,1607,7050,1604,7050,1603,7050,1603,7047,1602,7044,1600,7042,1597,7041,1597,7041,1597,7040,1596,7039,1596,7038,1595,7037,1594,7037,1594,7036,1593,7036,1593,7035,1593,7034,1592,7020,1592,7019,1592,7019,1592,7019,1591,7020,1590,7020,1590,7020,1590,7018,1590,7018,1589e" filled="t" fillcolor="#00A650" stroked="f">
                <v:path arrowok="t"/>
                <v:fill/>
              </v:shape>
              <v:shape style="position:absolute;left:7003;top:1589;width:111;height:77" coordorigin="7003,1589" coordsize="111,77" path="m7044,1611l7024,1611,7024,1612,7025,1612,7044,1612,7044,1611e" filled="t" fillcolor="#00A650" stroked="f">
                <v:path arrowok="t"/>
                <v:fill/>
              </v:shape>
              <v:shape style="position:absolute;left:7003;top:1589;width:111;height:77" coordorigin="7003,1589" coordsize="111,77" path="m7022,1590l7021,1591,7020,1592,7034,1592,7032,1591,7030,1591,7028,1590,7025,1590,7022,1590e" filled="t" fillcolor="#00A650" stroked="f">
                <v:path arrowok="t"/>
                <v:fill/>
              </v:shape>
              <v:shape style="position:absolute;left:7003;top:1589;width:111;height:77" coordorigin="7003,1589" coordsize="111,77" path="m7019,1589l7018,1590,7020,1590,7019,1589e" filled="t" fillcolor="#00A650" stroked="f">
                <v:path arrowok="t"/>
                <v:fill/>
              </v:shape>
            </v:group>
            <v:group style="position:absolute;left:7039;top:1622;width:9;height:7" coordorigin="7039,1622" coordsize="9,7">
              <v:shape style="position:absolute;left:7039;top:1622;width:9;height:7" coordorigin="7039,1622" coordsize="9,7" path="m7040,1622l7039,1622,7039,1623,7040,1624,7039,1624,7040,1625,7040,1625,7040,1626,7041,1626,7041,1626,7043,1627,7043,1628,7045,1628,7046,1629,7047,1629,7048,1630,7049,1629,7049,1629,7047,1627,7045,1625,7043,1625,7042,1624,7040,1622e" filled="t" fillcolor="#00A650" stroked="f">
                <v:path arrowok="t"/>
                <v:fill/>
              </v:shape>
            </v:group>
            <v:group style="position:absolute;left:7038;top:1617;width:10;height:8" coordorigin="7038,1617" coordsize="10,8">
              <v:shape style="position:absolute;left:7038;top:1617;width:10;height:8" coordorigin="7038,1617" coordsize="10,8" path="m7047,1623l7045,1623,7045,1623,7045,1623,7046,1624,7046,1625,7047,1625,7047,1625,7047,1625,7048,1623,7047,1623e" filled="t" fillcolor="#00A650" stroked="f">
                <v:path arrowok="t"/>
                <v:fill/>
              </v:shape>
              <v:shape style="position:absolute;left:7038;top:1617;width:10;height:8" coordorigin="7038,1617" coordsize="10,8" path="m7038,1617l7038,1617,7038,1619,7038,1620,7039,1620,7041,1621,7041,1621,7042,1621,7042,1622,7043,1622,7043,1622,7044,1622,7044,1623,7045,1623,7047,1623,7046,1621,7043,1618,7039,1617,7039,1617,7038,1617e" filled="t" fillcolor="#00A650" stroked="f">
                <v:path arrowok="t"/>
                <v:fill/>
              </v:shape>
            </v:group>
            <v:group style="position:absolute;left:7041;top:1628;width:9;height:7" coordorigin="7041,1628" coordsize="9,7">
              <v:shape style="position:absolute;left:7041;top:1628;width:9;height:7" coordorigin="7041,1628" coordsize="9,7" path="m7041,1628l7041,1628,7041,1629,7041,1630,7041,1631,7042,1632,7043,1632,7043,1632,7044,1633,7045,1633,7046,1634,7047,1634,7047,1635,7049,1635,7049,1634,7047,1631,7042,1628,7042,1628,7041,1628e" filled="t" fillcolor="#00A650" stroked="f">
                <v:path arrowok="t"/>
                <v:fill/>
              </v:shape>
            </v:group>
            <v:group style="position:absolute;left:7040;top:1633;width:9;height:7" coordorigin="7040,1633" coordsize="9,7">
              <v:shape style="position:absolute;left:7040;top:1633;width:9;height:7" coordorigin="7040,1633" coordsize="9,7" path="m7041,1633l7040,1635,7041,1637,7043,1638,7044,1638,7044,1638,7045,1638,7047,1640,7048,1640,7049,1639,7049,1638,7047,1637,7046,1635,7044,1635,7043,1634,7042,1634,7041,1633e" filled="t" fillcolor="#00A650" stroked="f">
                <v:path arrowok="t"/>
                <v:fill/>
              </v:shape>
            </v:group>
            <v:group style="position:absolute;left:7041;top:1639;width:7;height:6" coordorigin="7041,1639" coordsize="7,6">
              <v:shape style="position:absolute;left:7041;top:1639;width:7;height:6" coordorigin="7041,1639" coordsize="7,6" path="m7041,1639l7041,1639,7042,1641,7044,1642,7045,1644,7046,1644,7048,1644,7048,1644,7046,1641,7044,1640,7041,1639e" filled="t" fillcolor="#00A650" stroked="f">
                <v:path arrowok="t"/>
                <v:fill/>
              </v:shape>
            </v:group>
            <v:group style="position:absolute;left:7066;top:1655;width:3;height:5" coordorigin="7066,1655" coordsize="3,5">
              <v:shape style="position:absolute;left:7066;top:1655;width:3;height:5" coordorigin="7066,1655" coordsize="3,5" path="m7067,1655l7066,1655,7066,1657,7067,1658,7067,1658,7068,1659,7069,1658,7068,1656,7067,1655e" filled="t" fillcolor="#00A650" stroked="f">
                <v:path arrowok="t"/>
                <v:fill/>
              </v:shape>
            </v:group>
            <v:group style="position:absolute;left:7089;top:1636;width:4;height:3" coordorigin="7089,1636" coordsize="4,3">
              <v:shape style="position:absolute;left:7089;top:1636;width:4;height:3" coordorigin="7089,1636" coordsize="4,3" path="m7090,1636l7089,1636,7090,1637,7091,1638,7091,1638,7092,1639,7092,1640,7094,1638,7091,1636,7090,1636e" filled="t" fillcolor="#00A650" stroked="f">
                <v:path arrowok="t"/>
                <v:fill/>
              </v:shape>
            </v:group>
            <v:group style="position:absolute;left:7104;top:1628;width:5;height:5" coordorigin="7104,1628" coordsize="5,5">
              <v:shape style="position:absolute;left:7104;top:1628;width:5;height:5" coordorigin="7104,1628" coordsize="5,5" path="m7105,1628l7105,1629,7106,1631,7105,1632,7104,1633,7104,1633,7105,1634,7106,1633,7107,1633,7108,1632,7109,1632,7109,1630,7108,1628,7105,1628e" filled="t" fillcolor="#00A650" stroked="f">
                <v:path arrowok="t"/>
                <v:fill/>
              </v:shape>
              <v:shape style="position:absolute;left:7104;top:1628;width:5;height:5" coordorigin="7104,1628" coordsize="5,5" path="m7107,1633l7106,1633,7107,1633,7107,1633e" filled="t" fillcolor="#00A650" stroked="f">
                <v:path arrowok="t"/>
                <v:fill/>
              </v:shape>
            </v:group>
            <v:group style="position:absolute;left:7096;top:1627;width:54;height:43" coordorigin="7096,1627" coordsize="54,43">
              <v:shape style="position:absolute;left:7096;top:1627;width:54;height:43" coordorigin="7096,1627" coordsize="54,43" path="m7149,1670l7147,1670,7148,1671,7148,1671,7149,1671,7149,1671,7149,1670e" filled="t" fillcolor="#00A650" stroked="f">
                <v:path arrowok="t"/>
                <v:fill/>
              </v:shape>
              <v:shape style="position:absolute;left:7096;top:1627;width:54;height:43" coordorigin="7096,1627" coordsize="54,43" path="m7148,1667l7129,1667,7129,1668,7134,1669,7140,1671,7145,1670,7147,1670,7147,1670,7149,1670,7148,1667e" filled="t" fillcolor="#00A650" stroked="f">
                <v:path arrowok="t"/>
                <v:fill/>
              </v:shape>
              <v:shape style="position:absolute;left:7096;top:1627;width:54;height:43" coordorigin="7096,1627" coordsize="54,43" path="m7147,1670l7145,1670,7146,1670,7147,1670e" filled="t" fillcolor="#00A650" stroked="f">
                <v:path arrowok="t"/>
                <v:fill/>
              </v:shape>
              <v:shape style="position:absolute;left:7096;top:1627;width:54;height:43" coordorigin="7096,1627" coordsize="54,43" path="m7148,1666l7127,1666,7127,1667,7128,1667,7128,1668,7129,1667,7148,1667,7148,1666e" filled="t" fillcolor="#00A650" stroked="f">
                <v:path arrowok="t"/>
                <v:fill/>
              </v:shape>
              <v:shape style="position:absolute;left:7096;top:1627;width:54;height:43" coordorigin="7096,1627" coordsize="54,43" path="m7144,1662l7116,1662,7116,1663,7120,1663,7123,1665,7126,1667,7127,1666,7148,1666,7145,1663,7144,1662e" filled="t" fillcolor="#00A650" stroked="f">
                <v:path arrowok="t"/>
                <v:fill/>
              </v:shape>
              <v:shape style="position:absolute;left:7096;top:1627;width:54;height:43" coordorigin="7096,1627" coordsize="54,43" path="m7143,1660l7101,1660,7103,1661,7103,1661,7103,1662,7102,1662,7100,1663,7100,1666,7101,1666,7102,1664,7103,1663,7104,1663,7108,1661,7143,1661,7143,1660e" filled="t" fillcolor="#00A650" stroked="f">
                <v:path arrowok="t"/>
                <v:fill/>
              </v:shape>
              <v:shape style="position:absolute;left:7096;top:1627;width:54;height:43" coordorigin="7096,1627" coordsize="54,43" path="m7104,1663l7103,1663,7104,1663e" filled="t" fillcolor="#00A650" stroked="f">
                <v:path arrowok="t"/>
                <v:fill/>
              </v:shape>
              <v:shape style="position:absolute;left:7096;top:1627;width:54;height:43" coordorigin="7096,1627" coordsize="54,43" path="m7103,1658l7101,1659,7100,1660,7099,1660,7098,1660,7096,1661,7097,1663,7098,1663,7101,1660,7143,1660,7141,1660,7100,1660,7099,1660,7141,1660,7141,1659,7139,1658,7139,1658,7104,1658,7103,1658e" filled="t" fillcolor="#00A650" stroked="f">
                <v:path arrowok="t"/>
                <v:fill/>
              </v:shape>
              <v:shape style="position:absolute;left:7096;top:1627;width:54;height:43" coordorigin="7096,1627" coordsize="54,43" path="m7143,1661l7108,1661,7112,1661,7115,1662,7115,1663,7116,1662,7144,1662,7143,1661e" filled="t" fillcolor="#00A650" stroked="f">
                <v:path arrowok="t"/>
                <v:fill/>
              </v:shape>
              <v:shape style="position:absolute;left:7096;top:1627;width:54;height:43" coordorigin="7096,1627" coordsize="54,43" path="m7099,1650l7099,1652,7099,1652,7099,1653,7100,1654,7102,1656,7103,1657,7104,1657,7104,1657,7104,1658,7104,1658,7139,1658,7137,1657,7122,1657,7122,1657,7122,1656,7124,1654,7127,1654,7129,1653,7144,1653,7145,1651,7100,1651,7099,1650e" filled="t" fillcolor="#00A650" stroked="f">
                <v:path arrowok="t"/>
                <v:fill/>
              </v:shape>
              <v:shape style="position:absolute;left:7096;top:1627;width:54;height:43" coordorigin="7096,1627" coordsize="54,43" path="m7129,1656l7125,1656,7123,1657,7123,1657,7122,1657,7131,1657,7131,1657,7123,1657,7131,1657,7129,1656e" filled="t" fillcolor="#00A650" stroked="f">
                <v:path arrowok="t"/>
                <v:fill/>
              </v:shape>
              <v:shape style="position:absolute;left:7096;top:1627;width:54;height:43" coordorigin="7096,1627" coordsize="54,43" path="m7134,1657l7131,1657,7137,1657,7134,1657e" filled="t" fillcolor="#00A650" stroked="f">
                <v:path arrowok="t"/>
                <v:fill/>
              </v:shape>
              <v:shape style="position:absolute;left:7096;top:1627;width:54;height:43" coordorigin="7096,1627" coordsize="54,43" path="m7127,1654l7124,1654,7127,1654,7127,1654e" filled="t" fillcolor="#00A650" stroked="f">
                <v:path arrowok="t"/>
                <v:fill/>
              </v:shape>
              <v:shape style="position:absolute;left:7096;top:1627;width:54;height:43" coordorigin="7096,1627" coordsize="54,43" path="m7144,1653l7129,1653,7136,1654,7143,1654,7144,1653e" filled="t" fillcolor="#00A650" stroked="f">
                <v:path arrowok="t"/>
                <v:fill/>
              </v:shape>
              <v:shape style="position:absolute;left:7096;top:1627;width:54;height:43" coordorigin="7096,1627" coordsize="54,43" path="m7100,1651l7100,1651,7145,1651,7103,1651,7100,1651e" filled="t" fillcolor="#00A650" stroked="f">
                <v:path arrowok="t"/>
                <v:fill/>
              </v:shape>
              <v:shape style="position:absolute;left:7096;top:1627;width:54;height:43" coordorigin="7096,1627" coordsize="54,43" path="m7126,1627l7125,1628,7125,1628,7125,1629,7125,1629,7124,1630,7124,1631,7123,1631,7123,1632,7123,1632,7122,1632,7122,1633,7119,1636,7117,1638,7114,1641,7114,1642,7113,1643,7113,1645,7111,1646,7109,1648,7106,1649,7103,1651,7145,1651,7146,1651,7116,1651,7116,1651,7116,1650,7116,1649,7116,1649,7118,1647,7120,1646,7121,1644,7123,1642,7126,1640,7126,1637,7127,1637,7127,1636,7127,1635,7127,1635,7128,1633,7127,1631,7126,1630,7127,1628,7126,1627e" filled="t" fillcolor="#00A650" stroked="f">
                <v:path arrowok="t"/>
                <v:fill/>
              </v:shape>
              <v:shape style="position:absolute;left:7096;top:1627;width:54;height:43" coordorigin="7096,1627" coordsize="54,43" path="m7132,1639l7127,1643,7122,1647,7116,1651,7146,1651,7147,1648,7148,1648,7148,1647,7148,1646,7149,1643,7149,1640,7149,1639,7132,1639,7132,1639e" filled="t" fillcolor="#00A650" stroked="f">
                <v:path arrowok="t"/>
                <v:fill/>
              </v:shape>
              <v:shape style="position:absolute;left:7096;top:1627;width:54;height:43" coordorigin="7096,1627" coordsize="54,43" path="m7133,1638l7132,1639,7149,1639,7150,1638,7133,1638,7133,1638e" filled="t" fillcolor="#00A650" stroked="f">
                <v:path arrowok="t"/>
                <v:fill/>
              </v:shape>
              <v:shape style="position:absolute;left:7096;top:1627;width:54;height:43" coordorigin="7096,1627" coordsize="54,43" path="m7137,1636l7133,1638,7150,1638,7150,1637,7149,1636,7140,1636,7139,1636,7137,1636e" filled="t" fillcolor="#00A650" stroked="f">
                <v:path arrowok="t"/>
                <v:fill/>
              </v:shape>
              <v:shape style="position:absolute;left:7096;top:1627;width:54;height:43" coordorigin="7096,1627" coordsize="54,43" path="m7140,1635l7140,1636,7149,1636,7143,1636,7140,1635e" filled="t" fillcolor="#00A650" stroked="f">
                <v:path arrowok="t"/>
                <v:fill/>
              </v:shape>
              <v:shape style="position:absolute;left:7096;top:1627;width:54;height:43" coordorigin="7096,1627" coordsize="54,43" path="m7139,1635l7139,1636,7140,1636,7139,1635e" filled="t" fillcolor="#00A650" stroked="f">
                <v:path arrowok="t"/>
                <v:fill/>
              </v:shape>
              <v:shape style="position:absolute;left:7096;top:1627;width:54;height:43" coordorigin="7096,1627" coordsize="54,43" path="m7147,1635l7143,1636,7148,1636,7147,1635e" filled="t" fillcolor="#00A650" stroked="f">
                <v:path arrowok="t"/>
                <v:fill/>
              </v:shape>
            </v:group>
            <v:group style="position:absolute;left:7093;top:1656;width:7;height:5" coordorigin="7093,1656" coordsize="7,5">
              <v:shape style="position:absolute;left:7093;top:1656;width:7;height:5" coordorigin="7093,1656" coordsize="7,5" path="m7100,1656l7097,1657,7095,1657,7093,1659,7093,1660,7094,1660,7094,1661,7094,1661,7097,1659,7100,1657,7100,1656e" filled="t" fillcolor="#00A650" stroked="f">
                <v:path arrowok="t"/>
                <v:fill/>
              </v:shape>
            </v:group>
            <v:group style="position:absolute;left:7089;top:1655;width:5;height:4" coordorigin="7089,1655" coordsize="5,4">
              <v:shape style="position:absolute;left:7089;top:1655;width:5;height:4" coordorigin="7089,1655" coordsize="5,4" path="m7092,1655l7090,1656,7089,1657,7089,1658,7089,1659,7090,1659,7092,1658,7092,1657,7093,1656,7094,1656,7093,1656,7092,1655e" filled="t" fillcolor="#00A650" stroked="f">
                <v:path arrowok="t"/>
                <v:fill/>
              </v:shape>
            </v:group>
            <v:group style="position:absolute;left:7081;top:1662;width:47;height:33" coordorigin="7081,1662" coordsize="47,33">
              <v:shape style="position:absolute;left:7081;top:1662;width:47;height:33" coordorigin="7081,1662" coordsize="47,33" path="m7126,1694l7124,1694,7124,1695,7124,1695,7126,1694e" filled="t" fillcolor="#00A650" stroked="f">
                <v:path arrowok="t"/>
                <v:fill/>
              </v:shape>
              <v:shape style="position:absolute;left:7081;top:1662;width:47;height:33" coordorigin="7081,1662" coordsize="47,33" path="m7119,1672l7104,1672,7107,1674,7111,1678,7111,1679,7111,1680,7112,1681,7112,1681,7113,1683,7114,1686,7114,1687,7115,1688,7115,1689,7116,1690,7116,1690,7118,1692,7121,1693,7123,1694,7124,1694,7126,1694,7126,1694,7124,1692,7124,1691,7123,1691,7123,1690,7123,1690,7122,1690,7122,1689,7122,1689,7121,1689,7120,1688,7118,1688,7117,1687,7117,1687,7117,1686,7117,1686,7117,1686,7119,1686,7125,1686,7124,1685,7119,1685,7118,1684,7119,1683,7120,1683,7125,1683,7123,1681,7121,1681,7121,1680,7122,1680,7126,1680,7126,1679,7123,1679,7122,1678,7122,1677,7124,1676,7127,1676,7126,1676,7125,1675,7124,1674,7123,1674,7120,1674,7119,1672e" filled="t" fillcolor="#00A650" stroked="f">
                <v:path arrowok="t"/>
                <v:fill/>
              </v:shape>
              <v:shape style="position:absolute;left:7081;top:1662;width:47;height:33" coordorigin="7081,1662" coordsize="47,33" path="m7125,1686l7119,1686,7119,1687,7121,1687,7123,1688,7126,1689,7127,1691,7128,1691,7128,1691,7126,1688,7125,1686e" filled="t" fillcolor="#00A650" stroked="f">
                <v:path arrowok="t"/>
                <v:fill/>
              </v:shape>
              <v:shape style="position:absolute;left:7081;top:1662;width:47;height:33" coordorigin="7081,1662" coordsize="47,33" path="m7124,1691l7123,1691,7124,1691,7124,1691e" filled="t" fillcolor="#00A650" stroked="f">
                <v:path arrowok="t"/>
                <v:fill/>
              </v:shape>
              <v:shape style="position:absolute;left:7081;top:1662;width:47;height:33" coordorigin="7081,1662" coordsize="47,33" path="m7120,1688l7118,1688,7120,1688e" filled="t" fillcolor="#00A650" stroked="f">
                <v:path arrowok="t"/>
                <v:fill/>
              </v:shape>
              <v:shape style="position:absolute;left:7081;top:1662;width:47;height:33" coordorigin="7081,1662" coordsize="47,33" path="m7126,1684l7124,1684,7124,1684,7126,1685,7126,1685,7126,1684,7126,1684e" filled="t" fillcolor="#00A650" stroked="f">
                <v:path arrowok="t"/>
                <v:fill/>
              </v:shape>
              <v:shape style="position:absolute;left:7081;top:1662;width:47;height:33" coordorigin="7081,1662" coordsize="47,33" path="m7124,1684l7119,1685,7124,1685,7124,1684e" filled="t" fillcolor="#00A650" stroked="f">
                <v:path arrowok="t"/>
                <v:fill/>
              </v:shape>
              <v:shape style="position:absolute;left:7081;top:1662;width:47;height:33" coordorigin="7081,1662" coordsize="47,33" path="m7125,1683l7120,1683,7122,1683,7124,1684,7126,1684,7125,1683e" filled="t" fillcolor="#00A650" stroked="f">
                <v:path arrowok="t"/>
                <v:fill/>
              </v:shape>
              <v:shape style="position:absolute;left:7081;top:1662;width:47;height:33" coordorigin="7081,1662" coordsize="47,33" path="m7081,1668l7081,1669,7083,1671,7085,1672,7088,1674,7089,1675,7092,1676,7095,1679,7098,1681,7101,1681,7103,1679,7104,1677,7104,1674,7103,1673,7091,1673,7091,1673,7090,1672,7089,1672,7089,1672,7088,1672,7088,1671,7086,1670,7084,1668,7083,1668,7081,1668e" filled="t" fillcolor="#00A650" stroked="f">
                <v:path arrowok="t"/>
                <v:fill/>
              </v:shape>
              <v:shape style="position:absolute;left:7081;top:1662;width:47;height:33" coordorigin="7081,1662" coordsize="47,33" path="m7126,1680l7122,1680,7125,1680,7125,1680,7126,1680,7126,1680,7126,1680e" filled="t" fillcolor="#00A650" stroked="f">
                <v:path arrowok="t"/>
                <v:fill/>
              </v:shape>
              <v:shape style="position:absolute;left:7081;top:1662;width:47;height:33" coordorigin="7081,1662" coordsize="47,33" path="m7125,1678l7123,1679,7126,1679,7125,1678e" filled="t" fillcolor="#00A650" stroked="f">
                <v:path arrowok="t"/>
                <v:fill/>
              </v:shape>
              <v:shape style="position:absolute;left:7081;top:1662;width:47;height:33" coordorigin="7081,1662" coordsize="47,33" path="m7127,1676l7124,1676,7126,1677,7127,1677,7127,1676e" filled="t" fillcolor="#00A650" stroked="f">
                <v:path arrowok="t"/>
                <v:fill/>
              </v:shape>
              <v:shape style="position:absolute;left:7081;top:1662;width:47;height:33" coordorigin="7081,1662" coordsize="47,33" path="m7085,1665l7085,1665,7085,1666,7089,1670,7092,1672,7092,1672,7092,1673,7091,1673,7103,1673,7103,1672,7104,1672,7104,1672,7119,1672,7118,1672,7116,1672,7114,1671,7112,1670,7111,1669,7095,1669,7094,1669,7094,1669,7093,1669,7093,1669,7093,1668,7091,1667,7089,1667,7087,1666,7086,1666,7085,1665e" filled="t" fillcolor="#00A650" stroked="f">
                <v:path arrowok="t"/>
                <v:fill/>
              </v:shape>
              <v:shape style="position:absolute;left:7081;top:1662;width:47;height:33" coordorigin="7081,1662" coordsize="47,33" path="m7104,1672l7103,1672,7104,1672e" filled="t" fillcolor="#00A650" stroked="f">
                <v:path arrowok="t"/>
                <v:fill/>
              </v:shape>
              <v:shape style="position:absolute;left:7081;top:1662;width:47;height:33" coordorigin="7081,1662" coordsize="47,33" path="m7088,1662l7087,1662,7090,1665,7092,1666,7095,1668,7096,1669,7095,1669,7095,1669,7111,1669,7103,1669,7102,1669,7100,1668,7099,1668,7099,1667,7098,1667,7096,1666,7094,1665,7092,1664,7089,1663,7089,1662,7088,1662e" filled="t" fillcolor="#00A650" stroked="f">
                <v:path arrowok="t"/>
                <v:fill/>
              </v:shape>
              <v:shape style="position:absolute;left:7081;top:1662;width:47;height:33" coordorigin="7081,1662" coordsize="47,33" path="m7105,1664l7104,1665,7103,1665,7103,1666,7104,1667,7105,1669,7103,1669,7111,1669,7110,1669,7110,1669,7107,1668,7105,1665,7105,1664e" filled="t" fillcolor="#00A650" stroked="f">
                <v:path arrowok="t"/>
                <v:fill/>
              </v:shape>
              <v:shape style="position:absolute;left:7081;top:1662;width:47;height:33" coordorigin="7081,1662" coordsize="47,33" path="m7100,1668l7099,1668,7100,1668,7100,1668e" filled="t" fillcolor="#00A650" stroked="f">
                <v:path arrowok="t"/>
                <v:fill/>
              </v:shape>
              <v:shape style="position:absolute;left:7081;top:1662;width:47;height:33" coordorigin="7081,1662" coordsize="47,33" path="m7082,1668l7082,1668,7083,1668,7082,1668e" filled="t" fillcolor="#00A650" stroked="f">
                <v:path arrowok="t"/>
                <v:fill/>
              </v:shape>
              <v:shape style="position:absolute;left:7081;top:1662;width:47;height:33" coordorigin="7081,1662" coordsize="47,33" path="m7099,1667l7098,1667,7099,1667,7099,1667e" filled="t" fillcolor="#00A650" stroked="f">
                <v:path arrowok="t"/>
                <v:fill/>
              </v:shape>
            </v:group>
            <v:group style="position:absolute;left:7076;top:1545;width:16;height:19" coordorigin="7076,1545" coordsize="16,19">
              <v:shape style="position:absolute;left:7076;top:1545;width:16;height:19" coordorigin="7076,1545" coordsize="16,19" path="m7085,1545l7082,1546,7080,1549,7078,1552,7076,1556,7076,1557,7077,1560,7078,1564,7079,1562,7080,1560,7083,1558,7084,1558,7084,1558,7086,1556,7092,1556,7092,1555,7091,1554,7090,1552,7087,1552,7086,1551,7086,1550,7087,1549,7087,1549,7088,1547,7086,1546,7085,1545e" filled="t" fillcolor="#00A650" stroked="f">
                <v:path arrowok="t"/>
                <v:fill/>
              </v:shape>
              <v:shape style="position:absolute;left:7076;top:1545;width:16;height:19" coordorigin="7076,1545" coordsize="16,19" path="m7084,1558l7084,1558,7084,1558e" filled="t" fillcolor="#00A650" stroked="f">
                <v:path arrowok="t"/>
                <v:fill/>
              </v:shape>
              <v:shape style="position:absolute;left:7076;top:1545;width:16;height:19" coordorigin="7076,1545" coordsize="16,19" path="m7092,1556l7086,1556,7089,1558,7092,1558,7092,1557,7092,1557,7092,1556e" filled="t" fillcolor="#00A650" stroked="f">
                <v:path arrowok="t"/>
                <v:fill/>
              </v:shape>
              <v:shape style="position:absolute;left:7076;top:1545;width:16;height:19" coordorigin="7076,1545" coordsize="16,19" path="m7088,1552l7087,1552,7090,1552,7090,1552,7088,1552e" filled="t" fillcolor="#00A650" stroked="f">
                <v:path arrowok="t"/>
                <v:fill/>
              </v:shape>
            </v:group>
            <v:group style="position:absolute;left:7060;top:1591;width:9;height:15" coordorigin="7060,1591" coordsize="9,15">
              <v:shape style="position:absolute;left:7060;top:1591;width:9;height:15" coordorigin="7060,1591" coordsize="9,15" path="m7064,1591l7062,1593,7061,1595,7060,1596,7061,1597,7061,1599,7061,1600,7061,1602,7062,1603,7065,1604,7067,1606,7070,1606,7070,1605,7066,1603,7064,1598,7066,1595,7066,1594,7067,1592,7066,1592,7064,1591e" filled="t" fillcolor="#00A650" stroked="f">
                <v:path arrowok="t"/>
                <v:fill/>
              </v:shape>
            </v:group>
            <v:group style="position:absolute;left:6985;top:1577;width:13;height:10" coordorigin="6985,1577" coordsize="13,10">
              <v:shape style="position:absolute;left:6985;top:1577;width:13;height:10" coordorigin="6985,1577" coordsize="13,10" path="m6997,1580l6992,1580,6993,1581,6993,1582,6994,1583,6993,1585,6994,1585,6994,1586,6995,1586,6995,1587,6996,1587,6997,1588,6998,1587,6998,1586,6997,1585,6997,1580e" filled="t" fillcolor="#00A650" stroked="f">
                <v:path arrowok="t"/>
                <v:fill/>
              </v:shape>
              <v:shape style="position:absolute;left:6985;top:1577;width:13;height:10" coordorigin="6985,1577" coordsize="13,10" path="m6985,1577l6985,1580,6985,1581,6986,1582,6987,1583,6988,1585,6989,1587,6989,1587,6990,1587,6991,1586,6991,1586,6992,1585,6991,1583,6991,1583,6990,1583,6989,1582,6989,1582,6990,1581,6990,1581,6992,1580,6997,1580,6997,1580,6995,1578,6987,1578,6985,1577e" filled="t" fillcolor="#00A650" stroked="f">
                <v:path arrowok="t"/>
                <v:fill/>
              </v:shape>
              <v:shape style="position:absolute;left:6985;top:1577;width:13;height:10" coordorigin="6985,1577" coordsize="13,10" path="m6989,1578l6987,1578,6995,1578,6991,1578,6989,1578e" filled="t" fillcolor="#00A650" stroked="f">
                <v:path arrowok="t"/>
                <v:fill/>
              </v:shape>
              <v:shape style="position:absolute;left:6985;top:1577;width:13;height:10" coordorigin="6985,1577" coordsize="13,10" path="m6992,1578l6991,1578,6995,1578,6994,1578,6992,1578e" filled="t" fillcolor="#00A650" stroked="f">
                <v:path arrowok="t"/>
                <v:fill/>
              </v:shape>
            </v:group>
            <v:group style="position:absolute;left:7013;top:1577;width:14;height:12" coordorigin="7013,1577" coordsize="14,12">
              <v:shape style="position:absolute;left:7013;top:1577;width:14;height:12" coordorigin="7013,1577" coordsize="14,12" path="m7027,1588l7024,1588,7025,1589,7026,1588,7027,1588e" filled="t" fillcolor="#00A650" stroked="f">
                <v:path arrowok="t"/>
                <v:fill/>
              </v:shape>
              <v:shape style="position:absolute;left:7013;top:1577;width:14;height:12" coordorigin="7013,1577" coordsize="14,12" path="m7026,1581l7018,1581,7019,1582,7020,1582,7020,1586,7020,1587,7022,1588,7024,1588,7027,1588,7027,1586,7027,1584,7026,1582,7026,1581e" filled="t" fillcolor="#00A650" stroked="f">
                <v:path arrowok="t"/>
                <v:fill/>
              </v:shape>
              <v:shape style="position:absolute;left:7013;top:1577;width:14;height:12" coordorigin="7013,1577" coordsize="14,12" path="m7013,1577l7013,1578,7013,1581,7013,1583,7013,1585,7014,1585,7014,1585,7014,1586,7015,1587,7016,1587,7016,1587,7017,1587,7017,1586,7018,1586,7018,1584,7018,1583,7017,1582,7017,1582,7017,1581,7018,1581,7026,1581,7024,1579,7022,1579,7020,1579,7015,1579,7013,1577e" filled="t" fillcolor="#00A650" stroked="f">
                <v:path arrowok="t"/>
                <v:fill/>
              </v:shape>
              <v:shape style="position:absolute;left:7013;top:1577;width:14;height:12" coordorigin="7013,1577" coordsize="14,12" path="m7017,1578l7015,1579,7020,1579,7019,1578,7017,1578e" filled="t" fillcolor="#00A650" stroked="f">
                <v:path arrowok="t"/>
                <v:fill/>
              </v:shape>
            </v:group>
            <v:group style="position:absolute;left:6964;top:1581;width:9;height:10" coordorigin="6964,1581" coordsize="9,10">
              <v:shape style="position:absolute;left:6964;top:1581;width:9;height:10" coordorigin="6964,1581" coordsize="9,10" path="m6970,1581l6968,1582,6966,1583,6965,1585,6964,1588,6965,1589,6966,1590,6967,1590,6967,1591,6968,1590,6970,1590,6970,1589,6969,1588,6968,1588,6966,1588,6966,1587,6966,1586,6967,1585,6972,1585,6972,1584,6972,1584,6971,1582,6970,1581e" filled="t" fillcolor="#00A650" stroked="f">
                <v:path arrowok="t"/>
                <v:fill/>
              </v:shape>
              <v:shape style="position:absolute;left:6964;top:1581;width:9;height:10" coordorigin="6964,1581" coordsize="9,10" path="m6970,1590l6968,1590,6969,1590,6970,1590e" filled="t" fillcolor="#00A650" stroked="f">
                <v:path arrowok="t"/>
                <v:fill/>
              </v:shape>
              <v:shape style="position:absolute;left:6964;top:1581;width:9;height:10" coordorigin="6964,1581" coordsize="9,10" path="m6972,1585l6967,1585,6968,1585,6970,1585,6971,1586,6972,1590,6974,1589,6974,1587,6973,1585,6972,1585e" filled="t" fillcolor="#00A650" stroked="f">
                <v:path arrowok="t"/>
                <v:fill/>
              </v:shape>
              <v:shape style="position:absolute;left:6964;top:1581;width:9;height:10" coordorigin="6964,1581" coordsize="9,10" path="m6969,1587l6968,1588,6969,1588,6969,1587e" filled="t" fillcolor="#00A650" stroked="f">
                <v:path arrowok="t"/>
                <v:fill/>
              </v:shape>
            </v:group>
            <v:group style="position:absolute;left:7008;top:1619;width:4;height:4" coordorigin="7008,1619" coordsize="4,4">
              <v:shape style="position:absolute;left:7008;top:1619;width:4;height:4" coordorigin="7008,1619" coordsize="4,4" path="m7010,1619l7009,1620,7009,1621,7008,1622,7008,1622,7008,1623,7008,1623,7009,1623,7010,1622,7012,1622,7012,1621,7012,1620,7011,1619,7010,1619e" filled="t" fillcolor="#00A650" stroked="f">
                <v:path arrowok="t"/>
                <v:fill/>
              </v:shape>
            </v:group>
            <v:group style="position:absolute;left:7003;top:1622;width:8;height:6" coordorigin="7003,1622" coordsize="8,6">
              <v:shape style="position:absolute;left:7003;top:1622;width:8;height:6" coordorigin="7003,1622" coordsize="8,6" path="m7005,1622l7003,1624,7003,1627,7004,1628,7008,1627,7010,1626,7008,1626,7006,1626,7004,1625,7005,1623,7005,1622e" filled="t" fillcolor="#00A650" stroked="f">
                <v:path arrowok="t"/>
                <v:fill/>
              </v:shape>
              <v:shape style="position:absolute;left:7003;top:1622;width:8;height:6" coordorigin="7003,1622" coordsize="8,6" path="m7009,1625l7008,1626,7010,1626,7010,1626,7009,1625e" filled="t" fillcolor="#00A650" stroked="f">
                <v:path arrowok="t"/>
                <v:fill/>
              </v:shape>
            </v:group>
            <v:group style="position:absolute;left:7006;top:1633;width:3;height:6" coordorigin="7006,1633" coordsize="3,6">
              <v:shape style="position:absolute;left:7006;top:1633;width:3;height:6" coordorigin="7006,1633" coordsize="3,6" path="m7006,1633l7006,1634,7006,1635,7006,1637,7007,1638,7007,1639,7008,1639,7008,1640,7009,1640,7009,1639,7008,1639,7008,1638,7007,1636,7007,1635,7006,1633,7006,1633e" filled="t" fillcolor="#00A650" stroked="f">
                <v:path arrowok="t"/>
                <v:fill/>
              </v:shape>
            </v:group>
            <v:group style="position:absolute;left:7053;top:1647;width:10;height:14" coordorigin="7053,1647" coordsize="10,14">
              <v:shape style="position:absolute;left:7053;top:1647;width:10;height:14" coordorigin="7053,1647" coordsize="10,14" path="m7053,1648l7053,1648,7053,1648,7053,1650,7053,1652,7053,1657,7054,1659,7055,1661,7056,1661,7057,1661,7060,1658,7060,1658,7061,1657,7061,1655,7062,1654,7062,1652,7063,1650,7056,1650,7055,1649,7054,1648,7053,1648e" filled="t" fillcolor="#231F20" stroked="f">
                <v:path arrowok="t"/>
                <v:fill/>
              </v:shape>
              <v:shape style="position:absolute;left:7053;top:1647;width:10;height:14" coordorigin="7053,1647" coordsize="10,14" path="m7062,1647l7062,1647,7061,1647,7060,1648,7058,1650,7056,1650,7063,1650,7063,1650,7063,1648,7063,1647,7061,1647,7063,1647,7062,1647e" filled="t" fillcolor="#231F20" stroked="f">
                <v:path arrowok="t"/>
                <v:fill/>
              </v:shape>
            </v:group>
            <v:group style="position:absolute;left:7071;top:1648;width:11;height:15" coordorigin="7071,1648" coordsize="11,15">
              <v:shape style="position:absolute;left:7071;top:1648;width:11;height:15" coordorigin="7071,1648" coordsize="11,15" path="m7073,1650l7071,1650,7071,1651,7072,1652,7072,1653,7072,1654,7074,1656,7074,1658,7074,1658,7074,1659,7075,1660,7075,1660,7076,1661,7076,1661,7076,1662,7076,1663,7077,1663,7078,1663,7082,1653,7076,1653,7076,1652,7074,1652,7073,1650e" filled="t" fillcolor="#231F20" stroked="f">
                <v:path arrowok="t"/>
                <v:fill/>
              </v:shape>
              <v:shape style="position:absolute;left:7071;top:1648;width:11;height:15" coordorigin="7071,1648" coordsize="11,15" path="m7080,1648l7080,1649,7079,1650,7079,1651,7078,1653,7076,1653,7082,1653,7082,1649,7081,1649,7081,1648,7080,1648e" filled="t" fillcolor="#231F20" stroked="f">
                <v:path arrowok="t"/>
                <v:fill/>
              </v:shape>
            </v:group>
            <v:group style="position:absolute;left:7075;top:1652;width:6;height:5" coordorigin="7075,1652" coordsize="6,5">
              <v:shape style="position:absolute;left:7075;top:1652;width:6;height:5" coordorigin="7075,1652" coordsize="6,5" path="m7075,1654l7075,1655,7075,1655,7076,1657,7077,1657,7078,1658,7079,1657,7080,1656,7080,1654,7077,1654,7075,1654e" filled="t" fillcolor="#00A650" stroked="f">
                <v:path arrowok="t"/>
                <v:fill/>
              </v:shape>
              <v:shape style="position:absolute;left:7075;top:1652;width:6;height:5" coordorigin="7075,1652" coordsize="6,5" path="m7080,1652l7079,1654,7077,1654,7080,1654,7080,1653,7080,1653,7080,1652e" filled="t" fillcolor="#00A650" stroked="f">
                <v:path arrowok="t"/>
                <v:fill/>
              </v:shape>
            </v:group>
            <v:group style="position:absolute;left:7055;top:1651;width:6;height:3" coordorigin="7055,1651" coordsize="6,3">
              <v:shape style="position:absolute;left:7055;top:1651;width:6;height:3" coordorigin="7055,1651" coordsize="6,3" path="m7055,1651l7055,1652,7056,1653,7057,1654,7058,1654,7059,1653,7061,1653,7061,1652,7059,1652,7057,1652,7055,1651,7055,1651e" filled="t" fillcolor="#00A650" stroked="f">
                <v:path arrowok="t"/>
                <v:fill/>
              </v:shape>
              <v:shape style="position:absolute;left:7055;top:1651;width:6;height:3" coordorigin="7055,1651" coordsize="6,3" path="m7060,1651l7059,1652,7061,1652,7061,1651,7060,1651e" filled="t" fillcolor="#00A650" stroked="f">
                <v:path arrowok="t"/>
                <v:fill/>
              </v:shape>
            </v:group>
            <v:group style="position:absolute;left:7031;top:1631;width:7;height:10" coordorigin="7031,1631" coordsize="7,10">
              <v:shape style="position:absolute;left:7031;top:1631;width:7;height:10" coordorigin="7031,1631" coordsize="7,10" path="m7036,1640l7036,1640,7036,1641,7036,1640e" filled="t" fillcolor="#231F20" stroked="f">
                <v:path arrowok="t"/>
                <v:fill/>
              </v:shape>
              <v:shape style="position:absolute;left:7031;top:1631;width:7;height:10" coordorigin="7031,1631" coordsize="7,10" path="m7032,1632l7031,1635,7034,1638,7035,1640,7036,1640,7036,1640,7036,1640,7037,1640,7037,1636,7038,1633,7038,1633,7035,1633,7035,1633,7034,1632,7034,1632,7032,1632e" filled="t" fillcolor="#231F20" stroked="f">
                <v:path arrowok="t"/>
                <v:fill/>
              </v:shape>
              <v:shape style="position:absolute;left:7031;top:1631;width:7;height:10" coordorigin="7031,1631" coordsize="7,10" path="m7036,1631l7036,1631,7036,1632,7036,1632,7035,1633,7038,1633,7037,1631,7036,1631e" filled="t" fillcolor="#231F20" stroked="f">
                <v:path arrowok="t"/>
                <v:fill/>
              </v:shape>
            </v:group>
            <v:group style="position:absolute;left:6998;top:1599;width:3;height:5" coordorigin="6998,1599" coordsize="3,5">
              <v:shape style="position:absolute;left:6998;top:1599;width:3;height:5" coordorigin="6998,1599" coordsize="3,5" path="m7001,1604l7000,1604,7001,1604,7001,1604e" filled="t" fillcolor="#231F20" stroked="f">
                <v:path arrowok="t"/>
                <v:fill/>
              </v:shape>
              <v:shape style="position:absolute;left:6998;top:1599;width:3;height:5" coordorigin="6998,1599" coordsize="3,5" path="m7001,1599l6998,1600,6998,1602,6998,1603,6999,1604,7000,1604,7001,1604,7002,1603,7003,1602,7003,1602,7002,1601,7003,1601,7001,1599e" filled="t" fillcolor="#231F20" stroked="f">
                <v:path arrowok="t"/>
                <v:fill/>
              </v:shape>
            </v:group>
            <v:group style="position:absolute;left:7086;top:1680;width:11;height:14" coordorigin="7086,1680" coordsize="11,14">
              <v:shape style="position:absolute;left:7086;top:1680;width:11;height:14" coordorigin="7086,1680" coordsize="11,14" path="m7088,1680l7087,1680,7087,1681,7086,1682,7087,1684,7086,1686,7086,1687,7086,1689,7087,1691,7088,1692,7090,1693,7090,1693,7090,1692,7089,1691,7089,1689,7089,1687,7091,1686,7095,1686,7094,1684,7092,1682,7090,1680,7088,1680e" filled="t" fillcolor="#231F20" stroked="f">
                <v:path arrowok="t"/>
                <v:fill/>
              </v:shape>
              <v:shape style="position:absolute;left:7086;top:1680;width:11;height:14" coordorigin="7086,1680" coordsize="11,14" path="m7095,1686l7092,1686,7092,1687,7093,1687,7095,1688,7096,1688,7096,1688,7096,1687,7095,1686e" filled="t" fillcolor="#231F20" stroked="f">
                <v:path arrowok="t"/>
                <v:fill/>
              </v:shape>
              <v:shape style="position:absolute;left:7086;top:1680;width:11;height:14" coordorigin="7086,1680" coordsize="11,14" path="m7095,1686l7091,1686,7091,1687,7092,1686,7095,1686e" filled="t" fillcolor="#231F20" stroked="f">
                <v:path arrowok="t"/>
                <v:fill/>
              </v:shape>
            </v:group>
            <v:group style="position:absolute;left:7086;top:1703;width:9;height:6" coordorigin="7086,1703" coordsize="9,6">
              <v:shape style="position:absolute;left:7086;top:1703;width:9;height:6" coordorigin="7086,1703" coordsize="9,6" path="m7092,1707l7090,1707,7090,1707,7091,1707,7091,1708,7092,1709,7095,1709,7095,1708,7094,1707,7093,1707e" filled="t" fillcolor="#231F20" stroked="f">
                <v:path arrowok="t"/>
                <v:fill/>
              </v:shape>
              <v:shape style="position:absolute;left:7086;top:1703;width:9;height:6" coordorigin="7086,1703" coordsize="9,6" path="m7093,1703l7086,1706,7086,1706,7087,1706,7088,1707,7089,1707,7089,1707,7090,1707,7092,1707,7092,1706,7092,1705,7094,1704,7094,1703,7093,1703,7093,1703e" filled="t" fillcolor="#231F20" stroked="f">
                <v:path arrowok="t"/>
                <v:fill/>
              </v:shape>
            </v:group>
            <v:group style="position:absolute;left:7083;top:1722;width:13;height:17" coordorigin="7083,1722" coordsize="13,17">
              <v:shape style="position:absolute;left:7083;top:1722;width:13;height:17" coordorigin="7083,1722" coordsize="13,17" path="m7093,1722l7092,1723,7091,1723,7090,1723,7089,1724,7089,1724,7087,1725,7086,1725,7085,1726,7084,1728,7083,1729,7084,1730,7084,1731,7085,1731,7084,1732,7085,1732,7085,1734,7085,1736,7085,1737,7085,1738,7086,1739,7087,1739,7089,1736,7093,1734,7096,1733,7096,1731,7093,1731,7092,1729,7092,1727,7094,1725,7094,1724,7095,1722,7095,1722,7095,1722,7093,1722e" filled="t" fillcolor="#231F20" stroked="f">
                <v:path arrowok="t"/>
                <v:fill/>
              </v:shape>
              <v:shape style="position:absolute;left:7083;top:1722;width:13;height:17" coordorigin="7083,1722" coordsize="13,17" path="m7096,1731l7093,1731,7096,1731e" filled="t" fillcolor="#231F20" stroked="f">
                <v:path arrowok="t"/>
                <v:fill/>
              </v:shape>
            </v:group>
            <v:group style="position:absolute;left:7088;top:1725;width:5;height:9" coordorigin="7088,1725" coordsize="5,9">
              <v:shape style="position:absolute;left:7088;top:1725;width:5;height:9" coordorigin="7088,1725" coordsize="5,9" path="m7091,1725l7090,1726,7089,1727,7089,1729,7089,1730,7088,1732,7091,1734,7093,1732,7093,1731,7092,1731,7091,1730,7092,1729,7091,1728,7092,1727,7092,1726,7092,1726,7091,1725e" filled="t" fillcolor="#E8B909" stroked="f">
                <v:path arrowok="t"/>
                <v:fill/>
              </v:shape>
            </v:group>
            <v:group style="position:absolute;left:7032;top:1609;width:7;height:6" coordorigin="7032,1609" coordsize="7,6">
              <v:shape style="position:absolute;left:7032;top:1609;width:7;height:6" coordorigin="7032,1609" coordsize="7,6" path="m7035,1609l7034,1609,7034,1611,7032,1613,7034,1614,7034,1615,7034,1614,7035,1614,7035,1613,7036,1612,7036,1611,7037,1611,7039,1611,7039,1611,7039,1611,7038,1610,7037,1609,7035,1609e" filled="t" fillcolor="#231F20" stroked="f">
                <v:path arrowok="t"/>
                <v:fill/>
              </v:shape>
              <v:shape style="position:absolute;left:7032;top:1609;width:7;height:6" coordorigin="7032,1609" coordsize="7,6" path="m7035,1614l7034,1614,7035,1614e" filled="t" fillcolor="#231F20" stroked="f">
                <v:path arrowok="t"/>
                <v:fill/>
              </v:shape>
              <v:shape style="position:absolute;left:7032;top:1609;width:7;height:6" coordorigin="7032,1609" coordsize="7,6" path="m7039,1611l7037,1611,7038,1612,7039,1612,7039,1611e" filled="t" fillcolor="#231F20" stroked="f">
                <v:path arrowok="t"/>
                <v:fill/>
              </v:shape>
              <v:shape style="position:absolute;left:7032;top:1609;width:7;height:6" coordorigin="7032,1609" coordsize="7,6" path="m7039,1611l7039,1611,7039,1611e" filled="t" fillcolor="#231F20" stroked="f">
                <v:path arrowok="t"/>
                <v:fill/>
              </v:shape>
            </v:group>
            <v:group style="position:absolute;left:7030;top:1605;width:5;height:4" coordorigin="7030,1605" coordsize="5,4">
              <v:shape style="position:absolute;left:7030;top:1605;width:5;height:4" coordorigin="7030,1605" coordsize="5,4" path="m7033,1605l7031,1605,7030,1607,7030,1608,7030,1609,7031,1609,7032,1608,7032,1607,7034,1607,7034,1607,7035,1606,7034,1605,7033,1605e" filled="t" fillcolor="#231F20" stroked="f">
                <v:path arrowok="t"/>
                <v:fill/>
              </v:shape>
              <v:shape style="position:absolute;left:7030;top:1605;width:5;height:4" coordorigin="7030,1605" coordsize="5,4" path="m7034,1607l7034,1607,7034,1607e" filled="t" fillcolor="#231F20" stroked="f">
                <v:path arrowok="t"/>
                <v:fill/>
              </v:shape>
            </v:group>
            <v:group style="position:absolute;left:7027;top:1601;width:5;height:4" coordorigin="7027,1601" coordsize="5,4">
              <v:shape style="position:absolute;left:7027;top:1601;width:5;height:4" coordorigin="7027,1601" coordsize="5,4" path="m7028,1601l7027,1602,7027,1603,7027,1604,7027,1605,7028,1605,7028,1605,7029,1602,7032,1602,7032,1602,7031,1601,7030,1601,7028,1601e" filled="t" fillcolor="#231F20" stroked="f">
                <v:path arrowok="t"/>
                <v:fill/>
              </v:shape>
              <v:shape style="position:absolute;left:7027;top:1601;width:5;height:4" coordorigin="7027,1601" coordsize="5,4" path="m7032,1602l7029,1602,7031,1603,7031,1602e" filled="t" fillcolor="#231F20" stroked="f">
                <v:path arrowok="t"/>
                <v:fill/>
              </v:shape>
            </v:group>
            <v:group style="position:absolute;left:7024;top:1597;width:4;height:4" coordorigin="7024,1597" coordsize="4,4">
              <v:shape style="position:absolute;left:7024;top:1597;width:4;height:4" coordorigin="7024,1597" coordsize="4,4" path="m7026,1597l7025,1597,7025,1597,7024,1598,7024,1599,7025,1599,7024,1600,7026,1600,7026,1599,7027,1598,7028,1598,7028,1597,7027,1597,7026,1597e" filled="t" fillcolor="#231F20" stroked="f">
                <v:path arrowok="t"/>
                <v:fill/>
              </v:shape>
              <v:shape style="position:absolute;left:7024;top:1597;width:4;height:4" coordorigin="7024,1597" coordsize="4,4" path="m7028,1598l7027,1598,7028,1598e" filled="t" fillcolor="#231F20" stroked="f">
                <v:path arrowok="t"/>
                <v:fill/>
              </v:shape>
            </v:group>
            <v:group style="position:absolute;left:7021;top:1592;width:4;height:4" coordorigin="7021,1592" coordsize="4,4">
              <v:shape style="position:absolute;left:7021;top:1592;width:4;height:4" coordorigin="7021,1592" coordsize="4,4" path="m7023,1592l7022,1593,7021,1595,7022,1596,7022,1596,7022,1596,7023,1596,7023,1594,7024,1594,7025,1594,7025,1594,7025,1593,7025,1593,7023,1592e" filled="t" fillcolor="#231F20" stroked="f">
                <v:path arrowok="t"/>
                <v:fill/>
              </v:shape>
              <v:shape style="position:absolute;left:7021;top:1592;width:4;height:4" coordorigin="7021,1592" coordsize="4,4" path="m7025,1594l7024,1594,7025,1594e" filled="t" fillcolor="#231F20" stroked="f">
                <v:path arrowok="t"/>
                <v:fill/>
              </v:shape>
            </v:group>
            <v:group style="position:absolute;left:6987;top:1604;width:6;height:5" coordorigin="6987,1604" coordsize="6,5">
              <v:shape style="position:absolute;left:6987;top:1604;width:6;height:5" coordorigin="6987,1604" coordsize="6,5" path="m6992,1604l6991,1604,6990,1604,6989,1604,6988,1605,6988,1606,6988,1606,6987,1607,6988,1608,6989,1608,6989,1608,6990,1609,6991,1608,6992,1608,6993,1607,6993,1606,6993,1605,6993,1604,6991,1604,6990,1604,6993,1604e" filled="t" fillcolor="#231F20" stroked="f">
                <v:path arrowok="t"/>
                <v:fill/>
              </v:shape>
            </v:group>
            <v:group style="position:absolute;left:6989;top:1605;width:2;height:2" coordorigin="6989,1605" coordsize="2,2">
              <v:shape style="position:absolute;left:6989;top:1605;width:2;height:2" coordorigin="6989,1605" coordsize="2,2" path="m6991,1605l6990,1606,6990,1606,6989,1607,6991,1607,6991,1606,6992,1606,6992,1606,6991,1605e" filled="t" fillcolor="#D1D3D4" stroked="f">
                <v:path arrowok="t"/>
                <v:fill/>
              </v:shape>
              <v:shape style="position:absolute;left:6989;top:1605;width:2;height:2" coordorigin="6989,1605" coordsize="2,2" path="m6992,1606l6991,1606,6992,1606e" filled="t" fillcolor="#D1D3D4" stroked="f">
                <v:path arrowok="t"/>
                <v:fill/>
              </v:shape>
            </v:group>
            <v:group style="position:absolute;left:7116;top:1705;width:6;height:5" coordorigin="7116,1705" coordsize="6,5">
              <v:shape style="position:absolute;left:7116;top:1705;width:6;height:5" coordorigin="7116,1705" coordsize="6,5" path="m7118,1705l7117,1706,7116,1706,7117,1707,7118,1707,7119,1707,7120,1708,7119,1708,7119,1710,7119,1710,7120,1710,7121,1709,7123,1708,7122,1706,7120,1705,7118,1705e" filled="t" fillcolor="#231F20" stroked="f">
                <v:path arrowok="t"/>
                <v:fill/>
              </v:shape>
            </v:group>
            <v:group style="position:absolute;left:7112;top:1707;width:5;height:5" coordorigin="7112,1707" coordsize="5,5">
              <v:shape style="position:absolute;left:7112;top:1707;width:5;height:5" coordorigin="7112,1707" coordsize="5,5" path="m7113,1707l7112,1708,7112,1708,7114,1708,7115,1709,7115,1710,7114,1711,7114,1711,7114,1712,7115,1712,7117,1711,7117,1708,7116,1708,7114,1707,7113,1707e" filled="t" fillcolor="#231F20" stroked="f">
                <v:path arrowok="t"/>
                <v:fill/>
              </v:shape>
            </v:group>
            <v:group style="position:absolute;left:7122;top:1703;width:4;height:4" coordorigin="7122,1703" coordsize="4,4">
              <v:shape style="position:absolute;left:7122;top:1703;width:4;height:4" coordorigin="7122,1703" coordsize="4,4" path="m7127,1704l7124,1704,7125,1705,7124,1705,7124,1706,7124,1706,7124,1707,7126,1707,7126,1706,7127,1705,7127,1704e" filled="t" fillcolor="#231F20" stroked="f">
                <v:path arrowok="t"/>
                <v:fill/>
              </v:shape>
              <v:shape style="position:absolute;left:7122;top:1703;width:4;height:4" coordorigin="7122,1703" coordsize="4,4" path="m7124,1703l7123,1703,7123,1704,7122,1704,7123,1705,7124,1704,7127,1704,7126,1703,7124,1703e" filled="t" fillcolor="#231F20" stroked="f">
                <v:path arrowok="t"/>
                <v:fill/>
              </v:shape>
            </v:group>
            <v:group style="position:absolute;left:7127;top:1700;width:3;height:3" coordorigin="7127,1700" coordsize="3,3">
              <v:shape style="position:absolute;left:7127;top:1700;width:3;height:3" coordorigin="7127,1700" coordsize="3,3" path="m7129,1700l7129,1701,7127,1701,7127,1702,7128,1703,7129,1703,7129,1702,7130,1702,7130,1701,7130,1700,7129,1700,7129,1700e" filled="t" fillcolor="#231F20" stroked="f">
                <v:path arrowok="t"/>
                <v:fill/>
              </v:shape>
            </v:group>
            <v:group style="position:absolute;left:7128;top:1710;width:4;height:4" coordorigin="7128,1710" coordsize="4,4">
              <v:shape style="position:absolute;left:7128;top:1710;width:4;height:4" coordorigin="7128,1710" coordsize="4,4" path="m7131,1710l7130,1710,7130,1710,7129,1711,7129,1711,7128,1712,7128,1713,7129,1713,7130,1713,7130,1713,7130,1712,7131,1711,7131,1711,7131,1710,7130,1710,7130,1710,7131,1710,7131,1710e" filled="t" fillcolor="#231F20" stroked="f">
                <v:path arrowok="t"/>
                <v:fill/>
              </v:shape>
            </v:group>
            <v:group style="position:absolute;left:7124;top:1714;width:4;height:4" coordorigin="7124,1714" coordsize="4,4">
              <v:shape style="position:absolute;left:7124;top:1714;width:4;height:4" coordorigin="7124,1714" coordsize="4,4" path="m7128,1717l7125,1717,7126,1717,7126,1717,7126,1718,7127,1718,7128,1717,7128,1717e" filled="t" fillcolor="#231F20" stroked="f">
                <v:path arrowok="t"/>
                <v:fill/>
              </v:shape>
              <v:shape style="position:absolute;left:7124;top:1714;width:4;height:4" coordorigin="7124,1714" coordsize="4,4" path="m7126,1714l7125,1715,7124,1716,7124,1717,7124,1717,7125,1717,7128,1717,7127,1716,7128,1715,7128,1715,7128,1714,7126,1714e" filled="t" fillcolor="#231F20" stroked="f">
                <v:path arrowok="t"/>
                <v:fill/>
              </v:shape>
            </v:group>
            <v:group style="position:absolute;left:7113;top:1690;width:9;height:7" coordorigin="7113,1690" coordsize="9,7">
              <v:shape style="position:absolute;left:7113;top:1690;width:9;height:7" coordorigin="7113,1690" coordsize="9,7" path="m7114,1690l7113,1692,7114,1694,7114,1695,7116,1696,7117,1697,7119,1697,7120,1696,7121,1696,7122,1696,7121,1694,7118,1693,7116,1692,7115,1691,7114,1690e" filled="t" fillcolor="#00A650" stroked="f">
                <v:path arrowok="t"/>
                <v:fill/>
              </v:shape>
              <v:shape style="position:absolute;left:7113;top:1690;width:9;height:7" coordorigin="7113,1690" coordsize="9,7" path="m7121,1696l7120,1696,7121,1697,7121,1696e" filled="t" fillcolor="#00A65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487pt;margin-top:70.281616pt;width:126.8018pt;height:13.3694pt;mso-position-horizontal-relative:page;mso-position-vertical-relative:page;z-index:-3887" coordorigin="7850,1406" coordsize="2536,267">
            <v:group style="position:absolute;left:7860;top:1663;width:2516;height:2" coordorigin="7860,1663" coordsize="2516,2">
              <v:shape style="position:absolute;left:7860;top:1663;width:2516;height:2" coordorigin="7860,1663" coordsize="2516,0" path="m10376,1663l7860,1663e" filled="f" stroked="t" strokeweight=".9832pt" strokecolor="#D1D3D4">
                <v:path arrowok="t"/>
              </v:shape>
            </v:group>
            <v:group style="position:absolute;left:7864;top:1418;width:131;height:148" coordorigin="7864,1418" coordsize="131,148">
              <v:shape style="position:absolute;left:7864;top:1418;width:131;height:148" coordorigin="7864,1418" coordsize="131,148" path="m7910,1418l7865,1484,7864,1512,7870,1530,7882,1545,7899,1557,7922,1564,7951,1566,7969,1556,7970,1556,7919,1556,7900,1547,7886,1531,7879,1510,7876,1486,7881,1464,7891,1445,7908,1432,7932,1427,7966,1427,7961,1424,7939,1419,7910,1418e" filled="t" fillcolor="#231F20" stroked="f">
                <v:path arrowok="t"/>
                <v:fill/>
              </v:shape>
              <v:shape style="position:absolute;left:7864;top:1418;width:131;height:148" coordorigin="7864,1418" coordsize="131,148" path="m7995,1539l7983,1539,7985,1566,7995,1566,7995,1539e" filled="t" fillcolor="#231F20" stroked="f">
                <v:path arrowok="t"/>
                <v:fill/>
              </v:shape>
              <v:shape style="position:absolute;left:7864;top:1418;width:131;height:148" coordorigin="7864,1418" coordsize="131,148" path="m7995,1491l7932,1491,7932,1503,7982,1508,7978,1528,7966,1543,7947,1553,7919,1556,7970,1556,7983,1539,7995,1539,7995,1491e" filled="t" fillcolor="#231F20" stroked="f">
                <v:path arrowok="t"/>
                <v:fill/>
              </v:shape>
              <v:shape style="position:absolute;left:7864;top:1418;width:131;height:148" coordorigin="7864,1418" coordsize="131,148" path="m7966,1427l7932,1427,7956,1433,7972,1447,7979,1464,7988,1448,7978,1434,7966,1427e" filled="t" fillcolor="#231F20" stroked="f">
                <v:path arrowok="t"/>
                <v:fill/>
              </v:shape>
            </v:group>
            <v:group style="position:absolute;left:8015;top:1456;width:100;height:109" coordorigin="8015,1456" coordsize="100,109">
              <v:shape style="position:absolute;left:8015;top:1456;width:100;height:109" coordorigin="8015,1456" coordsize="100,109" path="m8060,1456l8040,1462,8026,1476,8017,1497,8015,1523,8021,1541,8033,1555,8054,1564,8083,1566,8100,1554,8102,1552,8044,1552,8031,1535,8027,1513,8028,1505,8034,1486,8050,1473,8076,1469,8096,1469,8084,1461,8060,1456e" filled="t" fillcolor="#231F20" stroked="f">
                <v:path arrowok="t"/>
                <v:fill/>
              </v:shape>
              <v:shape style="position:absolute;left:8015;top:1456;width:100;height:109" coordorigin="8015,1456" coordsize="100,109" path="m8096,1469l8076,1469,8090,1480,8098,1500,8100,1527,8091,1542,8073,1551,8044,1552,8102,1552,8111,1535,8115,1513,8112,1492,8102,1473,8096,1469e" filled="t" fillcolor="#231F20" stroked="f">
                <v:path arrowok="t"/>
                <v:fill/>
              </v:shape>
            </v:group>
            <v:group style="position:absolute;left:8130;top:1456;width:94;height:151" coordorigin="8130,1456" coordsize="94,151">
              <v:shape style="position:absolute;left:8130;top:1456;width:94;height:151" coordorigin="8130,1456" coordsize="94,151" path="m8146,1576l8134,1582,8144,1597,8163,1605,8190,1607,8210,1598,8211,1597,8163,1597,8149,1592,8146,1576e" filled="t" fillcolor="#231F20" stroked="f">
                <v:path arrowok="t"/>
                <v:fill/>
              </v:shape>
              <v:shape style="position:absolute;left:8130;top:1456;width:94;height:151" coordorigin="8130,1456" coordsize="94,151" path="m8224,1543l8211,1543,8209,1574,8199,1591,8177,1597,8211,1597,8221,1581,8224,1558,8224,1543e" filled="t" fillcolor="#231F20" stroked="f">
                <v:path arrowok="t"/>
                <v:fill/>
              </v:shape>
              <v:shape style="position:absolute;left:8130;top:1456;width:94;height:151" coordorigin="8130,1456" coordsize="94,151" path="m8172,1456l8153,1462,8140,1476,8132,1497,8130,1525,8138,1546,8154,1559,8177,1565,8198,1558,8202,1553,8172,1553,8155,1545,8146,1527,8143,1500,8150,1484,8166,1474,8194,1472,8207,1472,8195,1461,8172,1456e" filled="t" fillcolor="#231F20" stroked="f">
                <v:path arrowok="t"/>
                <v:fill/>
              </v:shape>
              <v:shape style="position:absolute;left:8130;top:1456;width:94;height:151" coordorigin="8130,1456" coordsize="94,151" path="m8207,1472l8194,1472,8207,1489,8211,1511,8208,1530,8195,1547,8172,1553,8202,1553,8211,1543,8224,1543,8224,1478,8211,1478,8209,1474,8207,1472e" filled="t" fillcolor="#231F20" stroked="f">
                <v:path arrowok="t"/>
                <v:fill/>
              </v:shape>
              <v:shape style="position:absolute;left:8130;top:1456;width:94;height:151" coordorigin="8130,1456" coordsize="94,151" path="m8224,1459l8211,1459,8211,1478,8224,1478,8224,1459e" filled="t" fillcolor="#231F20" stroked="f">
                <v:path arrowok="t"/>
                <v:fill/>
              </v:shape>
            </v:group>
            <v:group style="position:absolute;left:8256;top:1418;width:2;height:147" coordorigin="8256,1418" coordsize="2,147">
              <v:shape style="position:absolute;left:8256;top:1418;width:2;height:147" coordorigin="8256,1418" coordsize="0,147" path="m8256,1418l8256,1566e" filled="f" stroked="t" strokeweight=".7504pt" strokecolor="#231F20">
                <v:path arrowok="t"/>
              </v:shape>
            </v:group>
            <v:group style="position:absolute;left:8284;top:1457;width:93;height:112" coordorigin="8284,1457" coordsize="93,112">
              <v:shape style="position:absolute;left:8284;top:1457;width:93;height:112" coordorigin="8284,1457" coordsize="93,112" path="m8321,1457l8303,1465,8291,1480,8285,1502,8284,1529,8292,1550,8307,1564,8330,1569,8353,1564,8365,1554,8313,1554,8299,1537,8295,1516,8377,1512,8376,1505,8364,1505,8295,1503,8301,1486,8316,1473,8342,1469,8359,1469,8347,1461,8321,1457e" filled="t" fillcolor="#231F20" stroked="f">
                <v:path arrowok="t"/>
                <v:fill/>
              </v:shape>
              <v:shape style="position:absolute;left:8284;top:1457;width:93;height:112" coordorigin="8284,1457" coordsize="93,112" path="m8376,1531l8357,1545,8341,1553,8313,1554,8365,1554,8368,1551,8376,1531e" filled="t" fillcolor="#231F20" stroked="f">
                <v:path arrowok="t"/>
                <v:fill/>
              </v:shape>
              <v:shape style="position:absolute;left:8284;top:1457;width:93;height:112" coordorigin="8284,1457" coordsize="93,112" path="m8359,1469l8342,1469,8358,1484,8364,1505,8376,1505,8374,1491,8364,1473,8359,1469e" filled="t" fillcolor="#231F20" stroked="f">
                <v:path arrowok="t"/>
                <v:fill/>
              </v:shape>
            </v:group>
            <v:group style="position:absolute;left:8392;top:1418;width:96;height:150" coordorigin="8392,1418" coordsize="96,150">
              <v:shape style="position:absolute;left:8392;top:1418;width:96;height:150" coordorigin="8392,1418" coordsize="96,150" path="m8427,1457l8392,1532,8401,1551,8418,1564,8443,1569,8463,1561,8465,1558,8438,1558,8431,1557,8415,1548,8406,1529,8404,1502,8410,1485,8426,1473,8454,1471,8469,1471,8468,1469,8452,1460,8427,1457e" filled="t" fillcolor="#231F20" stroked="f">
                <v:path arrowok="t"/>
                <v:fill/>
              </v:shape>
              <v:shape style="position:absolute;left:8392;top:1418;width:96;height:150" coordorigin="8392,1418" coordsize="96,150" path="m8488,1546l8476,1546,8476,1566,8488,1566,8488,1546e" filled="t" fillcolor="#231F20" stroked="f">
                <v:path arrowok="t"/>
                <v:fill/>
              </v:shape>
              <v:shape style="position:absolute;left:8392;top:1418;width:96;height:150" coordorigin="8392,1418" coordsize="96,150" path="m8469,1471l8454,1471,8466,1483,8472,1504,8472,1533,8460,1551,8438,1558,8465,1558,8476,1546,8488,1546,8488,1480,8475,1480,8469,1471e" filled="t" fillcolor="#231F20" stroked="f">
                <v:path arrowok="t"/>
                <v:fill/>
              </v:shape>
              <v:shape style="position:absolute;left:8392;top:1418;width:96;height:150" coordorigin="8392,1418" coordsize="96,150" path="m8488,1418l8475,1418,8475,1480,8488,1480,8488,1418e" filled="t" fillcolor="#231F20" stroked="f">
                <v:path arrowok="t"/>
                <v:fill/>
              </v:shape>
            </v:group>
            <v:group style="position:absolute;left:8511;top:1418;width:96;height:150" coordorigin="8511,1418" coordsize="96,150">
              <v:shape style="position:absolute;left:8511;top:1418;width:96;height:150" coordorigin="8511,1418" coordsize="96,150" path="m8545,1457l8511,1532,8520,1551,8536,1564,8561,1569,8581,1561,8584,1558,8556,1558,8550,1557,8534,1548,8525,1529,8522,1502,8529,1485,8545,1473,8572,1471,8588,1471,8587,1469,8571,1460,8545,1457e" filled="t" fillcolor="#231F20" stroked="f">
                <v:path arrowok="t"/>
                <v:fill/>
              </v:shape>
              <v:shape style="position:absolute;left:8511;top:1418;width:96;height:150" coordorigin="8511,1418" coordsize="96,150" path="m8607,1546l8595,1546,8595,1566,8607,1566,8607,1546e" filled="t" fillcolor="#231F20" stroked="f">
                <v:path arrowok="t"/>
                <v:fill/>
              </v:shape>
              <v:shape style="position:absolute;left:8511;top:1418;width:96;height:150" coordorigin="8511,1418" coordsize="96,150" path="m8588,1471l8572,1471,8584,1483,8590,1504,8590,1533,8579,1551,8556,1558,8584,1558,8594,1546,8607,1546,8607,1480,8594,1480,8588,1471e" filled="t" fillcolor="#231F20" stroked="f">
                <v:path arrowok="t"/>
                <v:fill/>
              </v:shape>
              <v:shape style="position:absolute;left:8511;top:1418;width:96;height:150" coordorigin="8511,1418" coordsize="96,150" path="m8607,1418l8594,1418,8594,1480,8607,1480,8607,1418e" filled="t" fillcolor="#231F20" stroked="f">
                <v:path arrowok="t"/>
                <v:fill/>
              </v:shape>
            </v:group>
            <v:group style="position:absolute;left:8685;top:1416;width:130;height:152" coordorigin="8685,1416" coordsize="130,152">
              <v:shape style="position:absolute;left:8685;top:1416;width:130;height:152" coordorigin="8685,1416" coordsize="130,152" path="m8741,1416l8694,1454,8685,1501,8689,1522,8699,1541,8713,1555,8734,1565,8760,1569,8781,1563,8790,1556,8746,1556,8725,1549,8710,1534,8701,1514,8698,1491,8701,1472,8708,1455,8722,1441,8743,1433,8773,1431,8794,1431,8788,1426,8767,1418,8741,1416e" filled="t" fillcolor="#231F20" stroked="f">
                <v:path arrowok="t"/>
                <v:fill/>
              </v:shape>
              <v:shape style="position:absolute;left:8685;top:1416;width:130;height:152" coordorigin="8685,1416" coordsize="130,152" path="m8815,1510l8798,1523,8788,1540,8771,1552,8746,1556,8790,1556,8798,1551,8809,1533,8815,1510e" filled="t" fillcolor="#231F20" stroked="f">
                <v:path arrowok="t"/>
                <v:fill/>
              </v:shape>
              <v:shape style="position:absolute;left:8685;top:1416;width:130;height:152" coordorigin="8685,1416" coordsize="130,152" path="m8794,1431l8773,1431,8789,1443,8799,1463,8812,1456,8803,1438,8794,1431e" filled="t" fillcolor="#231F20" stroked="f">
                <v:path arrowok="t"/>
                <v:fill/>
              </v:shape>
            </v:group>
            <v:group style="position:absolute;left:8822;top:1459;width:95;height:146" coordorigin="8822,1459" coordsize="95,146">
              <v:shape style="position:absolute;left:8822;top:1459;width:95;height:146" coordorigin="8822,1459" coordsize="95,146" path="m8833,1593l8833,1604,8835,1605,8838,1605,8843,1605,8859,1605,8863,1600,8866,1594,8839,1594,8836,1594,8833,1593e" filled="t" fillcolor="#231F20" stroked="f">
                <v:path arrowok="t"/>
                <v:fill/>
              </v:shape>
              <v:shape style="position:absolute;left:8822;top:1459;width:95;height:146" coordorigin="8822,1459" coordsize="95,146" path="m8836,1459l8822,1459,8865,1565,8860,1578,8856,1587,8853,1594,8866,1594,8871,1582,8883,1550,8871,1550,8836,1459e" filled="t" fillcolor="#231F20" stroked="f">
                <v:path arrowok="t"/>
                <v:fill/>
              </v:shape>
              <v:shape style="position:absolute;left:8822;top:1459;width:95;height:146" coordorigin="8822,1459" coordsize="95,146" path="m8917,1459l8904,1459,8871,1550,8883,1550,8917,1459e" filled="t" fillcolor="#231F20" stroked="f">
                <v:path arrowok="t"/>
                <v:fill/>
              </v:shape>
            </v:group>
            <v:group style="position:absolute;left:8930;top:1456;width:147;height:110" coordorigin="8930,1456" coordsize="147,110">
              <v:shape style="position:absolute;left:8930;top:1456;width:147;height:110" coordorigin="8930,1456" coordsize="147,110" path="m8942,1459l8930,1459,8930,1566,8943,1566,8944,1493,8952,1477,8942,1477,8942,1459e" filled="t" fillcolor="#231F20" stroked="f">
                <v:path arrowok="t"/>
                <v:fill/>
              </v:shape>
              <v:shape style="position:absolute;left:8930;top:1456;width:147;height:110" coordorigin="8930,1456" coordsize="147,110" path="m9005,1467l8991,1467,8997,1479,8997,1493,8997,1566,9010,1566,9011,1496,9018,1477,9008,1477,9005,1467e" filled="t" fillcolor="#231F20" stroked="f">
                <v:path arrowok="t"/>
                <v:fill/>
              </v:shape>
              <v:shape style="position:absolute;left:8930;top:1456;width:147;height:110" coordorigin="8930,1456" coordsize="147,110" path="m9067,1467l9057,1467,9064,1477,9064,1566,9077,1566,9075,1479,9067,1467e" filled="t" fillcolor="#231F20" stroked="f">
                <v:path arrowok="t"/>
                <v:fill/>
              </v:shape>
              <v:shape style="position:absolute;left:8930;top:1456;width:147;height:110" coordorigin="8930,1456" coordsize="147,110" path="m8991,1456l8976,1456,8956,1462,8942,1477,8952,1477,8954,1474,8975,1467,9005,1467,9004,1463,8991,1456e" filled="t" fillcolor="#231F20" stroked="f">
                <v:path arrowok="t"/>
                <v:fill/>
              </v:shape>
              <v:shape style="position:absolute;left:8930;top:1456;width:147;height:110" coordorigin="8930,1456" coordsize="147,110" path="m9042,1456l9028,1456,9014,1463,9008,1477,9018,1477,9018,1476,9039,1467,9067,1467,9064,1462,9042,1456e" filled="t" fillcolor="#231F20" stroked="f">
                <v:path arrowok="t"/>
                <v:fill/>
              </v:shape>
            </v:group>
            <v:group style="position:absolute;left:9102;top:1458;width:53;height:107" coordorigin="9102,1458" coordsize="53,107">
              <v:shape style="position:absolute;left:9102;top:1458;width:53;height:107" coordorigin="9102,1458" coordsize="53,107" path="m9114,1459l9102,1459,9102,1566,9115,1566,9119,1491,9125,1484,9114,1484,9114,1459e" filled="t" fillcolor="#231F20" stroked="f">
                <v:path arrowok="t"/>
                <v:fill/>
              </v:shape>
              <v:shape style="position:absolute;left:9102;top:1458;width:53;height:107" coordorigin="9102,1458" coordsize="53,107" path="m9144,1458l9126,1467,9114,1484,9125,1484,9133,1476,9154,1471,9144,1458e" filled="t" fillcolor="#231F20" stroked="f">
                <v:path arrowok="t"/>
                <v:fill/>
              </v:shape>
            </v:group>
            <v:group style="position:absolute;left:9167;top:1459;width:86;height:110" coordorigin="9167,1459" coordsize="86,110">
              <v:shape style="position:absolute;left:9167;top:1459;width:86;height:110" coordorigin="9167,1459" coordsize="86,110" path="m9180,1459l9167,1459,9170,1548,9183,1563,9207,1569,9227,1562,9231,1558,9207,1558,9186,1550,9180,1529,9180,1459e" filled="t" fillcolor="#231F20" stroked="f">
                <v:path arrowok="t"/>
                <v:fill/>
              </v:shape>
              <v:shape style="position:absolute;left:9167;top:1459;width:86;height:110" coordorigin="9167,1459" coordsize="86,110" path="m9253,1547l9241,1547,9241,1566,9253,1566,9253,1547e" filled="t" fillcolor="#231F20" stroked="f">
                <v:path arrowok="t"/>
                <v:fill/>
              </v:shape>
              <v:shape style="position:absolute;left:9167;top:1459;width:86;height:110" coordorigin="9167,1459" coordsize="86,110" path="m9253,1459l9240,1459,9238,1532,9227,1550,9207,1558,9231,1558,9241,1547,9253,1547,9253,1459e" filled="t" fillcolor="#231F20" stroked="f">
                <v:path arrowok="t"/>
                <v:fill/>
              </v:shape>
            </v:group>
            <v:group style="position:absolute;left:9332;top:1418;width:104;height:150" coordorigin="9332,1418" coordsize="104,150">
              <v:shape style="position:absolute;left:9332;top:1418;width:104;height:150" coordorigin="9332,1418" coordsize="104,150" path="m9369,1457l9354,1462,9342,1475,9334,1498,9332,1531,9341,1550,9357,1564,9380,1569,9393,1569,9407,1564,9413,1551,9436,1551,9436,1550,9383,1550,9374,1549,9358,1535,9353,1513,9357,1495,9370,1481,9397,1478,9436,1478,9436,1473,9412,1473,9409,1469,9393,1459,9369,1457e" filled="t" fillcolor="#231F20" stroked="f">
                <v:path arrowok="t"/>
                <v:fill/>
              </v:shape>
              <v:shape style="position:absolute;left:9332;top:1418;width:104;height:150" coordorigin="9332,1418" coordsize="104,150" path="m9436,1551l9413,1551,9413,1566,9436,1566,9436,1551e" filled="t" fillcolor="#231F20" stroked="f">
                <v:path arrowok="t"/>
                <v:fill/>
              </v:shape>
              <v:shape style="position:absolute;left:9332;top:1418;width:104;height:150" coordorigin="9332,1418" coordsize="104,150" path="m9436,1478l9397,1478,9409,1493,9412,1522,9403,1542,9383,1550,9436,1550,9436,1478e" filled="t" fillcolor="#231F20" stroked="f">
                <v:path arrowok="t"/>
                <v:fill/>
              </v:shape>
              <v:shape style="position:absolute;left:9332;top:1418;width:104;height:150" coordorigin="9332,1418" coordsize="104,150" path="m9436,1418l9412,1418,9412,1473,9436,1473,9436,1418e" filled="t" fillcolor="#231F20" stroked="f">
                <v:path arrowok="t"/>
                <v:fill/>
              </v:shape>
            </v:group>
            <v:group style="position:absolute;left:9462;top:1418;width:24;height:147" coordorigin="9462,1418" coordsize="24,147">
              <v:shape style="position:absolute;left:9462;top:1418;width:24;height:147" coordorigin="9462,1418" coordsize="24,147" path="m9485,1459l9462,1459,9462,1566,9485,1566,9485,1459e" filled="t" fillcolor="#231F20" stroked="f">
                <v:path arrowok="t"/>
                <v:fill/>
              </v:shape>
              <v:shape style="position:absolute;left:9462;top:1418;width:24;height:147" coordorigin="9462,1418" coordsize="24,147" path="m9485,1418l9462,1418,9462,1441,9485,1441,9485,1418e" filled="t" fillcolor="#231F20" stroked="f">
                <v:path arrowok="t"/>
                <v:fill/>
              </v:shape>
            </v:group>
            <v:group style="position:absolute;left:9506;top:1460;width:106;height:108" coordorigin="9506,1460" coordsize="106,108">
              <v:shape style="position:absolute;left:9506;top:1460;width:106;height:108" coordorigin="9506,1460" coordsize="106,108" path="m9539,1460l9521,1471,9510,1489,9506,1512,9506,1520,9512,1540,9524,1555,9544,1565,9571,1568,9589,1561,9599,1550,9557,1550,9542,1543,9533,1525,9532,1497,9544,1482,9570,1476,9600,1476,9591,1468,9569,1461,9539,1460e" filled="t" fillcolor="#231F20" stroked="f">
                <v:path arrowok="t"/>
                <v:fill/>
              </v:shape>
              <v:shape style="position:absolute;left:9506;top:1460;width:106;height:108" coordorigin="9506,1460" coordsize="106,108" path="m9600,1476l9570,1476,9585,1490,9590,1512,9589,1524,9579,1542,9557,1550,9599,1550,9603,1546,9610,1525,9612,1497,9605,1480,9600,1476e" filled="t" fillcolor="#231F20" stroked="f">
                <v:path arrowok="t"/>
                <v:fill/>
              </v:shape>
            </v:group>
            <v:group style="position:absolute;left:9630;top:1457;width:102;height:150" coordorigin="9630,1457" coordsize="102,150">
              <v:shape style="position:absolute;left:9630;top:1457;width:102;height:150" coordorigin="9630,1457" coordsize="102,150" path="m9656,1575l9635,1585,9647,1599,9667,1606,9694,1607,9715,1599,9722,1591,9669,1591,9658,1588,9656,1575e" filled="t" fillcolor="#231F20" stroked="f">
                <v:path arrowok="t"/>
                <v:fill/>
              </v:shape>
              <v:shape style="position:absolute;left:9630;top:1457;width:102;height:150" coordorigin="9630,1457" coordsize="102,150" path="m9732,1547l9709,1547,9709,1581,9700,1591,9722,1591,9728,1583,9732,1561,9732,1547e" filled="t" fillcolor="#231F20" stroked="f">
                <v:path arrowok="t"/>
                <v:fill/>
              </v:shape>
              <v:shape style="position:absolute;left:9630;top:1457;width:102;height:150" coordorigin="9630,1457" coordsize="102,150" path="m9671,1457l9653,1463,9640,1477,9632,1498,9630,1526,9638,1547,9653,1561,9676,1566,9689,1566,9702,1559,9708,1547,9732,1547,9732,1543,9666,1543,9656,1527,9653,1500,9663,1482,9687,1475,9732,1475,9732,1474,9709,1474,9707,1472,9694,1460,9671,1457e" filled="t" fillcolor="#231F20" stroked="f">
                <v:path arrowok="t"/>
                <v:fill/>
              </v:shape>
              <v:shape style="position:absolute;left:9630;top:1457;width:102;height:150" coordorigin="9630,1457" coordsize="102,150" path="m9732,1475l9687,1475,9703,1488,9709,1510,9705,1527,9693,1540,9666,1543,9732,1543,9732,1475e" filled="t" fillcolor="#231F20" stroked="f">
                <v:path arrowok="t"/>
                <v:fill/>
              </v:shape>
              <v:shape style="position:absolute;left:9630;top:1457;width:102;height:150" coordorigin="9630,1457" coordsize="102,150" path="m9732,1459l9709,1459,9709,1474,9732,1474,9732,1459e" filled="t" fillcolor="#231F20" stroked="f">
                <v:path arrowok="t"/>
                <v:fill/>
              </v:shape>
            </v:group>
            <v:group style="position:absolute;left:9753;top:1458;width:99;height:111" coordorigin="9753,1458" coordsize="99,111">
              <v:shape style="position:absolute;left:9753;top:1458;width:99;height:111" coordorigin="9753,1458" coordsize="99,111" path="m9789,1458l9773,1466,9761,1482,9755,1504,9753,1533,9763,1552,9780,1564,9803,1569,9825,1564,9842,1552,9843,1550,9817,1550,9799,1550,9780,1539,9774,1519,9851,1503,9774,1503,9775,1487,9786,1475,9838,1475,9834,1470,9815,1461,9789,1458e" filled="t" fillcolor="#231F20" stroked="f">
                <v:path arrowok="t"/>
                <v:fill/>
              </v:shape>
              <v:shape style="position:absolute;left:9753;top:1458;width:99;height:111" coordorigin="9753,1458" coordsize="99,111" path="m9851,1532l9829,1532,9825,1544,9817,1550,9843,1550,9851,1532e" filled="t" fillcolor="#231F20" stroked="f">
                <v:path arrowok="t"/>
                <v:fill/>
              </v:shape>
              <v:shape style="position:absolute;left:9753;top:1458;width:99;height:111" coordorigin="9753,1458" coordsize="99,111" path="m9838,1475l9818,1475,9828,1488,9829,1503,9851,1503,9853,1503,9847,1485,9838,1475e" filled="t" fillcolor="#231F20" stroked="f">
                <v:path arrowok="t"/>
                <v:fill/>
              </v:shape>
            </v:group>
            <v:group style="position:absolute;left:9883;top:1418;width:2;height:147" coordorigin="9883,1418" coordsize="2,147">
              <v:shape style="position:absolute;left:9883;top:1418;width:2;height:147" coordorigin="9883,1418" coordsize="0,147" path="m9883,1418l9883,1566e" filled="f" stroked="t" strokeweight="1.2764pt" strokecolor="#231F20">
                <v:path arrowok="t"/>
              </v:shape>
            </v:group>
            <v:group style="position:absolute;left:9916;top:1456;width:105;height:113" coordorigin="9916,1456" coordsize="105,113">
              <v:shape style="position:absolute;left:9916;top:1456;width:105;height:113" coordorigin="9916,1456" coordsize="105,113" path="m9973,1501l9955,1504,9936,1508,9921,1520,9916,1547,9929,1563,9951,1569,9964,1569,9979,1565,9988,1556,10021,1556,10021,1550,9952,1550,9938,1547,9938,1524,9947,1520,9957,1519,9968,1517,9979,1517,9986,1512,10008,1512,10008,1503,9988,1503,9973,1501e" filled="t" fillcolor="#231F20" stroked="f">
                <v:path arrowok="t"/>
                <v:fill/>
              </v:shape>
              <v:shape style="position:absolute;left:9916;top:1456;width:105;height:113" coordorigin="9916,1456" coordsize="105,113" path="m10021,1556l9988,1556,9990,1565,9997,1569,10010,1569,10018,1567,10021,1566,10021,1556e" filled="t" fillcolor="#231F20" stroked="f">
                <v:path arrowok="t"/>
                <v:fill/>
              </v:shape>
              <v:shape style="position:absolute;left:9916;top:1456;width:105;height:113" coordorigin="9916,1456" coordsize="105,113" path="m10008,1512l9986,1512,9986,1545,9970,1550,10011,1550,10010,1548,10010,1542,10008,1512e" filled="t" fillcolor="#231F20" stroked="f">
                <v:path arrowok="t"/>
                <v:fill/>
              </v:shape>
              <v:shape style="position:absolute;left:9916;top:1456;width:105;height:113" coordorigin="9916,1456" coordsize="105,113" path="m10021,1550l10019,1550,10021,1550,10021,1550e" filled="t" fillcolor="#231F20" stroked="f">
                <v:path arrowok="t"/>
                <v:fill/>
              </v:shape>
              <v:shape style="position:absolute;left:9916;top:1456;width:105;height:113" coordorigin="9916,1456" coordsize="105,113" path="m9979,1517l9968,1517,9979,1517,9979,1517e" filled="t" fillcolor="#231F20" stroked="f">
                <v:path arrowok="t"/>
                <v:fill/>
              </v:shape>
              <v:shape style="position:absolute;left:9916;top:1456;width:105;height:113" coordorigin="9916,1456" coordsize="105,113" path="m10006,1475l9975,1475,9988,1477,9988,1503,10008,1503,10006,1475e" filled="t" fillcolor="#231F20" stroked="f">
                <v:path arrowok="t"/>
                <v:fill/>
              </v:shape>
              <v:shape style="position:absolute;left:9916;top:1456;width:105;height:113" coordorigin="9916,1456" coordsize="105,113" path="m9967,1456l9944,1459,9927,1470,9919,1492,9942,1492,9943,1480,9952,1475,10006,1475,10006,1473,9990,1460,9967,1456e" filled="t" fillcolor="#231F20" stroked="f">
                <v:path arrowok="t"/>
                <v:fill/>
              </v:shape>
            </v:group>
            <v:group style="position:absolute;left:10030;top:1460;width:101;height:108" coordorigin="10030,1460" coordsize="101,108">
              <v:shape style="position:absolute;left:10030;top:1460;width:101;height:108" coordorigin="10030,1460" coordsize="101,108" path="m10061,1460l10044,1472,10034,1491,10030,1514,10034,1536,10044,1553,10062,1564,10088,1568,10109,1562,10123,1548,10124,1545,10092,1545,10066,1544,10057,1527,10055,1499,10067,1479,10083,1475,10122,1475,10112,1466,10091,1460,10061,1460e" filled="t" fillcolor="#231F20" stroked="f">
                <v:path arrowok="t"/>
                <v:fill/>
              </v:shape>
              <v:shape style="position:absolute;left:10030;top:1460;width:101;height:108" coordorigin="10030,1460" coordsize="101,108" path="m10131,1526l10105,1535,10092,1545,10124,1545,10131,1526e" filled="t" fillcolor="#231F20" stroked="f">
                <v:path arrowok="t"/>
                <v:fill/>
              </v:shape>
              <v:shape style="position:absolute;left:10030;top:1460;width:101;height:108" coordorigin="10030,1460" coordsize="101,108" path="m10122,1475l10096,1475,10105,1482,10107,1495,10131,1493,10125,1477,10122,1475e" filled="t" fillcolor="#231F20" stroked="f">
                <v:path arrowok="t"/>
                <v:fill/>
              </v:shape>
            </v:group>
            <v:group style="position:absolute;left:10150;top:1418;width:94;height:147" coordorigin="10150,1418" coordsize="94,147">
              <v:shape style="position:absolute;left:10150;top:1418;width:94;height:147" coordorigin="10150,1418" coordsize="94,147" path="m10174,1418l10150,1418,10150,1566,10174,1566,10174,1487,10184,1475,10239,1475,10238,1473,10174,1473,10174,1418e" filled="t" fillcolor="#231F20" stroked="f">
                <v:path arrowok="t"/>
                <v:fill/>
              </v:shape>
              <v:shape style="position:absolute;left:10150;top:1418;width:94;height:147" coordorigin="10150,1418" coordsize="94,147" path="m10239,1475l10213,1475,10220,1482,10220,1499,10220,1566,10244,1566,10241,1477,10239,1475e" filled="t" fillcolor="#231F20" stroked="f">
                <v:path arrowok="t"/>
                <v:fill/>
              </v:shape>
              <v:shape style="position:absolute;left:10150;top:1418;width:94;height:147" coordorigin="10150,1418" coordsize="94,147" path="m10206,1456l10192,1456,10180,1463,10174,1473,10238,1473,10228,1462,10206,1456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463898pt;margin-top:58.039116pt;width:46.4469pt;height:9.081602pt;mso-position-horizontal-relative:page;mso-position-vertical-relative:page;z-index:-3886" coordorigin="7849,1161" coordsize="929,182">
            <v:group style="position:absolute;left:7859;top:1171;width:135;height:159" coordorigin="7859,1171" coordsize="135,159">
              <v:shape style="position:absolute;left:7859;top:1171;width:135;height:159" coordorigin="7859,1171" coordsize="135,159" path="m7894,1171l7859,1171,7859,1330,7894,1330,7894,1261,7994,1261,7994,1232,7894,1232,7894,1171e" filled="t" fillcolor="#004681" stroked="f">
                <v:path arrowok="t"/>
                <v:fill/>
              </v:shape>
              <v:shape style="position:absolute;left:7859;top:1171;width:135;height:159" coordorigin="7859,1171" coordsize="135,159" path="m7994,1261l7959,1261,7959,1330,7994,1330,7994,1261e" filled="t" fillcolor="#004681" stroked="f">
                <v:path arrowok="t"/>
                <v:fill/>
              </v:shape>
              <v:shape style="position:absolute;left:7859;top:1171;width:135;height:159" coordorigin="7859,1171" coordsize="135,159" path="m7994,1171l7959,1171,7959,1232,7994,1232,7994,1171e" filled="t" fillcolor="#004681" stroked="f">
                <v:path arrowok="t"/>
                <v:fill/>
              </v:shape>
            </v:group>
            <v:group style="position:absolute;left:8025;top:1171;width:121;height:159" coordorigin="8025,1171" coordsize="121,159">
              <v:shape style="position:absolute;left:8025;top:1171;width:121;height:159" coordorigin="8025,1171" coordsize="121,159" path="m8144,1171l8025,1171,8025,1330,8146,1330,8146,1301,8060,1301,8060,1262,8137,1262,8137,1234,8060,1234,8060,1200,8144,1200,8144,1171e" filled="t" fillcolor="#004681" stroked="f">
                <v:path arrowok="t"/>
                <v:fill/>
              </v:shape>
            </v:group>
            <v:group style="position:absolute;left:8169;top:1171;width:141;height:159" coordorigin="8169,1171" coordsize="141,159">
              <v:shape style="position:absolute;left:8169;top:1171;width:141;height:159" coordorigin="8169,1171" coordsize="141,159" path="m8238,1171l8169,1171,8169,1330,8257,1328,8277,1320,8291,1307,8295,1301,8204,1301,8204,1200,8297,1200,8294,1195,8279,1182,8260,1173,8238,1171e" filled="t" fillcolor="#004681" stroked="f">
                <v:path arrowok="t"/>
                <v:fill/>
              </v:shape>
              <v:shape style="position:absolute;left:8169;top:1171;width:141;height:159" coordorigin="8169,1171" coordsize="141,159" path="m8297,1200l8204,1200,8246,1202,8263,1212,8273,1231,8275,1256,8269,1282,8254,1296,8236,1301,8295,1301,8302,1289,8308,1266,8310,1239,8305,1215,8297,1200e" filled="t" fillcolor="#004681" stroked="f">
                <v:path arrowok="t"/>
                <v:fill/>
              </v:shape>
            </v:group>
            <v:group style="position:absolute;left:8335;top:1171;width:141;height:159" coordorigin="8335,1171" coordsize="141,159">
              <v:shape style="position:absolute;left:8335;top:1171;width:141;height:159" coordorigin="8335,1171" coordsize="141,159" path="m8404,1171l8335,1171,8335,1330,8423,1328,8442,1320,8457,1307,8461,1301,8370,1301,8370,1200,8463,1200,8460,1195,8445,1182,8426,1173,8404,1171e" filled="t" fillcolor="#004681" stroked="f">
                <v:path arrowok="t"/>
                <v:fill/>
              </v:shape>
              <v:shape style="position:absolute;left:8335;top:1171;width:141;height:159" coordorigin="8335,1171" coordsize="141,159" path="m8463,1200l8370,1200,8411,1202,8429,1212,8438,1231,8441,1256,8435,1282,8420,1296,8401,1301,8461,1301,8468,1289,8474,1266,8476,1239,8471,1215,8463,1200e" filled="t" fillcolor="#004681" stroked="f">
                <v:path arrowok="t"/>
                <v:fill/>
              </v:shape>
            </v:group>
            <v:group style="position:absolute;left:8501;top:1171;width:113;height:159" coordorigin="8501,1171" coordsize="113,159">
              <v:shape style="position:absolute;left:8501;top:1171;width:113;height:159" coordorigin="8501,1171" coordsize="113,159" path="m8536,1171l8501,1171,8501,1330,8613,1330,8613,1301,8536,1301,8536,1171e" filled="t" fillcolor="#004681" stroked="f">
                <v:path arrowok="t"/>
                <v:fill/>
              </v:shape>
            </v:group>
            <v:group style="position:absolute;left:8632;top:1171;width:136;height:162" coordorigin="8632,1171" coordsize="136,162">
              <v:shape style="position:absolute;left:8632;top:1171;width:136;height:162" coordorigin="8632,1171" coordsize="136,162" path="m8667,1171l8632,1171,8633,1279,8688,1331,8718,1333,8739,1326,8755,1313,8760,1303,8688,1303,8671,1290,8667,1270,8667,1171e" filled="t" fillcolor="#004681" stroked="f">
                <v:path arrowok="t"/>
                <v:fill/>
              </v:shape>
              <v:shape style="position:absolute;left:8632;top:1171;width:136;height:162" coordorigin="8632,1171" coordsize="136,162" path="m8768,1171l8733,1171,8730,1288,8717,1300,8688,1303,8760,1303,8765,1294,8768,1270,8768,117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42.195282pt;margin-top:57.849316pt;width:56.156214pt;height:9.312755pt;mso-position-horizontal-relative:page;mso-position-vertical-relative:page;z-index:-3885" coordorigin="8844,1157" coordsize="1123,186">
            <v:group style="position:absolute;left:8854;top:1169;width:148;height:165" coordorigin="8854,1169" coordsize="148,165">
              <v:shape style="position:absolute;left:8854;top:1169;width:148;height:165" coordorigin="8854,1169" coordsize="148,165" path="m8913,1169l8864,1207,8854,1252,8856,1274,8893,1323,8941,1333,8959,1327,8976,1312,9002,1312,9002,1304,8931,1304,8912,1299,8899,1286,8892,1265,8890,1237,8897,1217,8912,1202,8936,1196,8989,1196,8981,1186,8963,1176,8941,1170,8913,1169e" filled="t" fillcolor="#004681" stroked="f">
                <v:path arrowok="t"/>
                <v:fill/>
              </v:shape>
              <v:shape style="position:absolute;left:8854;top:1169;width:148;height:165" coordorigin="8854,1169" coordsize="148,165" path="m9002,1312l8976,1312,8980,1330,9002,1330,9002,1312e" filled="t" fillcolor="#004681" stroked="f">
                <v:path arrowok="t"/>
                <v:fill/>
              </v:shape>
              <v:shape style="position:absolute;left:8854;top:1169;width:148;height:165" coordorigin="8854,1169" coordsize="148,165" path="m9002,1244l8935,1244,8935,1270,8967,1284,8954,1299,8931,1304,9002,1304,9002,1244e" filled="t" fillcolor="#004681" stroked="f">
                <v:path arrowok="t"/>
                <v:fill/>
              </v:shape>
              <v:shape style="position:absolute;left:8854;top:1169;width:148;height:165" coordorigin="8854,1169" coordsize="148,165" path="m8989,1196l8936,1196,8955,1204,8966,1223,8999,1219,8993,1201,8989,1196e" filled="t" fillcolor="#004681" stroked="f">
                <v:path arrowok="t"/>
                <v:fill/>
              </v:shape>
            </v:group>
            <v:group style="position:absolute;left:9023;top:1167;width:155;height:167" coordorigin="9023,1167" coordsize="155,167">
              <v:shape style="position:absolute;left:9023;top:1167;width:155;height:167" coordorigin="9023,1167" coordsize="155,167" path="m9102,1167l9045,1190,9023,1253,9026,1274,9063,1323,9111,1333,9132,1329,9148,1319,9161,1304,9102,1304,9086,1302,9070,1290,9061,1270,9059,1245,9062,1227,9073,1212,9091,1202,9121,1201,9166,1201,9161,1193,9145,1179,9126,1170,9102,1167e" filled="t" fillcolor="#004681" stroked="f">
                <v:path arrowok="t"/>
                <v:fill/>
              </v:shape>
              <v:shape style="position:absolute;left:9023;top:1167;width:155;height:167" coordorigin="9023,1167" coordsize="155,167" path="m9166,1201l9121,1201,9135,1214,9142,1234,9144,1261,9138,1283,9124,1298,9102,1304,9161,1304,9162,1304,9171,1285,9177,1261,9179,1233,9172,1211,9166,1201e" filled="t" fillcolor="#004681" stroked="f">
                <v:path arrowok="t"/>
                <v:fill/>
              </v:shape>
            </v:group>
            <v:group style="position:absolute;left:9197;top:1169;width:148;height:165" coordorigin="9197,1169" coordsize="148,165">
              <v:shape style="position:absolute;left:9197;top:1169;width:148;height:165" coordorigin="9197,1169" coordsize="148,165" path="m9257,1169l9207,1207,9197,1252,9200,1274,9236,1323,9284,1333,9303,1327,9319,1312,9345,1312,9345,1304,9275,1304,9255,1299,9242,1286,9235,1265,9233,1237,9240,1217,9255,1202,9279,1196,9332,1196,9324,1186,9307,1176,9284,1170,9257,1169e" filled="t" fillcolor="#004681" stroked="f">
                <v:path arrowok="t"/>
                <v:fill/>
              </v:shape>
              <v:shape style="position:absolute;left:9197;top:1169;width:148;height:165" coordorigin="9197,1169" coordsize="148,165" path="m9345,1312l9319,1312,9323,1330,9345,1330,9345,1312e" filled="t" fillcolor="#004681" stroked="f">
                <v:path arrowok="t"/>
                <v:fill/>
              </v:shape>
              <v:shape style="position:absolute;left:9197;top:1169;width:148;height:165" coordorigin="9197,1169" coordsize="148,165" path="m9345,1244l9278,1244,9278,1270,9310,1284,9297,1299,9275,1304,9345,1304,9345,1244e" filled="t" fillcolor="#004681" stroked="f">
                <v:path arrowok="t"/>
                <v:fill/>
              </v:shape>
              <v:shape style="position:absolute;left:9197;top:1169;width:148;height:165" coordorigin="9197,1169" coordsize="148,165" path="m9332,1196l9279,1196,9298,1204,9309,1223,9342,1219,9336,1201,9332,1196e" filled="t" fillcolor="#004681" stroked="f">
                <v:path arrowok="t"/>
                <v:fill/>
              </v:shape>
            </v:group>
            <v:group style="position:absolute;left:9374;top:1171;width:113;height:159" coordorigin="9374,1171" coordsize="113,159">
              <v:shape style="position:absolute;left:9374;top:1171;width:113;height:159" coordorigin="9374,1171" coordsize="113,159" path="m9409,1171l9374,1171,9374,1330,9486,1330,9486,1301,9409,1301,9409,1171e" filled="t" fillcolor="#004681" stroked="f">
                <v:path arrowok="t"/>
                <v:fill/>
              </v:shape>
            </v:group>
            <v:group style="position:absolute;left:9506;top:1171;width:121;height:159" coordorigin="9506,1171" coordsize="121,159">
              <v:shape style="position:absolute;left:9506;top:1171;width:121;height:159" coordorigin="9506,1171" coordsize="121,159" path="m9625,1171l9506,1171,9506,1330,9627,1330,9627,1301,9541,1301,9541,1262,9618,1262,9618,1234,9541,1234,9541,1200,9625,1200,9625,1171e" filled="t" fillcolor="#004681" stroked="f">
                <v:path arrowok="t"/>
                <v:fill/>
              </v:shape>
            </v:group>
            <v:group style="position:absolute;left:9651;top:1171;width:141;height:159" coordorigin="9651,1171" coordsize="141,159">
              <v:shape style="position:absolute;left:9651;top:1171;width:141;height:159" coordorigin="9651,1171" coordsize="141,159" path="m9720,1171l9651,1171,9651,1330,9739,1328,9758,1320,9773,1307,9777,1301,9686,1301,9686,1200,9779,1200,9776,1195,9761,1182,9742,1173,9720,1171e" filled="t" fillcolor="#004681" stroked="f">
                <v:path arrowok="t"/>
                <v:fill/>
              </v:shape>
              <v:shape style="position:absolute;left:9651;top:1171;width:141;height:159" coordorigin="9651,1171" coordsize="141,159" path="m9779,1200l9686,1200,9727,1202,9745,1212,9754,1231,9757,1256,9750,1282,9736,1296,9717,1301,9777,1301,9783,1289,9790,1266,9792,1239,9786,1215,9779,1200e" filled="t" fillcolor="#004681" stroked="f">
                <v:path arrowok="t"/>
                <v:fill/>
              </v:shape>
            </v:group>
            <v:group style="position:absolute;left:9816;top:1171;width:141;height:159" coordorigin="9816,1171" coordsize="141,159">
              <v:shape style="position:absolute;left:9816;top:1171;width:141;height:159" coordorigin="9816,1171" coordsize="141,159" path="m9885,1171l9816,1171,9816,1330,9904,1328,9924,1320,9938,1307,9942,1301,9851,1301,9851,1200,9944,1200,9941,1195,9926,1182,9907,1173,9885,1171e" filled="t" fillcolor="#004681" stroked="f">
                <v:path arrowok="t"/>
                <v:fill/>
              </v:shape>
              <v:shape style="position:absolute;left:9816;top:1171;width:141;height:159" coordorigin="9816,1171" coordsize="141,159" path="m9944,1200l9851,1200,9893,1202,9910,1212,9920,1231,9922,1256,9916,1282,9901,1296,9883,1301,9942,1301,9949,1289,9955,1266,9957,1239,9952,1215,9944,1200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501.385742pt;margin-top:57.851151pt;width:42.00337pt;height:9.269565pt;mso-position-horizontal-relative:page;mso-position-vertical-relative:page;z-index:-3884" coordorigin="10028,1157" coordsize="840,185">
            <v:group style="position:absolute;left:10038;top:1167;width:148;height:165" coordorigin="10038,1167" coordsize="148,165">
              <v:shape style="position:absolute;left:10038;top:1167;width:148;height:165" coordorigin="10038,1167" coordsize="148,165" path="m10113,1167l10057,1193,10038,1260,10042,1280,10105,1330,10134,1332,10154,1324,10170,1310,10173,1304,10114,1304,10094,1299,10082,1285,10075,1264,10074,1236,10081,1216,10096,1202,10121,1197,10174,1197,10172,1192,10156,1178,10136,1170,10113,1167e" filled="t" fillcolor="#004681" stroked="f">
                <v:path arrowok="t"/>
                <v:fill/>
              </v:shape>
              <v:shape style="position:absolute;left:10038;top:1167;width:148;height:165" coordorigin="10038,1167" coordsize="148,165" path="m10186,1269l10148,1282,10136,1298,10114,1304,10173,1304,10180,1292,10186,1269e" filled="t" fillcolor="#004681" stroked="f">
                <v:path arrowok="t"/>
                <v:fill/>
              </v:shape>
              <v:shape style="position:absolute;left:10038;top:1167;width:148;height:165" coordorigin="10038,1167" coordsize="148,165" path="m10174,1197l10121,1197,10141,1206,10150,1224,10182,1211,10174,1197e" filled="t" fillcolor="#004681" stroked="f">
                <v:path arrowok="t"/>
                <v:fill/>
              </v:shape>
            </v:group>
            <v:group style="position:absolute;left:10192;top:1171;width:153;height:159" coordorigin="10192,1171" coordsize="153,159">
              <v:shape style="position:absolute;left:10192;top:1171;width:153;height:159" coordorigin="10192,1171" coordsize="153,159" path="m10232,1171l10192,1171,10251,1268,10251,1330,10286,1330,10286,1269,10307,1234,10269,1234,10232,1171e" filled="t" fillcolor="#004681" stroked="f">
                <v:path arrowok="t"/>
                <v:fill/>
              </v:shape>
              <v:shape style="position:absolute;left:10192;top:1171;width:153;height:159" coordorigin="10192,1171" coordsize="153,159" path="m10345,1171l10306,1171,10269,1234,10307,1234,10345,1171e" filled="t" fillcolor="#004681" stroked="f">
                <v:path arrowok="t"/>
                <v:fill/>
              </v:shape>
            </v:group>
            <v:group style="position:absolute;left:10359;top:1171;width:172;height:159" coordorigin="10359,1171" coordsize="172,159">
              <v:shape style="position:absolute;left:10359;top:1171;width:172;height:159" coordorigin="10359,1171" coordsize="172,159" path="m10408,1171l10359,1171,10359,1330,10391,1330,10391,1218,10424,1218,10408,1171e" filled="t" fillcolor="#004681" stroked="f">
                <v:path arrowok="t"/>
                <v:fill/>
              </v:shape>
              <v:shape style="position:absolute;left:10359;top:1171;width:172;height:159" coordorigin="10359,1171" coordsize="172,159" path="m10424,1218l10392,1218,10431,1330,10458,1330,10475,1280,10445,1280,10424,1218e" filled="t" fillcolor="#004681" stroked="f">
                <v:path arrowok="t"/>
                <v:fill/>
              </v:shape>
              <v:shape style="position:absolute;left:10359;top:1171;width:172;height:159" coordorigin="10359,1171" coordsize="172,159" path="m10530,1217l10498,1217,10498,1330,10530,1330,10530,1217e" filled="t" fillcolor="#004681" stroked="f">
                <v:path arrowok="t"/>
                <v:fill/>
              </v:shape>
              <v:shape style="position:absolute;left:10359;top:1171;width:172;height:159" coordorigin="10359,1171" coordsize="172,159" path="m10530,1171l10481,1171,10446,1280,10475,1280,10497,1217,10530,1217,10530,1171e" filled="t" fillcolor="#004681" stroked="f">
                <v:path arrowok="t"/>
                <v:fill/>
              </v:shape>
            </v:group>
            <v:group style="position:absolute;left:10561;top:1171;width:136;height:159" coordorigin="10561,1171" coordsize="136,159">
              <v:shape style="position:absolute;left:10561;top:1171;width:136;height:159" coordorigin="10561,1171" coordsize="136,159" path="m10647,1171l10561,1171,10561,1330,10596,1330,10596,1268,10685,1268,10685,1268,10669,1255,10679,1249,10683,1243,10596,1243,10596,1198,10689,1198,10687,1190,10671,1176,10647,1171e" filled="t" fillcolor="#004681" stroked="f">
                <v:path arrowok="t"/>
                <v:fill/>
              </v:shape>
              <v:shape style="position:absolute;left:10561;top:1171;width:136;height:159" coordorigin="10561,1171" coordsize="136,159" path="m10685,1268l10649,1268,10656,1275,10658,1292,10660,1305,10659,1320,10664,1330,10698,1328,10693,1310,10692,1288,10685,1268e" filled="t" fillcolor="#004681" stroked="f">
                <v:path arrowok="t"/>
                <v:fill/>
              </v:shape>
              <v:shape style="position:absolute;left:10561;top:1171;width:136;height:159" coordorigin="10561,1171" coordsize="136,159" path="m10689,1198l10650,1198,10659,1205,10659,1236,10650,1243,10683,1243,10690,1233,10694,1210,10689,1198e" filled="t" fillcolor="#004681" stroked="f">
                <v:path arrowok="t"/>
                <v:fill/>
              </v:shape>
            </v:group>
            <v:group style="position:absolute;left:10722;top:1171;width:136;height:162" coordorigin="10722,1171" coordsize="136,162">
              <v:shape style="position:absolute;left:10722;top:1171;width:136;height:162" coordorigin="10722,1171" coordsize="136,162" path="m10757,1171l10722,1171,10722,1279,10777,1331,10807,1333,10829,1326,10845,1313,10850,1303,10778,1303,10761,1290,10757,1270,10757,1171e" filled="t" fillcolor="#004681" stroked="f">
                <v:path arrowok="t"/>
                <v:fill/>
              </v:shape>
              <v:shape style="position:absolute;left:10722;top:1171;width:136;height:162" coordorigin="10722,1171" coordsize="136,162" path="m10858,1171l10823,1171,10820,1288,10807,1300,10778,1303,10850,1303,10855,1294,10858,1270,10858,117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468811pt;margin-top:100.695915pt;width:34.2656pt;height:8.497300pt;mso-position-horizontal-relative:page;mso-position-vertical-relative:page;z-index:-3883" coordorigin="7849,2014" coordsize="685,170">
            <v:group style="position:absolute;left:7859;top:2024;width:133;height:147" coordorigin="7859,2024" coordsize="133,147">
              <v:shape style="position:absolute;left:7859;top:2024;width:133;height:147" coordorigin="7859,2024" coordsize="133,147" path="m7934,2024l7919,2024,7859,2171,7874,2171,7892,2125,7974,2125,7969,2113,7896,2113,7926,2038,7940,2038,7934,2024e" filled="t" fillcolor="#231F20" stroked="f">
                <v:path arrowok="t"/>
                <v:fill/>
              </v:shape>
              <v:shape style="position:absolute;left:7859;top:2024;width:133;height:147" coordorigin="7859,2024" coordsize="133,147" path="m7974,2125l7959,2125,7977,2171,7992,2171,7974,2125e" filled="t" fillcolor="#231F20" stroked="f">
                <v:path arrowok="t"/>
                <v:fill/>
              </v:shape>
              <v:shape style="position:absolute;left:7859;top:2024;width:133;height:147" coordorigin="7859,2024" coordsize="133,147" path="m7940,2038l7926,2038,7954,2113,7969,2113,7940,2038e" filled="t" fillcolor="#231F20" stroked="f">
                <v:path arrowok="t"/>
                <v:fill/>
              </v:shape>
            </v:group>
            <v:group style="position:absolute;left:8055;top:2065;width:94;height:109" coordorigin="8055,2065" coordsize="94,109">
              <v:shape style="position:absolute;left:8055;top:2065;width:94;height:109" coordorigin="8055,2065" coordsize="94,109" path="m8078,2137l8055,2142,8063,2160,8081,2170,8107,2174,8127,2169,8143,2156,8143,2155,8090,2155,8080,2150,8078,2137e" filled="t" fillcolor="#231F20" stroked="f">
                <v:path arrowok="t"/>
                <v:fill/>
              </v:shape>
              <v:shape style="position:absolute;left:8055;top:2065;width:94;height:109" coordorigin="8055,2065" coordsize="94,109" path="m8082,2065l8065,2076,8058,2100,8070,2116,8091,2124,8108,2128,8126,2129,8127,2154,8111,2155,8143,2155,8149,2131,8136,2116,8115,2108,8098,2104,8081,2103,8081,2082,8093,2080,8140,2080,8131,2071,8111,2065,8082,2065e" filled="t" fillcolor="#231F20" stroked="f">
                <v:path arrowok="t"/>
                <v:fill/>
              </v:shape>
              <v:shape style="position:absolute;left:8055;top:2065;width:94;height:109" coordorigin="8055,2065" coordsize="94,109" path="m8140,2080l8110,2080,8120,2083,8122,2094,8143,2082,8140,2080e" filled="t" fillcolor="#231F20" stroked="f">
                <v:path arrowok="t"/>
                <v:fill/>
              </v:shape>
            </v:group>
            <v:group style="position:absolute;left:8163;top:2062;width:105;height:113" coordorigin="8163,2062" coordsize="105,113">
              <v:shape style="position:absolute;left:8163;top:2062;width:105;height:113" coordorigin="8163,2062" coordsize="105,113" path="m8220,2107l8203,2110,8183,2114,8168,2126,8163,2152,8177,2169,8198,2174,8211,2174,8226,2170,8235,2161,8268,2161,8268,2155,8199,2155,8185,2152,8185,2129,8195,2126,8205,2124,8215,2122,8227,2122,8234,2118,8256,2118,8255,2108,8235,2108,8220,2107e" filled="t" fillcolor="#231F20" stroked="f">
                <v:path arrowok="t"/>
                <v:fill/>
              </v:shape>
              <v:shape style="position:absolute;left:8163;top:2062;width:105;height:113" coordorigin="8163,2062" coordsize="105,113" path="m8268,2161l8235,2161,8237,2171,8244,2174,8257,2174,8265,2173,8268,2171,8268,2161e" filled="t" fillcolor="#231F20" stroked="f">
                <v:path arrowok="t"/>
                <v:fill/>
              </v:shape>
              <v:shape style="position:absolute;left:8163;top:2062;width:105;height:113" coordorigin="8163,2062" coordsize="105,113" path="m8256,2118l8234,2118,8234,2150,8217,2155,8258,2155,8257,2153,8257,2147,8256,2118e" filled="t" fillcolor="#231F20" stroked="f">
                <v:path arrowok="t"/>
                <v:fill/>
              </v:shape>
              <v:shape style="position:absolute;left:8163;top:2062;width:105;height:113" coordorigin="8163,2062" coordsize="105,113" path="m8268,2155l8266,2155,8268,2155,8268,2155e" filled="t" fillcolor="#231F20" stroked="f">
                <v:path arrowok="t"/>
                <v:fill/>
              </v:shape>
              <v:shape style="position:absolute;left:8163;top:2062;width:105;height:113" coordorigin="8163,2062" coordsize="105,113" path="m8227,2122l8215,2122,8226,2122,8227,2122e" filled="t" fillcolor="#231F20" stroked="f">
                <v:path arrowok="t"/>
                <v:fill/>
              </v:shape>
              <v:shape style="position:absolute;left:8163;top:2062;width:105;height:113" coordorigin="8163,2062" coordsize="105,113" path="m8254,2080l8222,2080,8235,2082,8235,2108,8255,2108,8254,2080e" filled="t" fillcolor="#231F20" stroked="f">
                <v:path arrowok="t"/>
                <v:fill/>
              </v:shape>
              <v:shape style="position:absolute;left:8163;top:2062;width:105;height:113" coordorigin="8163,2062" coordsize="105,113" path="m8214,2062l8192,2065,8174,2076,8166,2097,8189,2097,8190,2085,8200,2080,8254,2080,8253,2078,8237,2065,8214,2062e" filled="t" fillcolor="#231F20" stroked="f">
                <v:path arrowok="t"/>
                <v:fill/>
              </v:shape>
            </v:group>
            <v:group style="position:absolute;left:8272;top:2024;width:64;height:147" coordorigin="8272,2024" coordsize="64,147">
              <v:shape style="position:absolute;left:8272;top:2024;width:64;height:147" coordorigin="8272,2024" coordsize="64,147" path="m8313,2082l8289,2082,8289,2171,8313,2171,8313,2082e" filled="t" fillcolor="#231F20" stroked="f">
                <v:path arrowok="t"/>
                <v:fill/>
              </v:shape>
              <v:shape style="position:absolute;left:8272;top:2024;width:64;height:147" coordorigin="8272,2024" coordsize="64,147" path="m8333,2064l8272,2064,8272,2082,8333,2082,8333,2064e" filled="t" fillcolor="#231F20" stroked="f">
                <v:path arrowok="t"/>
                <v:fill/>
              </v:shape>
              <v:shape style="position:absolute;left:8272;top:2024;width:64;height:147" coordorigin="8272,2024" coordsize="64,147" path="m8326,2024l8315,2024,8297,2031,8289,2056,8289,2064,8313,2064,8313,2045,8318,2042,8336,2042,8336,2025,8332,2024,8326,2024e" filled="t" fillcolor="#231F20" stroked="f">
                <v:path arrowok="t"/>
                <v:fill/>
              </v:shape>
              <v:shape style="position:absolute;left:8272;top:2024;width:64;height:147" coordorigin="8272,2024" coordsize="64,147" path="m8336,2042l8329,2042,8332,2043,8336,2044,8336,2042e" filled="t" fillcolor="#231F20" stroked="f">
                <v:path arrowok="t"/>
                <v:fill/>
              </v:shape>
            </v:group>
            <v:group style="position:absolute;left:8345;top:2063;width:99;height:111" coordorigin="8345,2063" coordsize="99,111">
              <v:shape style="position:absolute;left:8345;top:2063;width:99;height:111" coordorigin="8345,2063" coordsize="99,111" path="m8381,2063l8365,2072,8353,2087,8346,2109,8345,2138,8355,2157,8372,2170,8395,2174,8417,2170,8433,2157,8434,2155,8408,2155,8391,2155,8372,2145,8366,2124,8443,2108,8366,2108,8367,2092,8378,2080,8430,2080,8426,2076,8407,2066,8381,2063e" filled="t" fillcolor="#231F20" stroked="f">
                <v:path arrowok="t"/>
                <v:fill/>
              </v:shape>
              <v:shape style="position:absolute;left:8345;top:2063;width:99;height:111" coordorigin="8345,2063" coordsize="99,111" path="m8443,2138l8421,2138,8416,2149,8408,2155,8434,2155,8443,2138e" filled="t" fillcolor="#231F20" stroked="f">
                <v:path arrowok="t"/>
                <v:fill/>
              </v:shape>
              <v:shape style="position:absolute;left:8345;top:2063;width:99;height:111" coordorigin="8345,2063" coordsize="99,111" path="m8430,2080l8410,2080,8420,2094,8421,2108,8443,2108,8444,2108,8438,2090,8430,2080e" filled="t" fillcolor="#231F20" stroked="f">
                <v:path arrowok="t"/>
                <v:fill/>
              </v:shape>
            </v:group>
            <v:group style="position:absolute;left:8462;top:2062;width:63;height:110" coordorigin="8462,2062" coordsize="63,110">
              <v:shape style="position:absolute;left:8462;top:2062;width:63;height:110" coordorigin="8462,2062" coordsize="63,110" path="m8484,2064l8462,2064,8462,2171,8486,2171,8487,2111,8497,2091,8512,2085,8484,2085,8484,2064e" filled="t" fillcolor="#231F20" stroked="f">
                <v:path arrowok="t"/>
                <v:fill/>
              </v:shape>
              <v:shape style="position:absolute;left:8462;top:2062;width:63;height:110" coordorigin="8462,2062" coordsize="63,110" path="m8521,2062l8502,2062,8487,2074,8485,2085,8512,2085,8515,2084,8525,2084,8525,2062,8523,2062,8521,2062e" filled="t" fillcolor="#231F20" stroked="f">
                <v:path arrowok="t"/>
                <v:fill/>
              </v:shape>
              <v:shape style="position:absolute;left:8462;top:2062;width:63;height:110" coordorigin="8462,2062" coordsize="63,110" path="m8525,2084l8518,2084,8522,2084,8525,2085,8525,2084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9.240997pt;margin-top:100.695915pt;width:24.4994pt;height:8.4148pt;mso-position-horizontal-relative:page;mso-position-vertical-relative:page;z-index:-3882" coordorigin="8585,2014" coordsize="490,168">
            <v:group style="position:absolute;left:8595;top:2024;width:116;height:147" coordorigin="8595,2024" coordsize="116,147">
              <v:shape style="position:absolute;left:8595;top:2024;width:116;height:147" coordorigin="8595,2024" coordsize="116,147" path="m8610,2024l8595,2024,8595,2171,8609,2171,8609,2046,8626,2046,8610,2024e" filled="t" fillcolor="#231F20" stroked="f">
                <v:path arrowok="t"/>
                <v:fill/>
              </v:shape>
              <v:shape style="position:absolute;left:8595;top:2024;width:116;height:147" coordorigin="8595,2024" coordsize="116,147" path="m8626,2046l8609,2046,8695,2171,8711,2171,8711,2148,8696,2148,8626,2046e" filled="t" fillcolor="#231F20" stroked="f">
                <v:path arrowok="t"/>
                <v:fill/>
              </v:shape>
              <v:shape style="position:absolute;left:8595;top:2024;width:116;height:147" coordorigin="8595,2024" coordsize="116,147" path="m8711,2024l8697,2024,8697,2148,8711,2148,8711,2024e" filled="t" fillcolor="#231F20" stroked="f">
                <v:path arrowok="t"/>
                <v:fill/>
              </v:shape>
            </v:group>
            <v:group style="position:absolute;left:8733;top:2062;width:100;height:109" coordorigin="8733,2062" coordsize="100,109">
              <v:shape style="position:absolute;left:8733;top:2062;width:100;height:109" coordorigin="8733,2062" coordsize="100,109" path="m8778,2062l8758,2068,8744,2081,8736,2102,8733,2129,8739,2146,8752,2160,8772,2169,8801,2171,8819,2159,8820,2157,8763,2157,8750,2140,8745,2118,8746,2110,8752,2092,8768,2078,8794,2074,8814,2074,8803,2066,8778,2062e" filled="t" fillcolor="#231F20" stroked="f">
                <v:path arrowok="t"/>
                <v:fill/>
              </v:shape>
              <v:shape style="position:absolute;left:8733;top:2062;width:100;height:109" coordorigin="8733,2062" coordsize="100,109" path="m8814,2074l8794,2074,8808,2085,8816,2105,8818,2133,8809,2147,8791,2157,8763,2157,8820,2157,8829,2141,8833,2118,8830,2097,8820,2079,8814,2074e" filled="t" fillcolor="#231F20" stroked="f">
                <v:path arrowok="t"/>
                <v:fill/>
              </v:shape>
            </v:group>
            <v:group style="position:absolute;left:8853;top:2064;width:53;height:107" coordorigin="8853,2064" coordsize="53,107">
              <v:shape style="position:absolute;left:8853;top:2064;width:53;height:107" coordorigin="8853,2064" coordsize="53,107" path="m8865,2065l8853,2065,8853,2171,8866,2171,8870,2096,8876,2090,8865,2090,8865,2065e" filled="t" fillcolor="#231F20" stroked="f">
                <v:path arrowok="t"/>
                <v:fill/>
              </v:shape>
              <v:shape style="position:absolute;left:8853;top:2064;width:53;height:107" coordorigin="8853,2064" coordsize="53,107" path="m8895,2064l8877,2072,8865,2090,8876,2090,8883,2081,8905,2076,8895,2064e" filled="t" fillcolor="#231F20" stroked="f">
                <v:path arrowok="t"/>
                <v:fill/>
              </v:shape>
            </v:group>
            <v:group style="position:absolute;left:8907;top:2033;width:53;height:140" coordorigin="8907,2033" coordsize="53,140">
              <v:shape style="position:absolute;left:8907;top:2033;width:53;height:140" coordorigin="8907,2033" coordsize="53,140" path="m8938,2076l8925,2076,8925,2156,8925,2167,8931,2172,8952,2172,8956,2172,8960,2172,8960,2161,8949,2161,8939,2161,8938,2156,8938,2076e" filled="t" fillcolor="#231F20" stroked="f">
                <v:path arrowok="t"/>
                <v:fill/>
              </v:shape>
              <v:shape style="position:absolute;left:8907;top:2033;width:53;height:140" coordorigin="8907,2033" coordsize="53,140" path="m8960,2161l8956,2161,8952,2161,8960,2161,8960,2161e" filled="t" fillcolor="#231F20" stroked="f">
                <v:path arrowok="t"/>
                <v:fill/>
              </v:shape>
              <v:shape style="position:absolute;left:8907;top:2033;width:53;height:140" coordorigin="8907,2033" coordsize="53,140" path="m8960,2065l8907,2065,8907,2076,8960,2076,8960,2065e" filled="t" fillcolor="#231F20" stroked="f">
                <v:path arrowok="t"/>
                <v:fill/>
              </v:shape>
              <v:shape style="position:absolute;left:8907;top:2033;width:53;height:140" coordorigin="8907,2033" coordsize="53,140" path="m8938,2033l8925,2033,8925,2065,8938,2065,8938,2033e" filled="t" fillcolor="#231F20" stroked="f">
                <v:path arrowok="t"/>
                <v:fill/>
              </v:shape>
            </v:group>
            <v:group style="position:absolute;left:8978;top:2024;width:87;height:147" coordorigin="8978,2024" coordsize="87,147">
              <v:shape style="position:absolute;left:8978;top:2024;width:87;height:147" coordorigin="8978,2024" coordsize="87,147" path="m8991,2024l8978,2024,8978,2171,8991,2171,8994,2096,9003,2083,8991,2083,8991,2024e" filled="t" fillcolor="#231F20" stroked="f">
                <v:path arrowok="t"/>
                <v:fill/>
              </v:shape>
              <v:shape style="position:absolute;left:8978;top:2024;width:87;height:147" coordorigin="8978,2024" coordsize="87,147" path="m9054,2073l9028,2073,9047,2083,9052,2105,9052,2171,9065,2171,9062,2083,9062,2083,9054,2073e" filled="t" fillcolor="#231F20" stroked="f">
                <v:path arrowok="t"/>
                <v:fill/>
              </v:shape>
              <v:shape style="position:absolute;left:8978;top:2024;width:87;height:147" coordorigin="8978,2024" coordsize="87,147" path="m9026,2062l9005,2068,8992,2083,9003,2083,9006,2079,9028,2073,9054,2073,9050,2067,9026,206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56.236786pt;margin-top:100.695915pt;width:27.229696pt;height:8.50719pt;mso-position-horizontal-relative:page;mso-position-vertical-relative:page;z-index:-3881" coordorigin="9125,2014" coordsize="545,170">
            <v:group style="position:absolute;left:9135;top:2024;width:187;height:147" coordorigin="9135,2024" coordsize="187,147">
              <v:shape style="position:absolute;left:9135;top:2024;width:187;height:147" coordorigin="9135,2024" coordsize="187,147" path="m9150,2024l9135,2024,9175,2171,9191,2171,9196,2153,9183,2153,9150,2024e" filled="t" fillcolor="#231F20" stroked="f">
                <v:path arrowok="t"/>
                <v:fill/>
              </v:shape>
              <v:shape style="position:absolute;left:9135;top:2024;width:187;height:147" coordorigin="9135,2024" coordsize="187,147" path="m9241,2039l9228,2039,9266,2171,9281,2171,9286,2153,9273,2153,9241,2039e" filled="t" fillcolor="#231F20" stroked="f">
                <v:path arrowok="t"/>
                <v:fill/>
              </v:shape>
              <v:shape style="position:absolute;left:9135;top:2024;width:187;height:147" coordorigin="9135,2024" coordsize="187,147" path="m9237,2024l9219,2024,9183,2153,9196,2153,9228,2039,9241,2039,9237,2024e" filled="t" fillcolor="#231F20" stroked="f">
                <v:path arrowok="t"/>
                <v:fill/>
              </v:shape>
              <v:shape style="position:absolute;left:9135;top:2024;width:187;height:147" coordorigin="9135,2024" coordsize="187,147" path="m9321,2024l9307,2024,9274,2153,9286,2153,9321,2024e" filled="t" fillcolor="#231F20" stroked="f">
                <v:path arrowok="t"/>
                <v:fill/>
              </v:shape>
            </v:group>
            <v:group style="position:absolute;left:9323;top:2064;width:96;height:110" coordorigin="9323,2064" coordsize="96,110">
              <v:shape style="position:absolute;left:9323;top:2064;width:96;height:110" coordorigin="9323,2064" coordsize="96,110" path="m9398,2072l9382,2072,9395,2077,9395,2106,9389,2108,9360,2111,9341,2117,9327,2130,9323,2156,9338,2170,9362,2174,9382,2167,9386,2163,9354,2163,9341,2154,9340,2129,9359,2121,9383,2118,9393,2116,9394,2113,9407,2113,9407,2086,9398,2072e" filled="t" fillcolor="#231F20" stroked="f">
                <v:path arrowok="t"/>
                <v:fill/>
              </v:shape>
              <v:shape style="position:absolute;left:9323;top:2064;width:96;height:110" coordorigin="9323,2064" coordsize="96,110" path="m9408,2153l9396,2153,9396,2164,9398,2171,9415,2171,9417,2171,9420,2170,9420,2160,9410,2160,9408,2157,9408,2153e" filled="t" fillcolor="#231F20" stroked="f">
                <v:path arrowok="t"/>
                <v:fill/>
              </v:shape>
              <v:shape style="position:absolute;left:9323;top:2064;width:96;height:110" coordorigin="9323,2064" coordsize="96,110" path="m9407,2113l9395,2113,9392,2144,9377,2158,9354,2163,9386,2163,9395,2153,9408,2153,9407,2113e" filled="t" fillcolor="#231F20" stroked="f">
                <v:path arrowok="t"/>
                <v:fill/>
              </v:shape>
              <v:shape style="position:absolute;left:9323;top:2064;width:96;height:110" coordorigin="9323,2064" coordsize="96,110" path="m9420,2159l9418,2160,9417,2160,9420,2160,9420,2159e" filled="t" fillcolor="#231F20" stroked="f">
                <v:path arrowok="t"/>
                <v:fill/>
              </v:shape>
              <v:shape style="position:absolute;left:9323;top:2064;width:96;height:110" coordorigin="9323,2064" coordsize="96,110" path="m9350,2064l9333,2076,9325,2097,9338,2097,9339,2080,9351,2072,9398,2072,9397,2071,9378,2064,9350,2064e" filled="t" fillcolor="#231F20" stroked="f">
                <v:path arrowok="t"/>
                <v:fill/>
              </v:shape>
            </v:group>
            <v:group style="position:absolute;left:9440;top:2024;width:2;height:147" coordorigin="9440,2024" coordsize="2,147">
              <v:shape style="position:absolute;left:9440;top:2024;width:2;height:147" coordorigin="9440,2024" coordsize="0,147" path="m9440,2024l9440,2171e" filled="f" stroked="t" strokeweight=".7504pt" strokecolor="#231F20">
                <v:path arrowok="t"/>
              </v:shape>
            </v:group>
            <v:group style="position:absolute;left:9468;top:2062;width:93;height:112" coordorigin="9468,2062" coordsize="93,112">
              <v:shape style="position:absolute;left:9468;top:2062;width:93;height:112" coordorigin="9468,2062" coordsize="93,112" path="m9506,2062l9488,2070,9476,2085,9470,2107,9468,2135,9476,2155,9492,2169,9515,2174,9538,2170,9550,2159,9498,2159,9484,2142,9480,2121,9562,2117,9561,2110,9549,2110,9480,2108,9486,2091,9501,2078,9527,2075,9543,2075,9532,2067,9506,2062e" filled="t" fillcolor="#231F20" stroked="f">
                <v:path arrowok="t"/>
                <v:fill/>
              </v:shape>
              <v:shape style="position:absolute;left:9468;top:2062;width:93;height:112" coordorigin="9468,2062" coordsize="93,112" path="m9561,2136l9541,2150,9526,2158,9498,2159,9550,2159,9553,2157,9561,2136e" filled="t" fillcolor="#231F20" stroked="f">
                <v:path arrowok="t"/>
                <v:fill/>
              </v:shape>
              <v:shape style="position:absolute;left:9468;top:2062;width:93;height:112" coordorigin="9468,2062" coordsize="93,112" path="m9543,2075l9527,2075,9543,2089,9549,2110,9561,2110,9559,2096,9549,2079,9543,2075e" filled="t" fillcolor="#231F20" stroked="f">
                <v:path arrowok="t"/>
                <v:fill/>
              </v:shape>
            </v:group>
            <v:group style="position:absolute;left:9576;top:2063;width:84;height:109" coordorigin="9576,2063" coordsize="84,109">
              <v:shape style="position:absolute;left:9576;top:2063;width:84;height:109" coordorigin="9576,2063" coordsize="84,109" path="m9586,2137l9576,2149,9586,2163,9605,2171,9634,2172,9648,2163,9616,2163,9595,2156,9586,2137e" filled="t" fillcolor="#231F20" stroked="f">
                <v:path arrowok="t"/>
                <v:fill/>
              </v:shape>
              <v:shape style="position:absolute;left:9576;top:2063;width:84;height:109" coordorigin="9576,2063" coordsize="84,109" path="m9605,2063l9585,2072,9577,2093,9586,2111,9607,2120,9623,2124,9635,2127,9647,2131,9647,2158,9630,2163,9648,2163,9652,2161,9659,2139,9649,2121,9629,2113,9612,2109,9603,2107,9590,2102,9590,2077,9603,2072,9644,2072,9632,2065,9605,2063e" filled="t" fillcolor="#231F20" stroked="f">
                <v:path arrowok="t"/>
                <v:fill/>
              </v:shape>
              <v:shape style="position:absolute;left:9576;top:2063;width:84;height:109" coordorigin="9576,2063" coordsize="84,109" path="m9644,2072l9630,2072,9642,2080,9643,2096,9656,2093,9649,2076,9644,207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53421pt;margin-top:88.276611pt;width:29.3353pt;height:9.31251pt;mso-position-horizontal-relative:page;mso-position-vertical-relative:page;z-index:-3880" coordorigin="7851,1766" coordsize="587,186">
            <v:group style="position:absolute;left:7861;top:1779;width:135;height:159" coordorigin="7861,1779" coordsize="135,159">
              <v:shape style="position:absolute;left:7861;top:1779;width:135;height:159" coordorigin="7861,1779" coordsize="135,159" path="m7895,1779l7861,1779,7861,1939,7893,1939,7893,1832,7928,1832,7895,1779e" filled="t" fillcolor="#004681" stroked="f">
                <v:path arrowok="t"/>
                <v:fill/>
              </v:shape>
              <v:shape style="position:absolute;left:7861;top:1779;width:135;height:159" coordorigin="7861,1779" coordsize="135,159" path="m7928,1832l7894,1832,7960,1939,7995,1939,7995,1886,7962,1886,7928,1832e" filled="t" fillcolor="#004681" stroked="f">
                <v:path arrowok="t"/>
                <v:fill/>
              </v:shape>
              <v:shape style="position:absolute;left:7861;top:1779;width:135;height:159" coordorigin="7861,1779" coordsize="135,159" path="m7995,1779l7962,1779,7962,1886,7995,1886,7995,1779e" filled="t" fillcolor="#004681" stroked="f">
                <v:path arrowok="t"/>
                <v:fill/>
              </v:shape>
            </v:group>
            <v:group style="position:absolute;left:8019;top:1775;width:155;height:167" coordorigin="8019,1775" coordsize="155,167">
              <v:shape style="position:absolute;left:8019;top:1775;width:155;height:167" coordorigin="8019,1775" coordsize="155,167" path="m8098,1775l8041,1798,8019,1861,8022,1883,8059,1931,8107,1942,8127,1937,8144,1927,8157,1913,8098,1913,8082,1910,8066,1898,8057,1879,8054,1854,8058,1836,8068,1820,8087,1811,8117,1809,8161,1809,8157,1802,8141,1788,8121,1779,8098,1775e" filled="t" fillcolor="#004681" stroked="f">
                <v:path arrowok="t"/>
                <v:fill/>
              </v:shape>
              <v:shape style="position:absolute;left:8019;top:1775;width:155;height:167" coordorigin="8019,1775" coordsize="155,167" path="m8161,1809l8117,1809,8131,1822,8138,1843,8140,1870,8134,1891,8120,1907,8098,1913,8157,1913,8158,1912,8167,1893,8173,1869,8174,1842,8168,1820,8161,1809e" filled="t" fillcolor="#004681" stroked="f">
                <v:path arrowok="t"/>
                <v:fill/>
              </v:shape>
            </v:group>
            <v:group style="position:absolute;left:8200;top:1779;width:136;height:159" coordorigin="8200,1779" coordsize="136,159">
              <v:shape style="position:absolute;left:8200;top:1779;width:136;height:159" coordorigin="8200,1779" coordsize="136,159" path="m8286,1779l8200,1779,8200,1939,8235,1939,8235,1876,8324,1876,8324,1876,8307,1864,8318,1857,8322,1851,8235,1851,8235,1806,8328,1806,8325,1799,8309,1784,8286,1779e" filled="t" fillcolor="#004681" stroked="f">
                <v:path arrowok="t"/>
                <v:fill/>
              </v:shape>
              <v:shape style="position:absolute;left:8200;top:1779;width:136;height:159" coordorigin="8200,1779" coordsize="136,159" path="m8324,1876l8288,1876,8294,1884,8297,1900,8298,1913,8298,1929,8302,1939,8336,1937,8332,1918,8330,1897,8324,1876e" filled="t" fillcolor="#004681" stroked="f">
                <v:path arrowok="t"/>
                <v:fill/>
              </v:shape>
              <v:shape style="position:absolute;left:8200;top:1779;width:136;height:159" coordorigin="8200,1779" coordsize="136,159" path="m8328,1806l8289,1806,8297,1813,8297,1845,8289,1851,8322,1851,8329,1842,8332,1819,8328,1806e" filled="t" fillcolor="#004681" stroked="f">
                <v:path arrowok="t"/>
                <v:fill/>
              </v:shape>
            </v:group>
            <v:group style="position:absolute;left:8345;top:1779;width:83;height:159" coordorigin="8345,1779" coordsize="83,159">
              <v:shape style="position:absolute;left:8345;top:1779;width:83;height:159" coordorigin="8345,1779" coordsize="83,159" path="m8428,1809l8392,1809,8392,1939,8428,1939,8428,1809e" filled="t" fillcolor="#004681" stroked="f">
                <v:path arrowok="t"/>
                <v:fill/>
              </v:shape>
              <v:shape style="position:absolute;left:8345;top:1779;width:83;height:159" coordorigin="8345,1779" coordsize="83,159" path="m8475,1779l8345,1779,8345,1809,8475,1809,8475,177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4.684906pt;margin-top:88.958511pt;width:6.7354pt;height:7.9742pt;mso-position-horizontal-relative:page;mso-position-vertical-relative:page;z-index:-3879" coordorigin="8494,1779" coordsize="135,159">
            <v:shape style="position:absolute;left:8494;top:1779;width:135;height:159" coordorigin="8494,1779" coordsize="135,159" path="m8529,1779l8494,1779,8494,1939,8529,1939,8529,1870,8628,1870,8628,1840,8529,1840,8529,1779e" filled="t" fillcolor="#004681" stroked="f">
              <v:path arrowok="t"/>
              <v:fill/>
            </v:shape>
            <v:shape style="position:absolute;left:8494;top:1779;width:135;height:159" coordorigin="8494,1779" coordsize="135,159" path="m8628,1870l8593,1870,8593,1939,8628,1939,8628,1870e" filled="t" fillcolor="#004681" stroked="f">
              <v:path arrowok="t"/>
              <v:fill/>
            </v:shape>
            <v:shape style="position:absolute;left:8494;top:1779;width:135;height:159" coordorigin="8494,1779" coordsize="135,159" path="m8628,1779l8593,1779,8593,1840,8628,1840,8628,1779e" filled="t" fillcolor="#004681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434.839386pt;margin-top:88.423737pt;width:39.7371pt;height:9.141720pt;mso-position-horizontal-relative:page;mso-position-vertical-relative:page;z-index:-3878" coordorigin="8697,1768" coordsize="795,183">
            <v:group style="position:absolute;left:8707;top:1779;width:210;height:159" coordorigin="8707,1779" coordsize="210,159">
              <v:shape style="position:absolute;left:8707;top:1779;width:210;height:159" coordorigin="8707,1779" coordsize="210,159" path="m8742,1779l8707,1779,8749,1939,8784,1939,8797,1888,8767,1888,8742,1779e" filled="t" fillcolor="#004681" stroked="f">
                <v:path arrowok="t"/>
                <v:fill/>
              </v:shape>
              <v:shape style="position:absolute;left:8707;top:1779;width:210;height:159" coordorigin="8707,1779" coordsize="210,159" path="m8841,1830l8811,1830,8838,1939,8873,1939,8887,1889,8855,1889,8841,1830e" filled="t" fillcolor="#004681" stroked="f">
                <v:path arrowok="t"/>
                <v:fill/>
              </v:shape>
              <v:shape style="position:absolute;left:8707;top:1779;width:210;height:159" coordorigin="8707,1779" coordsize="210,159" path="m8916,1779l8882,1779,8856,1889,8887,1889,8916,1779e" filled="t" fillcolor="#004681" stroked="f">
                <v:path arrowok="t"/>
                <v:fill/>
              </v:shape>
              <v:shape style="position:absolute;left:8707;top:1779;width:210;height:159" coordorigin="8707,1779" coordsize="210,159" path="m8828,1779l8795,1779,8767,1888,8797,1888,8811,1830,8841,1830,8828,1779e" filled="t" fillcolor="#004681" stroked="f">
                <v:path arrowok="t"/>
                <v:fill/>
              </v:shape>
            </v:group>
            <v:group style="position:absolute;left:8911;top:1779;width:156;height:159" coordorigin="8911,1779" coordsize="156,159">
              <v:shape style="position:absolute;left:8911;top:1779;width:156;height:159" coordorigin="8911,1779" coordsize="156,159" path="m9008,1779l8972,1779,8911,1939,8947,1939,8959,1903,9054,1903,9044,1877,8968,1877,8989,1818,9023,1818,9008,1779e" filled="t" fillcolor="#004681" stroked="f">
                <v:path arrowok="t"/>
                <v:fill/>
              </v:shape>
              <v:shape style="position:absolute;left:8911;top:1779;width:156;height:159" coordorigin="8911,1779" coordsize="156,159" path="m9054,1903l9019,1903,9031,1939,9067,1939,9054,1903e" filled="t" fillcolor="#004681" stroked="f">
                <v:path arrowok="t"/>
                <v:fill/>
              </v:shape>
              <v:shape style="position:absolute;left:8911;top:1779;width:156;height:159" coordorigin="8911,1779" coordsize="156,159" path="m9023,1818l8990,1818,9010,1877,9044,1877,9023,1818e" filled="t" fillcolor="#004681" stroked="f">
                <v:path arrowok="t"/>
                <v:fill/>
              </v:shape>
            </v:group>
            <v:group style="position:absolute;left:9081;top:1779;width:113;height:159" coordorigin="9081,1779" coordsize="113,159">
              <v:shape style="position:absolute;left:9081;top:1779;width:113;height:159" coordorigin="9081,1779" coordsize="113,159" path="m9116,1779l9081,1779,9081,1939,9194,1939,9194,1909,9116,1909,9116,1779e" filled="t" fillcolor="#004681" stroked="f">
                <v:path arrowok="t"/>
                <v:fill/>
              </v:shape>
            </v:group>
            <v:group style="position:absolute;left:9214;top:1779;width:121;height:159" coordorigin="9214,1779" coordsize="121,159">
              <v:shape style="position:absolute;left:9214;top:1779;width:121;height:159" coordorigin="9214,1779" coordsize="121,159" path="m9333,1779l9214,1779,9214,1939,9335,1939,9335,1909,9249,1909,9249,1870,9326,1870,9326,1843,9249,1843,9249,1809,9333,1809,9333,1779e" filled="t" fillcolor="#004681" stroked="f">
                <v:path arrowok="t"/>
                <v:fill/>
              </v:shape>
            </v:group>
            <v:group style="position:absolute;left:9349;top:1778;width:133;height:163" coordorigin="9349,1778" coordsize="133,163">
              <v:shape style="position:absolute;left:9349;top:1778;width:133;height:163" coordorigin="9349,1778" coordsize="133,163" path="m9382,1886l9349,1888,9353,1908,9364,1923,9381,1934,9404,1940,9431,1941,9454,1935,9470,1923,9474,1915,9411,1915,9391,1906,9382,1886e" filled="t" fillcolor="#004681" stroked="f">
                <v:path arrowok="t"/>
                <v:fill/>
              </v:shape>
              <v:shape style="position:absolute;left:9349;top:1778;width:133;height:163" coordorigin="9349,1778" coordsize="133,163" path="m9392,1778l9373,1788,9359,1804,9354,1828,9360,1845,9373,1857,9394,1866,9421,1874,9441,1883,9448,1899,9435,1912,9411,1915,9474,1915,9479,1905,9482,1881,9473,1864,9456,1853,9435,1845,9411,1838,9392,1831,9388,1821,9388,1807,9401,1803,9470,1803,9463,1793,9445,1783,9422,1779,9392,1778e" filled="t" fillcolor="#004681" stroked="f">
                <v:path arrowok="t"/>
                <v:fill/>
              </v:shape>
              <v:shape style="position:absolute;left:9349;top:1778;width:133;height:163" coordorigin="9349,1778" coordsize="133,163" path="m9470,1803l9429,1803,9442,1808,9443,1827,9477,1826,9474,1807,9470,1803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7.791901pt;margin-top:88.031761pt;width:41.375100pt;height:9.8277pt;mso-position-horizontal-relative:page;mso-position-vertical-relative:page;z-index:-3877" coordorigin="9556,1761" coordsize="828,197">
            <v:group style="position:absolute;left:9566;top:1779;width:125;height:159" coordorigin="9566,1779" coordsize="125,159">
              <v:shape style="position:absolute;left:9566;top:1779;width:125;height:159" coordorigin="9566,1779" coordsize="125,159" path="m9638,1779l9566,1779,9566,1939,9601,1939,9601,1881,9648,1881,9668,1874,9682,1861,9684,1854,9601,1854,9601,1806,9687,1806,9682,1797,9664,1784,9638,1779e" filled="t" fillcolor="#004681" stroked="f">
                <v:path arrowok="t"/>
                <v:fill/>
              </v:shape>
              <v:shape style="position:absolute;left:9566;top:1779;width:125;height:159" coordorigin="9566,1779" coordsize="125,159" path="m9687,1806l9644,1806,9659,1810,9659,1851,9644,1854,9684,1854,9689,1841,9691,1815,9687,1806e" filled="t" fillcolor="#004681" stroked="f">
                <v:path arrowok="t"/>
                <v:fill/>
              </v:shape>
            </v:group>
            <v:group style="position:absolute;left:9708;top:1775;width:155;height:167" coordorigin="9708,1775" coordsize="155,167">
              <v:shape style="position:absolute;left:9708;top:1775;width:155;height:167" coordorigin="9708,1775" coordsize="155,167" path="m9786,1775l9730,1798,9708,1861,9710,1883,9747,1931,9796,1942,9816,1937,9833,1927,9846,1913,9786,1913,9771,1910,9755,1898,9746,1879,9743,1854,9747,1836,9757,1820,9776,1811,9805,1809,9850,1809,9846,1802,9830,1788,9810,1779,9786,1775e" filled="t" fillcolor="#004681" stroked="f">
                <v:path arrowok="t"/>
                <v:fill/>
              </v:shape>
              <v:shape style="position:absolute;left:9708;top:1775;width:155;height:167" coordorigin="9708,1775" coordsize="155,167" path="m9850,1809l9805,1809,9819,1822,9827,1843,9829,1870,9823,1891,9809,1907,9786,1913,9846,1913,9846,1912,9856,1893,9862,1869,9863,1842,9857,1820,9850,1809e" filled="t" fillcolor="#004681" stroked="f">
                <v:path arrowok="t"/>
                <v:fill/>
              </v:shape>
            </v:group>
            <v:group style="position:absolute;left:9889;top:1779;width:113;height:159" coordorigin="9889,1779" coordsize="113,159">
              <v:shape style="position:absolute;left:9889;top:1779;width:113;height:159" coordorigin="9889,1779" coordsize="113,159" path="m9924,1779l9889,1779,9889,1939,10001,1939,10001,1909,9924,1909,9924,1779e" filled="t" fillcolor="#004681" stroked="f">
                <v:path arrowok="t"/>
                <v:fill/>
              </v:shape>
            </v:group>
            <v:group style="position:absolute;left:10039;top:1779;width:2;height:159" coordorigin="10039,1779" coordsize="2,159">
              <v:shape style="position:absolute;left:10039;top:1779;width:2;height:159" coordorigin="10039,1779" coordsize="0,159" path="m10039,1779l10039,1939e" filled="f" stroked="t" strokeweight="1.8535pt" strokecolor="#004681">
                <v:path arrowok="t"/>
              </v:shape>
            </v:group>
            <v:group style="position:absolute;left:10080;top:1775;width:148;height:165" coordorigin="10080,1775" coordsize="148,165">
              <v:shape style="position:absolute;left:10080;top:1775;width:148;height:165" coordorigin="10080,1775" coordsize="148,165" path="m10156,1775l10100,1802,10080,1869,10084,1889,10148,1939,10177,1940,10197,1932,10212,1919,10216,1913,10156,1913,10137,1907,10125,1894,10118,1872,10116,1844,10124,1825,10139,1810,10164,1805,10217,1805,10214,1801,10199,1787,10179,1778,10156,1775e" filled="t" fillcolor="#004681" stroked="f">
                <v:path arrowok="t"/>
                <v:fill/>
              </v:shape>
              <v:shape style="position:absolute;left:10080;top:1775;width:148;height:165" coordorigin="10080,1775" coordsize="148,165" path="m10229,1877l10191,1891,10178,1907,10156,1913,10216,1913,10223,1900,10229,1877e" filled="t" fillcolor="#004681" stroked="f">
                <v:path arrowok="t"/>
                <v:fill/>
              </v:shape>
              <v:shape style="position:absolute;left:10080;top:1775;width:148;height:165" coordorigin="10080,1775" coordsize="148,165" path="m10217,1805l10164,1805,10183,1814,10193,1833,10224,1819,10217,1805e" filled="t" fillcolor="#004681" stroked="f">
                <v:path arrowok="t"/>
                <v:fill/>
              </v:shape>
            </v:group>
            <v:group style="position:absolute;left:10252;top:1779;width:121;height:159" coordorigin="10252,1779" coordsize="121,159">
              <v:shape style="position:absolute;left:10252;top:1779;width:121;height:159" coordorigin="10252,1779" coordsize="121,159" path="m10372,1779l10252,1779,10252,1939,10374,1939,10374,1909,10288,1909,10288,1870,10365,1870,10365,1843,10288,1843,10288,1809,10372,1809,10372,177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82.761002pt;margin-top:330.715302pt;width:439pt;height:258pt;mso-position-horizontal-relative:page;mso-position-vertical-relative:page;z-index:-3876" coordorigin="1655,6614" coordsize="8780,5160">
            <v:shape style="position:absolute;left:1655;top:6614;width:8780;height:5160" type="#_x0000_t75">
              <v:imagedata r:id="rId6" o:title=""/>
            </v:shape>
            <v:group style="position:absolute;left:1788;top:6740;width:8346;height:4739" coordorigin="1788,6740" coordsize="8346,4739">
              <v:shape style="position:absolute;left:1788;top:6740;width:8346;height:4739" coordorigin="1788,6740" coordsize="8346,4739" path="m1788,11479l10133,11479,10133,6740,1788,6740,1788,11479e" filled="t" fillcolor="#231F20" stroked="f">
                <v:path arrowok="t"/>
                <v:fill/>
              </v:shape>
              <v:shape style="position:absolute;left:1788;top:6740;width:8346;height:4739" type="#_x0000_t75">
                <v:imagedata r:id="rId7" o:title=""/>
              </v:shape>
            </v:group>
            <v:group style="position:absolute;left:1768;top:6720;width:8386;height:4779" coordorigin="1768,6720" coordsize="8386,4779">
              <v:shape style="position:absolute;left:1768;top:6720;width:8386;height:4779" coordorigin="1768,6720" coordsize="8386,4779" path="m1768,11499l10153,11499,10153,6720,1768,6720,1768,11499xe" filled="f" stroked="t" strokeweight="2pt" strokecolor="#6D6E71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32.0793pt;margin-top:161.932556pt;width:131.111606pt;height:44.9pt;mso-position-horizontal-relative:page;mso-position-vertical-relative:page;z-index:-3875" type="#_x0000_t202" filled="f" stroked="f">
            <v:textbox inset="0,0,0,0">
              <w:txbxContent>
                <w:p>
                  <w:pPr>
                    <w:spacing w:before="0" w:after="0" w:line="421" w:lineRule="exact"/>
                    <w:ind w:left="-29" w:right="-49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joi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ini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99"/>
                      <w:b/>
                      <w:bCs/>
                      <w:position w:val="2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99"/>
                      <w:b/>
                      <w:bCs/>
                      <w:position w:val="2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468" w:lineRule="exact"/>
                    <w:ind w:left="1095" w:right="1075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491562pt;margin-top:225.740448pt;width:424.287433pt;height:69.424955pt;mso-position-horizontal-relative:page;mso-position-vertical-relative:page;z-index:-3874" type="#_x0000_t202" filled="f" stroked="f">
            <v:textbox inset="0,0,0,0">
              <w:txbxContent>
                <w:p>
                  <w:pPr>
                    <w:spacing w:before="0" w:after="0" w:line="421" w:lineRule="exact"/>
                    <w:ind w:left="-29" w:right="-49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6"/>
                      <w:w w:val="100"/>
                      <w:b/>
                      <w:bCs/>
                      <w:position w:val="2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Commissioner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6"/>
                      <w:w w:val="100"/>
                      <w:b/>
                      <w:bCs/>
                      <w:position w:val="2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14"/>
                      <w:w w:val="100"/>
                      <w:b/>
                      <w:bCs/>
                      <w:position w:val="2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468" w:lineRule="exact"/>
                    <w:ind w:left="3888" w:right="3868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14" w:after="0" w:line="240" w:lineRule="auto"/>
                    <w:ind w:left="2660" w:right="2640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14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6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8.007896pt;margin-top:620.476196pt;width:379.618083pt;height:50.37020pt;mso-position-horizontal-relative:page;mso-position-vertical-relative:page;z-index:-3873" type="#_x0000_t202" filled="f" stroked="f">
            <v:textbox inset="0,0,0,0">
              <w:txbxContent>
                <w:p>
                  <w:pPr>
                    <w:spacing w:before="0" w:after="0" w:line="411" w:lineRule="exact"/>
                    <w:ind w:left="20" w:right="-77"/>
                    <w:jc w:val="left"/>
                    <w:rPr>
                      <w:rFonts w:ascii="Calibri" w:hAnsi="Calibri" w:cs="Calibri" w:eastAsia="Calibri"/>
                      <w:sz w:val="38"/>
                      <w:szCs w:val="3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7"/>
                      <w:w w:val="100"/>
                      <w:b/>
                      <w:bCs/>
                      <w:position w:val="2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cip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4"/>
                      <w:w w:val="100"/>
                      <w:b/>
                      <w:bCs/>
                      <w:position w:val="2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4"/>
                      <w:w w:val="100"/>
                      <w:b/>
                      <w:bCs/>
                      <w:position w:val="2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2"/>
                      <w:w w:val="100"/>
                      <w:b/>
                      <w:bCs/>
                      <w:position w:val="2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2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Bud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4"/>
                      <w:w w:val="100"/>
                      <w:b/>
                      <w:bCs/>
                      <w:position w:val="2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3"/>
                      <w:w w:val="100"/>
                      <w:b/>
                      <w:bCs/>
                      <w:position w:val="2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Fund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6"/>
                      <w:w w:val="100"/>
                      <w:b/>
                      <w:bCs/>
                      <w:position w:val="2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14"/>
                      <w:w w:val="100"/>
                      <w:b/>
                      <w:bCs/>
                      <w:position w:val="2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2015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4" w:after="0" w:line="120" w:lineRule="exact"/>
                    <w:jc w:val="left"/>
                    <w:rPr>
                      <w:sz w:val="12"/>
                      <w:szCs w:val="12"/>
                    </w:rPr>
                  </w:pPr>
                  <w:rPr/>
                  <w:r>
                    <w:rPr>
                      <w:sz w:val="12"/>
                      <w:szCs w:val="12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38"/>
                      <w:szCs w:val="3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-3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-26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-4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5.039902pt;margin-top:757.862305pt;width:138.116638pt;height:21.875558pt;mso-position-horizontal-relative:page;mso-position-vertical-relative:page;z-index:-3872" type="#_x0000_t202" filled="f" stroked="f">
            <v:textbox inset="0,0,0,0">
              <w:txbxContent>
                <w:p>
                  <w:pPr>
                    <w:spacing w:before="0" w:after="0" w:line="189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ss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wit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38" w:after="0" w:line="240" w:lineRule="auto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6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3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Community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8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ru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4.598389pt;margin-top:817.732117pt;width:14.67098pt;height:7pt;mso-position-horizontal-relative:page;mso-position-vertical-relative:page;z-index:-3871" type="#_x0000_t202" filled="f" stroked="f">
            <v:textbox inset="0,0,0,0">
              <w:txbxContent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10"/>
                      <w:szCs w:val="1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0"/>
                      <w:szCs w:val="10"/>
                      <w:color w:val="231F20"/>
                      <w:spacing w:val="0"/>
                      <w:w w:val="100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0"/>
                      <w:szCs w:val="1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8.377998pt;margin-top:336.000214pt;width:419.2811pt;height:238.945pt;mso-position-horizontal-relative:page;mso-position-vertical-relative:page;z-index:-3870" type="#_x0000_t202" filled="f" stroked="f">
            <v:textbox inset="0,0,0,0">
              <w:txbxContent>
                <w:p>
                  <w:pPr>
                    <w:spacing w:before="6" w:after="0" w:line="190" w:lineRule="exact"/>
                    <w:jc w:val="left"/>
                    <w:rPr>
                      <w:sz w:val="19"/>
                      <w:szCs w:val="19"/>
                    </w:rPr>
                  </w:pPr>
                  <w:rPr/>
                  <w:r>
                    <w:rPr>
                      <w:sz w:val="19"/>
                      <w:szCs w:val="19"/>
                    </w:rPr>
                  </w:r>
                </w:p>
                <w:p>
                  <w:pPr>
                    <w:spacing w:before="0" w:after="0" w:line="1044" w:lineRule="exact"/>
                    <w:ind w:left="292" w:right="-20"/>
                    <w:jc w:val="left"/>
                    <w:tabs>
                      <w:tab w:pos="2540" w:val="left"/>
                    </w:tabs>
                    <w:rPr>
                      <w:rFonts w:ascii="FS Mencap" w:hAnsi="FS Mencap" w:cs="FS Mencap" w:eastAsia="FS Mencap"/>
                      <w:sz w:val="96"/>
                      <w:szCs w:val="96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-60"/>
                      <w:w w:val="100"/>
                      <w:b/>
                      <w:bCs/>
                      <w:position w:val="2"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2"/>
                    </w:rPr>
                    <w:t>our</w:t>
                    <w:tab/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-21"/>
                      <w:w w:val="100"/>
                      <w:b/>
                      <w:bCs/>
                      <w:position w:val="2"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2"/>
                    </w:rPr>
                    <w:t>ommunity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982" w:lineRule="exact"/>
                    <w:ind w:left="292" w:right="-20"/>
                    <w:jc w:val="left"/>
                    <w:tabs>
                      <w:tab w:pos="2540" w:val="left"/>
                    </w:tabs>
                    <w:rPr>
                      <w:rFonts w:ascii="FS Mencap" w:hAnsi="FS Mencap" w:cs="FS Mencap" w:eastAsia="FS Mencap"/>
                      <w:sz w:val="96"/>
                      <w:szCs w:val="96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-60"/>
                      <w:w w:val="100"/>
                      <w:b/>
                      <w:bCs/>
                      <w:position w:val="4"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4"/>
                    </w:rPr>
                    <w:t>our</w:t>
                    <w:tab/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4"/>
                    </w:rPr>
                    <w:t>Choice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11" w:after="0" w:line="240" w:lineRule="exact"/>
                    <w:jc w:val="left"/>
                    <w:rPr>
                      <w:sz w:val="24"/>
                      <w:szCs w:val="24"/>
                    </w:rPr>
                  </w:pPr>
                  <w:rPr/>
                  <w:r>
                    <w:rPr>
                      <w:sz w:val="24"/>
                      <w:szCs w:val="24"/>
                    </w:rPr>
                  </w:r>
                </w:p>
                <w:p>
                  <w:pPr>
                    <w:spacing w:before="0" w:after="0" w:line="263" w:lineRule="auto"/>
                    <w:ind w:left="303" w:right="942"/>
                    <w:jc w:val="left"/>
                    <w:rPr>
                      <w:rFonts w:ascii="FS Mencap" w:hAnsi="FS Mencap" w:cs="FS Mencap" w:eastAsia="FS Mencap"/>
                      <w:sz w:val="51"/>
                      <w:szCs w:val="51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Suppo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14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tin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4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6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2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je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10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4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tha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4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6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educ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crim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4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an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4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2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ti-socia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4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beh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4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-21"/>
                      <w:w w:val="100"/>
                      <w:b/>
                      <w:bCs/>
                    </w:rPr>
                    <w:t>viour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FFFFFF"/>
                      <w:spacing w:val="0"/>
                      <w:w w:val="100"/>
                      <w:b/>
                      <w:bCs/>
                    </w:rPr>
                    <w:t>.</w:t>
                  </w:r>
                  <w:r>
                    <w:rPr>
                      <w:rFonts w:ascii="FS Mencap" w:hAnsi="FS Mencap" w:cs="FS Mencap" w:eastAsia="FS Mencap"/>
                      <w:sz w:val="51"/>
                      <w:szCs w:val="51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40" w:lineRule="exact"/>
                    <w:jc w:val="left"/>
                    <w:rPr>
                      <w:sz w:val="14"/>
                      <w:szCs w:val="14"/>
                    </w:rPr>
                  </w:pPr>
                  <w:rPr/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40" w:lineRule="auto"/>
                    <w:ind w:left="624" w:right="-20"/>
                    <w:jc w:val="left"/>
                    <w:rPr>
                      <w:rFonts w:ascii="FS Mencap" w:hAnsi="FS Mencap" w:cs="FS Mencap" w:eastAsia="FS Mencap"/>
                      <w:sz w:val="48"/>
                      <w:szCs w:val="48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7941D"/>
                      <w:spacing w:val="-19"/>
                      <w:w w:val="97"/>
                      <w:b/>
                      <w:bCs/>
                    </w:rPr>
                    <w:t>‘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m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0"/>
                      <w:w w:val="97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31"/>
                      <w:w w:val="97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p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0"/>
                      <w:w w:val="97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31"/>
                      <w:w w:val="97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0"/>
                      <w:w w:val="100"/>
                      <w:b/>
                      <w:bCs/>
                    </w:rPr>
                    <w:t>–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4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31"/>
                      <w:w w:val="97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m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m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u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8"/>
                      <w:w w:val="97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0"/>
                      <w:w w:val="97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25"/>
                      <w:w w:val="97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9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9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9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-19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F7941D"/>
                      <w:spacing w:val="0"/>
                      <w:w w:val="100"/>
                      <w:b/>
                      <w:bCs/>
                    </w:rPr>
                    <w:t>’</w:t>
                  </w:r>
                  <w:r>
                    <w:rPr>
                      <w:rFonts w:ascii="FS Mencap" w:hAnsi="FS Mencap" w:cs="FS Mencap" w:eastAsia="FS Mencap"/>
                      <w:sz w:val="48"/>
                      <w:szCs w:val="48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7.7407pt;margin-top:87.156616pt;width:139.4001pt;height:12.1998pt;mso-position-horizontal-relative:page;mso-position-vertical-relative:page;z-index:-386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7.7407pt;margin-top:99.356415pt;width:27.7919pt;height:2.5446pt;mso-position-horizontal-relative:page;mso-position-vertical-relative:page;z-index:-3868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5326pt;margin-top:99.356415pt;width:56.1475pt;height:2.5446pt;mso-position-horizontal-relative:page;mso-position-vertical-relative:page;z-index:-3867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1.680099pt;margin-top:99.356415pt;width:31.2468pt;height:2.5446pt;mso-position-horizontal-relative:page;mso-position-vertical-relative:page;z-index:-3866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2.926895pt;margin-top:99.356415pt;width:24.2139pt;height:2.5446pt;mso-position-horizontal-relative:page;mso-position-vertical-relative:page;z-index:-3865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.716751pt;margin-top:82.650131pt;width:42.706957pt;height:.544386pt;mso-position-horizontal-relative:page;mso-position-vertical-relative:page;z-index:-3864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92.978607pt;margin-top:72.159416pt;width:125.8186pt;height:12pt;mso-position-horizontal-relative:page;mso-position-vertical-relative:page;z-index:-386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type w:val="continuous"/>
          <w:pgSz w:w="11920" w:h="16840"/>
          <w:pgMar w:top="1560" w:bottom="280" w:left="1660" w:right="16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862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shape style="position:absolute;margin-left:33.441002pt;margin-top:471.613312pt;width:113.82pt;height:39.766pt;mso-position-horizontal-relative:page;mso-position-vertical-relative:page;z-index:-3861" type="#_x0000_t75">
            <v:imagedata r:id="rId8" o:title=""/>
          </v:shape>
        </w:pict>
      </w:r>
      <w:r>
        <w:rPr/>
        <w:pict>
          <v:shape style="position:absolute;margin-left:262.579987pt;margin-top:472.870209pt;width:113.70661pt;height:45.831pt;mso-position-horizontal-relative:page;mso-position-vertical-relative:page;z-index:-3860" type="#_x0000_t75">
            <v:imagedata r:id="rId9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2.956802pt;margin-top:37.520077pt;width:369.359808pt;height:42.86928pt;mso-position-horizontal-relative:page;mso-position-vertical-relative:page;z-index:-3859" type="#_x0000_t202" filled="f" stroked="f">
            <v:textbox inset="0,0,0,0">
              <w:txbxContent>
                <w:p>
                  <w:pPr>
                    <w:spacing w:before="0" w:after="0" w:line="349" w:lineRule="exact"/>
                    <w:ind w:left="-24" w:right="-44"/>
                    <w:jc w:val="center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5"/>
                      <w:w w:val="100"/>
                      <w:b/>
                      <w:bCs/>
                      <w:position w:val="2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Commissioner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12"/>
                      <w:w w:val="100"/>
                      <w:b/>
                      <w:bCs/>
                      <w:position w:val="2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5"/>
                      <w:w w:val="100"/>
                      <w:b/>
                      <w:bCs/>
                      <w:position w:val="2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1726" w:right="1706"/>
                    <w:jc w:val="center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26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Community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26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Choice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685101pt;margin-top:115.417717pt;width:517.903096pt;height:32.8pt;mso-position-horizontal-relative:page;mso-position-vertical-relative:page;z-index:-3858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20" w:right="-62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18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33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Debicki,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679489pt;margin-top:173.008804pt;width:517.908807pt;height:239.346pt;mso-position-horizontal-relative:page;mso-position-vertical-relative:page;z-index:-385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33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Since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launching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pilot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cip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scheme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2013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support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33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ojects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membe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ommuni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33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£80,000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ass-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oots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ojects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ommuni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places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9491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-social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viour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closely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policing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elop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ideas.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"/>
                      <w:w w:val="100"/>
                    </w:rPr>
                    <w:t>‘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j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ﬃ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ailable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ough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z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criminals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oceeds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x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onnec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–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orking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-social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eloping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oposal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onsider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support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Plan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Commissione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3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hyperlink r:id="rId10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3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.nort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ales-pcc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3"/>
                        <w:w w:val="100"/>
                        <w:b/>
                        <w:bCs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6"/>
                        <w:w w:val="100"/>
                        <w:b/>
                        <w:bCs/>
                      </w:rPr>
                      <w:t>v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</w:rPr>
                    </w:r>
                  </w:hyperlink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neighbourhood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policing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–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ﬁnd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ails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hyperlink r:id="rId11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3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.north-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3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ales.police.uk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</w:rPr>
                    </w:r>
                  </w:hyperlink>
                </w:p>
                <w:p>
                  <w:pPr>
                    <w:spacing w:before="5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40" w:lineRule="auto"/>
                    <w:ind w:left="20" w:right="3269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Thank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wish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684662pt;margin-top:512.548706pt;width:109.481076pt;height:13pt;mso-position-horizontal-relative:page;mso-position-vertical-relative:page;z-index:-385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oddick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QC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8.007477pt;margin-top:512.548706pt;width:189.82231pt;height:13pt;mso-position-horizontal-relative:page;mso-position-vertical-relative:page;z-index:-385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Assi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Richa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Debicki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854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853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852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851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31.394918pt;width:358.274925pt;height:16pt;mso-position-horizontal-relative:page;mso-position-vertical-relative:page;z-index:-3850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20" w:right="-62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oll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wing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Cri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eria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Guidelines: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67.094986pt;width:10.513228pt;height:13pt;mso-position-horizontal-relative:page;mso-position-vertical-relative:page;z-index:-384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08pt;margin-top:67.1166pt;width:495.522394pt;height:39.378381pt;mso-position-horizontal-relative:page;mso-position-vertical-relative:page;z-index:-384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speciﬁ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ojects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designed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educe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-social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viour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ommuni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also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Plan,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April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2015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hyperlink r:id="rId12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3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.nort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ales-pcc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3"/>
                        <w:w w:val="100"/>
                        <w:b/>
                        <w:bCs/>
                        <w:position w:val="1"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6"/>
                        <w:w w:val="100"/>
                        <w:b/>
                        <w:bCs/>
                        <w:position w:val="1"/>
                      </w:rPr>
                      <w:t>v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  <w:position w:val="0"/>
                      </w:rPr>
                    </w:r>
                  </w:hyperlink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119.894882pt;width:10.513228pt;height:13pt;mso-position-horizontal-relative:page;mso-position-vertical-relative:page;z-index:-384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.075699pt;margin-top:119.916504pt;width:487.014889pt;height:39.39989pt;mso-position-horizontal-relative:page;mso-position-vertical-relative:page;z-index:-384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59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ximum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–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£3,000.00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individual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£6,000.00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pan-north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(NB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addi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que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Number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23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172.694778pt;width:10.513228pt;height:13pt;mso-position-horizontal-relative:page;mso-position-vertical-relative:page;z-index:-384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3.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6088pt;margin-top:172.716385pt;width:497.376757pt;height:39.39989pt;mso-position-horizontal-relative:page;mso-position-vertical-relative:page;z-index:-384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operly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ommunity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charity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orking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ales.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vide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bank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9119pt;margin-top:225.494553pt;width:10.513228pt;height:13pt;mso-position-horizontal-relative:page;mso-position-vertical-relative:page;z-index:-384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4.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367pt;margin-top:225.516174pt;width:438.569253pt;height:114.66948pt;mso-position-horizontal-relative:page;mso-position-vertical-relative:page;z-index:-384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should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" w:after="0" w:line="160" w:lineRule="exact"/>
                    <w:jc w:val="left"/>
                    <w:rPr>
                      <w:sz w:val="16"/>
                      <w:szCs w:val="16"/>
                    </w:rPr>
                  </w:pPr>
                  <w:rPr/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spacing w:before="0" w:after="0" w:line="240" w:lineRule="auto"/>
                    <w:ind w:left="20" w:right="-6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a)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tribu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educing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-social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viour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b)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people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c)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people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d)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ﬁts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bring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ommunity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e)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ﬁt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artne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encies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suppor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6371pt;margin-top:353.564026pt;width:10.513228pt;height:13pt;mso-position-horizontal-relative:page;mso-position-vertical-relative:page;z-index:-384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0809pt;margin-top:353.585663pt;width:481.068719pt;height:39.39989pt;mso-position-horizontal-relative:page;mso-position-vertical-relative:page;z-index:-384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include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ﬁnancial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giving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speciﬁc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ails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funding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-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equipme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ained,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ocess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ainin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-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funding.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395pt;margin-top:406.36380pt;width:10.513228pt;height:13pt;mso-position-horizontal-relative:page;mso-position-vertical-relative:page;z-index:-383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.998611pt;margin-top:406.385437pt;width:502.822336pt;height:39.39989pt;mso-position-horizontal-relative:page;mso-position-vertical-relative:page;z-index:-383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people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een,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support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adults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opri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ocedu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arried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ﬁrm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ained.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164pt;margin-top:459.163696pt;width:10.513228pt;height:13pt;mso-position-horizontal-relative:page;mso-position-vertical-relative:page;z-index:-383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7.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.998501pt;margin-top:459.185333pt;width:407.25417pt;height:26.178361pt;mso-position-horizontal-relative:page;mso-position-vertical-relative:page;z-index:-383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wish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discuss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idea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01745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588516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email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hyperlink r:id="rId13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par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cip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a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ybud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tf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und@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ales.pnn.police.uk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  <w:position w:val="0"/>
                      </w:rPr>
                    </w:r>
                  </w:hyperlink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498.763489pt;width:10.513228pt;height:13pt;mso-position-horizontal-relative:page;mso-position-vertical-relative:page;z-index:-383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8.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191pt;margin-top:498.785095pt;width:469.923646pt;height:26.2pt;mso-position-horizontal-relative:page;mso-position-vertical-relative:page;z-index:-383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Decisions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panel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public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ﬁnal.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espondence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about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unsucces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0111pt;margin-top:538.363342pt;width:10.513228pt;height:13pt;mso-position-horizontal-relative:page;mso-position-vertical-relative:page;z-index:-383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9.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6969pt;margin-top:538.091797pt;width:268.145406pt;height:13.293235pt;mso-position-horizontal-relative:page;mso-position-vertical-relative:page;z-index:-3832" type="#_x0000_t202" filled="f" stroked="f">
            <v:textbox inset="0,0,0,0">
              <w:txbxContent>
                <w:p>
                  <w:pPr>
                    <w:spacing w:before="0" w:after="0" w:line="252" w:lineRule="exact"/>
                    <w:ind w:left="20" w:right="-54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Closing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ons: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12.00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noon,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</w:t>
                  </w:r>
                  <w:r>
                    <w:rPr>
                      <w:rFonts w:ascii="Calibri" w:hAnsi="Calibri" w:cs="Calibri" w:eastAsia="Calibri"/>
                      <w:sz w:val="13"/>
                      <w:szCs w:val="13"/>
                      <w:color w:val="231F20"/>
                      <w:spacing w:val="0"/>
                      <w:w w:val="100"/>
                      <w:position w:val="8"/>
                    </w:rPr>
                    <w:t>nd</w:t>
                  </w:r>
                  <w:r>
                    <w:rPr>
                      <w:rFonts w:ascii="Calibri" w:hAnsi="Calibri" w:cs="Calibri" w:eastAsia="Calibri"/>
                      <w:sz w:val="13"/>
                      <w:szCs w:val="13"/>
                      <w:color w:val="231F20"/>
                      <w:spacing w:val="22"/>
                      <w:w w:val="100"/>
                      <w:position w:val="8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ober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2015.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6pt;margin-top:564.763245pt;width:16.088468pt;height:13pt;mso-position-horizontal-relative:page;mso-position-vertical-relative:page;z-index:-383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10.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8018pt;margin-top:564.491638pt;width:320.974436pt;height:13.293235pt;mso-position-horizontal-relative:page;mso-position-vertical-relative:page;z-index:-3830" type="#_x0000_t202" filled="f" stroked="f">
            <v:textbox inset="0,0,0,0">
              <w:txbxContent>
                <w:p>
                  <w:pPr>
                    <w:spacing w:before="0" w:after="0" w:line="252" w:lineRule="exact"/>
                    <w:ind w:left="20" w:right="-54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ojects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ompl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monies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31</w:t>
                  </w:r>
                  <w:r>
                    <w:rPr>
                      <w:rFonts w:ascii="Calibri" w:hAnsi="Calibri" w:cs="Calibri" w:eastAsia="Calibri"/>
                      <w:sz w:val="13"/>
                      <w:szCs w:val="13"/>
                      <w:color w:val="231F20"/>
                      <w:spacing w:val="-2"/>
                      <w:w w:val="100"/>
                      <w:position w:val="8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13"/>
                      <w:szCs w:val="13"/>
                      <w:color w:val="231F20"/>
                      <w:spacing w:val="0"/>
                      <w:w w:val="100"/>
                      <w:position w:val="8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13"/>
                      <w:szCs w:val="13"/>
                      <w:color w:val="231F20"/>
                      <w:spacing w:val="21"/>
                      <w:w w:val="100"/>
                      <w:position w:val="8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2016.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591.163269pt;width:16.087588pt;height:13pt;mso-position-horizontal-relative:page;mso-position-vertical-relative:page;z-index:-382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301pt;margin-top:591.184875pt;width:468.854549pt;height:13pt;mso-position-horizontal-relative:page;mso-position-vertical-relative:page;z-index:-382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Succes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equi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sign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turn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Condi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(Appendix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91pt;margin-top:617.563293pt;width:16.087588pt;height:13pt;mso-position-horizontal-relative:page;mso-position-vertical-relative:page;z-index:-382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9pt;margin-top:617.563293pt;width:260.82036pt;height:26.2pt;mso-position-horizontal-relative:page;mso-position-vertical-relative:page;z-index:-382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turn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ompl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Email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hyperlink r:id="rId14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par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cip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a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ybud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  <w:position w:val="1"/>
                      </w:rPr>
                      <w:t>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tf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und@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ales.pnn.police.uk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  <w:position w:val="0"/>
                      </w:rPr>
                    </w:r>
                  </w:hyperlink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6802pt;margin-top:657.163208pt;width:185.01647pt;height:105.421619pt;mso-position-horizontal-relative:page;mso-position-vertical-relative:page;z-index:-382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Community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4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Oﬃce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William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Asaph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Business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Asaph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Denbighshi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LL17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0HQ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824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823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822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507999pt;margin-top:475.564728pt;width:561.758pt;height:24.8185pt;mso-position-horizontal-relative:page;mso-position-vertical-relative:page;z-index:-3821" coordorigin="330,9511" coordsize="11235,496">
            <v:group style="position:absolute;left:5960;top:9524;width:2381;height:473" coordorigin="5960,9524" coordsize="2381,473">
              <v:shape style="position:absolute;left:5960;top:9524;width:2381;height:473" coordorigin="5960,9524" coordsize="2381,473" path="m5960,9524l8341,9524,8341,9998,5960,9998,5960,9524e" filled="t" fillcolor="#D1D3D4" stroked="f">
                <v:path arrowok="t"/>
                <v:fill/>
              </v:shape>
            </v:group>
            <v:group style="position:absolute;left:8340;top:9521;width:2;height:476" coordorigin="8340,9521" coordsize="2,476">
              <v:shape style="position:absolute;left:8340;top:9521;width:2;height:476" coordorigin="8340,9521" coordsize="0,476" path="m8340,9521l8341,9997e" filled="f" stroked="t" strokeweight="1pt" strokecolor="#231F20">
                <v:path arrowok="t"/>
              </v:shape>
            </v:group>
            <v:group style="position:absolute;left:5960;top:9521;width:2;height:476" coordorigin="5960,9521" coordsize="2,476">
              <v:shape style="position:absolute;left:5960;top:9521;width:2;height:476" coordorigin="5960,9521" coordsize="0,476" path="m5960,9521l5960,9997e" filled="f" stroked="t" strokeweight="1pt" strokecolor="#231F20">
                <v:path arrowok="t"/>
              </v:shape>
            </v:group>
            <v:group style="position:absolute;left:340;top:9524;width:2381;height:473" coordorigin="340,9524" coordsize="2381,473">
              <v:shape style="position:absolute;left:340;top:9524;width:2381;height:473" coordorigin="340,9524" coordsize="2381,473" path="m340,9998l2721,9998,2721,9524,340,9524,340,9998e" filled="t" fillcolor="#D1D3D4" stroked="f">
                <v:path arrowok="t"/>
                <v:fill/>
              </v:shape>
            </v:group>
            <v:group style="position:absolute;left:350;top:9530;width:11205;height:466" coordorigin="350,9530" coordsize="11205,466">
              <v:shape style="position:absolute;left:350;top:9530;width:11205;height:466" coordorigin="350,9530" coordsize="11205,466" path="m350,9996l11555,9996,11555,9530,350,9530,350,9996xe" filled="f" stroked="t" strokeweight="1pt" strokecolor="#231F20">
                <v:path arrowok="t"/>
              </v:shape>
            </v:group>
            <v:group style="position:absolute;left:2720;top:9521;width:2;height:476" coordorigin="2720,9521" coordsize="2,476">
              <v:shape style="position:absolute;left:2720;top:9521;width:2;height:476" coordorigin="2720,9521" coordsize="0,476" path="m2720,9521l2720,9997e" filled="f" stroked="t" strokeweight="1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507999pt;margin-top:221.288712pt;width:561.8379pt;height:99.344pt;mso-position-horizontal-relative:page;mso-position-vertical-relative:page;z-index:-3820" coordorigin="330,4426" coordsize="11237,1987">
            <v:group style="position:absolute;left:340;top:4455;width:2381;height:1938" coordorigin="340,4455" coordsize="2381,1938">
              <v:shape style="position:absolute;left:340;top:4455;width:2381;height:1938" coordorigin="340,4455" coordsize="2381,1938" path="m340,6393l2721,6393,2721,4455,340,4455,340,6393e" filled="t" fillcolor="#D1D3D4" stroked="f">
                <v:path arrowok="t"/>
                <v:fill/>
              </v:shape>
            </v:group>
            <v:group style="position:absolute;left:350;top:4445;width:11205;height:1951" coordorigin="350,4445" coordsize="11205,1951">
              <v:shape style="position:absolute;left:350;top:4445;width:11205;height:1951" coordorigin="350,4445" coordsize="11205,1951" path="m350,6396l11555,6396,11555,4445,350,4445,350,6396xe" filled="f" stroked="t" strokeweight="1.0pt" strokecolor="#231F20">
                <v:path arrowok="t"/>
              </v:shape>
            </v:group>
            <v:group style="position:absolute;left:2721;top:4436;width:2;height:1967" coordorigin="2721,4436" coordsize="2,1967">
              <v:shape style="position:absolute;left:2721;top:4436;width:2;height:1967" coordorigin="2721,4436" coordsize="0,1967" path="m2721,4436l2721,6403e" filled="f" stroked="t" strokeweight="1pt" strokecolor="#231F20">
                <v:path arrowok="t"/>
              </v:shape>
            </v:group>
            <v:group style="position:absolute;left:340;top:4822;width:11217;height:2" coordorigin="340,4822" coordsize="11217,2">
              <v:shape style="position:absolute;left:340;top:4822;width:11217;height:2" coordorigin="340,4822" coordsize="11217,0" path="m340,4822l11557,4822e" filled="f" stroked="t" strokeweight="1pt" strokecolor="#231F20">
                <v:path arrowok="t"/>
              </v:shape>
            </v:group>
            <v:group style="position:absolute;left:340;top:5242;width:11217;height:2" coordorigin="340,5242" coordsize="11217,2">
              <v:shape style="position:absolute;left:340;top:5242;width:11217;height:2" coordorigin="340,5242" coordsize="11217,0" path="m340,5242l11557,5242e" filled="f" stroked="t" strokeweight="1pt" strokecolor="#231F20">
                <v:path arrowok="t"/>
              </v:shape>
            </v:group>
            <v:group style="position:absolute;left:340;top:5622;width:11217;height:2" coordorigin="340,5622" coordsize="11217,2">
              <v:shape style="position:absolute;left:340;top:5622;width:11217;height:2" coordorigin="340,5622" coordsize="11217,0" path="m340,5622l11557,5622e" filled="f" stroked="t" strokeweight="1pt" strokecolor="#231F20">
                <v:path arrowok="t"/>
              </v:shape>
            </v:group>
            <v:group style="position:absolute;left:340;top:6022;width:11217;height:2" coordorigin="340,6022" coordsize="11217,2">
              <v:shape style="position:absolute;left:340;top:6022;width:11217;height:2" coordorigin="340,6022" coordsize="11217,0" path="m340,6022l11557,6022e" filled="f" stroked="t" strokeweight="1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.507999pt;margin-top:63.491215pt;width:560.258pt;height:23.3181pt;mso-position-horizontal-relative:page;mso-position-vertical-relative:page;z-index:-3819" coordorigin="350,1270" coordsize="11205,466">
            <v:shape style="position:absolute;left:350;top:1270;width:11205;height:466" coordorigin="350,1270" coordsize="11205,466" path="m350,1736l11555,1736,11555,1270,350,1270,350,1736xe" filled="f" stroked="t" strokeweight="1.0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121.583214pt;width:560.258pt;height:65.003pt;mso-position-horizontal-relative:page;mso-position-vertical-relative:page;z-index:-3818" coordorigin="350,2432" coordsize="11205,1300">
            <v:shape style="position:absolute;left:350;top:2432;width:11205;height:1300" coordorigin="350,2432" coordsize="11205,1300" path="m350,3732l11555,3732,11555,2432,350,2432,350,3732xe" filled="f" stroked="t" strokeweight="1.0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354.491211pt;width:560.258pt;height:23.318pt;mso-position-horizontal-relative:page;mso-position-vertical-relative:page;z-index:-3817" coordorigin="350,7090" coordsize="11205,466">
            <v:shape style="position:absolute;left:350;top:7090;width:11205;height:466" coordorigin="350,7090" coordsize="11205,466" path="m350,7556l11555,7556,11555,7090,350,7090,350,755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414.491211pt;width:560.258pt;height:23.318pt;mso-position-horizontal-relative:page;mso-position-vertical-relative:page;z-index:-3816" coordorigin="350,8290" coordsize="11205,466">
            <v:shape style="position:absolute;left:350;top:8290;width:11205;height:466" coordorigin="350,8290" coordsize="11205,466" path="m350,8756l11555,8756,11555,8290,350,8290,350,875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550.421204pt;width:560.259pt;height:23.319pt;mso-position-horizontal-relative:page;mso-position-vertical-relative:page;z-index:-3815" coordorigin="350,11008" coordsize="11205,466">
            <v:shape style="position:absolute;left:350;top:11008;width:11205;height:466" coordorigin="350,11008" coordsize="11205,466" path="m350,11475l11555,11475,11555,11008,350,11008,350,1147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602.421204pt;width:560.259pt;height:23.319pt;mso-position-horizontal-relative:page;mso-position-vertical-relative:page;z-index:-3814" coordorigin="350,12048" coordsize="11205,466">
            <v:shape style="position:absolute;left:350;top:12048;width:11205;height:466" coordorigin="350,12048" coordsize="11205,466" path="m350,12515l11555,12515,11555,12048,350,12048,350,1251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654.421204pt;width:560.259pt;height:23.319pt;mso-position-horizontal-relative:page;mso-position-vertical-relative:page;z-index:-3813" coordorigin="350,13088" coordsize="11205,466">
            <v:shape style="position:absolute;left:350;top:13088;width:11205;height:466" coordorigin="350,13088" coordsize="11205,466" path="m350,13555l11555,13555,11555,13088,350,13088,350,1355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706.421204pt;width:560.259pt;height:23.319pt;mso-position-horizontal-relative:page;mso-position-vertical-relative:page;z-index:-3812" coordorigin="350,14128" coordsize="11205,466">
            <v:shape style="position:absolute;left:350;top:14128;width:11205;height:466" coordorigin="350,14128" coordsize="11205,466" path="m350,14595l11555,14595,11555,14128,350,14128,350,1459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757.421204pt;width:560.259pt;height:23.319pt;mso-position-horizontal-relative:page;mso-position-vertical-relative:page;z-index:-3811" coordorigin="350,15148" coordsize="11205,466">
            <v:shape style="position:absolute;left:350;top:15148;width:11205;height:466" coordorigin="350,15148" coordsize="11205,466" path="m350,15615l11555,15615,11555,15148,350,15148,350,1561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013pt;margin-top:802.2052pt;width:561.2549pt;height:.1pt;mso-position-horizontal-relative:page;mso-position-vertical-relative:page;z-index:-3810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79pt;margin-top:15.863619pt;width:128.594668pt;height:40.387684pt;mso-position-horizontal-relative:page;mso-position-vertical-relative:page;z-index:-3809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20" w:right="-62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AILS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1" w:after="0" w:line="240" w:lineRule="exact"/>
                    <w:jc w:val="left"/>
                    <w:rPr>
                      <w:sz w:val="24"/>
                      <w:szCs w:val="24"/>
                    </w:rPr>
                  </w:pPr>
                  <w:rPr/>
                  <w:r>
                    <w:rPr>
                      <w:sz w:val="24"/>
                      <w:szCs w:val="24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1.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on: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102.343704pt;width:135.012689pt;height:12.019654pt;mso-position-horizontal-relative:page;mso-position-vertical-relative:page;z-index:-3808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ess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(including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ode)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203.030502pt;width:74.636858pt;height:12pt;mso-position-horizontal-relative:page;mso-position-vertical-relative:page;z-index:-3807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3.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ails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335.251312pt;width:75.554889pt;height:12pt;mso-position-horizontal-relative:page;mso-position-vertical-relative:page;z-index:-3806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4.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Title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395.251312pt;width:95.881889pt;height:12pt;mso-position-horizontal-relative:page;mso-position-vertical-relative:page;z-index:-3805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5.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Amou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applied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or: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457.251312pt;width:87.004989pt;height:12pt;mso-position-horizontal-relative:page;mso-position-vertical-relative:page;z-index:-3804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6.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eque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or: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518.343689pt;width:404.489827pt;height:25.688954pt;mso-position-horizontal-relative:page;mso-position-vertical-relative:page;z-index:-3803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7.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7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describe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247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(If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egi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Charity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Community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Compa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egi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number)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584.197205pt;width:160.334906pt;height:12.019654pt;mso-position-horizontal-relative:page;mso-position-vertical-relative:page;z-index:-3802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When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ormed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636.197205pt;width:293.981789pt;height:12.019654pt;mso-position-horizontal-relative:page;mso-position-vertical-relative:page;z-index:-3801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membe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ommi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ee/Boa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8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ru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ees?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688.197205pt;width:304.752789pt;height:12.019654pt;mso-position-horizontal-relative:page;mso-position-vertical-relative:page;z-index:-3800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people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needed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authorise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yme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sign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cheque?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739.197205pt;width:385.052781pt;height:12.019654pt;mso-position-horizontal-relative:page;mso-position-vertical-relative:page;z-index:-3799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succes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ful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advise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who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cheque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should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made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able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798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797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3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96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757.421204pt;width:560.259pt;height:23.319pt;mso-position-horizontal-relative:page;mso-position-vertical-relative:page;z-index:-379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706.421204pt;width:560.259pt;height:23.319pt;mso-position-horizontal-relative:page;mso-position-vertical-relative:page;z-index:-379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654.421204pt;width:560.259pt;height:23.319pt;mso-position-horizontal-relative:page;mso-position-vertical-relative:page;z-index:-379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602.421204pt;width:560.259pt;height:23.319pt;mso-position-horizontal-relative:page;mso-position-vertical-relative:page;z-index:-379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550.421204pt;width:560.259pt;height:23.319pt;mso-position-horizontal-relative:page;mso-position-vertical-relative:page;z-index:-379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76.491302pt;width:118.5139pt;height:23.318pt;mso-position-horizontal-relative:page;mso-position-vertical-relative:page;z-index:-3790" type="#_x0000_t202" filled="f" stroked="f">
            <v:textbox inset="0,0,0,0">
              <w:txbxContent>
                <w:p>
                  <w:pPr>
                    <w:spacing w:before="10" w:after="0" w:line="120" w:lineRule="exact"/>
                    <w:jc w:val="left"/>
                    <w:rPr>
                      <w:sz w:val="12"/>
                      <w:szCs w:val="12"/>
                    </w:rPr>
                  </w:pPr>
                  <w:rPr/>
                  <w:r>
                    <w:rPr>
                      <w:sz w:val="12"/>
                      <w:szCs w:val="12"/>
                    </w:rPr>
                  </w:r>
                </w:p>
                <w:p>
                  <w:pPr>
                    <w:spacing w:before="0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7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Funding: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21896pt;margin-top:476.491302pt;width:162.001300pt;height:23.318pt;mso-position-horizontal-relative:page;mso-position-vertical-relative:page;z-index:-378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8.023193pt;margin-top:476.491302pt;width:119.001pt;height:23.318pt;mso-position-horizontal-relative:page;mso-position-vertical-relative:page;z-index:-3788" type="#_x0000_t202" filled="f" stroked="f">
            <v:textbox inset="0,0,0,0">
              <w:txbxContent>
                <w:p>
                  <w:pPr>
                    <w:spacing w:before="10" w:after="0" w:line="120" w:lineRule="exact"/>
                    <w:jc w:val="left"/>
                    <w:rPr>
                      <w:sz w:val="12"/>
                      <w:szCs w:val="12"/>
                    </w:rPr>
                  </w:pPr>
                  <w:rPr/>
                  <w:r>
                    <w:rPr>
                      <w:sz w:val="12"/>
                      <w:szCs w:val="12"/>
                    </w:rPr>
                  </w:r>
                </w:p>
                <w:p>
                  <w:pPr>
                    <w:spacing w:before="0" w:after="0" w:line="240" w:lineRule="auto"/>
                    <w:ind w:left="106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art/M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ch-Funding: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7.0242pt;margin-top:476.491302pt;width:160.741800pt;height:23.318pt;mso-position-horizontal-relative:page;mso-position-vertical-relative:page;z-index:-378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14.491211pt;width:560.258pt;height:23.318pt;mso-position-horizontal-relative:page;mso-position-vertical-relative:page;z-index:-378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354.491211pt;width:560.258pt;height:23.318pt;mso-position-horizontal-relative:page;mso-position-vertical-relative:page;z-index:-378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22.270218pt;width:118.5434pt;height:18.84pt;mso-position-horizontal-relative:page;mso-position-vertical-relative:page;z-index:-3784" type="#_x0000_t202" filled="f" stroked="f">
            <v:textbox inset="0,0,0,0">
              <w:txbxContent>
                <w:p>
                  <w:pPr>
                    <w:spacing w:before="57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Name: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22.270218pt;width:441.7146pt;height:18.84pt;mso-position-horizontal-relative:page;mso-position-vertical-relative:page;z-index:-378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41.110214pt;width:118.5434pt;height:21pt;mso-position-horizontal-relative:page;mso-position-vertical-relative:page;z-index:-3782" type="#_x0000_t202" filled="f" stroked="f">
            <v:textbox inset="0,0,0,0">
              <w:txbxContent>
                <w:p>
                  <w:pPr>
                    <w:spacing w:before="67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osi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on: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41.110214pt;width:441.7146pt;height:21pt;mso-position-horizontal-relative:page;mso-position-vertical-relative:page;z-index:-378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62.110229pt;width:118.5434pt;height:19pt;mso-position-horizontal-relative:page;mso-position-vertical-relative:page;z-index:-3780" type="#_x0000_t202" filled="f" stroked="f">
            <v:textbox inset="0,0,0,0">
              <w:txbxContent>
                <w:p>
                  <w:pPr>
                    <w:spacing w:before="26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Email: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62.110229pt;width:441.7146pt;height:19pt;mso-position-horizontal-relative:page;mso-position-vertical-relative:page;z-index:-377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81.110229pt;width:118.5434pt;height:20pt;mso-position-horizontal-relative:page;mso-position-vertical-relative:page;z-index:-3778" type="#_x0000_t202" filled="f" stroked="f">
            <v:textbox inset="0,0,0,0">
              <w:txbxContent>
                <w:p>
                  <w:pPr>
                    <w:spacing w:before="34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7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elephone: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81.110229pt;width:441.7146pt;height:20pt;mso-position-horizontal-relative:page;mso-position-vertical-relative:page;z-index:-377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301.110229pt;width:118.5434pt;height:18.705pt;mso-position-horizontal-relative:page;mso-position-vertical-relative:page;z-index:-3776" type="#_x0000_t202" filled="f" stroked="f">
            <v:textbox inset="0,0,0,0">
              <w:txbxContent>
                <w:p>
                  <w:pPr>
                    <w:spacing w:before="43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Mobile: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301.110229pt;width:441.7146pt;height:18.705pt;mso-position-horizontal-relative:page;mso-position-vertical-relative:page;z-index:-377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121.583214pt;width:560.258pt;height:65.003pt;mso-position-horizontal-relative:page;mso-position-vertical-relative:page;z-index:-377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3.491215pt;width:560.258pt;height:23.3181pt;mso-position-horizontal-relative:page;mso-position-vertical-relative:page;z-index:-377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16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416061pt;width:562.623942pt;height:730.976773pt;mso-position-horizontal-relative:page;mso-position-vertical-relative:page;z-index:-3772" coordorigin="324,1028" coordsize="11252,14620">
            <v:group style="position:absolute;left:338;top:1057;width:11224;height:2" coordorigin="338,1057" coordsize="11224,2">
              <v:shape style="position:absolute;left:338;top:1057;width:11224;height:2" coordorigin="338,1057" coordsize="11224,0" path="m338,1057l11562,1057e" filled="f" stroked="t" strokeweight="1.438936pt" strokecolor="#1F1C1F">
                <v:path arrowok="t"/>
              </v:shape>
            </v:group>
            <v:group style="position:absolute;left:353;top:1043;width:2;height:14591" coordorigin="353,1043" coordsize="2,14591">
              <v:shape style="position:absolute;left:353;top:1043;width:2;height:14591" coordorigin="353,1043" coordsize="0,14591" path="m353,15633l353,1043e" filled="f" stroked="t" strokeweight="1.438936pt" strokecolor="#1F1C1F">
                <v:path arrowok="t"/>
              </v:shape>
            </v:group>
            <v:group style="position:absolute;left:11547;top:1043;width:2;height:14591" coordorigin="11547,1043" coordsize="2,14591">
              <v:shape style="position:absolute;left:11547;top:1043;width:2;height:14591" coordorigin="11547,1043" coordsize="0,14591" path="m11547,15633l11547,1043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71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6.562094pt;width:354.25202pt;height:24.257929pt;mso-position-horizontal-relative:page;mso-position-vertical-relative:page;z-index:-3770" type="#_x0000_t202" filled="f" stroked="f">
            <v:textbox inset="0,0,0,0">
              <w:txbxContent>
                <w:p>
                  <w:pPr>
                    <w:spacing w:before="0" w:after="0" w:line="194" w:lineRule="exact"/>
                    <w:ind w:left="20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8.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46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Your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4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3"/>
                      <w:b/>
                      <w:bCs/>
                    </w:rPr>
                    <w:t>project: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68" w:after="0" w:line="240" w:lineRule="auto"/>
                    <w:ind w:left="265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Please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3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describe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45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the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1"/>
                    </w:rPr>
                    <w:t>activities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2"/>
                      <w:w w:val="111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or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services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you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5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are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asking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us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to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fund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5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  <w:i/>
                    </w:rPr>
                    <w:t>(MAX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9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6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3"/>
                      <w:i/>
                    </w:rPr>
                    <w:t>words)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.547764pt;margin-top:805.203796pt;width:63.580692pt;height:9pt;mso-position-horizontal-relative:page;mso-position-vertical-relative:page;z-index:-3769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APPLICATION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3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482F"/>
                      <w:spacing w:val="0"/>
                      <w:w w:val="88"/>
                    </w:rPr>
                    <w:t>PACK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420807pt;margin-top:805.243286pt;width:6.795pt;height:9.0pt;mso-position-horizontal-relative:page;mso-position-vertical-relative:page;z-index:-3768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D3A3B"/>
                      <w:spacing w:val="0"/>
                      <w:w w:val="137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67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D3A3B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2.854637pt;width:559.74607pt;height:728.099615pt;mso-position-horizontal-relative:page;mso-position-vertical-relative:page;z-index:-376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2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416061pt;width:562.623942pt;height:730.976773pt;mso-position-horizontal-relative:page;mso-position-vertical-relative:page;z-index:-3765" coordorigin="324,1028" coordsize="11252,14620">
            <v:group style="position:absolute;left:338;top:1057;width:11224;height:2" coordorigin="338,1057" coordsize="11224,2">
              <v:shape style="position:absolute;left:338;top:1057;width:11224;height:2" coordorigin="338,1057" coordsize="11224,0" path="m338,1057l11562,1057e" filled="f" stroked="t" strokeweight="1.438936pt" strokecolor="#1F1C1F">
                <v:path arrowok="t"/>
              </v:shape>
            </v:group>
            <v:group style="position:absolute;left:353;top:1043;width:2;height:14591" coordorigin="353,1043" coordsize="2,14591">
              <v:shape style="position:absolute;left:353;top:1043;width:2;height:14591" coordorigin="353,1043" coordsize="0,14591" path="m353,15633l353,1043e" filled="f" stroked="t" strokeweight="1.438936pt" strokecolor="#1F1C1F">
                <v:path arrowok="t"/>
              </v:shape>
            </v:group>
            <v:group style="position:absolute;left:11547;top:1043;width:2;height:14591" coordorigin="11547,1043" coordsize="2,14591">
              <v:shape style="position:absolute;left:11547;top:1043;width:2;height:14591" coordorigin="11547,1043" coordsize="0,14591" path="m11547,15633l11547,1043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64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6.202536pt;width:433.715868pt;height:24.522644pt;mso-position-horizontal-relative:page;mso-position-vertical-relative:page;z-index:-3763" type="#_x0000_t202" filled="f" stroked="f">
            <v:textbox inset="0,0,0,0">
              <w:txbxContent>
                <w:p>
                  <w:pPr>
                    <w:spacing w:before="0" w:after="0" w:line="194" w:lineRule="exact"/>
                    <w:ind w:left="20" w:right="-45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9.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3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Please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tell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us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how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4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29"/>
                    </w:rPr>
                    <w:t>will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27"/>
                      <w:w w:val="129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your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43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6"/>
                    </w:rPr>
                    <w:t>project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8"/>
                      <w:w w:val="116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address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8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5"/>
                    </w:rPr>
                    <w:t>crime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0"/>
                      <w:w w:val="115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and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2"/>
                    </w:rPr>
                    <w:t>anti-social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1"/>
                    </w:rPr>
                    <w:t>behaviour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5"/>
                      <w:w w:val="111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issues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32"/>
                    </w:rPr>
                    <w:t>in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24"/>
                      <w:w w:val="132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your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47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6"/>
                    </w:rPr>
                    <w:t>community: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85" w:after="0" w:line="240" w:lineRule="auto"/>
                    <w:ind w:left="265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(MAX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8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1"/>
                      <w:i/>
                    </w:rPr>
                    <w:t>words)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.547764pt;margin-top:805.203796pt;width:63.580692pt;height:9pt;mso-position-horizontal-relative:page;mso-position-vertical-relative:page;z-index:-3762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APPLICATION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3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482F"/>
                      <w:spacing w:val="0"/>
                      <w:w w:val="88"/>
                    </w:rPr>
                    <w:t>PACK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6.140259pt;margin-top:805.243286pt;width:6.2pt;height:9.0pt;mso-position-horizontal-relative:page;mso-position-vertical-relative:page;z-index:-3761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231F1F"/>
                      <w:spacing w:val="0"/>
                      <w:w w:val="120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60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B38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2.854637pt;width:559.74607pt;height:728.099615pt;mso-position-horizontal-relative:page;mso-position-vertical-relative:page;z-index:-375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2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416061pt;width:562.623942pt;height:730.976773pt;mso-position-horizontal-relative:page;mso-position-vertical-relative:page;z-index:-3758" coordorigin="324,1028" coordsize="11252,14620">
            <v:group style="position:absolute;left:338;top:1057;width:11224;height:2" coordorigin="338,1057" coordsize="11224,2">
              <v:shape style="position:absolute;left:338;top:1057;width:11224;height:2" coordorigin="338,1057" coordsize="11224,0" path="m338,1057l11562,1057e" filled="f" stroked="t" strokeweight="1.438936pt" strokecolor="#1F1C1F">
                <v:path arrowok="t"/>
              </v:shape>
            </v:group>
            <v:group style="position:absolute;left:353;top:1043;width:2;height:14591" coordorigin="353,1043" coordsize="2,14591">
              <v:shape style="position:absolute;left:353;top:1043;width:2;height:14591" coordorigin="353,1043" coordsize="0,14591" path="m353,15633l353,1043e" filled="f" stroked="t" strokeweight="1.438936pt" strokecolor="#1F1C1F">
                <v:path arrowok="t"/>
              </v:shape>
            </v:group>
            <v:group style="position:absolute;left:11547;top:1043;width:2;height:14591" coordorigin="11547,1043" coordsize="2,14591">
              <v:shape style="position:absolute;left:11547;top:1043;width:2;height:14591" coordorigin="11547,1043" coordsize="0,14591" path="m11547,15633l11547,1043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57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706167pt;margin-top:16.562094pt;width:223.407325pt;height:24.163086pt;mso-position-horizontal-relative:page;mso-position-vertical-relative:page;z-index:-3756" type="#_x0000_t202" filled="f" stroked="f">
            <v:textbox inset="0,0,0,0">
              <w:txbxContent>
                <w:p>
                  <w:pPr>
                    <w:spacing w:before="0" w:after="0" w:line="194" w:lineRule="exact"/>
                    <w:ind w:left="20" w:right="-46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10.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6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How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3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have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6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you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identified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41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the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3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need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4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for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this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8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5"/>
                      <w:b/>
                      <w:bCs/>
                    </w:rPr>
                    <w:t>project.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7" w:after="0" w:line="240" w:lineRule="auto"/>
                    <w:ind w:left="293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(MAX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8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1"/>
                      <w:i/>
                    </w:rPr>
                    <w:t>words)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.547764pt;margin-top:805.203796pt;width:63.580692pt;height:9pt;mso-position-horizontal-relative:page;mso-position-vertical-relative:page;z-index:-3755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APPLICATION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3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482F"/>
                      <w:spacing w:val="0"/>
                      <w:w w:val="88"/>
                    </w:rPr>
                    <w:t>PACK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6.140259pt;margin-top:805.243286pt;width:6.305pt;height:9.0pt;mso-position-horizontal-relative:page;mso-position-vertical-relative:page;z-index:-3754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A3638"/>
                      <w:spacing w:val="0"/>
                      <w:w w:val="123"/>
                    </w:rPr>
                    <w:t>6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53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A36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2.854637pt;width:559.74607pt;height:728.099615pt;mso-position-horizontal-relative:page;mso-position-vertical-relative:page;z-index:-375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2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775616pt;width:562.623942pt;height:730.617218pt;mso-position-horizontal-relative:page;mso-position-vertical-relative:page;z-index:-3751" coordorigin="324,1036" coordsize="11252,14612">
            <v:group style="position:absolute;left:338;top:1064;width:11224;height:2" coordorigin="338,1064" coordsize="11224,2">
              <v:shape style="position:absolute;left:338;top:1064;width:11224;height:2" coordorigin="338,1064" coordsize="11224,0" path="m338,1064l11562,1064e" filled="f" stroked="t" strokeweight="1.438936pt" strokecolor="#1F1C1F">
                <v:path arrowok="t"/>
              </v:shape>
            </v:group>
            <v:group style="position:absolute;left:353;top:1050;width:2;height:14584" coordorigin="353,1050" coordsize="2,14584">
              <v:shape style="position:absolute;left:353;top:1050;width:2;height:14584" coordorigin="353,1050" coordsize="0,14584" path="m353,15633l353,1050e" filled="f" stroked="t" strokeweight="1.438936pt" strokecolor="#1F1C1F">
                <v:path arrowok="t"/>
              </v:shape>
            </v:group>
            <v:group style="position:absolute;left:11547;top:1050;width:2;height:14584" coordorigin="11547,1050" coordsize="2,14584">
              <v:shape style="position:absolute;left:11547;top:1050;width:2;height:14584" coordorigin="11547,1050" coordsize="0,14584" path="m11547,15633l11547,1050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50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706167pt;margin-top:16.562094pt;width:316.343699pt;height:24.163086pt;mso-position-horizontal-relative:page;mso-position-vertical-relative:page;z-index:-3749" type="#_x0000_t202" filled="f" stroked="f">
            <v:textbox inset="0,0,0,0">
              <w:txbxContent>
                <w:p>
                  <w:pPr>
                    <w:spacing w:before="0" w:after="0" w:line="194" w:lineRule="exact"/>
                    <w:ind w:left="20" w:right="-45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11.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7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Please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28"/>
                    </w:rPr>
                    <w:t>tell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20"/>
                      <w:w w:val="128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us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2"/>
                    </w:rPr>
                    <w:t>what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3"/>
                      <w:w w:val="112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2"/>
                    </w:rPr>
                    <w:t>difference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20"/>
                      <w:w w:val="112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your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7"/>
                    </w:rPr>
                    <w:t>project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22"/>
                      <w:w w:val="1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7"/>
                    </w:rPr>
                    <w:t>will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3"/>
                      <w:w w:val="1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make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3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30"/>
                    </w:rPr>
                    <w:t>to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30"/>
                      <w:w w:val="13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your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6"/>
                    </w:rPr>
                    <w:t>community: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7" w:after="0" w:line="240" w:lineRule="auto"/>
                    <w:ind w:left="293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(MAX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8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1"/>
                      <w:i/>
                    </w:rPr>
                    <w:t>words)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.547764pt;margin-top:805.203796pt;width:63.580692pt;height:9pt;mso-position-horizontal-relative:page;mso-position-vertical-relative:page;z-index:-3748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APPLICATION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3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482F"/>
                      <w:spacing w:val="0"/>
                      <w:w w:val="88"/>
                    </w:rPr>
                    <w:t>PACK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47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B38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6.140259pt;margin-top:805.608948pt;width:5.90312pt;height:8.5pt;mso-position-horizontal-relative:page;mso-position-vertical-relative:page;z-index:-3746" type="#_x0000_t202" filled="f" stroked="f">
            <v:textbox inset="0,0,0,0">
              <w:txbxContent>
                <w:p>
                  <w:pPr>
                    <w:spacing w:before="3" w:after="0" w:line="240" w:lineRule="auto"/>
                    <w:ind w:left="20" w:right="-2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Arial" w:hAnsi="Arial" w:cs="Arial" w:eastAsia="Arial"/>
                      <w:sz w:val="13"/>
                      <w:szCs w:val="13"/>
                      <w:color w:val="231F1F"/>
                      <w:spacing w:val="0"/>
                      <w:w w:val="108"/>
                    </w:rPr>
                    <w:t>7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3.214195pt;width:559.74607pt;height:727.74006pt;mso-position-horizontal-relative:page;mso-position-vertical-relative:page;z-index:-374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4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507999pt;margin-top:47.982315pt;width:560.258pt;height:23.319pt;mso-position-horizontal-relative:page;mso-position-vertical-relative:page;z-index:-3744" coordorigin="350,960" coordsize="11205,466">
            <v:shape style="position:absolute;left:350;top:960;width:11205;height:466" coordorigin="350,960" coordsize="11205,466" path="m350,1426l11555,1426,11555,960,350,960,350,142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013pt;margin-top:802.2052pt;width:561.2549pt;height:.1pt;mso-position-horizontal-relative:page;mso-position-vertical-relative:page;z-index:-3743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group style="position:absolute;margin-left:17.507999pt;margin-top:120.982315pt;width:560.258pt;height:23.319pt;mso-position-horizontal-relative:page;mso-position-vertical-relative:page;z-index:-3742" coordorigin="350,2420" coordsize="11205,466">
            <v:shape style="position:absolute;left:350;top:2420;width:11205;height:466" coordorigin="350,2420" coordsize="11205,466" path="m350,2886l11555,2886,11555,2420,350,2420,350,288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192.982315pt;width:560.258pt;height:23.319pt;mso-position-horizontal-relative:page;mso-position-vertical-relative:page;z-index:-3741" coordorigin="350,3860" coordsize="11205,466">
            <v:shape style="position:absolute;left:350;top:3860;width:11205;height:466" coordorigin="350,3860" coordsize="11205,466" path="m350,4326l11555,4326,11555,3860,350,3860,350,432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264.9823pt;width:560.258pt;height:23.319pt;mso-position-horizontal-relative:page;mso-position-vertical-relative:page;z-index:-3740" coordorigin="350,5300" coordsize="11205,466">
            <v:shape style="position:absolute;left:350;top:5300;width:11205;height:466" coordorigin="350,5300" coordsize="11205,466" path="m350,5766l11555,5766,11555,5300,350,5300,350,576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336.982208pt;width:560.258pt;height:23.319pt;mso-position-horizontal-relative:page;mso-position-vertical-relative:page;z-index:-3739" coordorigin="350,6740" coordsize="11205,466">
            <v:shape style="position:absolute;left:350;top:6740;width:11205;height:466" coordorigin="350,6740" coordsize="11205,466" path="m350,7206l11555,7206,11555,6740,350,6740,350,720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424.839325pt;width:560.258pt;height:354.022pt;mso-position-horizontal-relative:page;mso-position-vertical-relative:page;z-index:-3738" coordorigin="350,8497" coordsize="11205,7080">
            <v:shape style="position:absolute;left:350;top:8497;width:11205;height:7080" coordorigin="350,8497" coordsize="11205,7080" path="m350,15577l11555,15577,11555,8497,350,8497,350,15577xe" filled="f" stroked="t" strokeweight="1pt" strokecolor="#231F2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5.904903pt;width:531.036827pt;height:25.411852pt;mso-position-horizontal-relative:page;mso-position-vertical-relative:page;z-index:-3737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Whe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place?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-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ﬁ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97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97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4"/>
                      <w:w w:val="97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ki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88.905006pt;width:151.14568pt;height:25.411852pt;mso-position-horizontal-relative:page;mso-position-vertical-relative:page;z-index:-3736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13.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When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place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60.904999pt;width:287.649799pt;height:25.411852pt;mso-position-horizontal-relative:page;mso-position-vertical-relative:page;z-index:-3735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14.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How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people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deli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7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9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6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-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8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7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9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6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9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232.904999pt;width:219.309799pt;height:25.411852pt;mso-position-horizontal-relative:page;mso-position-vertical-relative:page;z-index:-3734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15.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How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people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ben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ﬁt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8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7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9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6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304.904999pt;width:265.129911pt;height:25.411852pt;mso-position-horizontal-relative:page;mso-position-vertical-relative:page;z-index:-3733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16.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Does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ess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needs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par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cular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(Pl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376.904907pt;width:514.876528pt;height:39.081152pt;mso-position-horizontal-relative:page;mso-position-vertical-relative:page;z-index:-3732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discussed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-social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beh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viour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lo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policing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eam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ommunity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partne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ship?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7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how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ork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lo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policing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eam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deli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oject.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29" w:after="0" w:line="240" w:lineRule="auto"/>
                    <w:ind w:left="292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ﬁ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ﬃ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97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97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7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3"/>
                      <w:w w:val="97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x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200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731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730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8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29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24.839325pt;width:560.258pt;height:354.022pt;mso-position-horizontal-relative:page;mso-position-vertical-relative:page;z-index:-372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336.982208pt;width:560.258pt;height:23.319pt;mso-position-horizontal-relative:page;mso-position-vertical-relative:page;z-index:-372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64.9823pt;width:560.258pt;height:23.319pt;mso-position-horizontal-relative:page;mso-position-vertical-relative:page;z-index:-372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192.982315pt;width:560.258pt;height:23.319pt;mso-position-horizontal-relative:page;mso-position-vertical-relative:page;z-index:-372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120.982315pt;width:560.258pt;height:23.319pt;mso-position-horizontal-relative:page;mso-position-vertical-relative:page;z-index:-372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7.982315pt;width:560.258pt;height:23.319pt;mso-position-horizontal-relative:page;mso-position-vertical-relative:page;z-index:-372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84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509001pt;margin-top:318.663208pt;width:560.259pt;height:460.364pt;mso-position-horizontal-relative:page;mso-position-vertical-relative:page;z-index:-3722" coordorigin="350,6373" coordsize="11205,9207">
            <v:shape style="position:absolute;left:350;top:6373;width:11205;height:9207" coordorigin="350,6373" coordsize="11205,9207" path="m350,15581l11555,15581,11555,6373,350,6373,350,15581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013pt;margin-top:802.2052pt;width:561.2549pt;height:.1pt;mso-position-horizontal-relative:page;mso-position-vertical-relative:page;z-index:-3721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group style="position:absolute;margin-left:17.507999pt;margin-top:47.719215pt;width:560.258pt;height:222.078pt;mso-position-horizontal-relative:page;mso-position-vertical-relative:page;z-index:-3720" coordorigin="350,954" coordsize="11205,4442">
            <v:shape style="position:absolute;left:350;top:954;width:11205;height:4442" coordorigin="350,954" coordsize="11205,4442" path="m350,5396l11555,5396,11555,954,350,954,350,5396xe" filled="f" stroked="t" strokeweight="1pt" strokecolor="#231F2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5.904903pt;width:340.814099pt;height:25.411852pt;mso-position-horizontal-relative:page;mso-position-vertical-relative:page;z-index:-3719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18.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indi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partne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encies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their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oles.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x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100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286.848907pt;width:270.652797pt;height:25.411852pt;mso-position-horizontal-relative:page;mso-position-vertical-relative:page;z-index:-3718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19.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how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moni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alu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x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300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717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716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9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15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318.663208pt;width:560.259pt;height:460.364pt;mso-position-horizontal-relative:page;mso-position-vertical-relative:page;z-index:-371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7.719215pt;width:560.258pt;height:222.078pt;mso-position-horizontal-relative:page;mso-position-vertical-relative:page;z-index:-371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84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712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group style="position:absolute;margin-left:16.007999pt;margin-top:623.20813pt;width:562.7599pt;height:158.657100pt;mso-position-horizontal-relative:page;mso-position-vertical-relative:page;z-index:-3711" coordorigin="320,12464" coordsize="11255,3173">
            <v:group style="position:absolute;left:340;top:15213;width:8324;height:405" coordorigin="340,15213" coordsize="8324,405">
              <v:shape style="position:absolute;left:340;top:15213;width:8324;height:405" coordorigin="340,15213" coordsize="8324,405" path="m340,15617l8664,15617,8664,15213,340,15213,340,15617e" filled="t" fillcolor="#D1D3D4" stroked="f">
                <v:path arrowok="t"/>
                <v:fill/>
              </v:shape>
            </v:group>
            <v:group style="position:absolute;left:340;top:12493;width:11225;height:363" coordorigin="340,12493" coordsize="11225,363">
              <v:shape style="position:absolute;left:340;top:12493;width:11225;height:363" coordorigin="340,12493" coordsize="11225,363" path="m340,12855l11565,12855,11565,12493,340,12493,340,12855e" filled="t" fillcolor="#D1D3D4" stroked="f">
                <v:path arrowok="t"/>
                <v:fill/>
              </v:shape>
            </v:group>
            <v:group style="position:absolute;left:350;top:12484;width:11205;height:3113" coordorigin="350,12484" coordsize="11205,3113">
              <v:shape style="position:absolute;left:350;top:12484;width:11205;height:3113" coordorigin="350,12484" coordsize="11205,3113" path="m350,15597l11555,15597,11555,12484,350,12484,350,15597xe" filled="f" stroked="t" strokeweight="1.0pt" strokecolor="#231F20">
                <v:path arrowok="t"/>
              </v:shape>
            </v:group>
            <v:group style="position:absolute;left:8674;top:12474;width:7;height:3133" coordorigin="8674,12474" coordsize="7,3133">
              <v:shape style="position:absolute;left:8674;top:12474;width:7;height:3133" coordorigin="8674,12474" coordsize="7,3133" path="m8681,12474l8674,15607e" filled="f" stroked="t" strokeweight="1pt" strokecolor="#231F20">
                <v:path arrowok="t"/>
              </v:shape>
            </v:group>
            <v:group style="position:absolute;left:340;top:12860;width:11217;height:2" coordorigin="340,12860" coordsize="11217,2">
              <v:shape style="position:absolute;left:340;top:12860;width:11217;height:2" coordorigin="340,12860" coordsize="11217,0" path="m340,12860l11557,12860e" filled="f" stroked="t" strokeweight="1pt" strokecolor="#231F20">
                <v:path arrowok="t"/>
              </v:shape>
            </v:group>
            <v:group style="position:absolute;left:340;top:13280;width:11217;height:2" coordorigin="340,13280" coordsize="11217,2">
              <v:shape style="position:absolute;left:340;top:13280;width:11217;height:2" coordorigin="340,13280" coordsize="11217,0" path="m340,13280l11557,13280e" filled="f" stroked="t" strokeweight="1pt" strokecolor="#231F20">
                <v:path arrowok="t"/>
              </v:shape>
            </v:group>
            <v:group style="position:absolute;left:340;top:13680;width:11217;height:2" coordorigin="340,13680" coordsize="11217,2">
              <v:shape style="position:absolute;left:340;top:13680;width:11217;height:2" coordorigin="340,13680" coordsize="11217,0" path="m340,13680l11557,13680e" filled="f" stroked="t" strokeweight="1pt" strokecolor="#231F20">
                <v:path arrowok="t"/>
              </v:shape>
            </v:group>
            <v:group style="position:absolute;left:340;top:14080;width:11217;height:2" coordorigin="340,14080" coordsize="11217,2">
              <v:shape style="position:absolute;left:340;top:14080;width:11217;height:2" coordorigin="340,14080" coordsize="11217,0" path="m340,14080l11557,14080e" filled="f" stroked="t" strokeweight="1pt" strokecolor="#231F20">
                <v:path arrowok="t"/>
              </v:shape>
            </v:group>
            <v:group style="position:absolute;left:340;top:15200;width:11217;height:2" coordorigin="340,15200" coordsize="11217,2">
              <v:shape style="position:absolute;left:340;top:15200;width:11217;height:2" coordorigin="340,15200" coordsize="11217,0" path="m340,15200l11557,15200e" filled="f" stroked="t" strokeweight="1pt" strokecolor="#231F20">
                <v:path arrowok="t"/>
              </v:shape>
            </v:group>
            <v:group style="position:absolute;left:340;top:14460;width:11217;height:2" coordorigin="340,14460" coordsize="11217,2">
              <v:shape style="position:absolute;left:340;top:14460;width:11217;height:2" coordorigin="340,14460" coordsize="11217,0" path="m340,14460l11557,14460e" filled="f" stroked="t" strokeweight="1pt" strokecolor="#231F20">
                <v:path arrowok="t"/>
              </v:shape>
            </v:group>
            <v:group style="position:absolute;left:340;top:14860;width:11217;height:2" coordorigin="340,14860" coordsize="11217,2">
              <v:shape style="position:absolute;left:340;top:14860;width:11217;height:2" coordorigin="340,14860" coordsize="11217,0" path="m340,14860l11557,14860e" filled="f" stroked="t" strokeweight="1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.507999pt;margin-top:47.982216pt;width:560.258pt;height:505.442pt;mso-position-horizontal-relative:page;mso-position-vertical-relative:page;z-index:-3710" coordorigin="350,960" coordsize="11205,10109">
            <v:shape style="position:absolute;left:350;top:960;width:11205;height:10109" coordorigin="350,960" coordsize="11205,10109" path="m350,11068l11555,11068,11555,960,350,960,350,11068xe" filled="f" stroked="t" strokeweight="1pt" strokecolor="#231F2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5.904903pt;width:434.373599pt;height:25.411852pt;mso-position-horizontal-relative:page;mso-position-vertical-relative:page;z-index:-3709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20.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succes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ful,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happen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funding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lised.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6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x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200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570.935181pt;width:532.632233pt;height:39.357654pt;mso-position-horizontal-relative:page;mso-position-vertical-relative:page;z-index:-3708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21.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68" w:lineRule="auto"/>
                    <w:ind w:left="337" w:right="-37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full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ts.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include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app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xim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alue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in-kind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support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ained.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than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£3,000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(£6000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north-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7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ojects)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please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indi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ems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funding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ould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used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707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748840pt;margin-top:805.691345pt;width:10.109408pt;height:10.0pt;mso-position-horizontal-relative:page;mso-position-vertical-relative:page;z-index:-3706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10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05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24.175232pt;width:416.3497pt;height:18.839pt;mso-position-horizontal-relative:page;mso-position-vertical-relative:page;z-index:-3704" type="#_x0000_t202" filled="f" stroked="f">
            <v:textbox inset="0,0,0,0">
              <w:txbxContent>
                <w:p>
                  <w:pPr>
                    <w:spacing w:before="57" w:after="0" w:line="240" w:lineRule="auto"/>
                    <w:ind w:left="104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24.175232pt;width:143.9083pt;height:18.839pt;mso-position-horizontal-relative:page;mso-position-vertical-relative:page;z-index:-3703" type="#_x0000_t202" filled="f" stroked="f">
            <v:textbox inset="0,0,0,0">
              <w:txbxContent>
                <w:p>
                  <w:pPr>
                    <w:spacing w:before="57" w:after="0" w:line="240" w:lineRule="auto"/>
                    <w:ind w:left="11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43.014221pt;width:416.3497pt;height:21pt;mso-position-horizontal-relative:page;mso-position-vertical-relative:page;z-index:-370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43.014221pt;width:143.9083pt;height:21pt;mso-position-horizontal-relative:page;mso-position-vertical-relative:page;z-index:-370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64.014221pt;width:416.3497pt;height:20pt;mso-position-horizontal-relative:page;mso-position-vertical-relative:page;z-index:-3700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64.014221pt;width:143.9083pt;height:20pt;mso-position-horizontal-relative:page;mso-position-vertical-relative:page;z-index:-369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84.014221pt;width:416.3497pt;height:20pt;mso-position-horizontal-relative:page;mso-position-vertical-relative:page;z-index:-369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84.014221pt;width:143.9083pt;height:20pt;mso-position-horizontal-relative:page;mso-position-vertical-relative:page;z-index:-369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04.014221pt;width:416.3497pt;height:19pt;mso-position-horizontal-relative:page;mso-position-vertical-relative:page;z-index:-369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04.014221pt;width:143.9083pt;height:19pt;mso-position-horizontal-relative:page;mso-position-vertical-relative:page;z-index:-369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23.014221pt;width:416.3497pt;height:20pt;mso-position-horizontal-relative:page;mso-position-vertical-relative:page;z-index:-369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23.014221pt;width:143.9083pt;height:20pt;mso-position-horizontal-relative:page;mso-position-vertical-relative:page;z-index:-369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43.014221pt;width:416.3497pt;height:17.059pt;mso-position-horizontal-relative:page;mso-position-vertical-relative:page;z-index:-369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43.014221pt;width:143.9083pt;height:17.059pt;mso-position-horizontal-relative:page;mso-position-vertical-relative:page;z-index:-369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60.073242pt;width:416.3497pt;height:20.026pt;mso-position-horizontal-relative:page;mso-position-vertical-relative:page;z-index:-3690" type="#_x0000_t202" filled="f" stroked="f">
            <v:textbox inset="0,0,0,0">
              <w:txbxContent>
                <w:p>
                  <w:pPr>
                    <w:spacing w:before="59" w:after="0" w:line="240" w:lineRule="auto"/>
                    <w:ind w:right="83"/>
                    <w:jc w:val="righ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6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60.073242pt;width:143.9083pt;height:20.026pt;mso-position-horizontal-relative:page;mso-position-vertical-relative:page;z-index:-3689" type="#_x0000_t202" filled="f" stroked="f">
            <v:textbox inset="0,0,0,0">
              <w:txbxContent>
                <w:p>
                  <w:pPr>
                    <w:spacing w:before="20" w:after="0" w:line="240" w:lineRule="auto"/>
                    <w:ind w:left="97" w:right="-2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EF4326"/>
                      <w:spacing w:val="0"/>
                      <w:w w:val="100"/>
                      <w:b/>
                      <w:bCs/>
                    </w:rPr>
                    <w:t>£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7.982216pt;width:560.258pt;height:505.442pt;mso-position-horizontal-relative:page;mso-position-vertical-relative:page;z-index:-368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84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47.101395pt;width:562.623942pt;height:51.417131pt;mso-position-horizontal-relative:page;mso-position-vertical-relative:page;z-index:-3687" coordorigin="324,942" coordsize="11252,1028">
            <v:group style="position:absolute;left:338;top:971;width:11224;height:2" coordorigin="338,971" coordsize="11224,2">
              <v:shape style="position:absolute;left:338;top:971;width:11224;height:2" coordorigin="338,971" coordsize="11224,0" path="m338,971l11562,971e" filled="f" stroked="t" strokeweight="1.438936pt" strokecolor="#1F1C1F">
                <v:path arrowok="t"/>
              </v:shape>
            </v:group>
            <v:group style="position:absolute;left:353;top:956;width:2;height:1000" coordorigin="353,956" coordsize="2,1000">
              <v:shape style="position:absolute;left:353;top:956;width:2;height:1000" coordorigin="353,956" coordsize="0,1000" path="m353,1956l353,956e" filled="f" stroked="t" strokeweight="1.438936pt" strokecolor="#1F1C1F">
                <v:path arrowok="t"/>
              </v:shape>
            </v:group>
            <v:group style="position:absolute;left:11547;top:956;width:2;height:1000" coordorigin="11547,956" coordsize="2,1000">
              <v:shape style="position:absolute;left:11547;top:956;width:2;height:1000" coordorigin="11547,956" coordsize="0,1000" path="m11547,1956l11547,956e" filled="f" stroked="t" strokeweight="1.438936pt" strokecolor="#1F1C1F">
                <v:path arrowok="t"/>
              </v:shape>
            </v:group>
            <v:group style="position:absolute;left:338;top:1942;width:11224;height:2" coordorigin="338,1942" coordsize="11224,2">
              <v:shape style="position:absolute;left:338;top:1942;width:11224;height:2" coordorigin="338,1942" coordsize="11224,0" path="m338,1942l11562,1942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188028pt;margin-top:171.507553pt;width:562.623942pt;height:608.727948pt;mso-position-horizontal-relative:page;mso-position-vertical-relative:page;z-index:-3686" coordorigin="324,3430" coordsize="11252,12175">
            <v:group style="position:absolute;left:338;top:3455;width:11224;height:2" coordorigin="338,3455" coordsize="11224,2">
              <v:shape style="position:absolute;left:338;top:3455;width:11224;height:2" coordorigin="338,3455" coordsize="11224,0" path="m338,3455l11562,3455e" filled="f" stroked="t" strokeweight="1.079202pt" strokecolor="#1F1C1F">
                <v:path arrowok="t"/>
              </v:shape>
            </v:group>
            <v:group style="position:absolute;left:353;top:3445;width:2;height:12146" coordorigin="353,3445" coordsize="2,12146">
              <v:shape style="position:absolute;left:353;top:3445;width:2;height:12146" coordorigin="353,3445" coordsize="0,12146" path="m353,15590l353,3445e" filled="f" stroked="t" strokeweight="1.438936pt" strokecolor="#1F1C1F">
                <v:path arrowok="t"/>
              </v:shape>
            </v:group>
            <v:group style="position:absolute;left:11547;top:3445;width:2;height:12146" coordorigin="11547,3445" coordsize="2,12146">
              <v:shape style="position:absolute;left:11547;top:3445;width:2;height:12146" coordorigin="11547,3445" coordsize="0,12146" path="m11547,15590l11547,3445e" filled="f" stroked="t" strokeweight="1.438936pt" strokecolor="#1F1C1F">
                <v:path arrowok="t"/>
              </v:shape>
            </v:group>
            <v:group style="position:absolute;left:338;top:15576;width:11224;height:2" coordorigin="338,15576" coordsize="11224,2">
              <v:shape style="position:absolute;left:338;top:15576;width:11224;height:2" coordorigin="338,15576" coordsize="11224,0" path="m338,15576l11562,15576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685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6.524485pt;width:263.726979pt;height:25.065423pt;mso-position-horizontal-relative:page;mso-position-vertical-relative:page;z-index:-3684" type="#_x0000_t202" filled="f" stroked="f">
            <v:textbox inset="0,0,0,0">
              <w:txbxContent>
                <w:p>
                  <w:pPr>
                    <w:spacing w:before="0" w:after="0" w:line="214" w:lineRule="exact"/>
                    <w:ind w:left="20" w:right="-2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22.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Have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you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1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1"/>
                    </w:rPr>
                    <w:t>secured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15"/>
                      <w:w w:val="11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1"/>
                    </w:rPr>
                    <w:t>funding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16"/>
                      <w:w w:val="11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from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3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any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4"/>
                    </w:rPr>
                    <w:t>other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9"/>
                      <w:w w:val="1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4"/>
                    </w:rPr>
                    <w:t>funder(s).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64" w:after="0" w:line="240" w:lineRule="auto"/>
                    <w:ind w:left="351" w:right="-4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75"/>
                    </w:rPr>
                    <w:t>If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6"/>
                      <w:w w:val="75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so,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please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2"/>
                    </w:rPr>
                    <w:t>indicate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8"/>
                      <w:w w:val="1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to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4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1"/>
                    </w:rPr>
                    <w:t>whom,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2"/>
                      <w:w w:val="11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how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much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you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4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have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0"/>
                    </w:rPr>
                    <w:t>received.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706167pt;margin-top:119.708878pt;width:289.454947pt;height:11pt;mso-position-horizontal-relative:page;mso-position-vertical-relative:page;z-index:-3683" type="#_x0000_t202" filled="f" stroked="f">
            <v:textbox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9"/>
                    </w:rPr>
                    <w:t>FOR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9"/>
                      <w:w w:val="89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9"/>
                    </w:rPr>
                    <w:t>APPLICANTS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41"/>
                      <w:w w:val="89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9"/>
                    </w:rPr>
                    <w:t>APPLYING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9"/>
                      <w:w w:val="89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9"/>
                    </w:rPr>
                    <w:t>FOR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9"/>
                      <w:w w:val="89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A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3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6"/>
                    </w:rPr>
                    <w:t>PAN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7"/>
                      <w:w w:val="86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6"/>
                    </w:rPr>
                    <w:t>NORTH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6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4"/>
                      <w:w w:val="86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6"/>
                    </w:rPr>
                    <w:t>WALES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40"/>
                      <w:w w:val="86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6"/>
                    </w:rPr>
                    <w:t>PROJECT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12"/>
                      <w:w w:val="86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9"/>
                    </w:rPr>
                    <w:t>ONLY: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40.211502pt;width:540.382998pt;height:24.919873pt;mso-position-horizontal-relative:page;mso-position-vertical-relative:page;z-index:-3682" type="#_x0000_t202" filled="f" stroked="f">
            <v:textbox inset="0,0,0,0">
              <w:txbxContent>
                <w:p>
                  <w:pPr>
                    <w:spacing w:before="0" w:after="0" w:line="214" w:lineRule="exact"/>
                    <w:ind w:left="20" w:right="-48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23.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Please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6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tell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4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us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1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8"/>
                    </w:rPr>
                    <w:t>about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14"/>
                      <w:w w:val="1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your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9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0"/>
                    </w:rPr>
                    <w:t>organisations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18"/>
                      <w:w w:val="11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ability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3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to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9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deliver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3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your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36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proposal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and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4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the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44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4"/>
                    </w:rPr>
                    <w:t>structure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19"/>
                      <w:w w:val="1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in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place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1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to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1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5"/>
                    </w:rPr>
                    <w:t>support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3"/>
                      <w:w w:val="115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local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19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0"/>
                    </w:rPr>
                    <w:t>communities.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2" w:after="0" w:line="240" w:lineRule="auto"/>
                    <w:ind w:left="308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(Max.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300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5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9"/>
                      <w:i/>
                    </w:rPr>
                    <w:t>words)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.547764pt;margin-top:805.203796pt;width:63.580692pt;height:9pt;mso-position-horizontal-relative:page;mso-position-vertical-relative:page;z-index:-3681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APPLICATION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B44"/>
                      <w:spacing w:val="30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482F"/>
                      <w:spacing w:val="0"/>
                      <w:w w:val="88"/>
                    </w:rPr>
                    <w:t>PACK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981873pt;margin-top:805.243286pt;width:11.45pt;height:9.0pt;mso-position-horizontal-relative:page;mso-position-vertical-relative:page;z-index:-3680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231F1F"/>
                      <w:spacing w:val="0"/>
                      <w:w w:val="135"/>
                    </w:rPr>
                    <w:t>11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679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B38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172.766357pt;width:559.74607pt;height:606.030569pt;mso-position-horizontal-relative:page;mso-position-vertical-relative:page;z-index:-367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48.539974pt;width:559.74607pt;height:48.539975pt;mso-position-horizontal-relative:page;mso-position-vertical-relative:page;z-index:-367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84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676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.074558pt;margin-top:31.394918pt;width:469.126777pt;height:45.244006pt;mso-position-horizontal-relative:page;mso-position-vertical-relative:page;z-index:-3675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3937" w:right="3917"/>
                    <w:jc w:val="center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APPENDIX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" w:after="0" w:line="240" w:lineRule="auto"/>
                    <w:ind w:left="1031" w:right="1011"/>
                    <w:jc w:val="center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4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ollowing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1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erms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Condi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1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apply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succes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ful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88" w:lineRule="exact"/>
                    <w:ind w:left="-18" w:right="-38"/>
                    <w:jc w:val="center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docume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signed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witnessed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turned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prior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funding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being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ecei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ed.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.989262pt;margin-top:90.194717pt;width:506.956009pt;height:545.794842pt;mso-position-horizontal-relative:page;mso-position-vertical-relative:page;z-index:-3674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2005" w:right="2298"/>
                    <w:jc w:val="center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TERMS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ONDITIONS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J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FUNDING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" w:after="0" w:line="170" w:lineRule="exact"/>
                    <w:jc w:val="left"/>
                    <w:rPr>
                      <w:sz w:val="17"/>
                      <w:szCs w:val="17"/>
                    </w:rPr>
                  </w:pPr>
                  <w:rPr/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spacing w:before="0" w:after="0" w:line="264" w:lineRule="exact"/>
                    <w:ind w:left="20" w:right="256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‘P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8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means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appli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suppor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docume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docume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mana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‘Funde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means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joi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Commissioner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337" w:lineRule="auto"/>
                    <w:ind w:left="20" w:right="418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"/>
                      <w:w w:val="100"/>
                    </w:rPr>
                    <w:t>‘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means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z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337" w:lineRule="auto"/>
                    <w:ind w:left="20" w:right="2518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eceiving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immedi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20" w:right="382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ecei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during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means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back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immedi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upon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demand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527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spend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whole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turn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unspe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-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turn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app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opri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sha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unspe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28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soon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possible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claims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sely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during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period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(including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claims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membe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erning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oncerning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on).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332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orpo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oup,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vide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vidence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signing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authority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behalf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membe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membe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joi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liable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59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soon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possible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oncerning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empl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arried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Charity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Commission,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enue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&amp;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egul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egul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empl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oods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vices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x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ample,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esponsible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licences,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permissions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insu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ances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necessa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4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20" w:right="379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clear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ﬁnancial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summa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shall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ompiled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supplied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oices,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ecei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xpenditu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ailable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easonable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inspec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audit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496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simple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8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3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elopme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suppor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pho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aphs,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should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ained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ailable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easonable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inspec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oﬃcial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897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equi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Media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Departme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vide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ails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PRIOR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ANY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EVENT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ASSOCI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7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TED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J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8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115.529579pt;width:10.513228pt;height:13pt;mso-position-horizontal-relative:page;mso-position-vertical-relative:page;z-index:-367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6701pt;margin-top:160.798767pt;width:10.516198pt;height:126.21541pt;mso-position-horizontal-relative:page;mso-position-vertical-relative:page;z-index:-367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3.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4.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7.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8.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351pt;margin-top:351.352753pt;width:10.513228pt;height:13pt;mso-position-horizontal-relative:page;mso-position-vertical-relative:page;z-index:-367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9.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153pt;margin-top:396.621918pt;width:16.088468pt;height:13pt;mso-position-horizontal-relative:page;mso-position-vertical-relative:page;z-index:-367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10.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8341pt;margin-top:441.891113pt;width:16.088468pt;height:13pt;mso-position-horizontal-relative:page;mso-position-vertical-relative:page;z-index:-366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7789pt;margin-top:487.160278pt;width:16.088468pt;height:13pt;mso-position-horizontal-relative:page;mso-position-vertical-relative:page;z-index:-366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592pt;margin-top:532.429382pt;width:16.088468pt;height:13pt;mso-position-horizontal-relative:page;mso-position-vertical-relative:page;z-index:-366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13.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3059pt;margin-top:577.698547pt;width:16.088468pt;height:13.0pt;mso-position-horizontal-relative:page;mso-position-vertical-relative:page;z-index:-366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14.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856pt;margin-top:609.767944pt;width:16.087588pt;height:13pt;mso-position-horizontal-relative:page;mso-position-vertical-relative:page;z-index:-366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15659pt;margin-top:655.037354pt;width:486.84786pt;height:26.2pt;mso-position-horizontal-relative:page;mso-position-vertical-relative:page;z-index:-366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eleases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publicity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include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ﬁnancial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support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vided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Crime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Commissioner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20816pt;margin-top:694.637329pt;width:16.087588pt;height:13pt;mso-position-horizontal-relative:page;mso-position-vertical-relative:page;z-index:-366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34359pt;margin-top:694.658936pt;width:504.503246pt;height:84.6694pt;mso-position-horizontal-relative:page;mso-position-vertical-relative:page;z-index:-366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ensu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easonable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ensu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adult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assi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succes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fully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omplied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security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orking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child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people.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21" w:right="15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-making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esponsible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omissions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those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aking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part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schemes.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esponsibility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those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who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schemes.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equi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onsider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fully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esponsibility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aniser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insu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onside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app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opri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23786pt;margin-top:726.706726pt;width:16.087588pt;height:13pt;mso-position-horizontal-relative:page;mso-position-vertical-relative:page;z-index:-366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660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748840pt;margin-top:805.691345pt;width:10.109408pt;height:10.0pt;mso-position-horizontal-relative:page;mso-position-vertical-relative:page;z-index:-3659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658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657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52pt;margin-top:31.447502pt;width:402.03313pt;height:13pt;mso-position-horizontal-relative:page;mso-position-vertical-relative:page;z-index:-365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solu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disc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occu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4651pt;margin-top:50.295174pt;width:21.663666pt;height:13pt;mso-position-horizontal-relative:page;mso-position-vertical-relative:page;z-index:-365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17.1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916656pt;margin-top:50.316792pt;width:480.145214pt;height:265.7459pt;mso-position-horizontal-relative:page;mso-position-vertical-relative:page;z-index:-365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close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business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(unless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joins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with,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eplaced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business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vided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prior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permission);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permission;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easonable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truc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0" w:after="0" w:line="264" w:lineRule="exact"/>
                    <w:ind w:left="20" w:right="187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easonable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oughness,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xpec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xperience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ession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line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ork;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8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0" w:after="0" w:line="264" w:lineRule="exact"/>
                    <w:ind w:left="20" w:right="224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supplied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misleadin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mislead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us;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6" w:after="0" w:line="264" w:lineRule="exact"/>
                    <w:ind w:left="20" w:right="48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decla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bankru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insol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made,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esolu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passed,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admini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dissol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admini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ecei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mana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liquid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similar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oﬃcer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appoi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onside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ts;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opose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people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6" w:after="0" w:line="264" w:lineRule="exact"/>
                    <w:ind w:left="20" w:right="-4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ille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negli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signiﬁ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epu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6" w:after="0" w:line="264" w:lineRule="exact"/>
                    <w:ind w:left="20" w:right="17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without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app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sell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some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other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business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someone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else.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179pt;margin-top:82.364349pt;width:21.665096pt;height:61.10377pt;mso-position-horizontal-relative:page;mso-position-vertical-relative:page;z-index:-365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17.2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17.3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17.4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17.5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981pt;margin-top:159.702713pt;width:21.664216pt;height:29.03459pt;mso-position-horizontal-relative:page;mso-position-vertical-relative:page;z-index:-365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17.6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17.7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9039pt;margin-top:204.971893pt;width:21.663666pt;height:13pt;mso-position-horizontal-relative:page;mso-position-vertical-relative:page;z-index:-365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17.8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6071pt;margin-top:260.606598pt;width:21.663666pt;height:13pt;mso-position-horizontal-relative:page;mso-position-vertical-relative:page;z-index:-365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17.9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4641pt;margin-top:289.841278pt;width:27.238906pt;height:13pt;mso-position-horizontal-relative:page;mso-position-vertical-relative:page;z-index:-364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17.10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9661pt;margin-top:321.91037pt;width:525.81668pt;height:13.021619pt;mso-position-horizontal-relative:page;mso-position-vertical-relative:page;z-index:-364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18.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3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eeme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emain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which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me: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1009pt;margin-top:340.80127pt;width:7.479836pt;height:50.73847pt;mso-position-horizontal-relative:page;mso-position-vertical-relative:page;z-index:-364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6.284973pt;margin-top:340.80127pt;width:467.721474pt;height:63.93836pt;mso-position-horizontal-relative:page;mso-position-vertical-relative:page;z-index:-364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3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3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long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part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emains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unspe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20" w:right="-40" w:firstLine="1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long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nues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(this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includes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anding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epor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xpenditu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559pt;margin-top:410.587311pt;width:530.597747pt;height:52.621509pt;mso-position-horizontal-relative:page;mso-position-vertical-relative:page;z-index:-364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19.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3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eedom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(‘the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8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’)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applies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means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494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eleased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who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think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494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should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ﬁde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position w:val="1"/>
                    </w:rPr>
                    <w:t>x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hyperlink r:id="rId15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ons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2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of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the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Act.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Please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visit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1"/>
                        <w:w w:val="100"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1"/>
                        <w:w w:val="100"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14"/>
                        <w:w w:val="100"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.i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2"/>
                        <w:w w:val="100"/>
                        <w:position w:val="1"/>
                      </w:rPr>
                      <w:t>c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2"/>
                        <w:w w:val="100"/>
                        <w:position w:val="1"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2"/>
                        <w:w w:val="100"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1"/>
                        <w:w w:val="100"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18"/>
                        <w:w w:val="100"/>
                        <w:position w:val="1"/>
                      </w:rPr>
                      <w:t>v</w:t>
                    </w:r>
                  </w:hyperlink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.uk/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494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3389pt;margin-top:487.925659pt;width:323.755278pt;height:13pt;mso-position-horizontal-relative:page;mso-position-vertical-relative:page;z-index:-364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these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been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omplied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equi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35pt;margin-top:525.664368pt;width:534.34867pt;height:50.759949pt;mso-position-horizontal-relative:page;mso-position-vertical-relative:page;z-index:-364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Name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8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…………………………….................................……............................................................................................................................................................……………….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(PRINT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FULL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NAME)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…………………………….................................…….............................................................................................................................................................……………….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erms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behalf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oject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abide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them.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pt;margin-top:601.162781pt;width:533.84099pt;height:31.8693pt;mso-position-horizontal-relative:page;mso-position-vertical-relative:page;z-index:-364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41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Signed: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…………………………….................................…............................……………...................................…….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…………………………….................................…............................………………….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(PRINT)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……………………………......................................................................................................…............................……………...................................…….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657.77063pt;width:534.624890pt;height:50.7386pt;mso-position-horizontal-relative:page;mso-position-vertical-relative:page;z-index:-364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48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Witnessed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(Sign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…………………………….................................…..................................................................................................................……………...................................…….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60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(PRINT)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Full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Name: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……………………………........................................................................................................................................…............................……………...................................…….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(PRINT)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……………………………......................................................................................................…............................……………...................................…….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733.226074pt;width:514.584068pt;height:31.891019pt;mso-position-horizontal-relative:page;mso-position-vertical-relative:page;z-index:-364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RETURN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SIGNED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DOCUMENT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O:-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olice,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Oﬃce.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William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Asaph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Business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ark.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Asaph.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Denbighshi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LL17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0HQ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63.26105pt;height:10pt;mso-position-horizontal-relative:page;mso-position-vertical-relative:page;z-index:-3639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APPLIC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TION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2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CK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748840pt;margin-top:805.691345pt;width:10.109408pt;height:10.0pt;mso-position-horizontal-relative:page;mso-position-vertical-relative:page;z-index:-3638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13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637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14.2052pt;width:561.2549pt;height:.1pt;mso-position-horizontal-relative:page;mso-position-vertical-relative:page;z-index:-3636" coordorigin="340,16284" coordsize="11225,2">
            <v:shape style="position:absolute;left:340;top:16284;width:11225;height:2" coordorigin="340,16284" coordsize="11225,0" path="m340,16284l11565,16284e" filled="f" stroked="t" strokeweight="2pt" strokecolor="#808285">
              <v:path arrowok="t"/>
            </v:shape>
          </v:group>
          <w10:wrap type="none"/>
        </w:pict>
      </w:r>
      <w:r>
        <w:rPr/>
        <w:pict>
          <v:group style="position:absolute;margin-left:66.550301pt;margin-top:45.606613pt;width:143.5679pt;height:82.699745pt;mso-position-horizontal-relative:page;mso-position-vertical-relative:page;z-index:-3635" coordorigin="1331,912" coordsize="2871,1654">
            <v:group style="position:absolute;left:4005;top:1693;width:172;height:70" coordorigin="4005,1693" coordsize="172,70">
              <v:shape style="position:absolute;left:4005;top:1693;width:172;height:70" coordorigin="4005,1693" coordsize="172,70" path="m4177,1693l4151,1701,4137,1705,4128,1706,4114,1710,4096,1714,4075,1721,4005,1742,4024,1748,4089,1758,4154,1763,4177,1693e" filled="t" fillcolor="#EBEBEC" stroked="f">
                <v:path arrowok="t"/>
                <v:fill/>
              </v:shape>
            </v:group>
            <v:group style="position:absolute;left:3331;top:1732;width:846;height:402" coordorigin="3331,1732" coordsize="846,402">
              <v:shape style="position:absolute;left:3331;top:1732;width:846;height:402" coordorigin="3331,1732" coordsize="846,402" path="m3868,1732l3803,1736,3727,1746,3653,1769,3584,1795,3375,1886,3361,1892,3350,1896,3340,1899,3334,1901,3331,2039,3331,2134,4083,2130,4083,1790,4089,1790,4089,1769,4177,1769,4177,1765,4150,1762,4127,1761,4057,1757,4040,1755,3959,1743,3922,1736,3910,1734,3898,1733,3884,1732,3868,1732e" filled="t" fillcolor="#DEDFE0" stroked="f">
                <v:path arrowok="t"/>
                <v:fill/>
              </v:shape>
              <v:shape style="position:absolute;left:3331;top:1732;width:846;height:402" coordorigin="3331,1732" coordsize="846,402" path="m4177,1769l4139,1769,4139,1808,4177,1784,4177,1769e" filled="t" fillcolor="#DEDFE0" stroked="f">
                <v:path arrowok="t"/>
                <v:fill/>
              </v:shape>
            </v:group>
            <v:group style="position:absolute;left:4083;top:1769;width:94;height:419" coordorigin="4083,1769" coordsize="94,419">
              <v:shape style="position:absolute;left:4083;top:1769;width:94;height:419" coordorigin="4083,1769" coordsize="94,419" path="m4139,1769l4089,1769,4089,1790,4083,1790,4083,2187,4177,2187,4177,1808,4139,1808,4139,1769e" filled="t" fillcolor="#804097" stroked="f">
                <v:path arrowok="t"/>
                <v:fill/>
              </v:shape>
            </v:group>
            <v:group style="position:absolute;left:4139;top:1784;width:38;height:24" coordorigin="4139,1784" coordsize="38,24">
              <v:shape style="position:absolute;left:4139;top:1784;width:38;height:24" coordorigin="4139,1784" coordsize="38,24" path="m4177,1784l4139,1808,4177,1808,4177,1784e" filled="t" fillcolor="#804097" stroked="f">
                <v:path arrowok="t"/>
                <v:fill/>
              </v:shape>
            </v:group>
            <v:group style="position:absolute;left:1379;top:1965;width:2804;height:581" coordorigin="1379,1965" coordsize="2804,581">
              <v:shape style="position:absolute;left:1379;top:1965;width:2804;height:581" coordorigin="1379,1965" coordsize="2804,581" path="m4182,1965l1379,1967,1381,2543,3918,2546,3983,2538,4042,2519,4103,2480,4153,2416,4174,2356,4182,2279,4182,1965e" filled="t" fillcolor="#804097" stroked="f">
                <v:path arrowok="t"/>
                <v:fill/>
              </v:shape>
            </v:group>
            <v:group style="position:absolute;left:1534;top:1477;width:884;height:198" coordorigin="1534,1477" coordsize="884,198">
              <v:shape style="position:absolute;left:1534;top:1477;width:884;height:198" coordorigin="1534,1477" coordsize="884,198" path="m1998,1477l1916,1481,1844,1498,1822,1506,1815,1508,1753,1530,1620,1594,1539,1635,1534,1639,1538,1639,1570,1646,1636,1657,1745,1665,1765,1666,1787,1668,1805,1670,1845,1673,1871,1674,1887,1674,1897,1673,1907,1670,1918,1667,1935,1663,2084,1633,2122,1624,2197,1610,2275,1599,2335,1595,2355,1594,2415,1594,2358,1568,2301,1545,2197,1510,2108,1489,2032,1478,1998,1477e" filled="t" fillcolor="#EBEBEC" stroked="f">
                <v:path arrowok="t"/>
                <v:fill/>
              </v:shape>
              <v:shape style="position:absolute;left:1534;top:1477;width:884;height:198" coordorigin="1534,1477" coordsize="884,198" path="m2415,1594l2355,1594,2376,1594,2397,1595,2418,1596,2415,1594e" filled="t" fillcolor="#EBEBEC" stroked="f">
                <v:path arrowok="t"/>
                <v:fill/>
              </v:shape>
            </v:group>
            <v:group style="position:absolute;left:1375;top:1636;width:1643;height:400" coordorigin="1375,1636" coordsize="1643,400">
              <v:shape style="position:absolute;left:1375;top:1636;width:1643;height:400" coordorigin="1375,1636" coordsize="1643,400" path="m1491,1636l1429,1639,1375,2036,2941,2027,2941,1863,2961,1858,3018,1833,3016,1827,2949,1780,2879,1740,2811,1706,2745,1677,2733,1672,1867,1672,1840,1672,1818,1670,1806,1670,1781,1667,1759,1666,1740,1664,1679,1661,1664,1660,1589,1649,1538,1639,1534,1639,1531,1638,1519,1637,1506,1636,1491,1636e" filled="t" fillcolor="#DEDFE0" stroked="f">
                <v:path arrowok="t"/>
                <v:fill/>
              </v:shape>
            </v:group>
            <v:group style="position:absolute;left:1867;top:1595;width:866;height:78" coordorigin="1867,1595" coordsize="866,78">
              <v:shape style="position:absolute;left:1867;top:1595;width:866;height:78" coordorigin="1867,1595" coordsize="866,78" path="m2356,1595l2295,1597,2217,1606,2142,1620,2087,1632,2076,1634,2051,1639,1938,1662,1921,1666,1910,1669,1892,1672,1867,1672,2733,1672,2661,1646,2602,1628,2528,1610,2459,1600,2398,1595,2377,1595,2356,1595e" filled="t" fillcolor="#DEDFE0" stroked="f">
                <v:path arrowok="t"/>
                <v:fill/>
              </v:shape>
            </v:group>
            <v:group style="position:absolute;left:2874;top:1746;width:817;height:293" coordorigin="2874,1746" coordsize="817,293">
              <v:shape style="position:absolute;left:2874;top:1746;width:817;height:293" coordorigin="2874,1746" coordsize="817,293" path="m3554,1746l3469,1749,3390,1757,3329,1768,3260,1781,3187,1796,2910,1859,2893,1862,2881,1864,2874,1865,2874,2039,3331,2039,3331,1901,3336,1901,3525,1820,3572,1800,3641,1773,3691,1756,3643,1752,3623,1751,3608,1749,3596,1748,3584,1747,3570,1746,3554,1746e" filled="t" fillcolor="#EBEBEC" stroked="f">
                <v:path arrowok="t"/>
                <v:fill/>
              </v:shape>
            </v:group>
            <v:group style="position:absolute;left:1375;top:1889;width:284;height:2" coordorigin="1375,1889" coordsize="284,2">
              <v:shape style="position:absolute;left:1375;top:1889;width:284;height:2" coordorigin="1375,1889" coordsize="284,0" path="m1375,1889l1659,1889e" filled="f" stroked="t" strokeweight="4.3814pt" strokecolor="#804097">
                <v:path arrowok="t"/>
              </v:shape>
            </v:group>
            <v:group style="position:absolute;left:1707;top:1828;width:544;height:237" coordorigin="1707,1828" coordsize="544,237">
              <v:shape style="position:absolute;left:1707;top:1828;width:544;height:237" coordorigin="1707,1828" coordsize="544,237" path="m1713,1828l1707,1828,1708,2057,1989,2065,2251,2053,2249,2013,2249,1973,2248,1839,1713,1839,1714,1837,1714,1833,1713,1828e" filled="t" fillcolor="#804097" stroked="f">
                <v:path arrowok="t"/>
                <v:fill/>
              </v:shape>
            </v:group>
            <v:group style="position:absolute;left:1718;top:1828;width:20;height:11" coordorigin="1718,1828" coordsize="20,11">
              <v:shape style="position:absolute;left:1718;top:1828;width:20;height:11" coordorigin="1718,1828" coordsize="20,11" path="m1737,1828l1719,1829,1718,1839,1738,1839,1738,1833,1737,1828e" filled="t" fillcolor="#804097" stroked="f">
                <v:path arrowok="t"/>
                <v:fill/>
              </v:shape>
            </v:group>
            <v:group style="position:absolute;left:1378;top:1833;width:871;height:2" coordorigin="1378,1833" coordsize="871,2">
              <v:shape style="position:absolute;left:1378;top:1833;width:871;height:2" coordorigin="1378,1833" coordsize="871,0" path="m1378,1833l2248,1833e" filled="f" stroked="t" strokeweight=".183128pt" strokecolor="#804097">
                <v:path arrowok="t"/>
              </v:shape>
            </v:group>
            <v:group style="position:absolute;left:1813;top:1589;width:435;height:247" coordorigin="1813,1589" coordsize="435,247">
              <v:shape style="position:absolute;left:1813;top:1589;width:435;height:247" coordorigin="1813,1589" coordsize="435,247" path="m1855,1589l1836,1590,1833,1592,1829,1593,1825,1597,1827,1598,1827,1626,1828,1628,1828,1678,1830,1681,1831,1723,1827,1731,1829,1731,1829,1758,1832,1762,1832,1823,1814,1826,1813,1831,1813,1837,2248,1837,2248,1765,2220,1765,2219,1761,2195,1761,2195,1753,2096,1753,2096,1731,1906,1731,1907,1718,1903,1713,1893,1713,1894,1680,1895,1677,1895,1630,1897,1626,1896,1612,1899,1607,1899,1606,1857,1606,1857,1593,1855,1589e" filled="t" fillcolor="#804097" stroked="f">
                <v:path arrowok="t"/>
                <v:fill/>
              </v:shape>
            </v:group>
            <v:group style="position:absolute;left:2220;top:1754;width:28;height:11" coordorigin="2220,1754" coordsize="28,11">
              <v:shape style="position:absolute;left:2220;top:1754;width:28;height:11" coordorigin="2220,1754" coordsize="28,11" path="m2224,1754l2222,1758,2222,1764,2220,1765,2248,1765,2248,1764,2245,1758,2234,1755,2224,1754e" filled="t" fillcolor="#804097" stroked="f">
                <v:path arrowok="t"/>
                <v:fill/>
              </v:shape>
            </v:group>
            <v:group style="position:absolute;left:2195;top:1753;width:24;height:9" coordorigin="2195,1753" coordsize="24,9">
              <v:shape style="position:absolute;left:2195;top:1753;width:24;height:9" coordorigin="2195,1753" coordsize="24,9" path="m2215,1753l2198,1753,2197,1761,2195,1761,2219,1761,2219,1758,2215,1753e" filled="t" fillcolor="#804097" stroked="f">
                <v:path arrowok="t"/>
                <v:fill/>
              </v:shape>
            </v:group>
            <v:group style="position:absolute;left:2096;top:1638;width:99;height:115" coordorigin="2096,1638" coordsize="99,115">
              <v:shape style="position:absolute;left:2096;top:1638;width:99;height:115" coordorigin="2096,1638" coordsize="99,115" path="m2123,1638l2105,1641,2101,1645,2102,1666,2104,1668,2107,1751,2096,1753,2195,1753,2194,1741,2172,1741,2175,1642,2124,1642,2123,1638e" filled="t" fillcolor="#804097" stroked="f">
                <v:path arrowok="t"/>
                <v:fill/>
              </v:shape>
            </v:group>
            <v:group style="position:absolute;left:1909;top:1601;width:187;height:131" coordorigin="1909,1601" coordsize="187,131">
              <v:shape style="position:absolute;left:1909;top:1601;width:187;height:131" coordorigin="1909,1601" coordsize="187,131" path="m1936,1601l1931,1608,1931,1636,1934,1641,1934,1687,1935,1711,1910,1713,1909,1731,2096,1731,2096,1727,2090,1719,2086,1719,2080,1715,2080,1687,2080,1666,2082,1619,2084,1615,1970,1615,1966,1614,1966,1611,1950,1611,1945,1611,1941,1605,1936,1601e" filled="t" fillcolor="#804097" stroked="f">
                <v:path arrowok="t"/>
                <v:fill/>
              </v:shape>
            </v:group>
            <v:group style="position:absolute;left:2124;top:1637;width:51;height:6" coordorigin="2124,1637" coordsize="51,6">
              <v:shape style="position:absolute;left:2124;top:1637;width:51;height:6" coordorigin="2124,1637" coordsize="51,6" path="m2153,1637l2132,1637,2131,1642,2124,1642,2175,1642,2175,1641,2156,1641,2153,1637e" filled="t" fillcolor="#804097" stroked="f">
                <v:path arrowok="t"/>
                <v:fill/>
              </v:shape>
            </v:group>
            <v:group style="position:absolute;left:2156;top:1637;width:19;height:5" coordorigin="2156,1637" coordsize="19,5">
              <v:shape style="position:absolute;left:2156;top:1637;width:19;height:5" coordorigin="2156,1637" coordsize="19,5" path="m2171,1637l2162,1637,2160,1641,2156,1641,2175,1641,2171,1637e" filled="t" fillcolor="#804097" stroked="f">
                <v:path arrowok="t"/>
                <v:fill/>
              </v:shape>
            </v:group>
            <v:group style="position:absolute;left:1970;top:1599;width:115;height:16" coordorigin="1970,1599" coordsize="115,16">
              <v:shape style="position:absolute;left:1970;top:1599;width:115;height:16" coordorigin="1970,1599" coordsize="115,16" path="m1983,1599l1970,1600,1970,1615,2084,1615,2085,1614,2085,1605,1995,1605,1992,1600,1983,1599e" filled="t" fillcolor="#804097" stroked="f">
                <v:path arrowok="t"/>
                <v:fill/>
              </v:shape>
            </v:group>
            <v:group style="position:absolute;left:1950;top:1603;width:16;height:8" coordorigin="1950,1603" coordsize="16,8">
              <v:shape style="position:absolute;left:1950;top:1603;width:16;height:8" coordorigin="1950,1603" coordsize="16,8" path="m1964,1603l1961,1604,1950,1604,1950,1611,1966,1611,1966,1607,1964,1603e" filled="t" fillcolor="#804097" stroked="f">
                <v:path arrowok="t"/>
                <v:fill/>
              </v:shape>
            </v:group>
            <v:group style="position:absolute;left:1865;top:1587;width:34;height:19" coordorigin="1865,1587" coordsize="34,19">
              <v:shape style="position:absolute;left:1865;top:1587;width:34;height:19" coordorigin="1865,1587" coordsize="34,19" path="m1880,1587l1865,1587,1865,1606,1899,1606,1899,1600,1886,1600,1880,1587e" filled="t" fillcolor="#804097" stroked="f">
                <v:path arrowok="t"/>
                <v:fill/>
              </v:shape>
            </v:group>
            <v:group style="position:absolute;left:1995;top:1575;width:91;height:30" coordorigin="1995,1575" coordsize="91,30">
              <v:shape style="position:absolute;left:1995;top:1575;width:91;height:30" coordorigin="1995,1575" coordsize="91,30" path="m2024,1575l2017,1576,2013,1585,2012,1590,2010,1596,2003,1598,1998,1604,1995,1605,2085,1605,2086,1586,2082,1580,2057,1580,2056,1580,2027,1580,2024,1575e" filled="t" fillcolor="#804097" stroked="f">
                <v:path arrowok="t"/>
                <v:fill/>
              </v:shape>
            </v:group>
            <v:group style="position:absolute;left:1886;top:1593;width:13;height:7" coordorigin="1886,1593" coordsize="13,7">
              <v:shape style="position:absolute;left:1886;top:1593;width:13;height:7" coordorigin="1886,1593" coordsize="13,7" path="m1898,1593l1891,1593,1886,1600,1899,1600,1899,1596,1898,1593e" filled="t" fillcolor="#804097" stroked="f">
                <v:path arrowok="t"/>
                <v:fill/>
              </v:shape>
            </v:group>
            <v:group style="position:absolute;left:2057;top:1574;width:26;height:6" coordorigin="2057,1574" coordsize="26,6">
              <v:shape style="position:absolute;left:2057;top:1574;width:26;height:6" coordorigin="2057,1574" coordsize="26,6" path="m2073,1574l2061,1576,2057,1580,2082,1580,2082,1579,2077,1579,2073,1574e" filled="t" fillcolor="#804097" stroked="f">
                <v:path arrowok="t"/>
                <v:fill/>
              </v:shape>
            </v:group>
            <v:group style="position:absolute;left:2027;top:1574;width:29;height:6" coordorigin="2027,1574" coordsize="29,6">
              <v:shape style="position:absolute;left:2027;top:1574;width:29;height:6" coordorigin="2027,1574" coordsize="29,6" path="m2050,1574l2033,1575,2031,1579,2027,1580,2056,1580,2050,1574e" filled="t" fillcolor="#804097" stroked="f">
                <v:path arrowok="t"/>
                <v:fill/>
              </v:shape>
            </v:group>
            <v:group style="position:absolute;left:2077;top:1578;width:5;height:2" coordorigin="2077,1578" coordsize="5,2">
              <v:shape style="position:absolute;left:2077;top:1578;width:5;height:2" coordorigin="2077,1578" coordsize="5,1" path="m2081,1578l2077,1579,2082,1579,2081,1578e" filled="t" fillcolor="#804097" stroked="f">
                <v:path arrowok="t"/>
                <v:fill/>
              </v:shape>
            </v:group>
            <v:group style="position:absolute;left:1861;top:1444;width:5;height:169" coordorigin="1861,1444" coordsize="5,169">
              <v:shape style="position:absolute;left:1861;top:1444;width:5;height:169" coordorigin="1861,1444" coordsize="5,169" path="m1866,1444l1861,1446,1862,1613,1866,1612,1865,1448,1866,1444e" filled="t" fillcolor="#804097" stroked="f">
                <v:path arrowok="t"/>
                <v:fill/>
              </v:shape>
            </v:group>
            <v:group style="position:absolute;left:1975;top:1457;width:5;height:169" coordorigin="1975,1457" coordsize="5,169">
              <v:shape style="position:absolute;left:1975;top:1457;width:5;height:169" coordorigin="1975,1457" coordsize="5,169" path="m1979,1457l1975,1459,1976,1626,1980,1625,1978,1462,1979,1457e" filled="t" fillcolor="#804097" stroked="f">
                <v:path arrowok="t"/>
                <v:fill/>
              </v:shape>
            </v:group>
            <v:group style="position:absolute;left:3735;top:1744;width:373;height:206" coordorigin="3735,1744" coordsize="373,206">
              <v:shape style="position:absolute;left:3735;top:1744;width:373;height:206" coordorigin="3735,1744" coordsize="373,206" path="m3827,1744l3741,1744,3741,1816,3737,1902,3737,1921,3735,1924,3735,1942,3888,1950,3921,1940,4108,1940,4108,1874,4101,1865,4101,1853,4099,1841,4091,1840,4082,1814,3828,1814,3827,1744e" filled="t" fillcolor="#804097" stroked="f">
                <v:path arrowok="t"/>
                <v:fill/>
              </v:shape>
            </v:group>
            <v:group style="position:absolute;left:3921;top:1940;width:187;height:9" coordorigin="3921,1940" coordsize="187,9">
              <v:shape style="position:absolute;left:3921;top:1940;width:187;height:9" coordorigin="3921,1940" coordsize="187,9" path="m4108,1940l3921,1940,4051,1949,4108,1942,4108,1940e" filled="t" fillcolor="#804097" stroked="f">
                <v:path arrowok="t"/>
                <v:fill/>
              </v:shape>
            </v:group>
            <v:group style="position:absolute;left:3828;top:1750;width:254;height:64" coordorigin="3828,1750" coordsize="254,64">
              <v:shape style="position:absolute;left:3828;top:1750;width:254;height:64" coordorigin="3828,1750" coordsize="254,64" path="m3918,1750l3915,1750,3915,1760,3907,1797,3828,1814,4082,1814,4080,1807,3953,1807,3947,1794,3926,1794,3925,1787,3918,1760,3918,1750e" filled="t" fillcolor="#804097" stroked="f">
                <v:path arrowok="t"/>
                <v:fill/>
              </v:shape>
            </v:group>
            <v:group style="position:absolute;left:3953;top:1765;width:127;height:42" coordorigin="3953,1765" coordsize="127,42">
              <v:shape style="position:absolute;left:3953;top:1765;width:127;height:42" coordorigin="3953,1765" coordsize="127,42" path="m3966,1765l3964,1765,3963,1772,3959,1796,3959,1801,3958,1806,3953,1807,4080,1807,4078,1803,3975,1803,3967,1777,3966,1771,3966,1765e" filled="t" fillcolor="#804097" stroked="f">
                <v:path arrowok="t"/>
                <v:fill/>
              </v:shape>
            </v:group>
            <v:group style="position:absolute;left:3975;top:1779;width:104;height:25" coordorigin="3975,1779" coordsize="104,25">
              <v:shape style="position:absolute;left:3975;top:1779;width:104;height:25" coordorigin="3975,1779" coordsize="104,25" path="m4070,1779l4066,1788,3975,1803,4078,1803,4070,1779e" filled="t" fillcolor="#804097" stroked="f">
                <v:path arrowok="t"/>
                <v:fill/>
              </v:shape>
            </v:group>
            <v:group style="position:absolute;left:3926;top:1771;width:21;height:23" coordorigin="3926,1771" coordsize="21,23">
              <v:shape style="position:absolute;left:3926;top:1771;width:21;height:23" coordorigin="3926,1771" coordsize="21,23" path="m3943,1771l3942,1772,3941,1788,3937,1792,3926,1794,3947,1794,3944,1789,3943,1788,3943,1771e" filled="t" fillcolor="#804097" stroked="f">
                <v:path arrowok="t"/>
                <v:fill/>
              </v:shape>
            </v:group>
            <v:group style="position:absolute;left:3962;top:1759;width:5;height:6" coordorigin="3962,1759" coordsize="5,6">
              <v:shape style="position:absolute;left:3962;top:1759;width:5;height:6" coordorigin="3962,1759" coordsize="5,6" path="m3965,1759l3964,1759,3964,1763,3962,1763,3962,1765,3964,1765,3966,1765,3968,1764,3968,1763,3966,1763,3965,1759e" filled="t" fillcolor="#804097" stroked="f">
                <v:path arrowok="t"/>
                <v:fill/>
              </v:shape>
            </v:group>
            <v:group style="position:absolute;left:3913;top:1745;width:7;height:5" coordorigin="3913,1745" coordsize="7,5">
              <v:shape style="position:absolute;left:3913;top:1745;width:7;height:5" coordorigin="3913,1745" coordsize="7,5" path="m3918,1745l3915,1745,3915,1748,3913,1748,3913,1750,3915,1750,3918,1750,3918,1750,3920,1750,3920,1748,3918,1748,3918,1745e" filled="t" fillcolor="#804097" stroked="f">
                <v:path arrowok="t"/>
                <v:fill/>
              </v:shape>
            </v:group>
            <v:group style="position:absolute;left:3735;top:1691;width:100;height:53" coordorigin="3735,1691" coordsize="100,53">
              <v:shape style="position:absolute;left:3735;top:1691;width:100;height:53" coordorigin="3735,1691" coordsize="100,53" path="m3745,1691l3741,1708,3740,1739,3736,1740,3735,1741,3735,1743,3736,1744,3741,1744,3827,1744,3827,1743,3836,1741,3827,1735,3827,1711,3821,1711,3819,1709,3752,1709,3748,1709,3747,1705,3745,1691e" filled="t" fillcolor="#804097" stroked="f">
                <v:path arrowok="t"/>
                <v:fill/>
              </v:shape>
            </v:group>
            <v:group style="position:absolute;left:3821;top:1689;width:6;height:22" coordorigin="3821,1689" coordsize="6,22">
              <v:shape style="position:absolute;left:3821;top:1689;width:6;height:22" coordorigin="3821,1689" coordsize="6,22" path="m3824,1689l3822,1701,3821,1711,3827,1711,3827,1703,3824,1689e" filled="t" fillcolor="#804097" stroked="f">
                <v:path arrowok="t"/>
                <v:fill/>
              </v:shape>
            </v:group>
            <v:group style="position:absolute;left:3752;top:1662;width:67;height:47" coordorigin="3752,1662" coordsize="67,47">
              <v:shape style="position:absolute;left:3752;top:1662;width:67;height:47" coordorigin="3752,1662" coordsize="67,47" path="m3760,1662l3756,1662,3756,1665,3752,1688,3752,1693,3752,1709,3819,1709,3816,1705,3816,1693,3807,1693,3805,1693,3804,1689,3761,1689,3758,1665,3758,1662,3760,1662e" filled="t" fillcolor="#804097" stroked="f">
                <v:path arrowok="t"/>
                <v:fill/>
              </v:shape>
            </v:group>
            <v:group style="position:absolute;left:3807;top:1656;width:9;height:38" coordorigin="3807,1656" coordsize="9,38">
              <v:shape style="position:absolute;left:3807;top:1656;width:9;height:38" coordorigin="3807,1656" coordsize="9,38" path="m3812,1656l3811,1656,3811,1659,3809,1659,3809,1660,3811,1661,3810,1665,3810,1665,3808,1675,3807,1693,3816,1693,3816,1688,3816,1681,3813,1665,3812,1660,3814,1660,3814,1659,3812,1659,3812,1656e" filled="t" fillcolor="#804097" stroked="f">
                <v:path arrowok="t"/>
                <v:fill/>
              </v:shape>
            </v:group>
            <v:group style="position:absolute;left:3761;top:1486;width:43;height:203" coordorigin="3761,1486" coordsize="43,203">
              <v:shape style="position:absolute;left:3761;top:1486;width:43;height:203" coordorigin="3761,1486" coordsize="43,203" path="m3782,1486l3767,1643,3763,1688,3761,1689,3804,1689,3802,1656,3785,1487,3782,1486e" filled="t" fillcolor="#804097" stroked="f">
                <v:path arrowok="t"/>
                <v:fill/>
              </v:shape>
            </v:group>
            <v:group style="position:absolute;left:3753;top:1657;width:6;height:5" coordorigin="3753,1657" coordsize="6,5">
              <v:shape style="position:absolute;left:3753;top:1657;width:6;height:5" coordorigin="3753,1657" coordsize="6,5" path="m3758,1657l3756,1657,3756,1660,3753,1660,3753,1662,3756,1662,3760,1662,3760,1660,3758,1660,3758,1657e" filled="t" fillcolor="#804097" stroked="f">
                <v:path arrowok="t"/>
                <v:fill/>
              </v:shape>
            </v:group>
            <v:group style="position:absolute;left:3778;top:1471;width:11;height:24" coordorigin="3778,1471" coordsize="11,24">
              <v:shape style="position:absolute;left:3778;top:1471;width:11;height:24" coordorigin="3778,1471" coordsize="11,24" path="m3781,1471l3780,1471,3778,1472,3778,1472,3779,1473,3781,1473,3781,1473,3782,1474,3783,1474,3783,1475,3782,1476,3782,1477,3783,1478,3782,1484,3781,1494,3782,1486,3785,1486,3784,1478,3785,1477,3785,1476,3785,1475,3784,1475,3784,1474,3785,1474,3787,1473,3789,1473,3789,1473,3789,1472,3784,1472,3783,1472,3783,1472,3782,1471,3781,1471e" filled="t" fillcolor="#804097" stroked="f">
                <v:path arrowok="t"/>
                <v:fill/>
              </v:shape>
              <v:shape style="position:absolute;left:3778;top:1471;width:11;height:24" coordorigin="3778,1471" coordsize="11,24" path="m3785,1486l3782,1486,3784,1491,3785,1486,3785,1486e" filled="t" fillcolor="#804097" stroked="f">
                <v:path arrowok="t"/>
                <v:fill/>
              </v:shape>
              <v:shape style="position:absolute;left:3778;top:1471;width:11;height:24" coordorigin="3778,1471" coordsize="11,24" path="m3787,1471l3786,1471,3785,1472,3785,1472,3784,1472,3789,1472,3789,1472,3788,1471,3787,1471e" filled="t" fillcolor="#804097" stroked="f">
                <v:path arrowok="t"/>
                <v:fill/>
              </v:shape>
              <v:shape style="position:absolute;left:3778;top:1471;width:11;height:24" coordorigin="3778,1471" coordsize="11,24" path="m3784,1472l3783,1472,3784,1472,3784,1472e" filled="t" fillcolor="#804097" stroked="f">
                <v:path arrowok="t"/>
                <v:fill/>
              </v:shape>
            </v:group>
            <v:group style="position:absolute;left:3823;top:1687;width:3;height:4" coordorigin="3823,1687" coordsize="3,4">
              <v:shape style="position:absolute;left:3823;top:1687;width:3;height:4" coordorigin="3823,1687" coordsize="3,4" path="m3826,1689l3823,1689,3823,1689,3823,1689,3823,1692,3825,1692,3825,1690,3826,1689,3826,1689e" filled="t" fillcolor="#804097" stroked="f">
                <v:path arrowok="t"/>
                <v:fill/>
              </v:shape>
              <v:shape style="position:absolute;left:3823;top:1687;width:3;height:4" coordorigin="3823,1687" coordsize="3,4" path="m3825,1687l3823,1687,3823,1689,3825,1689,3825,1687e" filled="t" fillcolor="#804097" stroked="f">
                <v:path arrowok="t"/>
                <v:fill/>
              </v:shape>
            </v:group>
            <v:group style="position:absolute;left:3743;top:1690;width:3;height:4" coordorigin="3743,1690" coordsize="3,4">
              <v:shape style="position:absolute;left:3743;top:1690;width:3;height:4" coordorigin="3743,1690" coordsize="3,4" path="m3743,1691l3743,1692,3744,1692,3744,1694,3745,1694,3745,1692,3746,1692,3746,1691,3743,1691e" filled="t" fillcolor="#804097" stroked="f">
                <v:path arrowok="t"/>
                <v:fill/>
              </v:shape>
              <v:shape style="position:absolute;left:3743;top:1690;width:3;height:4" coordorigin="3743,1690" coordsize="3,4" path="m3744,1690l3744,1691,3745,1691,3745,1690,3744,1690e" filled="t" fillcolor="#804097" stroked="f">
                <v:path arrowok="t"/>
                <v:fill/>
              </v:shape>
            </v:group>
            <v:group style="position:absolute;left:4068;top:1773;width:5;height:9" coordorigin="4068,1773" coordsize="5,9">
              <v:shape style="position:absolute;left:4068;top:1773;width:5;height:9" coordorigin="4068,1773" coordsize="5,9" path="m4068,1776l4068,1777,4069,1777,4069,1782,4071,1782,4071,1777,4072,1777,4072,1776,4071,1776,4068,1776e" filled="t" fillcolor="#804097" stroked="f">
                <v:path arrowok="t"/>
                <v:fill/>
              </v:shape>
              <v:shape style="position:absolute;left:4068;top:1773;width:5;height:9" coordorigin="4068,1773" coordsize="5,9" path="m4070,1773l4069,1773,4069,1773,4069,1776,4071,1776,4071,1773,4070,1773e" filled="t" fillcolor="#804097" stroked="f">
                <v:path arrowok="t"/>
                <v:fill/>
              </v:shape>
            </v:group>
            <v:group style="position:absolute;left:3941;top:1767;width:2;height:5" coordorigin="3941,1767" coordsize="2,5">
              <v:shape style="position:absolute;left:3941;top:1767;width:2;height:5" coordorigin="3941,1767" coordsize="2,5" path="m3943,1770l3942,1770,3942,1772,3943,1773,3943,1770e" filled="t" fillcolor="#804097" stroked="f">
                <v:path arrowok="t"/>
                <v:fill/>
              </v:shape>
              <v:shape style="position:absolute;left:3941;top:1767;width:2;height:5" coordorigin="3941,1767" coordsize="2,5" path="m3943,1767l3942,1767,3942,1769,3941,1769,3941,1770,3944,1770,3944,1769,3943,1769,3943,1767e" filled="t" fillcolor="#804097" stroked="f">
                <v:path arrowok="t"/>
                <v:fill/>
              </v:shape>
            </v:group>
            <v:group style="position:absolute;left:1378;top:1842;width:330;height:2" coordorigin="1378,1842" coordsize="330,2">
              <v:shape style="position:absolute;left:1378;top:1842;width:330;height:2" coordorigin="1378,1842" coordsize="330,0" path="m1708,1842l1378,1842e" filled="f" stroked="t" strokeweight=".078755pt" strokecolor="#804097">
                <v:path arrowok="t"/>
              </v:shape>
            </v:group>
            <v:group style="position:absolute;left:1409;top:1798;width:299;height:35" coordorigin="1409,1798" coordsize="299,35">
              <v:shape style="position:absolute;left:1409;top:1798;width:299;height:35" coordorigin="1409,1798" coordsize="299,35" path="m1708,1829l1657,1833,1642,1833,1562,1826,1477,1813,1444,1806,1409,1798e" filled="f" stroked="t" strokeweight=".078755pt" strokecolor="#804097">
                <v:path arrowok="t"/>
              </v:shape>
            </v:group>
            <v:group style="position:absolute;left:1667;top:1834;width:2;height:9" coordorigin="1667,1834" coordsize="2,9">
              <v:shape style="position:absolute;left:1667;top:1834;width:2;height:9" coordorigin="1667,1834" coordsize="0,9" path="m1667,1834l1667,1844e" filled="f" stroked="t" strokeweight=".078755pt" strokecolor="#804097">
                <v:path arrowok="t"/>
              </v:shape>
            </v:group>
            <v:group style="position:absolute;left:1646;top:1834;width:2;height:9" coordorigin="1646,1834" coordsize="2,9">
              <v:shape style="position:absolute;left:1646;top:1834;width:2;height:9" coordorigin="1646,1834" coordsize="0,9" path="m1646,1834l1646,1844e" filled="f" stroked="t" strokeweight=".078755pt" strokecolor="#804097">
                <v:path arrowok="t"/>
              </v:shape>
            </v:group>
            <v:group style="position:absolute;left:1624;top:1834;width:2;height:9" coordorigin="1624,1834" coordsize="2,9">
              <v:shape style="position:absolute;left:1624;top:1834;width:2;height:9" coordorigin="1624,1834" coordsize="0,9" path="m1624,1834l1624,1844e" filled="f" stroked="t" strokeweight=".078755pt" strokecolor="#804097">
                <v:path arrowok="t"/>
              </v:shape>
            </v:group>
            <v:group style="position:absolute;left:1607;top:1831;width:2;height:13" coordorigin="1607,1831" coordsize="2,13">
              <v:shape style="position:absolute;left:1607;top:1831;width:2;height:13" coordorigin="1607,1831" coordsize="0,13" path="m1607,1831l1607,1844e" filled="f" stroked="t" strokeweight=".530954pt" strokecolor="#804097">
                <v:path arrowok="t"/>
              </v:shape>
            </v:group>
            <v:group style="position:absolute;left:1581;top:1829;width:2;height:15" coordorigin="1581,1829" coordsize="2,15">
              <v:shape style="position:absolute;left:1581;top:1829;width:2;height:15" coordorigin="1581,1829" coordsize="0,15" path="m1581,1829l1581,1844e" filled="f" stroked="t" strokeweight=".078755pt" strokecolor="#804097">
                <v:path arrowok="t"/>
              </v:shape>
            </v:group>
            <v:group style="position:absolute;left:1561;top:1826;width:2;height:18" coordorigin="1561,1826" coordsize="2,18">
              <v:shape style="position:absolute;left:1561;top:1826;width:2;height:18" coordorigin="1561,1826" coordsize="0,18" path="m1561,1826l1561,1844e" filled="f" stroked="t" strokeweight=".078755pt" strokecolor="#804097">
                <v:path arrowok="t"/>
              </v:shape>
            </v:group>
            <v:group style="position:absolute;left:1544;top:1825;width:2;height:18" coordorigin="1544,1825" coordsize="2,18">
              <v:shape style="position:absolute;left:1544;top:1825;width:2;height:18" coordorigin="1544,1825" coordsize="0,18" path="m1544,1825l1544,1844e" filled="f" stroked="t" strokeweight=".583554pt" strokecolor="#804097">
                <v:path arrowok="t"/>
              </v:shape>
            </v:group>
            <v:group style="position:absolute;left:1518;top:1820;width:2;height:24" coordorigin="1518,1820" coordsize="2,24">
              <v:shape style="position:absolute;left:1518;top:1820;width:2;height:24" coordorigin="1518,1820" coordsize="0,24" path="m1518,1820l1518,1844e" filled="f" stroked="t" strokeweight=".078755pt" strokecolor="#804097">
                <v:path arrowok="t"/>
              </v:shape>
            </v:group>
            <v:group style="position:absolute;left:1501;top:1818;width:2;height:25" coordorigin="1501,1818" coordsize="2,25">
              <v:shape style="position:absolute;left:1501;top:1818;width:2;height:25" coordorigin="1501,1818" coordsize="0,25" path="m1501,1818l1501,1844e" filled="f" stroked="t" strokeweight=".565954pt" strokecolor="#804097">
                <v:path arrowok="t"/>
              </v:shape>
            </v:group>
            <v:group style="position:absolute;left:1480;top:1813;width:2;height:30" coordorigin="1480,1813" coordsize="2,30">
              <v:shape style="position:absolute;left:1480;top:1813;width:2;height:30" coordorigin="1480,1813" coordsize="0,30" path="m1480,1813l1480,1844e" filled="f" stroked="t" strokeweight=".584754pt" strokecolor="#804097">
                <v:path arrowok="t"/>
              </v:shape>
            </v:group>
            <v:group style="position:absolute;left:1458;top:1809;width:2;height:34" coordorigin="1458,1809" coordsize="2,34">
              <v:shape style="position:absolute;left:1458;top:1809;width:2;height:34" coordorigin="1458,1809" coordsize="0,34" path="m1458,1809l1458,1844e" filled="f" stroked="t" strokeweight=".584754pt" strokecolor="#804097">
                <v:path arrowok="t"/>
              </v:shape>
            </v:group>
            <v:group style="position:absolute;left:1437;top:1806;width:2;height:38" coordorigin="1437,1806" coordsize="2,38">
              <v:shape style="position:absolute;left:1437;top:1806;width:2;height:38" coordorigin="1437,1806" coordsize="0,38" path="m1437,1806l1437,1844e" filled="f" stroked="t" strokeweight=".583554pt" strokecolor="#804097">
                <v:path arrowok="t"/>
              </v:shape>
            </v:group>
            <v:group style="position:absolute;left:1410;top:1798;width:2;height:46" coordorigin="1410,1798" coordsize="2,46">
              <v:shape style="position:absolute;left:1410;top:1798;width:2;height:46" coordorigin="1410,1798" coordsize="0,46" path="m1410,1798l1410,1844e" filled="f" stroked="t" strokeweight=".078755pt" strokecolor="#804097">
                <v:path arrowok="t"/>
              </v:shape>
            </v:group>
            <v:group style="position:absolute;left:1394;top:1796;width:2;height:47" coordorigin="1394,1796" coordsize="2,47">
              <v:shape style="position:absolute;left:1394;top:1796;width:2;height:47" coordorigin="1394,1796" coordsize="0,47" path="m1394,1796l1394,1844e" filled="f" stroked="t" strokeweight=".583554pt" strokecolor="#804097">
                <v:path arrowok="t"/>
              </v:shape>
            </v:group>
            <v:group style="position:absolute;left:1603;top:1831;width:2;height:5" coordorigin="1603,1831" coordsize="2,5">
              <v:shape style="position:absolute;left:1603;top:1831;width:2;height:5" coordorigin="1603,1831" coordsize="0,5" path="m1603,1831l1603,1836e" filled="f" stroked="t" strokeweight=".033752pt" strokecolor="#804097">
                <v:path arrowok="t"/>
              </v:shape>
            </v:group>
            <v:group style="position:absolute;left:1591;top:1830;width:2;height:4" coordorigin="1591,1830" coordsize="2,4">
              <v:shape style="position:absolute;left:1591;top:1830;width:2;height:4" coordorigin="1591,1830" coordsize="0,4" path="m1591,1830l1591,1833e" filled="f" stroked="t" strokeweight=".033752pt" strokecolor="#804097">
                <v:path arrowok="t"/>
              </v:shape>
            </v:group>
            <v:group style="position:absolute;left:1572;top:1828;width:2;height:6" coordorigin="1572,1828" coordsize="2,6">
              <v:shape style="position:absolute;left:1572;top:1828;width:2;height:6" coordorigin="1572,1828" coordsize="0,6" path="m1572,1828l1572,1834e" filled="f" stroked="t" strokeweight=".033752pt" strokecolor="#804097">
                <v:path arrowok="t"/>
              </v:shape>
            </v:group>
            <v:group style="position:absolute;left:1539;top:1823;width:2;height:12" coordorigin="1539,1823" coordsize="2,12">
              <v:shape style="position:absolute;left:1539;top:1823;width:2;height:12" coordorigin="1539,1823" coordsize="0,12" path="m1539,1823l1539,1835e" filled="f" stroked="t" strokeweight=".033752pt" strokecolor="#804097">
                <v:path arrowok="t"/>
              </v:shape>
            </v:group>
            <v:group style="position:absolute;left:1528;top:1821;width:2;height:12" coordorigin="1528,1821" coordsize="2,12">
              <v:shape style="position:absolute;left:1528;top:1821;width:2;height:12" coordorigin="1528,1821" coordsize="0,12" path="m1528,1821l1528,1834e" filled="f" stroked="t" strokeweight=".033752pt" strokecolor="#804097">
                <v:path arrowok="t"/>
              </v:shape>
            </v:group>
            <v:group style="position:absolute;left:1496;top:1816;width:2;height:19" coordorigin="1496,1816" coordsize="2,19">
              <v:shape style="position:absolute;left:1496;top:1816;width:2;height:19" coordorigin="1496,1816" coordsize="0,19" path="m1496,1816l1496,1835e" filled="f" stroked="t" strokeweight=".033752pt" strokecolor="#804097">
                <v:path arrowok="t"/>
              </v:shape>
            </v:group>
            <v:group style="position:absolute;left:1475;top:1812;width:2;height:22" coordorigin="1475,1812" coordsize="2,22">
              <v:shape style="position:absolute;left:1475;top:1812;width:2;height:22" coordorigin="1475,1812" coordsize="0,22" path="m1475,1812l1475,1834e" filled="f" stroked="t" strokeweight=".033752pt" strokecolor="#804097">
                <v:path arrowok="t"/>
              </v:shape>
            </v:group>
            <v:group style="position:absolute;left:1453;top:1808;width:2;height:27" coordorigin="1453,1808" coordsize="2,27">
              <v:shape style="position:absolute;left:1453;top:1808;width:2;height:27" coordorigin="1453,1808" coordsize="0,27" path="m1453,1808l1453,1835e" filled="f" stroked="t" strokeweight=".033752pt" strokecolor="#804097">
                <v:path arrowok="t"/>
              </v:shape>
            </v:group>
            <v:group style="position:absolute;left:1432;top:1802;width:2;height:32" coordorigin="1432,1802" coordsize="2,32">
              <v:shape style="position:absolute;left:1432;top:1802;width:2;height:32" coordorigin="1432,1802" coordsize="0,32" path="m1432,1802l1432,1834e" filled="f" stroked="t" strokeweight=".033752pt" strokecolor="#804097">
                <v:path arrowok="t"/>
              </v:shape>
            </v:group>
            <v:group style="position:absolute;left:1421;top:1801;width:2;height:33" coordorigin="1421,1801" coordsize="2,33">
              <v:shape style="position:absolute;left:1421;top:1801;width:2;height:33" coordorigin="1421,1801" coordsize="0,33" path="m1421,1801l1421,1834e" filled="f" stroked="t" strokeweight=".033752pt" strokecolor="#804097">
                <v:path arrowok="t"/>
              </v:shape>
            </v:group>
            <v:group style="position:absolute;left:1390;top:1793;width:2;height:41" coordorigin="1390,1793" coordsize="2,41">
              <v:shape style="position:absolute;left:1390;top:1793;width:2;height:41" coordorigin="1390,1793" coordsize="0,41" path="m1390,1793l1390,1834e" filled="f" stroked="t" strokeweight=".033752pt" strokecolor="#804097">
                <v:path arrowok="t"/>
              </v:shape>
            </v:group>
            <v:group style="position:absolute;left:1378;top:1791;width:2;height:44" coordorigin="1378,1791" coordsize="2,44">
              <v:shape style="position:absolute;left:1378;top:1791;width:2;height:44" coordorigin="1378,1791" coordsize="0,44" path="m1378,1791l1378,1834e" filled="f" stroked="t" strokeweight=".033752pt" strokecolor="#804097">
                <v:path arrowok="t"/>
              </v:shape>
            </v:group>
            <v:group style="position:absolute;left:1496;top:1853;width:68;height:59" coordorigin="1496,1853" coordsize="68,59">
              <v:shape style="position:absolute;left:1496;top:1853;width:68;height:59" coordorigin="1496,1853" coordsize="68,59" path="m1535,1853l1504,1863,1497,1876,1496,1912,1507,1911,1508,1907,1511,1902,1520,1896,1524,1896,1526,1895,1538,1895,1541,1889,1550,1883,1564,1883,1564,1878,1560,1857,1535,1853e" filled="t" fillcolor="#FFFFFF" stroked="f">
                <v:path arrowok="t"/>
                <v:fill/>
              </v:shape>
              <v:shape style="position:absolute;left:1496;top:1853;width:68;height:59" coordorigin="1496,1853" coordsize="68,59" path="m1524,1896l1520,1896,1522,1898,1524,1896e" filled="t" fillcolor="#FFFFFF" stroked="f">
                <v:path arrowok="t"/>
                <v:fill/>
              </v:shape>
              <v:shape style="position:absolute;left:1496;top:1853;width:68;height:59" coordorigin="1496,1853" coordsize="68,59" path="m1538,1895l1526,1895,1530,1896,1538,1896,1538,1895e" filled="t" fillcolor="#FFFFFF" stroked="f">
                <v:path arrowok="t"/>
                <v:fill/>
              </v:shape>
              <v:shape style="position:absolute;left:1496;top:1853;width:68;height:59" coordorigin="1496,1853" coordsize="68,59" path="m1564,1883l1550,1883,1564,1886,1564,1883e" filled="t" fillcolor="#FFFFFF" stroked="f">
                <v:path arrowok="t"/>
                <v:fill/>
              </v:shape>
            </v:group>
            <v:group style="position:absolute;left:1416;top:1853;width:70;height:74" coordorigin="1416,1853" coordsize="70,74">
              <v:shape style="position:absolute;left:1416;top:1853;width:70;height:74" coordorigin="1416,1853" coordsize="70,74" path="m1486,1889l1458,1889,1466,1899,1464,1928,1484,1928,1484,1900,1486,1889e" filled="t" fillcolor="#FFFFFF" stroked="f">
                <v:path arrowok="t"/>
                <v:fill/>
              </v:shape>
              <v:shape style="position:absolute;left:1416;top:1853;width:70;height:74" coordorigin="1416,1853" coordsize="70,74" path="m1472,1853l1437,1860,1421,1872,1416,1884,1416,1892,1416,1899,1431,1899,1436,1897,1447,1897,1452,1894,1458,1889,1486,1889,1490,1872,1487,1858,1472,1853e" filled="t" fillcolor="#FFFFFF" stroked="f">
                <v:path arrowok="t"/>
                <v:fill/>
              </v:shape>
            </v:group>
            <v:group style="position:absolute;left:1581;top:1852;width:39;height:21" coordorigin="1581,1852" coordsize="39,21">
              <v:shape style="position:absolute;left:1581;top:1852;width:39;height:21" coordorigin="1581,1852" coordsize="39,21" path="m1590,1852l1581,1861,1595,1873,1605,1873,1610,1868,1620,1854,1590,1852e" filled="t" fillcolor="#FFFFFF" stroked="f">
                <v:path arrowok="t"/>
                <v:fill/>
              </v:shape>
            </v:group>
            <v:group style="position:absolute;left:3160;top:1806;width:591;height:143" coordorigin="3160,1806" coordsize="591,143">
              <v:shape style="position:absolute;left:3160;top:1806;width:591;height:143" coordorigin="3160,1806" coordsize="591,143" path="m3244,1806l3160,1806,3160,1949,3751,1949,3751,1829,3319,1829,3319,1822,3275,1822,3275,1815,3244,1815,3244,1806e" filled="t" fillcolor="#804097" stroked="f">
                <v:path arrowok="t"/>
                <v:fill/>
              </v:shape>
            </v:group>
            <v:group style="position:absolute;left:3339;top:1795;width:412;height:34" coordorigin="3339,1795" coordsize="412,34">
              <v:shape style="position:absolute;left:3339;top:1795;width:412;height:34" coordorigin="3339,1795" coordsize="412,34" path="m3414,1795l3404,1795,3404,1803,3395,1803,3395,1818,3339,1818,3339,1829,3751,1829,3751,1816,3428,1816,3428,1808,3414,1808,3414,1795e" filled="t" fillcolor="#804097" stroked="f">
                <v:path arrowok="t"/>
                <v:fill/>
              </v:shape>
            </v:group>
            <v:group style="position:absolute;left:3446;top:1771;width:305;height:45" coordorigin="3446,1771" coordsize="305,45">
              <v:shape style="position:absolute;left:3446;top:1771;width:305;height:45" coordorigin="3446,1771" coordsize="305,45" path="m3542,1771l3467,1771,3467,1780,3460,1780,3454,1787,3446,1787,3446,1816,3751,1816,3751,1795,3744,1795,3744,1791,3621,1791,3621,1784,3555,1784,3555,1777,3542,1777,3542,1771e" filled="t" fillcolor="#804097" stroked="f">
                <v:path arrowok="t"/>
                <v:fill/>
              </v:shape>
            </v:group>
            <v:group style="position:absolute;left:3235;top:1688;width:59;height:127" coordorigin="3235,1688" coordsize="59,127">
              <v:shape style="position:absolute;left:3235;top:1688;width:59;height:127" coordorigin="3235,1688" coordsize="59,127" path="m3240,1688l3238,1692,3238,1695,3236,1700,3236,1704,3238,1708,3238,1711,3239,1715,3241,1717,3241,1722,3242,1730,3242,1733,3237,1739,3238,1750,3238,1754,3235,1757,3235,1767,3237,1772,3237,1775,3237,1777,3238,1782,3242,1782,3245,1785,3246,1786,3246,1789,3250,1792,3252,1795,3252,1798,3251,1799,3251,1800,3253,1803,3260,1807,3264,1809,3264,1815,3275,1815,3275,1808,3281,1806,3282,1803,3285,1798,3287,1793,3289,1790,3291,1783,3291,1782,3290,1775,3289,1770,3293,1763,3292,1761,3289,1758,3292,1753,3292,1750,3293,1746,3294,1728,3293,1715,3291,1692,3290,1689,3242,1689,3240,1688e" filled="t" fillcolor="#804097" stroked="f">
                <v:path arrowok="t"/>
                <v:fill/>
              </v:shape>
            </v:group>
            <v:group style="position:absolute;left:3656;top:1785;width:88;height:6" coordorigin="3656,1785" coordsize="88,6">
              <v:shape style="position:absolute;left:3656;top:1785;width:88;height:6" coordorigin="3656,1785" coordsize="88,6" path="m3705,1785l3656,1785,3656,1791,3744,1791,3744,1789,3705,1789,3705,1785e" filled="t" fillcolor="#804097" stroked="f">
                <v:path arrowok="t"/>
                <v:fill/>
              </v:shape>
            </v:group>
            <v:group style="position:absolute;left:3726;top:1778;width:17;height:11" coordorigin="3726,1778" coordsize="17,11">
              <v:shape style="position:absolute;left:3726;top:1778;width:17;height:11" coordorigin="3726,1778" coordsize="17,11" path="m3744,1778l3731,1778,3731,1785,3726,1785,3726,1789,3744,1789,3744,1778e" filled="t" fillcolor="#804097" stroked="f">
                <v:path arrowok="t"/>
                <v:fill/>
              </v:shape>
            </v:group>
            <v:group style="position:absolute;left:3567;top:1771;width:54;height:13" coordorigin="3567,1771" coordsize="54,13">
              <v:shape style="position:absolute;left:3567;top:1771;width:54;height:13" coordorigin="3567,1771" coordsize="54,13" path="m3585,1771l3573,1771,3573,1777,3567,1777,3567,1784,3621,1784,3621,1783,3613,1783,3613,1777,3585,1777,3585,1771e" filled="t" fillcolor="#804097" stroked="f">
                <v:path arrowok="t"/>
                <v:fill/>
              </v:shape>
            </v:group>
            <v:group style="position:absolute;left:3243;top:1637;width:48;height:52" coordorigin="3243,1637" coordsize="48,52">
              <v:shape style="position:absolute;left:3243;top:1637;width:48;height:52" coordorigin="3243,1637" coordsize="48,52" path="m3262,1637l3260,1639,3257,1642,3258,1645,3252,1648,3251,1654,3247,1660,3246,1674,3243,1684,3243,1689,3291,1689,3291,1682,3287,1680,3283,1677,3284,1675,3282,1666,3281,1659,3276,1659,3275,1655,3273,1654,3269,1649,3269,1646,3266,1643,3262,1637e" filled="t" fillcolor="#804097" stroked="f">
                <v:path arrowok="t"/>
                <v:fill/>
              </v:shape>
            </v:group>
            <v:group style="position:absolute;left:3276;top:1658;width:6;height:2" coordorigin="3276,1658" coordsize="6,2">
              <v:shape style="position:absolute;left:3276;top:1658;width:6;height:2" coordorigin="3276,1658" coordsize="6,1" path="m3281,1658l3276,1659,3281,1659,3281,1658e" filled="t" fillcolor="#804097" stroked="f">
                <v:path arrowok="t"/>
                <v:fill/>
              </v:shape>
            </v:group>
            <v:group style="position:absolute;left:1374;top:1841;width:345;height:142" coordorigin="1374,1841" coordsize="345,142">
              <v:shape style="position:absolute;left:1374;top:1841;width:345;height:142" coordorigin="1374,1841" coordsize="345,142" path="m1707,1841l1374,1841,1374,1853,1400,1856,1401,1876,1402,1885,1402,1888,1401,1893,1401,1912,1400,1912,1397,1983,1419,1983,1416,1912,1401,1912,1400,1912,1416,1912,1416,1893,1415,1887,1422,1867,1440,1855,1605,1855,1605,1855,1708,1855,1707,1841e" filled="t" fillcolor="#804097" stroked="f">
                <v:path arrowok="t"/>
                <v:fill/>
              </v:shape>
              <v:shape style="position:absolute;left:1374;top:1841;width:345;height:142" coordorigin="1374,1841" coordsize="345,142" path="m1605,1855l1440,1855,1466,1859,1480,1873,1479,1983,1500,1983,1497,1893,1497,1887,1504,1867,1522,1855,1604,1855,1605,1855e" filled="t" fillcolor="#804097" stroked="f">
                <v:path arrowok="t"/>
                <v:fill/>
              </v:shape>
              <v:shape style="position:absolute;left:1374;top:1841;width:345;height:142" coordorigin="1374,1841" coordsize="345,142" path="m1604,1855l1522,1855,1547,1860,1562,1873,1561,1983,1584,1983,1580,1887,1587,1866,1604,1855e" filled="t" fillcolor="#804097" stroked="f">
                <v:path arrowok="t"/>
                <v:fill/>
              </v:shape>
              <v:shape style="position:absolute;left:1374;top:1841;width:345;height:142" coordorigin="1374,1841" coordsize="345,142" path="m1708,1855l1605,1855,1631,1859,1646,1872,1644,1983,1719,1982,1708,1855e" filled="t" fillcolor="#804097" stroked="f">
                <v:path arrowok="t"/>
                <v:fill/>
              </v:shape>
            </v:group>
            <v:group style="position:absolute;left:1374;top:1853;width:28;height:59" coordorigin="1374,1853" coordsize="28,59">
              <v:shape style="position:absolute;left:1374;top:1853;width:28;height:59" coordorigin="1374,1853" coordsize="28,59" path="m1401,1896l1378,1896,1387,1902,1390,1906,1391,1910,1401,1912,1401,1896e" filled="t" fillcolor="#FFFFFF" stroked="f">
                <v:path arrowok="t"/>
                <v:fill/>
              </v:shape>
              <v:shape style="position:absolute;left:1374;top:1853;width:28;height:59" coordorigin="1374,1853" coordsize="28,59" path="m1374,1853l1374,1895,1376,1897,1378,1896,1401,1896,1401,1876,1400,1856,1374,1853e" filled="t" fillcolor="#FFFFFF" stroked="f">
                <v:path arrowok="t"/>
                <v:fill/>
              </v:shape>
            </v:group>
            <v:group style="position:absolute;left:1867;top:1670;width:1308;height:517" coordorigin="1867,1670" coordsize="1308,517">
              <v:shape style="position:absolute;left:1867;top:1670;width:1308;height:517" coordorigin="1867,1670" coordsize="1308,517" path="m1923,1757l1873,1757,1873,1778,1867,1778,1867,2187,3175,2187,3175,1823,3173,1823,3173,1820,2053,1820,2053,1796,1923,1796,1923,175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099,1765l2084,1765,2084,1778,2074,1786,2073,1819,2053,1820,3173,1820,3173,1814,2784,1814,2784,1812,2518,1812,2497,1811,2497,1798,2481,1798,2481,1793,2163,1793,2163,1783,2137,1768,2099,1768,2099,1765e" filled="t" fillcolor="#804097" stroked="f">
                <v:path arrowok="t"/>
                <v:fill/>
              </v:shape>
              <v:shape style="position:absolute;left:1867;top:1670;width:1308;height:517" coordorigin="1867,1670" coordsize="1308,517" path="m2827,1753l2791,1762,2791,1814,3173,1814,3173,1811,3165,1811,3165,1809,2863,1809,2863,1795,2860,1795,2860,1762,2850,1762,2827,1753e" filled="t" fillcolor="#804097" stroked="f">
                <v:path arrowok="t"/>
                <v:fill/>
              </v:shape>
              <v:shape style="position:absolute;left:1867;top:1670;width:1308;height:517" coordorigin="1867,1670" coordsize="1308,517" path="m2658,1707l2602,1725,2601,1771,2569,1771,2569,1788,2518,1788,2518,1812,2784,1812,2784,1799,2769,1784,2769,1763,2709,1763,2709,1728,2658,170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00,1791l2897,1791,2897,1792,2896,1795,2875,1798,2875,1809,3165,1809,3165,1804,3149,1804,3149,1798,3109,1798,3108,1793,2967,1793,2965,1793,2962,1791,2963,1791,2901,1791,2900,1791e" filled="t" fillcolor="#804097" stroked="f">
                <v:path arrowok="t"/>
                <v:fill/>
              </v:shape>
              <v:shape style="position:absolute;left:1867;top:1670;width:1308;height:517" coordorigin="1867,1670" coordsize="1308,517" path="m3143,1786l3129,1786,3125,1789,3120,1798,3149,1798,3149,1793,3143,1786e" filled="t" fillcolor="#804097" stroked="f">
                <v:path arrowok="t"/>
                <v:fill/>
              </v:shape>
              <v:shape style="position:absolute;left:1867;top:1670;width:1308;height:517" coordorigin="1867,1670" coordsize="1308,517" path="m1968,1767l1923,1796,2053,1796,2053,1786,2032,1786,2031,1784,1990,1784,1968,176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95,1677l2989,1679,2980,1679,2980,1742,2964,1758,2964,1769,2973,1769,2974,1793,3108,1793,3108,1783,3098,1783,3098,1783,3098,1761,3109,1761,3111,1760,3112,1756,3082,1720,2997,1720,2995,1718,2995,167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188,1767l2163,1793,2481,1793,2481,1792,2215,1792,2188,176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280,1741l2231,1741,2231,1792,2481,1792,2480,1779,2449,1777,2448,1776,2364,1776,2363,1776,2280,1776,2280,1741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05,1789l2901,1791,2963,1791,2962,1791,2905,1791,2905,1789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14,1780l2911,1781,2910,1782,2908,1785,2905,1791,2962,1791,2958,1786,2951,1780,2914,1780,2914,178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053,1735l2032,1735,2032,1786,2053,1786,2053,1735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40,1770l2936,1772,2932,1772,2928,1773,2921,1773,2922,1773,2918,1774,2918,1776,2914,1780,2951,1780,2940,177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375,1752l2364,1752,2364,1776,2448,1776,2445,1774,2375,1774,2375,1752e" filled="t" fillcolor="#804097" stroked="f">
                <v:path arrowok="t"/>
                <v:fill/>
              </v:shape>
              <v:shape style="position:absolute;left:1867;top:1670;width:1308;height:517" coordorigin="1867,1670" coordsize="1308,517" path="m2315,1760l2280,1776,2363,1776,2315,176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416,1748l2375,1774,2445,1774,2416,1748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40,1770l2939,1770,2940,1770,2940,177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116,1755l2099,1768,2137,1768,2116,1755e" filled="t" fillcolor="#804097" stroked="f">
                <v:path arrowok="t"/>
                <v:fill/>
              </v:shape>
              <v:shape style="position:absolute;left:1867;top:1670;width:1308;height:517" coordorigin="1867,1670" coordsize="1308,517" path="m3039,1670l2997,1720,3082,1720,3039,167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89,1670l2985,1670,2985,1679,2989,1679,2989,1670e" filled="t" fillcolor="#804097" stroked="f">
                <v:path arrowok="t"/>
                <v:fill/>
              </v:shape>
            </v:group>
            <v:group style="position:absolute;left:1590;top:1085;width:76;height:112" coordorigin="1590,1085" coordsize="76,112">
              <v:shape style="position:absolute;left:1590;top:1085;width:76;height:112" coordorigin="1590,1085" coordsize="76,112" path="m1597,1174l1590,1183,1606,1194,1627,1197,1640,1196,1656,1186,1615,1186,1606,1183,1597,1174e" filled="t" fillcolor="#804097" stroked="f">
                <v:path arrowok="t"/>
                <v:fill/>
              </v:shape>
              <v:shape style="position:absolute;left:1590;top:1085;width:76;height:112" coordorigin="1590,1085" coordsize="76,112" path="m1618,1085l1599,1095,1592,1115,1592,1125,1642,1148,1645,1149,1652,1155,1654,1160,1654,1179,1644,1186,1656,1186,1658,1185,1665,1165,1665,1156,1662,1149,1656,1143,1651,1139,1646,1137,1624,1134,1618,1133,1612,1131,1605,1125,1604,1120,1604,1102,1612,1094,1657,1094,1658,1094,1642,1086,1618,1085e" filled="t" fillcolor="#804097" stroked="f">
                <v:path arrowok="t"/>
                <v:fill/>
              </v:shape>
              <v:shape style="position:absolute;left:1590;top:1085;width:76;height:112" coordorigin="1590,1085" coordsize="76,112" path="m1657,1094l1639,1094,1646,1097,1653,1104,1657,1094e" filled="t" fillcolor="#804097" stroked="f">
                <v:path arrowok="t"/>
                <v:fill/>
              </v:shape>
            </v:group>
            <v:group style="position:absolute;left:1677;top:1085;width:128;height:111" coordorigin="1677,1085" coordsize="128,111">
              <v:shape style="position:absolute;left:1677;top:1085;width:128;height:111" coordorigin="1677,1085" coordsize="128,111" path="m1689,1085l1677,1085,1705,1196,1716,1196,1722,1174,1711,1174,1689,1085e" filled="t" fillcolor="#804097" stroked="f">
                <v:path arrowok="t"/>
                <v:fill/>
              </v:shape>
              <v:shape style="position:absolute;left:1677;top:1085;width:128;height:111" coordorigin="1677,1085" coordsize="128,111" path="m1752,1107l1741,1107,1765,1196,1777,1196,1782,1174,1771,1174,1752,1107e" filled="t" fillcolor="#804097" stroked="f">
                <v:path arrowok="t"/>
                <v:fill/>
              </v:shape>
              <v:shape style="position:absolute;left:1677;top:1085;width:128;height:111" coordorigin="1677,1085" coordsize="128,111" path="m1746,1085l1735,1085,1711,1174,1722,1174,1741,1107,1752,1107,1746,1085e" filled="t" fillcolor="#804097" stroked="f">
                <v:path arrowok="t"/>
                <v:fill/>
              </v:shape>
              <v:shape style="position:absolute;left:1677;top:1085;width:128;height:111" coordorigin="1677,1085" coordsize="128,111" path="m1805,1085l1792,1085,1771,1174,1782,1174,1805,1085e" filled="t" fillcolor="#804097" stroked="f">
                <v:path arrowok="t"/>
                <v:fill/>
              </v:shape>
            </v:group>
            <v:group style="position:absolute;left:1809;top:1085;width:78;height:111" coordorigin="1809,1085" coordsize="78,111">
              <v:shape style="position:absolute;left:1809;top:1085;width:78;height:111" coordorigin="1809,1085" coordsize="78,111" path="m1821,1085l1809,1085,1842,1150,1842,1196,1854,1196,1854,1150,1860,1138,1848,1138,1821,1085e" filled="t" fillcolor="#804097" stroked="f">
                <v:path arrowok="t"/>
                <v:fill/>
              </v:shape>
              <v:shape style="position:absolute;left:1809;top:1085;width:78;height:111" coordorigin="1809,1085" coordsize="78,111" path="m1886,1085l1874,1085,1848,1138,1860,1138,1886,1085e" filled="t" fillcolor="#804097" stroked="f">
                <v:path arrowok="t"/>
                <v:fill/>
              </v:shape>
            </v:group>
            <v:group style="position:absolute;left:1904;top:1085;width:77;height:111" coordorigin="1904,1085" coordsize="77,111">
              <v:shape style="position:absolute;left:1904;top:1085;width:77;height:111" coordorigin="1904,1085" coordsize="77,111" path="m1953,1085l1904,1085,1904,1196,1953,1196,1963,1192,1970,1186,1970,1185,1916,1185,1916,1095,1970,1095,1970,1095,1963,1088,1953,1085e" filled="t" fillcolor="#804097" stroked="f">
                <v:path arrowok="t"/>
                <v:fill/>
              </v:shape>
              <v:shape style="position:absolute;left:1904;top:1085;width:77;height:111" coordorigin="1904,1085" coordsize="77,111" path="m1970,1095l1948,1095,1956,1098,1962,1104,1969,1112,1969,1126,1969,1156,1969,1169,1962,1177,1956,1183,1948,1185,1970,1185,1976,1175,1980,1156,1981,1133,1979,1113,1970,1095e" filled="t" fillcolor="#804097" stroked="f">
                <v:path arrowok="t"/>
                <v:fill/>
              </v:shape>
            </v:group>
            <v:group style="position:absolute;left:2009;top:1085;width:77;height:111" coordorigin="2009,1085" coordsize="77,111">
              <v:shape style="position:absolute;left:2009;top:1085;width:77;height:111" coordorigin="2009,1085" coordsize="77,111" path="m2058,1085l2009,1085,2009,1196,2058,1196,2068,1192,2075,1186,2075,1185,2020,1185,2020,1095,2075,1095,2075,1095,2068,1088,2058,1085e" filled="t" fillcolor="#804097" stroked="f">
                <v:path arrowok="t"/>
                <v:fill/>
              </v:shape>
              <v:shape style="position:absolute;left:2009;top:1085;width:77;height:111" coordorigin="2009,1085" coordsize="77,111" path="m2075,1095l2053,1095,2061,1098,2067,1104,2074,1112,2074,1126,2074,1156,2074,1169,2067,1177,2061,1183,2053,1185,2075,1185,2081,1175,2085,1156,2086,1133,2084,1113,2075,1095e" filled="t" fillcolor="#804097" stroked="f">
                <v:path arrowok="t"/>
                <v:fill/>
              </v:shape>
            </v:group>
            <v:group style="position:absolute;left:2114;top:1085;width:69;height:111" coordorigin="2114,1085" coordsize="69,111">
              <v:shape style="position:absolute;left:2114;top:1085;width:69;height:111" coordorigin="2114,1085" coordsize="69,111" path="m2183,1085l2114,1085,2114,1196,2125,1196,2125,1147,2174,1147,2174,1136,2125,1136,2125,1095,2183,1095,2183,1085e" filled="t" fillcolor="#804097" stroked="f">
                <v:path arrowok="t"/>
                <v:fill/>
              </v:shape>
            </v:group>
            <v:group style="position:absolute;left:2181;top:1085;width:92;height:111" coordorigin="2181,1085" coordsize="92,111">
              <v:shape style="position:absolute;left:2181;top:1085;width:92;height:111" coordorigin="2181,1085" coordsize="92,111" path="m2231,1085l2221,1085,2181,1196,2193,1196,2202,1171,2263,1171,2259,1161,2206,1161,2227,1102,2238,1102,2231,1085e" filled="t" fillcolor="#804097" stroked="f">
                <v:path arrowok="t"/>
                <v:fill/>
              </v:shape>
              <v:shape style="position:absolute;left:2181;top:1085;width:92;height:111" coordorigin="2181,1085" coordsize="92,111" path="m2263,1171l2251,1171,2259,1196,2272,1196,2263,1171e" filled="t" fillcolor="#804097" stroked="f">
                <v:path arrowok="t"/>
                <v:fill/>
              </v:shape>
              <v:shape style="position:absolute;left:2181;top:1085;width:92;height:111" coordorigin="2181,1085" coordsize="92,111" path="m2238,1102l2227,1102,2247,1161,2259,1161,2238,1102e" filled="t" fillcolor="#804097" stroked="f">
                <v:path arrowok="t"/>
                <v:fill/>
              </v:shape>
            </v:group>
            <v:group style="position:absolute;left:2322;top:1084;width:82;height:113" coordorigin="2322,1084" coordsize="82,113">
              <v:shape style="position:absolute;left:2322;top:1084;width:82;height:113" coordorigin="2322,1084" coordsize="82,113" path="m2361,1084l2345,1089,2327,1105,2323,1122,2322,1147,2324,1168,2333,1185,2341,1192,2351,1197,2363,1197,2378,1195,2395,1183,2397,1178,2357,1178,2352,1175,2349,1172,2345,1167,2344,1162,2344,1119,2345,1114,2349,1109,2352,1105,2357,1103,2397,1103,2398,1103,2383,1089,2361,1084e" filled="t" fillcolor="#804097" stroked="f">
                <v:path arrowok="t"/>
                <v:fill/>
              </v:shape>
              <v:shape style="position:absolute;left:2322;top:1084;width:82;height:113" coordorigin="2322,1084" coordsize="82,113" path="m2404,1162l2382,1162,2380,1171,2374,1178,2397,1178,2404,1162e" filled="t" fillcolor="#804097" stroked="f">
                <v:path arrowok="t"/>
                <v:fill/>
              </v:shape>
              <v:shape style="position:absolute;left:2322;top:1084;width:82;height:113" coordorigin="2322,1084" coordsize="82,113" path="m2397,1103l2374,1103,2380,1110,2382,1119,2397,1103e" filled="t" fillcolor="#804097" stroked="f">
                <v:path arrowok="t"/>
                <v:fill/>
              </v:shape>
            </v:group>
            <v:group style="position:absolute;left:2419;top:1084;width:82;height:113" coordorigin="2419,1084" coordsize="82,113">
              <v:shape style="position:absolute;left:2419;top:1084;width:82;height:113" coordorigin="2419,1084" coordsize="82,113" path="m2472,1084l2419,1122,2419,1147,2421,1168,2430,1185,2437,1192,2447,1197,2472,1197,2482,1192,2490,1185,2495,1178,2454,1178,2449,1175,2446,1172,2442,1167,2440,1162,2440,1119,2442,1114,2446,1109,2449,1106,2454,1103,2494,1103,2490,1096,2482,1088,2472,1084e" filled="t" fillcolor="#804097" stroked="f">
                <v:path arrowok="t"/>
                <v:fill/>
              </v:shape>
              <v:shape style="position:absolute;left:2419;top:1084;width:82;height:113" coordorigin="2419,1084" coordsize="82,113" path="m2494,1103l2466,1103,2471,1106,2474,1109,2478,1114,2479,1119,2479,1162,2478,1167,2474,1172,2471,1175,2466,1178,2495,1178,2496,1176,2500,1158,2501,1133,2499,1113,2494,1103e" filled="t" fillcolor="#804097" stroked="f">
                <v:path arrowok="t"/>
                <v:fill/>
              </v:shape>
            </v:group>
            <v:group style="position:absolute;left:2523;top:1085;width:101;height:111" coordorigin="2523,1085" coordsize="101,111">
              <v:shape style="position:absolute;left:2523;top:1085;width:101;height:111" coordorigin="2523,1085" coordsize="101,111" path="m2544,1085l2523,1085,2523,1196,2545,1196,2545,1131,2567,1131,2544,1085e" filled="t" fillcolor="#804097" stroked="f">
                <v:path arrowok="t"/>
                <v:fill/>
              </v:shape>
              <v:shape style="position:absolute;left:2523;top:1085;width:101;height:111" coordorigin="2523,1085" coordsize="101,111" path="m2624,1131l2602,1131,2602,1196,2624,1196,2624,1131e" filled="t" fillcolor="#804097" stroked="f">
                <v:path arrowok="t"/>
                <v:fill/>
              </v:shape>
              <v:shape style="position:absolute;left:2523;top:1085;width:101;height:111" coordorigin="2523,1085" coordsize="101,111" path="m2567,1131l2545,1131,2566,1173,2581,1173,2595,1145,2573,1145,2567,1131e" filled="t" fillcolor="#804097" stroked="f">
                <v:path arrowok="t"/>
                <v:fill/>
              </v:shape>
              <v:shape style="position:absolute;left:2523;top:1085;width:101;height:111" coordorigin="2523,1085" coordsize="101,111" path="m2624,1085l2602,1085,2573,1145,2595,1145,2602,1131,2624,1131,2624,1085e" filled="t" fillcolor="#804097" stroked="f">
                <v:path arrowok="t"/>
                <v:fill/>
              </v:shape>
            </v:group>
            <v:group style="position:absolute;left:2660;top:1085;width:2;height:111" coordorigin="2660,1085" coordsize="2,111">
              <v:shape style="position:absolute;left:2660;top:1085;width:2;height:111" coordorigin="2660,1085" coordsize="0,111" path="m2660,1085l2660,1196e" filled="f" stroked="t" strokeweight="1.1842pt" strokecolor="#804097">
                <v:path arrowok="t"/>
              </v:shape>
            </v:group>
            <v:group style="position:absolute;left:2689;top:1086;width:79;height:111" coordorigin="2689,1086" coordsize="79,111">
              <v:shape style="position:absolute;left:2689;top:1086;width:79;height:111" coordorigin="2689,1086" coordsize="79,111" path="m2701,1168l2689,1184,2707,1194,2728,1197,2744,1195,2762,1183,2764,1178,2718,1178,2708,1175,2701,1168e" filled="t" fillcolor="#804097" stroked="f">
                <v:path arrowok="t"/>
                <v:fill/>
              </v:shape>
              <v:shape style="position:absolute;left:2689;top:1086;width:79;height:111" coordorigin="2689,1086" coordsize="79,111" path="m2716,1086l2698,1098,2691,1118,2691,1127,2734,1151,2739,1151,2742,1152,2747,1157,2748,1160,2748,1173,2741,1178,2764,1178,2769,1163,2769,1153,2721,1129,2718,1127,2713,1123,2712,1120,2712,1109,2718,1103,2755,1103,2759,1091,2742,1086,2716,1086e" filled="t" fillcolor="#804097" stroked="f">
                <v:path arrowok="t"/>
                <v:fill/>
              </v:shape>
              <v:shape style="position:absolute;left:2689;top:1086;width:79;height:111" coordorigin="2689,1086" coordsize="79,111" path="m2755,1103l2737,1103,2745,1104,2752,1110,2755,1103e" filled="t" fillcolor="#804097" stroked="f">
                <v:path arrowok="t"/>
                <v:fill/>
              </v:shape>
            </v:group>
            <v:group style="position:absolute;left:2800;top:1085;width:2;height:111" coordorigin="2800,1085" coordsize="2,111">
              <v:shape style="position:absolute;left:2800;top:1085;width:2;height:111" coordorigin="2800,1085" coordsize="0,111" path="m2800,1085l2800,1196e" filled="f" stroked="t" strokeweight="1.1848pt" strokecolor="#804097">
                <v:path arrowok="t"/>
              </v:shape>
            </v:group>
            <v:group style="position:absolute;left:2824;top:1085;width:88;height:111" coordorigin="2824,1085" coordsize="88,111">
              <v:shape style="position:absolute;left:2824;top:1085;width:88;height:111" coordorigin="2824,1085" coordsize="88,111" path="m2848,1085l2824,1085,2858,1150,2858,1196,2879,1196,2879,1150,2890,1130,2869,1130,2848,1085e" filled="t" fillcolor="#804097" stroked="f">
                <v:path arrowok="t"/>
                <v:fill/>
              </v:shape>
              <v:shape style="position:absolute;left:2824;top:1085;width:88;height:111" coordorigin="2824,1085" coordsize="88,111" path="m2913,1085l2889,1085,2869,1130,2890,1130,2913,1085e" filled="t" fillcolor="#804097" stroked="f">
                <v:path arrowok="t"/>
                <v:fill/>
              </v:shape>
            </v:group>
            <v:group style="position:absolute;left:2926;top:1085;width:85;height:111" coordorigin="2926,1085" coordsize="85,111">
              <v:shape style="position:absolute;left:2926;top:1085;width:85;height:111" coordorigin="2926,1085" coordsize="85,111" path="m2945,1085l2926,1085,2926,1196,2948,1196,2948,1128,2973,1128,2945,1085e" filled="t" fillcolor="#804097" stroked="f">
                <v:path arrowok="t"/>
                <v:fill/>
              </v:shape>
              <v:shape style="position:absolute;left:2926;top:1085;width:85;height:111" coordorigin="2926,1085" coordsize="85,111" path="m2973,1128l2948,1128,2992,1196,3011,1196,3011,1153,2989,1153,2973,1128e" filled="t" fillcolor="#804097" stroked="f">
                <v:path arrowok="t"/>
                <v:fill/>
              </v:shape>
              <v:shape style="position:absolute;left:2926;top:1085;width:85;height:111" coordorigin="2926,1085" coordsize="85,111" path="m3011,1085l2989,1085,2989,1153,3011,1153,3011,1085e" filled="t" fillcolor="#804097" stroked="f">
                <v:path arrowok="t"/>
                <v:fill/>
              </v:shape>
            </v:group>
            <v:group style="position:absolute;left:3024;top:1085;width:88;height:111" coordorigin="3024,1085" coordsize="88,111">
              <v:shape style="position:absolute;left:3024;top:1085;width:88;height:111" coordorigin="3024,1085" coordsize="88,111" path="m3048,1085l3024,1085,3058,1150,3058,1196,3079,1196,3079,1150,3090,1130,3069,1130,3048,1085e" filled="t" fillcolor="#804097" stroked="f">
                <v:path arrowok="t"/>
                <v:fill/>
              </v:shape>
              <v:shape style="position:absolute;left:3024;top:1085;width:88;height:111" coordorigin="3024,1085" coordsize="88,111" path="m3113,1085l3089,1085,3069,1130,3090,1130,3113,1085e" filled="t" fillcolor="#804097" stroked="f">
                <v:path arrowok="t"/>
                <v:fill/>
              </v:shape>
            </v:group>
            <v:group style="position:absolute;left:3126;top:1085;width:81;height:111" coordorigin="3126,1085" coordsize="81,111">
              <v:shape style="position:absolute;left:3126;top:1085;width:81;height:111" coordorigin="3126,1085" coordsize="81,111" path="m3178,1085l3126,1085,3126,1196,3178,1196,3188,1193,3196,1185,3202,1177,3148,1177,3148,1104,3200,1104,3196,1095,3188,1088,3178,1085e" filled="t" fillcolor="#804097" stroked="f">
                <v:path arrowok="t"/>
                <v:fill/>
              </v:shape>
              <v:shape style="position:absolute;left:3126;top:1085;width:81;height:111" coordorigin="3126,1085" coordsize="81,111" path="m3200,1104l3172,1104,3177,1107,3180,1111,3185,1116,3185,1123,3185,1157,3185,1165,3180,1170,3177,1174,3172,1177,3202,1177,3203,1175,3207,1156,3207,1133,3205,1113,3200,1104e" filled="t" fillcolor="#804097" stroked="f">
                <v:path arrowok="t"/>
                <v:fill/>
              </v:shape>
            </v:group>
            <v:group style="position:absolute;left:3229;top:1085;width:81;height:111" coordorigin="3229,1085" coordsize="81,111">
              <v:shape style="position:absolute;left:3229;top:1085;width:81;height:111" coordorigin="3229,1085" coordsize="81,111" path="m3281,1085l3229,1085,3229,1196,3281,1196,3291,1193,3298,1185,3304,1177,3251,1177,3251,1104,3303,1104,3298,1095,3291,1088,3281,1085e" filled="t" fillcolor="#804097" stroked="f">
                <v:path arrowok="t"/>
                <v:fill/>
              </v:shape>
              <v:shape style="position:absolute;left:3229;top:1085;width:81;height:111" coordorigin="3229,1085" coordsize="81,111" path="m3303,1104l3275,1104,3280,1107,3283,1111,3287,1116,3288,1123,3288,1157,3287,1165,3283,1170,3280,1174,3275,1177,3304,1177,3306,1175,3309,1156,3310,1133,3308,1113,3303,1104e" filled="t" fillcolor="#804097" stroked="f">
                <v:path arrowok="t"/>
                <v:fill/>
              </v:shape>
            </v:group>
            <v:group style="position:absolute;left:3368;top:1085;width:81;height:111" coordorigin="3368,1085" coordsize="81,111">
              <v:shape style="position:absolute;left:3368;top:1085;width:81;height:111" coordorigin="3368,1085" coordsize="81,111" path="m3390,1085l3368,1085,3368,1196,3390,1196,3390,1149,3449,1149,3449,1130,3390,1130,3390,1085e" filled="t" fillcolor="#804097" stroked="f">
                <v:path arrowok="t"/>
                <v:fill/>
              </v:shape>
              <v:shape style="position:absolute;left:3368;top:1085;width:81;height:111" coordorigin="3368,1085" coordsize="81,111" path="m3449,1149l3427,1149,3427,1196,3449,1196,3449,1149e" filled="t" fillcolor="#804097" stroked="f">
                <v:path arrowok="t"/>
                <v:fill/>
              </v:shape>
              <v:shape style="position:absolute;left:3368;top:1085;width:81;height:111" coordorigin="3368,1085" coordsize="81,111" path="m3449,1085l3427,1085,3427,1130,3449,1130,3449,1085e" filled="t" fillcolor="#804097" stroked="f">
                <v:path arrowok="t"/>
                <v:fill/>
              </v:shape>
            </v:group>
            <v:group style="position:absolute;left:3475;top:1085;width:73;height:111" coordorigin="3475,1085" coordsize="73,111">
              <v:shape style="position:absolute;left:3475;top:1085;width:73;height:111" coordorigin="3475,1085" coordsize="73,111" path="m3548,1085l3475,1085,3475,1196,3548,1196,3548,1177,3497,1177,3497,1150,3540,1150,3540,1130,3497,1130,3497,1104,3548,1104,3548,1085e" filled="t" fillcolor="#804097" stroked="f">
                <v:path arrowok="t"/>
                <v:fill/>
              </v:shape>
            </v:group>
            <v:group style="position:absolute;left:3569;top:1085;width:81;height:111" coordorigin="3569,1085" coordsize="81,111">
              <v:shape style="position:absolute;left:3569;top:1085;width:81;height:111" coordorigin="3569,1085" coordsize="81,111" path="m3621,1085l3569,1085,3569,1196,3621,1196,3631,1193,3639,1185,3645,1177,3591,1177,3591,1104,3643,1104,3639,1095,3631,1088,3621,1085e" filled="t" fillcolor="#804097" stroked="f">
                <v:path arrowok="t"/>
                <v:fill/>
              </v:shape>
              <v:shape style="position:absolute;left:3569;top:1085;width:81;height:111" coordorigin="3569,1085" coordsize="81,111" path="m3643,1104l3615,1104,3620,1107,3624,1111,3628,1116,3628,1123,3628,1157,3628,1165,3624,1170,3620,1174,3615,1177,3645,1177,3646,1175,3650,1156,3650,1133,3648,1113,3643,1104e" filled="t" fillcolor="#804097" stroked="f">
                <v:path arrowok="t"/>
                <v:fill/>
              </v:shape>
            </v:group>
            <v:group style="position:absolute;left:3672;top:1085;width:81;height:111" coordorigin="3672,1085" coordsize="81,111">
              <v:shape style="position:absolute;left:3672;top:1085;width:81;height:111" coordorigin="3672,1085" coordsize="81,111" path="m3724,1085l3672,1085,3672,1196,3724,1196,3734,1193,3741,1185,3747,1177,3694,1177,3694,1104,3746,1104,3741,1095,3734,1088,3724,1085e" filled="t" fillcolor="#804097" stroked="f">
                <v:path arrowok="t"/>
                <v:fill/>
              </v:shape>
              <v:shape style="position:absolute;left:3672;top:1085;width:81;height:111" coordorigin="3672,1085" coordsize="81,111" path="m3746,1104l3718,1104,3723,1107,3726,1111,3730,1116,3731,1123,3731,1157,3730,1165,3726,1170,3723,1174,3718,1177,3747,1177,3749,1175,3752,1156,3753,1133,3751,1113,3746,1104e" filled="t" fillcolor="#804097" stroked="f">
                <v:path arrowok="t"/>
                <v:fill/>
              </v:shape>
            </v:group>
            <v:group style="position:absolute;left:3775;top:1085;width:72;height:111" coordorigin="3775,1085" coordsize="72,111">
              <v:shape style="position:absolute;left:3775;top:1085;width:72;height:111" coordorigin="3775,1085" coordsize="72,111" path="m3797,1085l3775,1085,3775,1196,3847,1196,3847,1177,3797,1177,3797,1085e" filled="t" fillcolor="#804097" stroked="f">
                <v:path arrowok="t"/>
                <v:fill/>
              </v:shape>
            </v:group>
            <v:group style="position:absolute;left:3861;top:1085;width:82;height:112" coordorigin="3861,1085" coordsize="82,112">
              <v:shape style="position:absolute;left:3861;top:1085;width:82;height:112" coordorigin="3861,1085" coordsize="82,112" path="m3883,1085l3861,1085,3865,1176,3880,1191,3902,1197,3920,1193,3936,1180,3937,1178,3890,1178,3883,1170,3883,1085e" filled="t" fillcolor="#804097" stroked="f">
                <v:path arrowok="t"/>
                <v:fill/>
              </v:shape>
              <v:shape style="position:absolute;left:3861;top:1085;width:82;height:112" coordorigin="3861,1085" coordsize="82,112" path="m3943,1085l3921,1085,3921,1170,3914,1178,3937,1178,3943,1158,3943,1085e" filled="t" fillcolor="#804097" stroked="f">
                <v:path arrowok="t"/>
                <v:fill/>
              </v:shape>
            </v:group>
            <v:group style="position:absolute;left:1661;top:1265;width:98;height:111" coordorigin="1661,1265" coordsize="98,111">
              <v:shape style="position:absolute;left:1661;top:1265;width:98;height:111" coordorigin="1661,1265" coordsize="98,111" path="m1719,1265l1702,1265,1661,1376,1684,1376,1691,1356,1752,1356,1745,1338,1697,1338,1711,1298,1731,1298,1719,1265e" filled="t" fillcolor="#804097" stroked="f">
                <v:path arrowok="t"/>
                <v:fill/>
              </v:shape>
              <v:shape style="position:absolute;left:1661;top:1265;width:98;height:111" coordorigin="1661,1265" coordsize="98,111" path="m1752,1356l1730,1356,1737,1376,1759,1376,1752,1356e" filled="t" fillcolor="#804097" stroked="f">
                <v:path arrowok="t"/>
                <v:fill/>
              </v:shape>
              <v:shape style="position:absolute;left:1661;top:1265;width:98;height:111" coordorigin="1661,1265" coordsize="98,111" path="m1731,1298l1711,1298,1724,1338,1745,1338,1731,1298e" filled="t" fillcolor="#804097" stroked="f">
                <v:path arrowok="t"/>
                <v:fill/>
              </v:shape>
            </v:group>
            <v:group style="position:absolute;left:1804;top:1265;width:51;height:111" coordorigin="1804,1265" coordsize="51,111">
              <v:shape style="position:absolute;left:1804;top:1265;width:51;height:111" coordorigin="1804,1265" coordsize="51,111" path="m1854,1284l1833,1284,1833,1376,1854,1376,1854,1284e" filled="t" fillcolor="#804097" stroked="f">
                <v:path arrowok="t"/>
                <v:fill/>
              </v:shape>
              <v:shape style="position:absolute;left:1804;top:1265;width:51;height:111" coordorigin="1804,1265" coordsize="51,111" path="m1883,1265l1804,1265,1804,1284,1883,1284,1883,1265e" filled="t" fillcolor="#804097" stroked="f">
                <v:path arrowok="t"/>
                <v:fill/>
              </v:shape>
            </v:group>
            <v:group style="position:absolute;left:1901;top:1265;width:81;height:111" coordorigin="1901,1265" coordsize="81,111">
              <v:shape style="position:absolute;left:1901;top:1265;width:81;height:111" coordorigin="1901,1265" coordsize="81,111" path="m1923,1265l1901,1265,1901,1376,1923,1376,1923,1329,1982,1329,1982,1310,1923,1310,1923,1265e" filled="t" fillcolor="#804097" stroked="f">
                <v:path arrowok="t"/>
                <v:fill/>
              </v:shape>
              <v:shape style="position:absolute;left:1901;top:1265;width:81;height:111" coordorigin="1901,1265" coordsize="81,111" path="m1982,1329l1960,1329,1960,1376,1982,1376,1982,1329e" filled="t" fillcolor="#804097" stroked="f">
                <v:path arrowok="t"/>
                <v:fill/>
              </v:shape>
              <v:shape style="position:absolute;left:1901;top:1265;width:81;height:111" coordorigin="1901,1265" coordsize="81,111" path="m1982,1265l1960,1265,1960,1310,1982,1310,1982,1265e" filled="t" fillcolor="#804097" stroked="f">
                <v:path arrowok="t"/>
                <v:fill/>
              </v:shape>
            </v:group>
            <v:group style="position:absolute;left:2008;top:1265;width:84;height:111" coordorigin="2008,1265" coordsize="84,111">
              <v:shape style="position:absolute;left:2008;top:1265;width:84;height:111" coordorigin="2008,1265" coordsize="84,111" path="m2051,1265l2008,1265,2008,1376,2029,1376,2029,1332,2073,1332,2071,1326,2082,1314,2082,1314,2029,1314,2029,1284,2083,1284,2074,1272,2051,1265e" filled="t" fillcolor="#804097" stroked="f">
                <v:path arrowok="t"/>
                <v:fill/>
              </v:shape>
              <v:shape style="position:absolute;left:2008;top:1265;width:84;height:111" coordorigin="2008,1265" coordsize="84,111" path="m2073,1332l2045,1332,2067,1376,2092,1376,2073,1332e" filled="t" fillcolor="#804097" stroked="f">
                <v:path arrowok="t"/>
                <v:fill/>
              </v:shape>
              <v:shape style="position:absolute;left:2008;top:1265;width:84;height:111" coordorigin="2008,1265" coordsize="84,111" path="m2083,1284l2059,1284,2066,1290,2066,1307,2059,1314,2082,1314,2086,1289,2083,1284e" filled="t" fillcolor="#804097" stroked="f">
                <v:path arrowok="t"/>
                <v:fill/>
              </v:shape>
            </v:group>
            <v:group style="position:absolute;left:2106;top:1264;width:82;height:113" coordorigin="2106,1264" coordsize="82,113">
              <v:shape style="position:absolute;left:2106;top:1264;width:82;height:113" coordorigin="2106,1264" coordsize="82,113" path="m2160,1264l2107,1302,2106,1327,2108,1348,2117,1365,2125,1372,2134,1377,2160,1377,2169,1372,2177,1365,2182,1358,2141,1358,2136,1355,2133,1352,2129,1347,2128,1342,2128,1299,2129,1294,2133,1289,2136,1286,2141,1283,2181,1283,2177,1276,2169,1268,2160,1264e" filled="t" fillcolor="#804097" stroked="f">
                <v:path arrowok="t"/>
                <v:fill/>
              </v:shape>
              <v:shape style="position:absolute;left:2106;top:1264;width:82;height:113" coordorigin="2106,1264" coordsize="82,113" path="m2181,1283l2153,1283,2158,1286,2161,1289,2165,1294,2166,1299,2166,1342,2165,1347,2161,1352,2158,1355,2153,1358,2182,1358,2183,1356,2188,1338,2188,1313,2186,1293,2181,1283e" filled="t" fillcolor="#804097" stroked="f">
                <v:path arrowok="t"/>
                <v:fill/>
              </v:shape>
            </v:group>
            <v:group style="position:absolute;left:2203;top:1266;width:79;height:111" coordorigin="2203,1266" coordsize="79,111">
              <v:shape style="position:absolute;left:2203;top:1266;width:79;height:111" coordorigin="2203,1266" coordsize="79,111" path="m2214,1348l2203,1364,2220,1374,2241,1377,2257,1375,2275,1363,2277,1358,2231,1358,2221,1355,2214,1348e" filled="t" fillcolor="#804097" stroked="f">
                <v:path arrowok="t"/>
                <v:fill/>
              </v:shape>
              <v:shape style="position:absolute;left:2203;top:1266;width:79;height:111" coordorigin="2203,1266" coordsize="79,111" path="m2229,1266l2211,1278,2205,1298,2205,1307,2248,1331,2253,1331,2255,1332,2260,1337,2261,1340,2261,1353,2254,1358,2277,1358,2282,1343,2282,1333,2235,1309,2231,1307,2226,1303,2226,1300,2226,1289,2231,1283,2268,1283,2272,1271,2256,1266,2229,1266e" filled="t" fillcolor="#804097" stroked="f">
                <v:path arrowok="t"/>
                <v:fill/>
              </v:shape>
              <v:shape style="position:absolute;left:2203;top:1266;width:79;height:111" coordorigin="2203,1266" coordsize="79,111" path="m2268,1283l2250,1283,2258,1284,2265,1290,2268,1283e" filled="t" fillcolor="#804097" stroked="f">
                <v:path arrowok="t"/>
                <v:fill/>
              </v:shape>
            </v:group>
            <v:group style="position:absolute;left:2302;top:1265;width:73;height:111" coordorigin="2302,1265" coordsize="73,111">
              <v:shape style="position:absolute;left:2302;top:1265;width:73;height:111" coordorigin="2302,1265" coordsize="73,111" path="m2376,1265l2302,1265,2302,1376,2376,1376,2376,1357,2324,1357,2324,1330,2368,1330,2368,1310,2324,1310,2324,1284,2376,1284,2376,1265e" filled="t" fillcolor="#804097" stroked="f">
                <v:path arrowok="t"/>
                <v:fill/>
              </v:shape>
            </v:group>
            <v:group style="position:absolute;left:2397;top:1265;width:81;height:111" coordorigin="2397,1265" coordsize="81,111">
              <v:shape style="position:absolute;left:2397;top:1265;width:81;height:111" coordorigin="2397,1265" coordsize="81,111" path="m2448,1265l2397,1265,2397,1376,2448,1376,2459,1373,2466,1365,2472,1357,2418,1357,2418,1284,2471,1284,2466,1275,2459,1268,2448,1265e" filled="t" fillcolor="#804097" stroked="f">
                <v:path arrowok="t"/>
                <v:fill/>
              </v:shape>
              <v:shape style="position:absolute;left:2397;top:1265;width:81;height:111" coordorigin="2397,1265" coordsize="81,111" path="m2471,1284l2442,1284,2447,1287,2451,1291,2455,1296,2456,1303,2456,1337,2455,1345,2451,1350,2447,1354,2442,1357,2472,1357,2473,1355,2477,1336,2477,1313,2476,1293,2471,1284e" filled="t" fillcolor="#804097" stroked="f">
                <v:path arrowok="t"/>
                <v:fill/>
              </v:shape>
            </v:group>
            <v:group style="position:absolute;left:2500;top:1265;width:81;height:111" coordorigin="2500,1265" coordsize="81,111">
              <v:shape style="position:absolute;left:2500;top:1265;width:81;height:111" coordorigin="2500,1265" coordsize="81,111" path="m2551,1265l2500,1265,2500,1376,2551,1376,2562,1373,2569,1365,2575,1357,2521,1357,2521,1284,2574,1284,2569,1275,2562,1268,2551,1265e" filled="t" fillcolor="#804097" stroked="f">
                <v:path arrowok="t"/>
                <v:fill/>
              </v:shape>
              <v:shape style="position:absolute;left:2500;top:1265;width:81;height:111" coordorigin="2500,1265" coordsize="81,111" path="m2574,1284l2545,1284,2550,1287,2554,1291,2558,1296,2559,1303,2559,1337,2558,1345,2554,1350,2550,1354,2545,1357,2575,1357,2576,1355,2580,1336,2580,1313,2579,1293,2574,1284e" filled="t" fillcolor="#804097" stroked="f">
                <v:path arrowok="t"/>
                <v:fill/>
              </v:shape>
            </v:group>
            <v:group style="position:absolute;left:2638;top:1264;width:78;height:113" coordorigin="2638,1264" coordsize="78,113">
              <v:shape style="position:absolute;left:2638;top:1264;width:78;height:113" coordorigin="2638,1264" coordsize="78,113" path="m2676,1264l2660,1268,2642,1284,2638,1301,2638,1329,2639,1350,2648,1365,2655,1373,2665,1377,2688,1377,2698,1372,2704,1366,2669,1366,2662,1363,2650,1351,2650,1345,2649,1297,2650,1290,2662,1277,2669,1275,2702,1275,2698,1270,2676,1264e" filled="t" fillcolor="#804097" stroked="f">
                <v:path arrowok="t"/>
                <v:fill/>
              </v:shape>
              <v:shape style="position:absolute;left:2638;top:1264;width:78;height:113" coordorigin="2638,1264" coordsize="78,113" path="m2716,1318l2676,1318,2676,1328,2704,1328,2704,1345,2702,1351,2692,1363,2684,1366,2704,1366,2713,1357,2716,1348,2716,1318e" filled="t" fillcolor="#804097" stroked="f">
                <v:path arrowok="t"/>
                <v:fill/>
              </v:shape>
              <v:shape style="position:absolute;left:2638;top:1264;width:78;height:113" coordorigin="2638,1264" coordsize="78,113" path="m2702,1275l2690,1275,2700,1283,2703,1297,2711,1285,2702,1275e" filled="t" fillcolor="#804097" stroked="f">
                <v:path arrowok="t"/>
                <v:fill/>
              </v:shape>
            </v:group>
            <v:group style="position:absolute;left:2739;top:1264;width:78;height:113" coordorigin="2739,1264" coordsize="78,113">
              <v:shape style="position:absolute;left:2739;top:1264;width:78;height:113" coordorigin="2739,1264" coordsize="78,113" path="m2789,1264l2739,1301,2739,1329,2741,1350,2749,1365,2757,1373,2767,1377,2789,1377,2799,1373,2805,1366,2770,1366,2763,1363,2759,1358,2752,1351,2751,1344,2751,1297,2752,1290,2759,1282,2763,1277,2770,1275,2805,1275,2799,1268,2789,1264e" filled="t" fillcolor="#804097" stroked="f">
                <v:path arrowok="t"/>
                <v:fill/>
              </v:shape>
              <v:shape style="position:absolute;left:2739;top:1264;width:78;height:113" coordorigin="2739,1264" coordsize="78,113" path="m2805,1275l2785,1275,2792,1277,2804,1290,2805,1297,2805,1344,2804,1351,2792,1363,2785,1366,2805,1366,2806,1365,2812,1356,2816,1340,2817,1312,2815,1290,2806,1275,2805,1275e" filled="t" fillcolor="#804097" stroked="f">
                <v:path arrowok="t"/>
                <v:fill/>
              </v:shape>
            </v:group>
            <v:group style="position:absolute;left:2840;top:1264;width:78;height:113" coordorigin="2840,1264" coordsize="78,113">
              <v:shape style="position:absolute;left:2840;top:1264;width:78;height:113" coordorigin="2840,1264" coordsize="78,113" path="m2879,1264l2863,1268,2844,1284,2841,1301,2840,1329,2842,1350,2851,1365,2858,1373,2868,1377,2891,1377,2901,1372,2907,1366,2872,1366,2865,1363,2853,1351,2852,1345,2852,1297,2853,1290,2860,1282,2865,1277,2872,1275,2905,1275,2900,1270,2879,1264e" filled="t" fillcolor="#804097" stroked="f">
                <v:path arrowok="t"/>
                <v:fill/>
              </v:shape>
              <v:shape style="position:absolute;left:2840;top:1264;width:78;height:113" coordorigin="2840,1264" coordsize="78,113" path="m2918,1318l2879,1318,2879,1328,2906,1328,2906,1345,2905,1351,2900,1357,2895,1363,2887,1366,2907,1366,2916,1357,2918,1348,2918,1318e" filled="t" fillcolor="#804097" stroked="f">
                <v:path arrowok="t"/>
                <v:fill/>
              </v:shape>
              <v:shape style="position:absolute;left:2840;top:1264;width:78;height:113" coordorigin="2840,1264" coordsize="78,113" path="m2905,1275l2893,1275,2903,1283,2906,1297,2914,1285,2905,1275e" filled="t" fillcolor="#804097" stroked="f">
                <v:path arrowok="t"/>
                <v:fill/>
              </v:shape>
            </v:group>
            <v:group style="position:absolute;left:2946;top:1265;width:69;height:111" coordorigin="2946,1265" coordsize="69,111">
              <v:shape style="position:absolute;left:2946;top:1265;width:69;height:111" coordorigin="2946,1265" coordsize="69,111" path="m2958,1265l2946,1265,2946,1376,3015,1376,3015,1365,2958,1365,2958,1265e" filled="t" fillcolor="#804097" stroked="f">
                <v:path arrowok="t"/>
                <v:fill/>
              </v:shape>
            </v:group>
            <v:group style="position:absolute;left:3035;top:1265;width:69;height:111" coordorigin="3035,1265" coordsize="69,111">
              <v:shape style="position:absolute;left:3035;top:1265;width:69;height:111" coordorigin="3035,1265" coordsize="69,111" path="m3104,1265l3035,1265,3035,1376,3104,1376,3104,1365,3047,1365,3047,1325,3096,1325,3096,1315,3047,1315,3047,1275,3104,1275,3104,1265e" filled="t" fillcolor="#804097" stroked="f">
                <v:path arrowok="t"/>
                <v:fill/>
              </v:shape>
            </v:group>
            <v:group style="position:absolute;left:3129;top:1265;width:77;height:111" coordorigin="3129,1265" coordsize="77,111">
              <v:shape style="position:absolute;left:3129;top:1265;width:77;height:111" coordorigin="3129,1265" coordsize="77,111" path="m3179,1265l3129,1265,3129,1376,3179,1376,3188,1372,3195,1366,3195,1365,3141,1365,3141,1275,3195,1275,3195,1275,3188,1268,3179,1265e" filled="t" fillcolor="#804097" stroked="f">
                <v:path arrowok="t"/>
                <v:fill/>
              </v:shape>
              <v:shape style="position:absolute;left:3129;top:1265;width:77;height:111" coordorigin="3129,1265" coordsize="77,111" path="m3195,1275l3174,1275,3181,1278,3187,1284,3194,1292,3194,1306,3194,1336,3194,1349,3187,1357,3181,1363,3174,1365,3195,1365,3202,1355,3206,1336,3206,1313,3204,1293,3195,1275e" filled="t" fillcolor="#804097" stroked="f">
                <v:path arrowok="t"/>
                <v:fill/>
              </v:shape>
            </v:group>
            <v:group style="position:absolute;left:3234;top:1265;width:77;height:111" coordorigin="3234,1265" coordsize="77,111">
              <v:shape style="position:absolute;left:3234;top:1265;width:77;height:111" coordorigin="3234,1265" coordsize="77,111" path="m3283,1265l3234,1265,3234,1376,3283,1376,3293,1372,3300,1366,3300,1365,3246,1365,3246,1275,3300,1275,3300,1275,3293,1268,3283,1265e" filled="t" fillcolor="#804097" stroked="f">
                <v:path arrowok="t"/>
                <v:fill/>
              </v:shape>
              <v:shape style="position:absolute;left:3234;top:1265;width:77;height:111" coordorigin="3234,1265" coordsize="77,111" path="m3300,1275l3279,1275,3286,1278,3292,1284,3299,1292,3299,1306,3299,1336,3299,1349,3292,1357,3286,1363,3279,1365,3300,1365,3307,1355,3311,1336,3311,1313,3309,1293,3300,1275e" filled="t" fillcolor="#804097" stroked="f">
                <v:path arrowok="t"/>
                <v:fill/>
              </v:shape>
            </v:group>
            <v:group style="position:absolute;left:3374;top:1264;width:77;height:113" coordorigin="3374,1264" coordsize="77,113">
              <v:shape style="position:absolute;left:3374;top:1264;width:77;height:113" coordorigin="3374,1264" coordsize="77,113" path="m3412,1264l3396,1268,3378,1284,3374,1301,3374,1329,3375,1350,3384,1365,3391,1373,3401,1377,3412,1377,3424,1375,3438,1366,3405,1366,3398,1363,3386,1351,3385,1344,3385,1297,3386,1290,3398,1277,3405,1275,3438,1275,3433,1269,3412,1264e" filled="t" fillcolor="#804097" stroked="f">
                <v:path arrowok="t"/>
                <v:fill/>
              </v:shape>
              <v:shape style="position:absolute;left:3374;top:1264;width:77;height:113" coordorigin="3374,1264" coordsize="77,113" path="m3451,1344l3439,1344,3436,1357,3426,1366,3438,1366,3442,1364,3451,1344e" filled="t" fillcolor="#804097" stroked="f">
                <v:path arrowok="t"/>
                <v:fill/>
              </v:shape>
              <v:shape style="position:absolute;left:3374;top:1264;width:77;height:113" coordorigin="3374,1264" coordsize="77,113" path="m3438,1275l3426,1275,3436,1283,3439,1297,3447,1285,3438,1275e" filled="t" fillcolor="#804097" stroked="f">
                <v:path arrowok="t"/>
                <v:fill/>
              </v:shape>
            </v:group>
            <v:group style="position:absolute;left:3461;top:1265;width:78;height:111" coordorigin="3461,1265" coordsize="78,111">
              <v:shape style="position:absolute;left:3461;top:1265;width:78;height:111" coordorigin="3461,1265" coordsize="78,111" path="m3473,1265l3461,1265,3494,1330,3494,1376,3506,1376,3506,1330,3512,1318,3500,1318,3473,1265e" filled="t" fillcolor="#804097" stroked="f">
                <v:path arrowok="t"/>
                <v:fill/>
              </v:shape>
              <v:shape style="position:absolute;left:3461;top:1265;width:78;height:111" coordorigin="3461,1265" coordsize="78,111" path="m3538,1265l3526,1265,3500,1318,3512,1318,3538,1265e" filled="t" fillcolor="#804097" stroked="f">
                <v:path arrowok="t"/>
                <v:fill/>
              </v:shape>
            </v:group>
            <v:group style="position:absolute;left:3556;top:1265;width:95;height:111" coordorigin="3556,1265" coordsize="95,111">
              <v:shape style="position:absolute;left:3556;top:1265;width:95;height:111" coordorigin="3556,1265" coordsize="95,111" path="m3568,1265l3556,1265,3556,1376,3568,1376,3568,1292,3580,1292,3568,1265e" filled="t" fillcolor="#804097" stroked="f">
                <v:path arrowok="t"/>
                <v:fill/>
              </v:shape>
              <v:shape style="position:absolute;left:3556;top:1265;width:95;height:111" coordorigin="3556,1265" coordsize="95,111" path="m3651,1292l3639,1292,3639,1376,3651,1376,3651,1292e" filled="t" fillcolor="#804097" stroked="f">
                <v:path arrowok="t"/>
                <v:fill/>
              </v:shape>
              <v:shape style="position:absolute;left:3556;top:1265;width:95;height:111" coordorigin="3556,1265" coordsize="95,111" path="m3580,1292l3568,1292,3598,1358,3609,1358,3615,1344,3604,1344,3580,1292e" filled="t" fillcolor="#804097" stroked="f">
                <v:path arrowok="t"/>
                <v:fill/>
              </v:shape>
              <v:shape style="position:absolute;left:3556;top:1265;width:95;height:111" coordorigin="3556,1265" coordsize="95,111" path="m3651,1265l3639,1265,3604,1344,3615,1344,3639,1292,3651,1292,3651,1265e" filled="t" fillcolor="#804097" stroked="f">
                <v:path arrowok="t"/>
                <v:fill/>
              </v:shape>
            </v:group>
            <v:group style="position:absolute;left:3683;top:1265;width:78;height:111" coordorigin="3683,1265" coordsize="78,111">
              <v:shape style="position:absolute;left:3683;top:1265;width:78;height:111" coordorigin="3683,1265" coordsize="78,111" path="m3726,1265l3683,1265,3683,1376,3695,1376,3695,1327,3739,1327,3738,1325,3749,1316,3695,1316,3695,1275,3750,1275,3747,1271,3726,1265e" filled="t" fillcolor="#804097" stroked="f">
                <v:path arrowok="t"/>
                <v:fill/>
              </v:shape>
              <v:shape style="position:absolute;left:3683;top:1265;width:78;height:111" coordorigin="3683,1265" coordsize="78,111" path="m3739,1327l3722,1327,3747,1376,3761,1376,3739,1327e" filled="t" fillcolor="#804097" stroked="f">
                <v:path arrowok="t"/>
                <v:fill/>
              </v:shape>
              <v:shape style="position:absolute;left:3683;top:1265;width:78;height:111" coordorigin="3683,1265" coordsize="78,111" path="m3750,1275l3737,1275,3747,1282,3747,1309,3737,1316,3749,1316,3753,1313,3758,1289,3750,1275e" filled="t" fillcolor="#804097" stroked="f">
                <v:path arrowok="t"/>
                <v:fill/>
              </v:shape>
            </v:group>
            <v:group style="position:absolute;left:3784;top:1265;width:78;height:112" coordorigin="3784,1265" coordsize="78,112">
              <v:shape style="position:absolute;left:3784;top:1265;width:78;height:112" coordorigin="3784,1265" coordsize="78,112" path="m3796,1265l3784,1265,3787,1355,3801,1371,3822,1377,3839,1374,3848,1366,3806,1366,3796,1355,3796,1265e" filled="t" fillcolor="#804097" stroked="f">
                <v:path arrowok="t"/>
                <v:fill/>
              </v:shape>
              <v:shape style="position:absolute;left:3784;top:1265;width:78;height:112" coordorigin="3784,1265" coordsize="78,112" path="m3861,1265l3849,1265,3849,1355,3839,1366,3848,1366,3855,1361,3861,1339,3861,1265e" filled="t" fillcolor="#804097" stroked="f">
                <v:path arrowok="t"/>
                <v:fill/>
              </v:shape>
            </v:group>
            <v:group style="position:absolute;left:1378;top:924;width:2799;height:1627" coordorigin="1378,924" coordsize="2799,1627">
              <v:shape style="position:absolute;left:1378;top:924;width:2799;height:1627" coordorigin="1378,924" coordsize="2799,1627" path="m4176,1925l4176,1801,4176,925,1989,925,1852,924,1752,924,1645,924,1568,932,1508,952,1443,1000,1404,1058,1385,1116,1378,1184,1378,1190,1378,1192,1378,1274,1378,1338,1379,1531,1379,2549,3576,2549,3637,2549,3912,2549,3951,2550,3986,2551,4017,2551,4045,2550,4108,2541,4163,2489,4174,2427,4177,2333,4177,1998,4176,1925xe" filled="f" stroked="t" strokeweight="1.2pt" strokecolor="#804097">
                <v:path arrowok="t"/>
              </v:shape>
            </v:group>
            <v:group style="position:absolute;left:1375;top:1923;width:2788;height:244" coordorigin="1375,1923" coordsize="2788,244">
              <v:shape style="position:absolute;left:1375;top:1923;width:2788;height:244" coordorigin="1375,1923" coordsize="2788,244" path="m1375,2167l4163,2167,4163,1923,1375,1923,1375,2167e" filled="t" fillcolor="#804097" stroked="f">
                <v:path arrowok="t"/>
                <v:fill/>
              </v:shape>
            </v:group>
            <v:group style="position:absolute;left:1638;top:2106;width:78;height:113" coordorigin="1638,2106" coordsize="78,113">
              <v:shape style="position:absolute;left:1638;top:2106;width:78;height:113" coordorigin="1638,2106" coordsize="78,113" path="m1688,2106l1639,2143,1638,2171,1640,2193,1649,2207,1656,2215,1666,2219,1688,2219,1698,2215,1704,2208,1670,2208,1663,2205,1658,2200,1651,2193,1650,2186,1650,2139,1651,2132,1663,2120,1670,2117,1704,2117,1698,2110,1688,2106e" filled="t" fillcolor="#FFFFFF" stroked="f">
                <v:path arrowok="t"/>
                <v:fill/>
              </v:shape>
              <v:shape style="position:absolute;left:1638;top:2106;width:78;height:113" coordorigin="1638,2106" coordsize="78,113" path="m1704,2117l1684,2117,1691,2120,1703,2132,1704,2139,1704,2186,1703,2193,1696,2200,1691,2205,1684,2208,1704,2208,1705,2207,1712,2198,1715,2182,1716,2154,1714,2132,1705,2118,1704,2117e" filled="t" fillcolor="#FFFFFF" stroked="f">
                <v:path arrowok="t"/>
                <v:fill/>
              </v:shape>
            </v:group>
            <v:group style="position:absolute;left:1744;top:2107;width:69;height:111" coordorigin="1744,2107" coordsize="69,111">
              <v:shape style="position:absolute;left:1744;top:2107;width:69;height:111" coordorigin="1744,2107" coordsize="69,111" path="m1813,2107l1744,2107,1744,2218,1756,2218,1756,2169,1804,2169,1804,2158,1756,2158,1756,2118,1813,2118,1813,2107e" filled="t" fillcolor="#FFFFFF" stroked="f">
                <v:path arrowok="t"/>
                <v:fill/>
              </v:shape>
            </v:group>
            <v:group style="position:absolute;left:1834;top:2107;width:69;height:111" coordorigin="1834,2107" coordsize="69,111">
              <v:shape style="position:absolute;left:1834;top:2107;width:69;height:111" coordorigin="1834,2107" coordsize="69,111" path="m1903,2107l1834,2107,1834,2218,1846,2218,1846,2169,1895,2169,1895,2158,1846,2158,1846,2118,1903,2118,1903,2107e" filled="t" fillcolor="#FFFFFF" stroked="f">
                <v:path arrowok="t"/>
                <v:fill/>
              </v:shape>
            </v:group>
            <v:group style="position:absolute;left:1931;top:2107;width:2;height:111" coordorigin="1931,2107" coordsize="2,111">
              <v:shape style="position:absolute;left:1931;top:2107;width:2;height:111" coordorigin="1931,2107" coordsize="0,111" path="m1931,2107l1931,2218e" filled="f" stroked="t" strokeweight=".693pt" strokecolor="#FFFFFF">
                <v:path arrowok="t"/>
              </v:shape>
            </v:group>
            <v:group style="position:absolute;left:1965;top:2106;width:77;height:113" coordorigin="1965,2106" coordsize="77,113">
              <v:shape style="position:absolute;left:1965;top:2106;width:77;height:113" coordorigin="1965,2106" coordsize="77,113" path="m2003,2106l1987,2110,1969,2126,1965,2143,1965,2171,1966,2193,1975,2207,1982,2215,1992,2219,2003,2219,2015,2217,2029,2208,1996,2208,1989,2206,1984,2201,1977,2193,1976,2186,1976,2139,1977,2132,1989,2119,1996,2117,2029,2117,2024,2111,2003,2106e" filled="t" fillcolor="#FFFFFF" stroked="f">
                <v:path arrowok="t"/>
                <v:fill/>
              </v:shape>
              <v:shape style="position:absolute;left:1965;top:2106;width:77;height:113" coordorigin="1965,2106" coordsize="77,113" path="m2042,2186l2030,2186,2027,2199,2017,2208,2029,2208,2033,2206,2042,2186e" filled="t" fillcolor="#FFFFFF" stroked="f">
                <v:path arrowok="t"/>
                <v:fill/>
              </v:shape>
              <v:shape style="position:absolute;left:1965;top:2106;width:77;height:113" coordorigin="1965,2106" coordsize="77,113" path="m2029,2117l2017,2117,2027,2126,2030,2139,2038,2127,2029,2117e" filled="t" fillcolor="#FFFFFF" stroked="f">
                <v:path arrowok="t"/>
                <v:fill/>
              </v:shape>
            </v:group>
            <v:group style="position:absolute;left:2068;top:2107;width:69;height:111" coordorigin="2068,2107" coordsize="69,111">
              <v:shape style="position:absolute;left:2068;top:2107;width:69;height:111" coordorigin="2068,2107" coordsize="69,111" path="m2137,2107l2068,2107,2068,2218,2137,2218,2137,2207,2080,2207,2080,2167,2129,2167,2129,2157,2080,2157,2080,2118,2137,2118,2137,2107e" filled="t" fillcolor="#FFFFFF" stroked="f">
                <v:path arrowok="t"/>
                <v:fill/>
              </v:shape>
            </v:group>
            <v:group style="position:absolute;left:2196;top:2106;width:78;height:113" coordorigin="2196,2106" coordsize="78,113">
              <v:shape style="position:absolute;left:2196;top:2106;width:78;height:113" coordorigin="2196,2106" coordsize="78,113" path="m2246,2106l2197,2143,2196,2171,2198,2193,2207,2207,2214,2215,2224,2219,2246,2219,2256,2215,2263,2208,2228,2208,2221,2205,2216,2200,2209,2193,2208,2186,2208,2139,2209,2132,2221,2120,2228,2117,2263,2117,2256,2110,2246,2106e" filled="t" fillcolor="#FFFFFF" stroked="f">
                <v:path arrowok="t"/>
                <v:fill/>
              </v:shape>
              <v:shape style="position:absolute;left:2196;top:2106;width:78;height:113" coordorigin="2196,2106" coordsize="78,113" path="m2263,2117l2242,2117,2250,2120,2254,2125,2261,2132,2262,2139,2262,2186,2261,2193,2254,2200,2250,2205,2242,2208,2263,2208,2264,2207,2270,2198,2273,2182,2274,2154,2272,2132,2264,2118,2263,2117e" filled="t" fillcolor="#FFFFFF" stroked="f">
                <v:path arrowok="t"/>
                <v:fill/>
              </v:shape>
            </v:group>
            <v:group style="position:absolute;left:2302;top:2107;width:69;height:111" coordorigin="2302,2107" coordsize="69,111">
              <v:shape style="position:absolute;left:2302;top:2107;width:69;height:111" coordorigin="2302,2107" coordsize="69,111" path="m2371,2107l2302,2107,2302,2218,2314,2218,2314,2169,2362,2169,2362,2158,2314,2158,2314,2118,2371,2118,2371,2107e" filled="t" fillcolor="#FFFFFF" stroked="f">
                <v:path arrowok="t"/>
                <v:fill/>
              </v:shape>
            </v:group>
            <v:group style="position:absolute;left:2420;top:2107;width:44;height:111" coordorigin="2420,2107" coordsize="44,111">
              <v:shape style="position:absolute;left:2420;top:2107;width:44;height:111" coordorigin="2420,2107" coordsize="44,111" path="m2464,2118l2452,2118,2452,2218,2464,2218,2464,2118e" filled="t" fillcolor="#FFFFFF" stroked="f">
                <v:path arrowok="t"/>
                <v:fill/>
              </v:shape>
              <v:shape style="position:absolute;left:2420;top:2107;width:44;height:111" coordorigin="2420,2107" coordsize="44,111" path="m2496,2107l2420,2107,2420,2118,2496,2118,2496,2107e" filled="t" fillcolor="#FFFFFF" stroked="f">
                <v:path arrowok="t"/>
                <v:fill/>
              </v:shape>
            </v:group>
            <v:group style="position:absolute;left:2517;top:2107;width:76;height:111" coordorigin="2517,2107" coordsize="76,111">
              <v:shape style="position:absolute;left:2517;top:2107;width:76;height:111" coordorigin="2517,2107" coordsize="76,111" path="m2529,2107l2517,2107,2517,2218,2529,2218,2529,2167,2593,2167,2593,2157,2529,2157,2529,2107e" filled="t" fillcolor="#FFFFFF" stroked="f">
                <v:path arrowok="t"/>
                <v:fill/>
              </v:shape>
              <v:shape style="position:absolute;left:2517;top:2107;width:76;height:111" coordorigin="2517,2107" coordsize="76,111" path="m2593,2167l2581,2167,2581,2218,2593,2218,2593,2167e" filled="t" fillcolor="#FFFFFF" stroked="f">
                <v:path arrowok="t"/>
                <v:fill/>
              </v:shape>
              <v:shape style="position:absolute;left:2517;top:2107;width:76;height:111" coordorigin="2517,2107" coordsize="76,111" path="m2593,2107l2581,2107,2581,2157,2593,2157,2593,2107e" filled="t" fillcolor="#FFFFFF" stroked="f">
                <v:path arrowok="t"/>
                <v:fill/>
              </v:shape>
            </v:group>
            <v:group style="position:absolute;left:2625;top:2107;width:69;height:111" coordorigin="2625,2107" coordsize="69,111">
              <v:shape style="position:absolute;left:2625;top:2107;width:69;height:111" coordorigin="2625,2107" coordsize="69,111" path="m2694,2107l2625,2107,2625,2218,2694,2218,2694,2207,2637,2207,2637,2167,2686,2167,2686,2157,2637,2157,2637,2118,2694,2118,2694,2107e" filled="t" fillcolor="#FFFFFF" stroked="f">
                <v:path arrowok="t"/>
                <v:fill/>
              </v:shape>
            </v:group>
            <v:group style="position:absolute;left:2755;top:2107;width:78;height:111" coordorigin="2755,2107" coordsize="78,111">
              <v:shape style="position:absolute;left:2755;top:2107;width:78;height:111" coordorigin="2755,2107" coordsize="78,111" path="m2798,2107l2755,2107,2755,2218,2776,2218,2776,2176,2798,2176,2817,2171,2829,2157,2776,2157,2776,2126,2830,2126,2820,2114,2798,2107e" filled="t" fillcolor="#FFFFFF" stroked="f">
                <v:path arrowok="t"/>
                <v:fill/>
              </v:shape>
              <v:shape style="position:absolute;left:2755;top:2107;width:78;height:111" coordorigin="2755,2107" coordsize="78,111" path="m2830,2126l2806,2126,2813,2133,2813,2151,2806,2157,2829,2157,2829,2156,2833,2130,2830,2126e" filled="t" fillcolor="#FFFFFF" stroked="f">
                <v:path arrowok="t"/>
                <v:fill/>
              </v:shape>
            </v:group>
            <v:group style="position:absolute;left:2849;top:2106;width:82;height:113" coordorigin="2849,2106" coordsize="82,113">
              <v:shape style="position:absolute;left:2849;top:2106;width:82;height:113" coordorigin="2849,2106" coordsize="82,113" path="m2903,2106l2849,2144,2849,2170,2851,2190,2860,2207,2868,2215,2877,2219,2903,2219,2912,2215,2920,2207,2925,2200,2884,2200,2879,2197,2876,2194,2872,2189,2871,2184,2871,2141,2872,2136,2876,2131,2879,2128,2884,2125,2924,2125,2920,2118,2912,2110,2903,2106e" filled="t" fillcolor="#FFFFFF" stroked="f">
                <v:path arrowok="t"/>
                <v:fill/>
              </v:shape>
              <v:shape style="position:absolute;left:2849;top:2106;width:82;height:113" coordorigin="2849,2106" coordsize="82,113" path="m2924,2125l2896,2125,2901,2128,2904,2131,2908,2136,2909,2141,2909,2184,2908,2189,2904,2194,2901,2197,2896,2200,2925,2200,2926,2198,2930,2181,2931,2156,2929,2135,2924,2125e" filled="t" fillcolor="#FFFFFF" stroked="f">
                <v:path arrowok="t"/>
                <v:fill/>
              </v:shape>
            </v:group>
            <v:group style="position:absolute;left:2953;top:2107;width:72;height:111" coordorigin="2953,2107" coordsize="72,111">
              <v:shape style="position:absolute;left:2953;top:2107;width:72;height:111" coordorigin="2953,2107" coordsize="72,111" path="m2975,2107l2953,2107,2953,2218,3025,2218,3025,2199,2975,2199,2975,2107e" filled="t" fillcolor="#FFFFFF" stroked="f">
                <v:path arrowok="t"/>
                <v:fill/>
              </v:shape>
            </v:group>
            <v:group style="position:absolute;left:3054;top:2107;width:2;height:111" coordorigin="3054,2107" coordsize="2,111">
              <v:shape style="position:absolute;left:3054;top:2107;width:2;height:111" coordorigin="3054,2107" coordsize="0,111" path="m3054,2107l3054,2218e" filled="f" stroked="t" strokeweight="1.1842pt" strokecolor="#FFFFFF">
                <v:path arrowok="t"/>
              </v:shape>
            </v:group>
            <v:group style="position:absolute;left:3087;top:2106;width:82;height:113" coordorigin="3087,2106" coordsize="82,113">
              <v:shape style="position:absolute;left:3087;top:2106;width:82;height:113" coordorigin="3087,2106" coordsize="82,113" path="m3126,2106l3109,2111,3091,2127,3087,2144,3087,2170,3088,2190,3098,2207,3105,2215,3115,2219,3127,2219,3142,2217,3159,2205,3162,2200,3122,2200,3117,2197,3114,2194,3110,2189,3108,2184,3108,2141,3110,2136,3114,2131,3117,2128,3122,2125,3162,2125,3163,2125,3148,2111,3126,2106e" filled="t" fillcolor="#FFFFFF" stroked="f">
                <v:path arrowok="t"/>
                <v:fill/>
              </v:shape>
              <v:shape style="position:absolute;left:3087;top:2106;width:82;height:113" coordorigin="3087,2106" coordsize="82,113" path="m3168,2184l3146,2184,3144,2193,3139,2200,3162,2200,3168,2184e" filled="t" fillcolor="#FFFFFF" stroked="f">
                <v:path arrowok="t"/>
                <v:fill/>
              </v:shape>
              <v:shape style="position:absolute;left:3087;top:2106;width:82;height:113" coordorigin="3087,2106" coordsize="82,113" path="m3162,2125l3139,2125,3144,2132,3146,2141,3162,2125e" filled="t" fillcolor="#FFFFFF" stroked="f">
                <v:path arrowok="t"/>
                <v:fill/>
              </v:shape>
            </v:group>
            <v:group style="position:absolute;left:3187;top:2107;width:73;height:111" coordorigin="3187,2107" coordsize="73,111">
              <v:shape style="position:absolute;left:3187;top:2107;width:73;height:111" coordorigin="3187,2107" coordsize="73,111" path="m3260,2107l3187,2107,3187,2218,3260,2218,3260,2199,3209,2199,3209,2172,3253,2172,3253,2152,3209,2152,3209,2126,3260,2126,3260,2107e" filled="t" fillcolor="#FFFFFF" stroked="f">
                <v:path arrowok="t"/>
                <v:fill/>
              </v:shape>
            </v:group>
            <v:group style="position:absolute;left:3315;top:2106;width:98;height:113" coordorigin="3315,2106" coordsize="98,113">
              <v:shape style="position:absolute;left:3315;top:2106;width:98;height:113" coordorigin="3315,2106" coordsize="98,113" path="m3370,2106l3334,2106,3323,2117,3323,2143,3330,2150,3330,2158,3319,2172,3315,2197,3327,2213,3351,2219,3367,2219,3374,2212,3379,2208,3405,2208,3398,2201,3341,2201,3334,2194,3334,2177,3338,2173,3345,2168,3371,2168,3362,2157,3364,2155,3370,2152,3376,2147,3378,2145,3351,2145,3343,2136,3343,2127,3346,2123,3381,2123,3381,2117,3370,2106e" filled="t" fillcolor="#FFFFFF" stroked="f">
                <v:path arrowok="t"/>
                <v:fill/>
              </v:shape>
              <v:shape style="position:absolute;left:3315;top:2106;width:98;height:113" coordorigin="3315,2106" coordsize="98,113" path="m3405,2208l3379,2208,3388,2218,3413,2218,3405,2208e" filled="t" fillcolor="#FFFFFF" stroked="f">
                <v:path arrowok="t"/>
                <v:fill/>
              </v:shape>
              <v:shape style="position:absolute;left:3315;top:2106;width:98;height:113" coordorigin="3315,2106" coordsize="98,113" path="m3371,2168l3345,2168,3367,2194,3362,2199,3357,2201,3398,2201,3393,2194,3401,2186,3403,2179,3380,2179,3371,2168e" filled="t" fillcolor="#FFFFFF" stroked="f">
                <v:path arrowok="t"/>
                <v:fill/>
              </v:shape>
              <v:shape style="position:absolute;left:3315;top:2106;width:98;height:113" coordorigin="3315,2106" coordsize="98,113" path="m3405,2160l3386,2160,3386,2168,3384,2175,3380,2179,3403,2179,3404,2175,3404,2173,3405,2160e" filled="t" fillcolor="#FFFFFF" stroked="f">
                <v:path arrowok="t"/>
                <v:fill/>
              </v:shape>
              <v:shape style="position:absolute;left:3315;top:2106;width:98;height:113" coordorigin="3315,2106" coordsize="98,113" path="m3381,2123l3358,2123,3362,2127,3362,2136,3359,2139,3352,2144,3351,2145,3378,2145,3381,2141,3381,2123e" filled="t" fillcolor="#FFFFFF" stroked="f">
                <v:path arrowok="t"/>
                <v:fill/>
              </v:shape>
            </v:group>
            <v:group style="position:absolute;left:3465;top:2106;width:82;height:113" coordorigin="3465,2106" coordsize="82,113">
              <v:shape style="position:absolute;left:3465;top:2106;width:82;height:113" coordorigin="3465,2106" coordsize="82,113" path="m3505,2106l3488,2111,3470,2127,3466,2144,3465,2170,3467,2190,3476,2207,3484,2215,3494,2219,3506,2219,3521,2217,3538,2205,3540,2200,3500,2200,3495,2197,3492,2194,3488,2189,3487,2184,3487,2141,3488,2136,3492,2131,3495,2128,3500,2125,3540,2125,3541,2125,3526,2111,3505,2106e" filled="t" fillcolor="#FFFFFF" stroked="f">
                <v:path arrowok="t"/>
                <v:fill/>
              </v:shape>
              <v:shape style="position:absolute;left:3465;top:2106;width:82;height:113" coordorigin="3465,2106" coordsize="82,113" path="m3547,2184l3525,2184,3523,2193,3517,2200,3540,2200,3547,2184e" filled="t" fillcolor="#FFFFFF" stroked="f">
                <v:path arrowok="t"/>
                <v:fill/>
              </v:shape>
              <v:shape style="position:absolute;left:3465;top:2106;width:82;height:113" coordorigin="3465,2106" coordsize="82,113" path="m3540,2125l3517,2125,3523,2132,3525,2141,3540,2125e" filled="t" fillcolor="#FFFFFF" stroked="f">
                <v:path arrowok="t"/>
                <v:fill/>
              </v:shape>
            </v:group>
            <v:group style="position:absolute;left:3566;top:2107;width:84;height:111" coordorigin="3566,2107" coordsize="84,111">
              <v:shape style="position:absolute;left:3566;top:2107;width:84;height:111" coordorigin="3566,2107" coordsize="84,111" path="m3609,2107l3566,2107,3566,2218,3587,2218,3587,2174,3631,2174,3629,2169,3640,2156,3640,2156,3587,2156,3587,2126,3641,2126,3632,2114,3609,2107e" filled="t" fillcolor="#FFFFFF" stroked="f">
                <v:path arrowok="t"/>
                <v:fill/>
              </v:shape>
              <v:shape style="position:absolute;left:3566;top:2107;width:84;height:111" coordorigin="3566,2107" coordsize="84,111" path="m3631,2174l3603,2174,3625,2218,3650,2218,3631,2174e" filled="t" fillcolor="#FFFFFF" stroked="f">
                <v:path arrowok="t"/>
                <v:fill/>
              </v:shape>
              <v:shape style="position:absolute;left:3566;top:2107;width:84;height:111" coordorigin="3566,2107" coordsize="84,111" path="m3641,2126l3617,2126,3624,2132,3624,2150,3617,2156,3640,2156,3644,2131,3641,2126e" filled="t" fillcolor="#FFFFFF" stroked="f">
                <v:path arrowok="t"/>
                <v:fill/>
              </v:shape>
            </v:group>
            <v:group style="position:absolute;left:3679;top:2107;width:2;height:111" coordorigin="3679,2107" coordsize="2,111">
              <v:shape style="position:absolute;left:3679;top:2107;width:2;height:111" coordorigin="3679,2107" coordsize="0,111" path="m3679,2107l3679,2218e" filled="f" stroked="t" strokeweight="1.1842pt" strokecolor="#FFFFFF">
                <v:path arrowok="t"/>
              </v:shape>
            </v:group>
            <v:group style="position:absolute;left:3715;top:2107;width:101;height:111" coordorigin="3715,2107" coordsize="101,111">
              <v:shape style="position:absolute;left:3715;top:2107;width:101;height:111" coordorigin="3715,2107" coordsize="101,111" path="m3737,2107l3715,2107,3715,2218,3737,2218,3737,2153,3759,2153,3737,2107e" filled="t" fillcolor="#FFFFFF" stroked="f">
                <v:path arrowok="t"/>
                <v:fill/>
              </v:shape>
              <v:shape style="position:absolute;left:3715;top:2107;width:101;height:111" coordorigin="3715,2107" coordsize="101,111" path="m3816,2153l3794,2153,3794,2218,3816,2218,3816,2153e" filled="t" fillcolor="#FFFFFF" stroked="f">
                <v:path arrowok="t"/>
                <v:fill/>
              </v:shape>
              <v:shape style="position:absolute;left:3715;top:2107;width:101;height:111" coordorigin="3715,2107" coordsize="101,111" path="m3759,2153l3737,2153,3758,2195,3773,2195,3787,2167,3766,2167,3759,2153e" filled="t" fillcolor="#FFFFFF" stroked="f">
                <v:path arrowok="t"/>
                <v:fill/>
              </v:shape>
              <v:shape style="position:absolute;left:3715;top:2107;width:101;height:111" coordorigin="3715,2107" coordsize="101,111" path="m3816,2107l3795,2107,3766,2167,3787,2167,3794,2153,3816,2153,3816,2107e" filled="t" fillcolor="#FFFFFF" stroked="f">
                <v:path arrowok="t"/>
                <v:fill/>
              </v:shape>
            </v:group>
            <v:group style="position:absolute;left:3842;top:2107;width:73;height:111" coordorigin="3842,2107" coordsize="73,111">
              <v:shape style="position:absolute;left:3842;top:2107;width:73;height:111" coordorigin="3842,2107" coordsize="73,111" path="m3915,2107l3842,2107,3842,2218,3915,2218,3915,2199,3863,2199,3863,2172,3907,2172,3907,2152,3863,2152,3863,2126,3915,2126,3915,2107e" filled="t" fillcolor="#FFFFFF" stroked="f">
                <v:path arrowok="t"/>
                <v:fill/>
              </v:shape>
            </v:group>
            <v:group style="position:absolute;left:1671;top:2286;width:82;height:113" coordorigin="1671,2286" coordsize="82,113">
              <v:shape style="position:absolute;left:1671;top:2286;width:82;height:113" coordorigin="1671,2286" coordsize="82,113" path="m1711,2286l1694,2291,1676,2307,1672,2324,1671,2350,1673,2370,1682,2387,1690,2395,1700,2399,1712,2399,1727,2397,1744,2385,1746,2380,1707,2380,1702,2377,1699,2374,1694,2369,1693,2364,1693,2321,1694,2316,1699,2311,1702,2308,1707,2305,1747,2305,1747,2305,1732,2291,1711,2286e" filled="t" fillcolor="#FFFFFF" stroked="f">
                <v:path arrowok="t"/>
                <v:fill/>
              </v:shape>
              <v:shape style="position:absolute;left:1671;top:2286;width:82;height:113" coordorigin="1671,2286" coordsize="82,113" path="m1753,2364l1731,2364,1729,2373,1723,2380,1746,2380,1753,2364e" filled="t" fillcolor="#FFFFFF" stroked="f">
                <v:path arrowok="t"/>
                <v:fill/>
              </v:shape>
              <v:shape style="position:absolute;left:1671;top:2286;width:82;height:113" coordorigin="1671,2286" coordsize="82,113" path="m1747,2305l1723,2305,1729,2312,1731,2321,1747,2305e" filled="t" fillcolor="#FFFFFF" stroked="f">
                <v:path arrowok="t"/>
                <v:fill/>
              </v:shape>
            </v:group>
            <v:group style="position:absolute;left:1768;top:2286;width:82;height:113" coordorigin="1768,2286" coordsize="82,113">
              <v:shape style="position:absolute;left:1768;top:2286;width:82;height:113" coordorigin="1768,2286" coordsize="82,113" path="m1822,2286l1769,2324,1768,2350,1770,2370,1779,2387,1787,2395,1797,2399,1822,2399,1831,2395,1839,2387,1844,2380,1803,2380,1798,2377,1795,2374,1791,2369,1790,2364,1790,2321,1791,2316,1795,2311,1798,2308,1803,2305,1843,2305,1839,2298,1831,2290,1822,2286e" filled="t" fillcolor="#FFFFFF" stroked="f">
                <v:path arrowok="t"/>
                <v:fill/>
              </v:shape>
              <v:shape style="position:absolute;left:1768;top:2286;width:82;height:113" coordorigin="1768,2286" coordsize="82,113" path="m1843,2305l1815,2305,1820,2308,1823,2311,1827,2316,1828,2321,1828,2364,1827,2369,1823,2374,1820,2377,1815,2380,1844,2380,1845,2378,1850,2361,1850,2336,1848,2315,1843,2305e" filled="t" fillcolor="#FFFFFF" stroked="f">
                <v:path arrowok="t"/>
                <v:fill/>
              </v:shape>
            </v:group>
            <v:group style="position:absolute;left:1872;top:2287;width:101;height:111" coordorigin="1872,2287" coordsize="101,111">
              <v:shape style="position:absolute;left:1872;top:2287;width:101;height:111" coordorigin="1872,2287" coordsize="101,111" path="m1894,2287l1872,2287,1872,2398,1894,2398,1894,2333,1916,2333,1894,2287e" filled="t" fillcolor="#FFFFFF" stroked="f">
                <v:path arrowok="t"/>
                <v:fill/>
              </v:shape>
              <v:shape style="position:absolute;left:1872;top:2287;width:101;height:111" coordorigin="1872,2287" coordsize="101,111" path="m1973,2333l1951,2333,1951,2398,1973,2398,1973,2333e" filled="t" fillcolor="#FFFFFF" stroked="f">
                <v:path arrowok="t"/>
                <v:fill/>
              </v:shape>
              <v:shape style="position:absolute;left:1872;top:2287;width:101;height:111" coordorigin="1872,2287" coordsize="101,111" path="m1916,2333l1894,2333,1915,2375,1930,2375,1944,2347,1923,2347,1916,2333e" filled="t" fillcolor="#FFFFFF" stroked="f">
                <v:path arrowok="t"/>
                <v:fill/>
              </v:shape>
              <v:shape style="position:absolute;left:1872;top:2287;width:101;height:111" coordorigin="1872,2287" coordsize="101,111" path="m1973,2287l1952,2287,1923,2347,1944,2347,1951,2333,1973,2333,1973,2287e" filled="t" fillcolor="#FFFFFF" stroked="f">
                <v:path arrowok="t"/>
                <v:fill/>
              </v:shape>
            </v:group>
            <v:group style="position:absolute;left:1999;top:2287;width:101;height:111" coordorigin="1999,2287" coordsize="101,111">
              <v:shape style="position:absolute;left:1999;top:2287;width:101;height:111" coordorigin="1999,2287" coordsize="101,111" path="m2020,2287l1999,2287,1999,2398,2021,2398,2021,2333,2043,2333,2020,2287e" filled="t" fillcolor="#FFFFFF" stroked="f">
                <v:path arrowok="t"/>
                <v:fill/>
              </v:shape>
              <v:shape style="position:absolute;left:1999;top:2287;width:101;height:111" coordorigin="1999,2287" coordsize="101,111" path="m2099,2333l2078,2333,2078,2398,2099,2398,2099,2333e" filled="t" fillcolor="#FFFFFF" stroked="f">
                <v:path arrowok="t"/>
                <v:fill/>
              </v:shape>
              <v:shape style="position:absolute;left:1999;top:2287;width:101;height:111" coordorigin="1999,2287" coordsize="101,111" path="m2043,2333l2021,2333,2042,2375,2057,2375,2071,2347,2049,2347,2043,2333e" filled="t" fillcolor="#FFFFFF" stroked="f">
                <v:path arrowok="t"/>
                <v:fill/>
              </v:shape>
              <v:shape style="position:absolute;left:1999;top:2287;width:101;height:111" coordorigin="1999,2287" coordsize="101,111" path="m2099,2287l2078,2287,2049,2347,2071,2347,2078,2333,2099,2333,2099,2287e" filled="t" fillcolor="#FFFFFF" stroked="f">
                <v:path arrowok="t"/>
                <v:fill/>
              </v:shape>
            </v:group>
            <v:group style="position:absolute;left:2136;top:2287;width:2;height:111" coordorigin="2136,2287" coordsize="2,111">
              <v:shape style="position:absolute;left:2136;top:2287;width:2;height:111" coordorigin="2136,2287" coordsize="0,111" path="m2136,2287l2136,2398e" filled="f" stroked="t" strokeweight="1.184300pt" strokecolor="#FFFFFF">
                <v:path arrowok="t"/>
              </v:shape>
            </v:group>
            <v:group style="position:absolute;left:2165;top:2288;width:79;height:111" coordorigin="2165,2288" coordsize="79,111">
              <v:shape style="position:absolute;left:2165;top:2288;width:79;height:111" coordorigin="2165,2288" coordsize="79,111" path="m2177,2370l2165,2387,2182,2396,2204,2399,2220,2397,2238,2385,2240,2380,2194,2380,2184,2377,2177,2370e" filled="t" fillcolor="#FFFFFF" stroked="f">
                <v:path arrowok="t"/>
                <v:fill/>
              </v:shape>
              <v:shape style="position:absolute;left:2165;top:2288;width:79;height:111" coordorigin="2165,2288" coordsize="79,111" path="m2192,2288l2174,2300,2167,2320,2167,2329,2210,2353,2215,2353,2218,2354,2222,2359,2223,2362,2223,2375,2217,2380,2240,2380,2245,2365,2245,2355,2197,2331,2194,2329,2189,2325,2188,2322,2188,2311,2194,2305,2231,2305,2235,2293,2218,2288,2192,2288e" filled="t" fillcolor="#FFFFFF" stroked="f">
                <v:path arrowok="t"/>
                <v:fill/>
              </v:shape>
              <v:shape style="position:absolute;left:2165;top:2288;width:79;height:111" coordorigin="2165,2288" coordsize="79,111" path="m2231,2305l2213,2305,2221,2306,2228,2313,2231,2305e" filled="t" fillcolor="#FFFFFF" stroked="f">
                <v:path arrowok="t"/>
                <v:fill/>
              </v:shape>
            </v:group>
            <v:group style="position:absolute;left:2257;top:2288;width:79;height:111" coordorigin="2257,2288" coordsize="79,111">
              <v:shape style="position:absolute;left:2257;top:2288;width:79;height:111" coordorigin="2257,2288" coordsize="79,111" path="m2268,2370l2257,2387,2274,2396,2295,2399,2311,2397,2329,2385,2331,2380,2285,2380,2275,2377,2268,2370e" filled="t" fillcolor="#FFFFFF" stroked="f">
                <v:path arrowok="t"/>
                <v:fill/>
              </v:shape>
              <v:shape style="position:absolute;left:2257;top:2288;width:79;height:111" coordorigin="2257,2288" coordsize="79,111" path="m2283,2288l2265,2300,2259,2320,2259,2329,2301,2353,2307,2353,2309,2354,2314,2359,2315,2362,2315,2375,2308,2380,2331,2380,2336,2365,2336,2355,2289,2331,2285,2329,2280,2325,2279,2322,2279,2311,2285,2305,2322,2305,2326,2293,2310,2288,2283,2288e" filled="t" fillcolor="#FFFFFF" stroked="f">
                <v:path arrowok="t"/>
                <v:fill/>
              </v:shape>
              <v:shape style="position:absolute;left:2257;top:2288;width:79;height:111" coordorigin="2257,2288" coordsize="79,111" path="m2322,2305l2304,2305,2312,2306,2319,2313,2322,2305e" filled="t" fillcolor="#FFFFFF" stroked="f">
                <v:path arrowok="t"/>
                <v:fill/>
              </v:shape>
            </v:group>
            <v:group style="position:absolute;left:2367;top:2287;width:2;height:111" coordorigin="2367,2287" coordsize="2,111">
              <v:shape style="position:absolute;left:2367;top:2287;width:2;height:111" coordorigin="2367,2287" coordsize="0,111" path="m2367,2287l2367,2398e" filled="f" stroked="t" strokeweight="1.184300pt" strokecolor="#FFFFFF">
                <v:path arrowok="t"/>
              </v:shape>
            </v:group>
            <v:group style="position:absolute;left:2400;top:2286;width:82;height:113" coordorigin="2400,2286" coordsize="82,113">
              <v:shape style="position:absolute;left:2400;top:2286;width:82;height:113" coordorigin="2400,2286" coordsize="82,113" path="m2454,2286l2401,2324,2400,2350,2402,2370,2411,2387,2419,2395,2429,2399,2454,2399,2463,2395,2471,2387,2476,2380,2435,2380,2430,2377,2427,2374,2423,2369,2422,2364,2422,2321,2423,2316,2427,2311,2430,2308,2435,2305,2475,2305,2471,2298,2463,2290,2454,2286e" filled="t" fillcolor="#FFFFFF" stroked="f">
                <v:path arrowok="t"/>
                <v:fill/>
              </v:shape>
              <v:shape style="position:absolute;left:2400;top:2286;width:82;height:113" coordorigin="2400,2286" coordsize="82,113" path="m2475,2305l2447,2305,2452,2308,2455,2311,2459,2316,2461,2321,2461,2364,2459,2369,2455,2374,2452,2377,2447,2380,2476,2380,2477,2378,2482,2361,2482,2336,2480,2315,2475,2305e" filled="t" fillcolor="#FFFFFF" stroked="f">
                <v:path arrowok="t"/>
                <v:fill/>
              </v:shape>
            </v:group>
            <v:group style="position:absolute;left:2504;top:2287;width:85;height:111" coordorigin="2504,2287" coordsize="85,111">
              <v:shape style="position:absolute;left:2504;top:2287;width:85;height:111" coordorigin="2504,2287" coordsize="85,111" path="m2524,2287l2504,2287,2504,2398,2526,2398,2526,2330,2552,2330,2524,2287e" filled="t" fillcolor="#FFFFFF" stroked="f">
                <v:path arrowok="t"/>
                <v:fill/>
              </v:shape>
              <v:shape style="position:absolute;left:2504;top:2287;width:85;height:111" coordorigin="2504,2287" coordsize="85,111" path="m2552,2330l2526,2330,2570,2398,2589,2398,2589,2355,2568,2355,2552,2330e" filled="t" fillcolor="#FFFFFF" stroked="f">
                <v:path arrowok="t"/>
                <v:fill/>
              </v:shape>
              <v:shape style="position:absolute;left:2504;top:2287;width:85;height:111" coordorigin="2504,2287" coordsize="85,111" path="m2589,2287l2568,2287,2568,2355,2589,2355,2589,2287e" filled="t" fillcolor="#FFFFFF" stroked="f">
                <v:path arrowok="t"/>
                <v:fill/>
              </v:shape>
            </v:group>
            <v:group style="position:absolute;left:2615;top:2287;width:73;height:111" coordorigin="2615,2287" coordsize="73,111">
              <v:shape style="position:absolute;left:2615;top:2287;width:73;height:111" coordorigin="2615,2287" coordsize="73,111" path="m2689,2287l2615,2287,2615,2398,2689,2398,2689,2379,2637,2379,2637,2352,2681,2352,2681,2332,2637,2332,2637,2306,2689,2306,2689,2287e" filled="t" fillcolor="#FFFFFF" stroked="f">
                <v:path arrowok="t"/>
                <v:fill/>
              </v:shape>
            </v:group>
            <v:group style="position:absolute;left:2710;top:2287;width:84;height:111" coordorigin="2710,2287" coordsize="84,111">
              <v:shape style="position:absolute;left:2710;top:2287;width:84;height:111" coordorigin="2710,2287" coordsize="84,111" path="m2753,2287l2710,2287,2710,2398,2731,2398,2731,2354,2775,2354,2773,2349,2784,2336,2784,2336,2731,2336,2731,2306,2785,2306,2776,2294,2753,2287e" filled="t" fillcolor="#FFFFFF" stroked="f">
                <v:path arrowok="t"/>
                <v:fill/>
              </v:shape>
              <v:shape style="position:absolute;left:2710;top:2287;width:84;height:111" coordorigin="2710,2287" coordsize="84,111" path="m2775,2354l2747,2354,2769,2398,2794,2398,2775,2354e" filled="t" fillcolor="#FFFFFF" stroked="f">
                <v:path arrowok="t"/>
                <v:fill/>
              </v:shape>
              <v:shape style="position:absolute;left:2710;top:2287;width:84;height:111" coordorigin="2710,2287" coordsize="84,111" path="m2785,2306l2761,2306,2768,2312,2768,2330,2761,2336,2784,2336,2788,2311,2785,2306e" filled="t" fillcolor="#FFFFFF" stroked="f">
                <v:path arrowok="t"/>
                <v:fill/>
              </v:shape>
            </v:group>
            <v:group style="position:absolute;left:2851;top:2287;width:82;height:111" coordorigin="2851,2287" coordsize="82,111">
              <v:shape style="position:absolute;left:2851;top:2287;width:82;height:111" coordorigin="2851,2287" coordsize="82,111" path="m2862,2287l2851,2287,2851,2398,2863,2398,2863,2309,2877,2309,2862,2287e" filled="t" fillcolor="#FFFFFF" stroked="f">
                <v:path arrowok="t"/>
                <v:fill/>
              </v:shape>
              <v:shape style="position:absolute;left:2851;top:2287;width:82;height:111" coordorigin="2851,2287" coordsize="82,111" path="m2877,2309l2863,2309,2922,2398,2933,2398,2933,2376,2921,2376,2877,2309e" filled="t" fillcolor="#FFFFFF" stroked="f">
                <v:path arrowok="t"/>
                <v:fill/>
              </v:shape>
              <v:shape style="position:absolute;left:2851;top:2287;width:82;height:111" coordorigin="2851,2287" coordsize="82,111" path="m2933,2287l2921,2287,2921,2376,2933,2376,2933,2287e" filled="t" fillcolor="#FFFFFF" stroked="f">
                <v:path arrowok="t"/>
                <v:fill/>
              </v:shape>
            </v:group>
            <v:group style="position:absolute;left:2961;top:2286;width:78;height:113" coordorigin="2961,2286" coordsize="78,113">
              <v:shape style="position:absolute;left:2961;top:2286;width:78;height:113" coordorigin="2961,2286" coordsize="78,113" path="m3011,2286l2962,2323,2961,2351,2963,2373,2971,2387,2979,2395,2989,2399,3011,2399,3021,2395,3027,2388,2993,2388,2986,2385,2981,2380,2974,2373,2973,2366,2973,2319,2974,2312,2986,2300,2993,2297,3027,2297,3021,2290,3011,2286e" filled="t" fillcolor="#FFFFFF" stroked="f">
                <v:path arrowok="t"/>
                <v:fill/>
              </v:shape>
              <v:shape style="position:absolute;left:2961;top:2286;width:78;height:113" coordorigin="2961,2286" coordsize="78,113" path="m3027,2297l3007,2297,3014,2300,3026,2312,3027,2319,3027,2366,3026,2373,3019,2380,3014,2385,3007,2388,3027,2388,3028,2387,3035,2378,3038,2362,3039,2334,3037,2312,3028,2298,3027,2297e" filled="t" fillcolor="#FFFFFF" stroked="f">
                <v:path arrowok="t"/>
                <v:fill/>
              </v:shape>
            </v:group>
            <v:group style="position:absolute;left:3067;top:2287;width:78;height:111" coordorigin="3067,2287" coordsize="78,111">
              <v:shape style="position:absolute;left:3067;top:2287;width:78;height:111" coordorigin="3067,2287" coordsize="78,111" path="m3109,2287l3067,2287,3067,2398,3079,2398,3079,2349,3122,2349,3122,2347,3133,2338,3079,2338,3079,2298,3133,2298,3131,2293,3109,2287e" filled="t" fillcolor="#FFFFFF" stroked="f">
                <v:path arrowok="t"/>
                <v:fill/>
              </v:shape>
              <v:shape style="position:absolute;left:3067;top:2287;width:78;height:111" coordorigin="3067,2287" coordsize="78,111" path="m3122,2349l3105,2349,3130,2398,3144,2398,3122,2349e" filled="t" fillcolor="#FFFFFF" stroked="f">
                <v:path arrowok="t"/>
                <v:fill/>
              </v:shape>
              <v:shape style="position:absolute;left:3067;top:2287;width:78;height:111" coordorigin="3067,2287" coordsize="78,111" path="m3133,2298l3121,2298,3130,2304,3130,2332,3121,2338,3133,2338,3136,2335,3142,2312,3133,2298e" filled="t" fillcolor="#FFFFFF" stroked="f">
                <v:path arrowok="t"/>
                <v:fill/>
              </v:shape>
            </v:group>
            <v:group style="position:absolute;left:3158;top:2287;width:44;height:111" coordorigin="3158,2287" coordsize="44,111">
              <v:shape style="position:absolute;left:3158;top:2287;width:44;height:111" coordorigin="3158,2287" coordsize="44,111" path="m3202,2298l3190,2298,3190,2398,3202,2398,3202,2298e" filled="t" fillcolor="#FFFFFF" stroked="f">
                <v:path arrowok="t"/>
                <v:fill/>
              </v:shape>
              <v:shape style="position:absolute;left:3158;top:2287;width:44;height:111" coordorigin="3158,2287" coordsize="44,111" path="m3234,2287l3158,2287,3158,2298,3234,2298,3234,2287e" filled="t" fillcolor="#FFFFFF" stroked="f">
                <v:path arrowok="t"/>
                <v:fill/>
              </v:shape>
            </v:group>
            <v:group style="position:absolute;left:3254;top:2287;width:76;height:111" coordorigin="3254,2287" coordsize="76,111">
              <v:shape style="position:absolute;left:3254;top:2287;width:76;height:111" coordorigin="3254,2287" coordsize="76,111" path="m3266,2287l3254,2287,3254,2398,3266,2398,3266,2347,3331,2347,3331,2337,3266,2337,3266,2287e" filled="t" fillcolor="#FFFFFF" stroked="f">
                <v:path arrowok="t"/>
                <v:fill/>
              </v:shape>
              <v:shape style="position:absolute;left:3254;top:2287;width:76;height:111" coordorigin="3254,2287" coordsize="76,111" path="m3331,2347l3319,2347,3319,2398,3331,2398,3331,2347e" filled="t" fillcolor="#FFFFFF" stroked="f">
                <v:path arrowok="t"/>
                <v:fill/>
              </v:shape>
              <v:shape style="position:absolute;left:3254;top:2287;width:76;height:111" coordorigin="3254,2287" coordsize="76,111" path="m3331,2287l3319,2287,3319,2337,3331,2337,3331,2287e" filled="t" fillcolor="#FFFFFF" stroked="f">
                <v:path arrowok="t"/>
                <v:fill/>
              </v:shape>
            </v:group>
            <v:group style="position:absolute;left:3388;top:2287;width:128;height:111" coordorigin="3388,2287" coordsize="128,111">
              <v:shape style="position:absolute;left:3388;top:2287;width:128;height:111" coordorigin="3388,2287" coordsize="128,111" path="m3401,2287l3388,2287,3417,2398,3428,2398,3434,2376,3423,2376,3401,2287e" filled="t" fillcolor="#FFFFFF" stroked="f">
                <v:path arrowok="t"/>
                <v:fill/>
              </v:shape>
              <v:shape style="position:absolute;left:3388;top:2287;width:128;height:111" coordorigin="3388,2287" coordsize="128,111" path="m3464,2309l3452,2309,3477,2398,3488,2398,3494,2376,3482,2376,3464,2309e" filled="t" fillcolor="#FFFFFF" stroked="f">
                <v:path arrowok="t"/>
                <v:fill/>
              </v:shape>
              <v:shape style="position:absolute;left:3388;top:2287;width:128;height:111" coordorigin="3388,2287" coordsize="128,111" path="m3458,2287l3447,2287,3423,2376,3434,2376,3452,2309,3464,2309,3458,2287e" filled="t" fillcolor="#FFFFFF" stroked="f">
                <v:path arrowok="t"/>
                <v:fill/>
              </v:shape>
              <v:shape style="position:absolute;left:3388;top:2287;width:128;height:111" coordorigin="3388,2287" coordsize="128,111" path="m3517,2287l3504,2287,3482,2376,3494,2376,3517,2287e" filled="t" fillcolor="#FFFFFF" stroked="f">
                <v:path arrowok="t"/>
                <v:fill/>
              </v:shape>
            </v:group>
            <v:group style="position:absolute;left:3519;top:2287;width:92;height:111" coordorigin="3519,2287" coordsize="92,111">
              <v:shape style="position:absolute;left:3519;top:2287;width:92;height:111" coordorigin="3519,2287" coordsize="92,111" path="m3570,2287l3560,2287,3519,2398,3532,2398,3541,2373,3602,2373,3598,2363,3544,2363,3565,2304,3576,2304,3570,2287e" filled="t" fillcolor="#FFFFFF" stroked="f">
                <v:path arrowok="t"/>
                <v:fill/>
              </v:shape>
              <v:shape style="position:absolute;left:3519;top:2287;width:92;height:111" coordorigin="3519,2287" coordsize="92,111" path="m3602,2373l3589,2373,3598,2398,3611,2398,3602,2373e" filled="t" fillcolor="#FFFFFF" stroked="f">
                <v:path arrowok="t"/>
                <v:fill/>
              </v:shape>
              <v:shape style="position:absolute;left:3519;top:2287;width:92;height:111" coordorigin="3519,2287" coordsize="92,111" path="m3576,2304l3565,2304,3586,2363,3598,2363,3576,2304e" filled="t" fillcolor="#FFFFFF" stroked="f">
                <v:path arrowok="t"/>
                <v:fill/>
              </v:shape>
            </v:group>
            <v:group style="position:absolute;left:3629;top:2287;width:69;height:111" coordorigin="3629,2287" coordsize="69,111">
              <v:shape style="position:absolute;left:3629;top:2287;width:69;height:111" coordorigin="3629,2287" coordsize="69,111" path="m3641,2287l3629,2287,3629,2398,3697,2398,3697,2387,3641,2387,3641,2287e" filled="t" fillcolor="#FFFFFF" stroked="f">
                <v:path arrowok="t"/>
                <v:fill/>
              </v:shape>
            </v:group>
            <v:group style="position:absolute;left:3718;top:2287;width:69;height:111" coordorigin="3718,2287" coordsize="69,111">
              <v:shape style="position:absolute;left:3718;top:2287;width:69;height:111" coordorigin="3718,2287" coordsize="69,111" path="m3787,2287l3718,2287,3718,2398,3787,2398,3787,2387,3730,2387,3730,2347,3779,2347,3779,2337,3730,2337,3730,2298,3787,2298,3787,2287e" filled="t" fillcolor="#FFFFFF" stroked="f">
                <v:path arrowok="t"/>
                <v:fill/>
              </v:shape>
            </v:group>
            <v:group style="position:absolute;left:3803;top:2287;width:76;height:112" coordorigin="3803,2287" coordsize="76,112">
              <v:shape style="position:absolute;left:3803;top:2287;width:76;height:112" coordorigin="3803,2287" coordsize="76,112" path="m3810,2376l3803,2385,3819,2396,3840,2399,3853,2398,3869,2388,3828,2388,3819,2385,3810,2376e" filled="t" fillcolor="#FFFFFF" stroked="f">
                <v:path arrowok="t"/>
                <v:fill/>
              </v:shape>
              <v:shape style="position:absolute;left:3803;top:2287;width:76;height:112" coordorigin="3803,2287" coordsize="76,112" path="m3831,2287l3812,2297,3805,2317,3805,2327,3855,2350,3858,2351,3865,2357,3867,2362,3867,2381,3857,2388,3869,2388,3872,2387,3879,2367,3879,2358,3875,2351,3869,2345,3865,2341,3859,2339,3837,2336,3831,2335,3825,2333,3818,2327,3817,2322,3817,2305,3825,2296,3870,2296,3871,2296,3856,2288,3831,2287e" filled="t" fillcolor="#FFFFFF" stroked="f">
                <v:path arrowok="t"/>
                <v:fill/>
              </v:shape>
              <v:shape style="position:absolute;left:3803;top:2287;width:76;height:112" coordorigin="3803,2287" coordsize="76,112" path="m3870,2296l3852,2296,3859,2300,3866,2306,3870,2296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00.184235pt;margin-top:44.877934pt;width:71.914460pt;height:83.29476pt;mso-position-horizontal-relative:page;mso-position-vertical-relative:page;z-index:-3634" coordorigin="6004,898" coordsize="1438,1666">
            <v:group style="position:absolute;left:6515;top:1087;width:427;height:84" coordorigin="6515,1087" coordsize="427,84">
              <v:shape style="position:absolute;left:6515;top:1087;width:427;height:84" coordorigin="6515,1087" coordsize="427,84" path="m6519,1171l6533,1104,6584,1088,6592,1087,6600,1088,6612,1091,6631,1098,6661,1110,6754,1123,6824,1097,6894,1088,6917,1089,6932,1093,6940,1101,6942,1114,6938,1134,6930,1162e" filled="f" stroked="t" strokeweight=".04916pt" strokecolor="#231F20">
                <v:path arrowok="t"/>
              </v:shape>
            </v:group>
            <v:group style="position:absolute;left:6492;top:1070;width:200;height:187" coordorigin="6492,1070" coordsize="200,187">
              <v:shape style="position:absolute;left:6492;top:1070;width:200;height:187" coordorigin="6492,1070" coordsize="200,187" path="m6520,1218l6492,1227,6510,1257,6529,1243,6536,1229,6544,1219,6520,1219,6520,1218e" filled="t" fillcolor="#E8B909" stroked="f">
                <v:path arrowok="t"/>
                <v:fill/>
              </v:shape>
              <v:shape style="position:absolute;left:6492;top:1070;width:200;height:187" coordorigin="6492,1070" coordsize="200,187" path="m6537,1213l6520,1218,6520,1219,6537,1213e" filled="t" fillcolor="#E8B909" stroked="f">
                <v:path arrowok="t"/>
                <v:fill/>
              </v:shape>
              <v:shape style="position:absolute;left:6492;top:1070;width:200;height:187" coordorigin="6492,1070" coordsize="200,187" path="m6548,1213l6537,1213,6520,1219,6544,1219,6548,1213e" filled="t" fillcolor="#E8B909" stroked="f">
                <v:path arrowok="t"/>
                <v:fill/>
              </v:shape>
              <v:shape style="position:absolute;left:6492;top:1070;width:200;height:187" coordorigin="6492,1070" coordsize="200,187" path="m6505,1113l6500,1123,6497,1141,6499,1163,6506,1189,6520,1218,6537,1213,6548,1213,6551,1210,6535,1208,6526,1189,6519,1172,6517,1166,6509,1137,6505,1116,6505,1113e" filled="t" fillcolor="#E8B909" stroked="f">
                <v:path arrowok="t"/>
                <v:fill/>
              </v:shape>
              <v:shape style="position:absolute;left:6492;top:1070;width:200;height:187" coordorigin="6492,1070" coordsize="200,187" path="m6646,1088l6585,1088,6591,1089,6603,1091,6623,1097,6652,1107,6692,1123,6669,1097,6646,1088e" filled="t" fillcolor="#E8B909" stroked="f">
                <v:path arrowok="t"/>
                <v:fill/>
              </v:shape>
              <v:shape style="position:absolute;left:6492;top:1070;width:200;height:187" coordorigin="6492,1070" coordsize="200,187" path="m6524,1091l6514,1094,6506,1102,6505,1113,6507,1109,6517,1097,6524,1091e" filled="t" fillcolor="#E8B909" stroked="f">
                <v:path arrowok="t"/>
                <v:fill/>
              </v:shape>
              <v:shape style="position:absolute;left:6492;top:1070;width:200;height:187" coordorigin="6492,1070" coordsize="200,187" path="m6586,1070l6578,1071,6569,1073,6566,1073,6524,1091,6528,1090,6552,1088,6646,1088,6636,1084,6613,1076,6597,1071,6586,1070e" filled="t" fillcolor="#E8B909" stroked="f">
                <v:path arrowok="t"/>
                <v:fill/>
              </v:shape>
            </v:group>
            <v:group style="position:absolute;left:6722;top:1335;width:190;height:36" coordorigin="6722,1335" coordsize="190,36">
              <v:shape style="position:absolute;left:6722;top:1335;width:190;height:36" coordorigin="6722,1335" coordsize="190,36" path="m6911,1335l6722,1335,6747,1335,6771,1336,6840,1346,6905,1367,6911,1371,6911,1351,6911,1335e" filled="t" fillcolor="#E8B909" stroked="f">
                <v:path arrowok="t"/>
                <v:fill/>
              </v:shape>
            </v:group>
            <v:group style="position:absolute;left:6518;top:1274;width:404;height:97" coordorigin="6518,1274" coordsize="404,97">
              <v:shape style="position:absolute;left:6518;top:1274;width:404;height:97" coordorigin="6518,1274" coordsize="404,97" path="m6518,1274l6532,1312,6536,1320,6536,1336,6536,1344,6537,1370,6536,1370,6547,1365,6615,1344,6684,1336,6911,1335,6911,1320,6915,1312,6923,1292,6880,1292,6879,1292,6576,1292,6559,1291,6545,1284,6534,1276,6518,1274e" filled="t" fillcolor="#E8B909" stroked="f">
                <v:path arrowok="t"/>
                <v:fill/>
              </v:shape>
            </v:group>
            <v:group style="position:absolute;left:6880;top:1272;width:49;height:20" coordorigin="6880,1272" coordsize="49,20">
              <v:shape style="position:absolute;left:6880;top:1272;width:49;height:20" coordorigin="6880,1272" coordsize="49,20" path="m6917,1272l6908,1281,6895,1288,6880,1292,6923,1292,6929,1274,6917,1272e" filled="t" fillcolor="#E8B909" stroked="f">
                <v:path arrowok="t"/>
                <v:fill/>
              </v:shape>
            </v:group>
            <v:group style="position:absolute;left:6576;top:1268;width:303;height:24" coordorigin="6576,1268" coordsize="303,24">
              <v:shape style="position:absolute;left:6576;top:1268;width:303;height:24" coordorigin="6576,1268" coordsize="303,24" path="m6654,1268l6608,1268,6607,1270,6592,1286,6576,1292,6879,1292,6863,1290,6847,1279,6842,1272,6779,1272,6777,1272,6667,1272,6654,1268e" filled="t" fillcolor="#E8B909" stroked="f">
                <v:path arrowok="t"/>
                <v:fill/>
              </v:shape>
            </v:group>
            <v:group style="position:absolute;left:6839;top:1268;width:11;height:5" coordorigin="6839,1268" coordsize="11,5">
              <v:shape style="position:absolute;left:6839;top:1268;width:11;height:5" coordorigin="6839,1268" coordsize="11,5" path="m6849,1268l6839,1268,6842,1272,6846,1273,6850,1270,6850,1269,6849,1268e" filled="t" fillcolor="#E8B909" stroked="f">
                <v:path arrowok="t"/>
                <v:fill/>
              </v:shape>
            </v:group>
            <v:group style="position:absolute;left:6598;top:1249;width:57;height:24" coordorigin="6598,1249" coordsize="57,24">
              <v:shape style="position:absolute;left:6598;top:1249;width:57;height:24" coordorigin="6598,1249" coordsize="57,24" path="m6635,1249l6615,1249,6614,1250,6614,1251,6603,1262,6598,1267,6598,1270,6602,1273,6605,1271,6608,1268,6654,1268,6653,1268,6651,1266,6646,1265,6643,1261,6654,1261,6655,1260,6655,1260,6655,1259,6648,1255,6636,1249,6635,1249e" filled="t" fillcolor="#E8B909" stroked="f">
                <v:path arrowok="t"/>
                <v:fill/>
              </v:shape>
            </v:group>
            <v:group style="position:absolute;left:6779;top:1261;width:70;height:12" coordorigin="6779,1261" coordsize="70,12">
              <v:shape style="position:absolute;left:6779;top:1261;width:70;height:12" coordorigin="6779,1261" coordsize="70,12" path="m6844,1261l6806,1261,6805,1261,6801,1265,6796,1267,6793,1268,6779,1272,6842,1272,6839,1268,6849,1268,6846,1262,6844,1261e" filled="t" fillcolor="#E8B909" stroked="f">
                <v:path arrowok="t"/>
                <v:fill/>
              </v:shape>
            </v:group>
            <v:group style="position:absolute;left:6667;top:1234;width:111;height:38" coordorigin="6667,1234" coordsize="111,38">
              <v:shape style="position:absolute;left:6667;top:1234;width:111;height:38" coordorigin="6667,1234" coordsize="111,38" path="m6772,1234l6711,1234,6712,1238,6715,1241,6718,1242,6717,1244,6699,1262,6682,1271,6667,1272,6777,1272,6764,1270,6747,1261,6729,1242,6733,1241,6735,1238,6736,1235,6772,1235,6772,1234e" filled="t" fillcolor="#E8B909" stroked="f">
                <v:path arrowok="t"/>
                <v:fill/>
              </v:shape>
            </v:group>
            <v:group style="position:absolute;left:6796;top:1267;width:2;height:2" coordorigin="6796,1267" coordsize="2,2">
              <v:shape style="position:absolute;left:6796;top:1267;width:2;height:2" coordorigin="6796,1267" coordsize="0,0" path="m6796,1267e" filled="t" fillcolor="#E8B909" stroked="f">
                <v:path arrowok="t"/>
                <v:fill/>
              </v:shape>
            </v:group>
            <v:group style="position:absolute;left:6796;top:1261;width:9;height:5" coordorigin="6796,1261" coordsize="9,5">
              <v:shape style="position:absolute;left:6796;top:1261;width:9;height:5" coordorigin="6796,1261" coordsize="9,5" path="m6805,1261l6796,1267,6801,1265,6805,1261e" filled="t" fillcolor="#E8B909" stroked="f">
                <v:path arrowok="t"/>
                <v:fill/>
              </v:shape>
            </v:group>
            <v:group style="position:absolute;left:6793;top:1224;width:87;height:42" coordorigin="6793,1224" coordsize="87,42">
              <v:shape style="position:absolute;left:6793;top:1224;width:87;height:42" coordorigin="6793,1224" coordsize="87,42" path="m6880,1224l6798,1224,6811,1227,6816,1238,6812,1238,6811,1241,6811,1241,6811,1243,6810,1244,6812,1246,6815,1246,6815,1246,6814,1247,6814,1247,6800,1255,6793,1258,6793,1260,6793,1261,6796,1267,6806,1261,6844,1261,6835,1253,6834,1250,6833,1249,6838,1249,6839,1248,6840,1245,6840,1244,6839,1242,6836,1242,6836,1241,6848,1231,6879,1231,6880,1227,6880,1224e" filled="t" fillcolor="#E8B909" stroked="f">
                <v:path arrowok="t"/>
                <v:fill/>
              </v:shape>
            </v:group>
            <v:group style="position:absolute;left:6643;top:1261;width:11;height:5" coordorigin="6643,1261" coordsize="11,5">
              <v:shape style="position:absolute;left:6643;top:1261;width:11;height:5" coordorigin="6643,1261" coordsize="11,5" path="m6654,1261l6643,1261,6651,1266,6651,1266,6654,1261e" filled="t" fillcolor="#E8B909" stroked="f">
                <v:path arrowok="t"/>
                <v:fill/>
              </v:shape>
            </v:group>
            <v:group style="position:absolute;left:6643;top:1261;width:8;height:5" coordorigin="6643,1261" coordsize="8,5">
              <v:shape style="position:absolute;left:6643;top:1261;width:8;height:5" coordorigin="6643,1261" coordsize="8,5" path="m6643,1261l6646,1265,6651,1266,6643,1261e" filled="t" fillcolor="#E8B909" stroked="f">
                <v:path arrowok="t"/>
                <v:fill/>
              </v:shape>
            </v:group>
            <v:group style="position:absolute;left:6736;top:1235;width:36;height:25" coordorigin="6736,1235" coordsize="36,25">
              <v:shape style="position:absolute;left:6736;top:1235;width:36;height:25" coordorigin="6736,1235" coordsize="36,25" path="m6772,1235l6736,1235,6737,1235,6760,1249,6771,1260,6772,1260,6772,1235e" filled="t" fillcolor="#E8B909" stroked="f">
                <v:path arrowok="t"/>
                <v:fill/>
              </v:shape>
            </v:group>
            <v:group style="position:absolute;left:6676;top:1201;width:96;height:59" coordorigin="6676,1201" coordsize="96,59">
              <v:shape style="position:absolute;left:6676;top:1201;width:96;height:59" coordorigin="6676,1201" coordsize="96,59" path="m6676,1201l6676,1259,6676,1259,6692,1243,6708,1236,6711,1234,6772,1234,6772,1225,6711,1225,6710,1225,6687,1211,6676,1201,6676,1201e" filled="t" fillcolor="#E8B909" stroked="f">
                <v:path arrowok="t"/>
                <v:fill/>
              </v:shape>
            </v:group>
            <v:group style="position:absolute;left:6568;top:1199;width:103;height:58" coordorigin="6568,1199" coordsize="103,58">
              <v:shape style="position:absolute;left:6568;top:1199;width:103;height:58" coordorigin="6568,1199" coordsize="103,58" path="m6584,1199l6573,1202,6568,1211,6568,1226,6572,1241,6579,1256,6581,1257,6583,1256,6583,1253,6583,1250,6584,1250,6590,1234,6604,1232,6635,1232,6642,1223,6670,1223,6670,1212,6669,1205,6604,1205,6584,1199e" filled="t" fillcolor="#E8B909" stroked="f">
                <v:path arrowok="t"/>
                <v:fill/>
              </v:shape>
            </v:group>
            <v:group style="position:absolute;left:6848;top:1231;width:30;height:26" coordorigin="6848,1231" coordsize="30,26">
              <v:shape style="position:absolute;left:6848;top:1231;width:30;height:26" coordorigin="6848,1231" coordsize="30,26" path="m6879,1231l6848,1231,6860,1238,6864,1249,6865,1251,6864,1255,6864,1256,6867,1257,6868,1257,6875,1242,6879,1231e" filled="t" fillcolor="#E8B909" stroked="f">
                <v:path arrowok="t"/>
                <v:fill/>
              </v:shape>
            </v:group>
            <v:group style="position:absolute;left:6583;top:1250;width:2;height:2" coordorigin="6583,1250" coordsize="2,2">
              <v:shape style="position:absolute;left:6583;top:1250;width:2;height:2" coordorigin="6583,1250" coordsize="1,1" path="m6584,1250l6583,1250,6583,1250,6584,1250e" filled="t" fillcolor="#E8B909" stroked="f">
                <v:path arrowok="t"/>
                <v:fill/>
              </v:shape>
            </v:group>
            <v:group style="position:absolute;left:6608;top:1247;width:27;height:3" coordorigin="6608,1247" coordsize="27,3">
              <v:shape style="position:absolute;left:6608;top:1247;width:27;height:3" coordorigin="6608,1247" coordsize="27,3" path="m6633,1247l6608,1247,6608,1249,6611,1250,6615,1249,6635,1249,6633,1247,6633,1247e" filled="t" fillcolor="#E8B909" stroked="f">
                <v:path arrowok="t"/>
                <v:fill/>
              </v:shape>
            </v:group>
            <v:group style="position:absolute;left:6833;top:1249;width:5;height:2" coordorigin="6833,1249" coordsize="5,2">
              <v:shape style="position:absolute;left:6833;top:1249;width:5;height:2" coordorigin="6833,1249" coordsize="5,1" path="m6838,1249l6833,1249,6834,1249,6837,1250,6838,1249e" filled="t" fillcolor="#E8B909" stroked="f">
                <v:path arrowok="t"/>
                <v:fill/>
              </v:shape>
            </v:group>
            <v:group style="position:absolute;left:6604;top:1232;width:33;height:14" coordorigin="6604,1232" coordsize="33,14">
              <v:shape style="position:absolute;left:6604;top:1232;width:33;height:14" coordorigin="6604,1232" coordsize="33,14" path="m6635,1232l6604,1232,6611,1242,6609,1242,6608,1244,6608,1246,6608,1247,6633,1247,6633,1246,6635,1246,6637,1244,6637,1243,6636,1240,6636,1238,6632,1238,6632,1237,6635,1232e" filled="t" fillcolor="#E8B909" stroked="f">
                <v:path arrowok="t"/>
                <v:fill/>
              </v:shape>
            </v:group>
            <v:group style="position:absolute;left:6777;top:1190;width:103;height:54" coordorigin="6777,1190" coordsize="103,54">
              <v:shape style="position:absolute;left:6777;top:1190;width:103;height:54" coordorigin="6777,1190" coordsize="103,54" path="m6789,1190l6781,1197,6777,1209,6777,1216,6777,1225,6779,1240,6783,1244,6784,1242,6785,1239,6786,1239,6798,1224,6880,1224,6880,1213,6876,1205,6843,1205,6843,1202,6819,1202,6818,1201,6802,1191,6789,1190e" filled="t" fillcolor="#E8B909" stroked="f">
                <v:path arrowok="t"/>
                <v:fill/>
              </v:shape>
            </v:group>
            <v:group style="position:absolute;left:6642;top:1223;width:28;height:21" coordorigin="6642,1223" coordsize="28,21">
              <v:shape style="position:absolute;left:6642;top:1223;width:28;height:21" coordorigin="6642,1223" coordsize="28,21" path="m6670,1223l6642,1223,6656,1228,6662,1240,6663,1243,6664,1244,6667,1244,6670,1229,6670,1223e" filled="t" fillcolor="#E8B909" stroked="f">
                <v:path arrowok="t"/>
                <v:fill/>
              </v:shape>
            </v:group>
            <v:group style="position:absolute;left:6688;top:1182;width:70;height:44" coordorigin="6688,1182" coordsize="70,44">
              <v:shape style="position:absolute;left:6688;top:1182;width:70;height:44" coordorigin="6688,1182" coordsize="70,44" path="m6759,1182l6689,1182,6688,1183,6708,1197,6716,1211,6718,1217,6715,1218,6712,1222,6711,1225,6737,1225,6736,1222,6732,1218,6729,1217,6729,1216,6744,1195,6758,1183,6759,1182e" filled="t" fillcolor="#E8B909" stroked="f">
                <v:path arrowok="t"/>
                <v:fill/>
              </v:shape>
            </v:group>
            <v:group style="position:absolute;left:6737;top:1201;width:35;height:24" coordorigin="6737,1201" coordsize="35,24">
              <v:shape style="position:absolute;left:6737;top:1201;width:35;height:24" coordorigin="6737,1201" coordsize="35,24" path="m6772,1201l6771,1201,6756,1218,6739,1225,6737,1225,6772,1225,6772,1201e" filled="t" fillcolor="#E8B909" stroked="f">
                <v:path arrowok="t"/>
                <v:fill/>
              </v:shape>
            </v:group>
            <v:group style="position:absolute;left:6603;top:1160;width:66;height:45" coordorigin="6603,1160" coordsize="66,45">
              <v:shape style="position:absolute;left:6603;top:1160;width:66;height:45" coordorigin="6603,1160" coordsize="66,45" path="m6619,1160l6606,1162,6603,1183,6604,1189,6605,1205,6604,1205,6669,1205,6668,1202,6628,1202,6626,1180,6619,1160e" filled="t" fillcolor="#E8B909" stroked="f">
                <v:path arrowok="t"/>
                <v:fill/>
              </v:shape>
            </v:group>
            <v:group style="position:absolute;left:6843;top:1199;width:34;height:6" coordorigin="6843,1199" coordsize="34,6">
              <v:shape style="position:absolute;left:6843;top:1199;width:34;height:6" coordorigin="6843,1199" coordsize="34,6" path="m6864,1199l6845,1204,6843,1205,6876,1205,6875,1203,6864,1199e" filled="t" fillcolor="#E8B909" stroked="f">
                <v:path arrowok="t"/>
                <v:fill/>
              </v:shape>
            </v:group>
            <v:group style="position:absolute;left:6628;top:1190;width:40;height:13" coordorigin="6628,1190" coordsize="40,13">
              <v:shape style="position:absolute;left:6628;top:1190;width:40;height:13" coordorigin="6628,1190" coordsize="40,13" path="m6650,1190l6634,1197,6628,1202,6668,1202,6667,1200,6661,1191,6650,1190e" filled="t" fillcolor="#E8B909" stroked="f">
                <v:path arrowok="t"/>
                <v:fill/>
              </v:shape>
            </v:group>
            <v:group style="position:absolute;left:6819;top:1160;width:25;height:42" coordorigin="6819,1160" coordsize="25,42">
              <v:shape style="position:absolute;left:6819;top:1160;width:25;height:42" coordorigin="6819,1160" coordsize="25,42" path="m6829,1160l6822,1180,6819,1202,6843,1202,6844,1189,6844,1183,6841,1162,6829,1160e" filled="t" fillcolor="#E8B909" stroked="f">
                <v:path arrowok="t"/>
                <v:fill/>
              </v:shape>
            </v:group>
            <v:group style="position:absolute;left:6691;top:1064;width:64;height:119" coordorigin="6691,1064" coordsize="64,119">
              <v:shape style="position:absolute;left:6691;top:1064;width:64;height:119" coordorigin="6691,1064" coordsize="64,119" path="m6691,1182l6755,1182,6755,1064,6691,1064,6691,1182xe" filled="t" fillcolor="#E8B909" stroked="f">
                <v:path arrowok="t"/>
                <v:fill/>
              </v:shape>
            </v:group>
            <v:group style="position:absolute;left:6509;top:1248;width:26;height:26" coordorigin="6509,1248" coordsize="26,26">
              <v:shape style="position:absolute;left:6509;top:1248;width:26;height:26" coordorigin="6509,1248" coordsize="26,26" path="m6529,1248l6515,1248,6509,1254,6509,1268,6515,1274,6529,1274,6535,1268,6535,1254,6529,1248e" filled="t" fillcolor="#E8B909" stroked="f">
                <v:path arrowok="t"/>
                <v:fill/>
              </v:shape>
            </v:group>
            <v:group style="position:absolute;left:6537;top:1352;width:2;height:17" coordorigin="6537,1352" coordsize="2,17">
              <v:shape style="position:absolute;left:6537;top:1352;width:2;height:17" coordorigin="6537,1352" coordsize="0,17" path="m6537,1352l6537,1369e" filled="t" fillcolor="#E8B909" stroked="f">
                <v:path arrowok="t"/>
                <v:fill/>
              </v:shape>
            </v:group>
            <v:group style="position:absolute;left:6534;top:1255;width:2;height:10" coordorigin="6534,1255" coordsize="2,10">
              <v:shape style="position:absolute;left:6534;top:1255;width:2;height:10" coordorigin="6534,1255" coordsize="2,10" path="m6534,1255l6535,1265,6535,1263,6536,1259,6535,1257,6534,1255e" filled="t" fillcolor="#E8B909" stroked="f">
                <v:path arrowok="t"/>
                <v:fill/>
              </v:shape>
            </v:group>
            <v:group style="position:absolute;left:6730;top:1215;width:2;height:2" coordorigin="6730,1215" coordsize="2,2">
              <v:shape style="position:absolute;left:6730;top:1215;width:2;height:2" coordorigin="6730,1215" coordsize="0,1" path="m6730,1215l6730,1216,6730,1216,6730,1215e" filled="t" fillcolor="#E8B909" stroked="f">
                <v:path arrowok="t"/>
                <v:fill/>
              </v:shape>
            </v:group>
            <v:group style="position:absolute;left:6912;top:1255;width:2;height:10" coordorigin="6912,1255" coordsize="2,10">
              <v:shape style="position:absolute;left:6912;top:1255;width:2;height:10" coordorigin="6912,1255" coordsize="2,10" path="m6914,1255l6913,1257,6912,1259,6912,1262,6912,1263,6913,1265,6914,1255e" filled="t" fillcolor="#E8B909" stroked="f">
                <v:path arrowok="t"/>
                <v:fill/>
              </v:shape>
            </v:group>
            <v:group style="position:absolute;left:6668;top:912;width:41;height:83" coordorigin="6668,912" coordsize="41,83">
              <v:shape style="position:absolute;left:6668;top:912;width:41;height:83" coordorigin="6668,912" coordsize="41,83" path="m6668,912l6668,995,6669,995,6684,974,6696,965,6708,947,6686,932,6671,916,6668,912e" filled="t" fillcolor="#E8B909" stroked="f">
                <v:path arrowok="t"/>
                <v:fill/>
              </v:shape>
            </v:group>
            <v:group style="position:absolute;left:6682;top:898;width:83;height:40" coordorigin="6682,898" coordsize="83,40">
              <v:shape style="position:absolute;left:6682;top:898;width:83;height:40" coordorigin="6682,898" coordsize="83,40" path="m6766,898l6682,898,6682,899,6703,914,6712,926,6731,939,6745,917,6766,898e" filled="t" fillcolor="#E8B909" stroked="f">
                <v:path arrowok="t"/>
                <v:fill/>
              </v:shape>
            </v:group>
            <v:group style="position:absolute;left:6739;top:912;width:41;height:83" coordorigin="6739,912" coordsize="41,83">
              <v:shape style="position:absolute;left:6739;top:912;width:41;height:83" coordorigin="6739,912" coordsize="41,83" path="m6780,912l6780,912,6764,933,6752,942,6739,960,6762,975,6780,995,6780,912e" filled="t" fillcolor="#E8B909" stroked="f">
                <v:path arrowok="t"/>
                <v:fill/>
              </v:shape>
            </v:group>
            <v:group style="position:absolute;left:6700;top:969;width:50;height:28" coordorigin="6700,969" coordsize="50,28">
              <v:shape style="position:absolute;left:6700;top:969;width:50;height:28" coordorigin="6700,969" coordsize="50,28" path="m6731,969l6718,969,6710,991,6700,996,6750,997,6739,991,6731,969e" filled="t" fillcolor="#E8B909" stroked="f">
                <v:path arrowok="t"/>
                <v:fill/>
              </v:shape>
            </v:group>
            <v:group style="position:absolute;left:6680;top:989;width:87;height:88" coordorigin="6680,989" coordsize="87,88">
              <v:shape style="position:absolute;left:6680;top:989;width:87;height:88" coordorigin="6680,989" coordsize="87,88" path="m6724,989l6702,994,6687,1009,6680,1030,6685,1053,6699,1069,6719,1076,6743,1072,6759,1059,6767,1039,6763,1015,6750,998,6732,989,6724,989e" filled="t" fillcolor="#E8B909" stroked="f">
                <v:path arrowok="t"/>
                <v:fill/>
              </v:shape>
            </v:group>
            <v:group style="position:absolute;left:6888;top:1236;width:24;height:45" coordorigin="6888,1236" coordsize="24,45">
              <v:shape style="position:absolute;left:6888;top:1236;width:24;height:45" coordorigin="6888,1236" coordsize="24,45" path="m6889,1236l6888,1236,6888,1281,6889,1281,6895,1271,6912,1265,6912,1254,6896,1249,6889,1236e" filled="t" fillcolor="#E8B909" stroked="f">
                <v:path arrowok="t"/>
                <v:fill/>
              </v:shape>
            </v:group>
            <v:group style="position:absolute;left:6534;top:1236;width:25;height:45" coordorigin="6534,1236" coordsize="25,45">
              <v:shape style="position:absolute;left:6534;top:1236;width:25;height:45" coordorigin="6534,1236" coordsize="25,45" path="m6557,1236l6551,1249,6534,1254,6535,1265,6552,1271,6557,1281,6558,1281,6559,1236,6557,1236e" filled="t" fillcolor="#E8B909" stroked="f">
                <v:path arrowok="t"/>
                <v:fill/>
              </v:shape>
            </v:group>
            <v:group style="position:absolute;left:6753;top:1069;width:201;height:187" coordorigin="6753,1069" coordsize="201,187">
              <v:shape style="position:absolute;left:6753;top:1069;width:201;height:187" coordorigin="6753,1069" coordsize="201,187" path="m6942,1114l6927,1172,6895,1209,6910,1229,6917,1243,6937,1256,6954,1226,6929,1219,6926,1219,6908,1213,6929,1213,6940,1189,6947,1163,6949,1141,6946,1123,6942,1114e" filled="t" fillcolor="#E8B909" stroked="f">
                <v:path arrowok="t"/>
                <v:fill/>
              </v:shape>
              <v:shape style="position:absolute;left:6753;top:1069;width:201;height:187" coordorigin="6753,1069" coordsize="201,187" path="m6908,1213l6926,1219,6926,1218,6908,1213e" filled="t" fillcolor="#E8B909" stroked="f">
                <v:path arrowok="t"/>
                <v:fill/>
              </v:shape>
              <v:shape style="position:absolute;left:6753;top:1069;width:201;height:187" coordorigin="6753,1069" coordsize="201,187" path="m6926,1218l6926,1219,6929,1219,6926,1218e" filled="t" fillcolor="#E8B909" stroked="f">
                <v:path arrowok="t"/>
                <v:fill/>
              </v:shape>
              <v:shape style="position:absolute;left:6753;top:1069;width:201;height:187" coordorigin="6753,1069" coordsize="201,187" path="m6929,1213l6908,1213,6926,1218,6929,1213e" filled="t" fillcolor="#E8B909" stroked="f">
                <v:path arrowok="t"/>
                <v:fill/>
              </v:shape>
              <v:shape style="position:absolute;left:6753;top:1069;width:201;height:187" coordorigin="6753,1069" coordsize="201,187" path="m6864,1069l6781,1096,6753,1123,6794,1107,6824,1097,6843,1091,6855,1089,6860,1088,6918,1088,6907,1082,6896,1078,6887,1075,6880,1073,6876,1073,6870,1070,6864,1069e" filled="t" fillcolor="#E8B909" stroked="f">
                <v:path arrowok="t"/>
                <v:fill/>
              </v:shape>
              <v:shape style="position:absolute;left:6753;top:1069;width:201;height:187" coordorigin="6753,1069" coordsize="201,187" path="m6922,1091l6930,1097,6939,1109,6942,1114,6940,1101,6932,1093,6922,1091e" filled="t" fillcolor="#E8B909" stroked="f">
                <v:path arrowok="t"/>
                <v:fill/>
              </v:shape>
              <v:shape style="position:absolute;left:6753;top:1069;width:201;height:187" coordorigin="6753,1069" coordsize="201,187" path="m6918,1088l6893,1088,6917,1089,6922,1091,6919,1088,6918,1088e" filled="t" fillcolor="#E8B909" stroked="f">
                <v:path arrowok="t"/>
                <v:fill/>
              </v:shape>
            </v:group>
            <v:group style="position:absolute;left:6509;top:1248;width:26;height:26" coordorigin="6509,1248" coordsize="26,26">
              <v:shape style="position:absolute;left:6509;top:1248;width:26;height:26" coordorigin="6509,1248" coordsize="26,26" path="m6529,1248l6514,1248,6509,1254,6509,1268,6514,1274,6529,1274,6535,1268,6535,1254,6529,1248e" filled="t" fillcolor="#FFFFFF" stroked="f">
                <v:path arrowok="t"/>
                <v:fill/>
              </v:shape>
            </v:group>
            <v:group style="position:absolute;left:6667;top:912;width:41;height:83" coordorigin="6667,912" coordsize="41,83">
              <v:shape style="position:absolute;left:6667;top:912;width:41;height:83" coordorigin="6667,912" coordsize="41,83" path="m6708,947l6686,933,6671,917,6667,912,6667,996,6668,996,6683,975,6696,966e" filled="f" stroked="t" strokeweight=".04916pt" strokecolor="#231F20">
                <v:path arrowok="t"/>
              </v:shape>
            </v:group>
            <v:group style="position:absolute;left:6710;top:1216;width:27;height:28" coordorigin="6710,1216" coordsize="27,28">
              <v:shape style="position:absolute;left:6710;top:1216;width:27;height:28" coordorigin="6710,1216" coordsize="27,28" path="m6731,1216l6716,1216,6710,1222,6710,1238,6716,1244,6731,1244,6737,1238,6737,1222,6731,1216e" filled="t" fillcolor="#FFFFFF" stroked="f">
                <v:path arrowok="t"/>
                <v:fill/>
              </v:shape>
            </v:group>
            <v:group style="position:absolute;left:6710;top:1216;width:27;height:28" coordorigin="6710,1216" coordsize="27,28">
              <v:shape style="position:absolute;left:6710;top:1216;width:27;height:28" coordorigin="6710,1216" coordsize="27,28" path="m6723,1216l6731,1216,6737,1222,6737,1230,6737,1238,6731,1244,6723,1244,6716,1244,6710,1238,6710,1230,6710,1222,6716,1216,6723,1216xe" filled="f" stroked="t" strokeweight=".1271pt" strokecolor="#231F20">
                <v:path arrowok="t"/>
              </v:shape>
            </v:group>
            <v:group style="position:absolute;left:6680;top:989;width:88;height:64" coordorigin="6680,989" coordsize="88,64">
              <v:shape style="position:absolute;left:6680;top:989;width:88;height:64" coordorigin="6680,989" coordsize="88,64" path="m6728,989l6720,989,6716,990,6712,991,6712,1024,6681,1024,6681,1027,6680,1030,6680,1041,6682,1047,6685,1053,6763,1053,6764,1053,6767,1047,6768,1041,6768,1030,6768,1027,6767,1024,6767,1023,6736,1023,6736,991,6732,990,6728,989e" filled="t" fillcolor="#E8B909" stroked="f">
                <v:path arrowok="t"/>
                <v:fill/>
              </v:shape>
            </v:group>
            <v:group style="position:absolute;left:6680;top:989;width:88;height:64" coordorigin="6680,989" coordsize="88,64">
              <v:shape style="position:absolute;left:6680;top:989;width:88;height:64" coordorigin="6680,989" coordsize="88,64" path="m6767,1022l6767,1023,6767,1023,6767,1023,6764,1023,6736,1023,6736,992,6736,991,6732,990,6728,989,6724,989,6720,989,6716,990,6712,991,6712,992,6712,1024,6683,1024,6681,1024,6681,1027,6680,1030,6680,1033,6680,1040,6682,1047,6685,1053,6685,1053,6763,1053,6764,1053,6767,1047,6768,1041,6768,1033,6768,1030,6768,1027,6767,1024e" filled="f" stroked="t" strokeweight=".04916pt" strokecolor="#231F20">
                <v:path arrowok="t"/>
              </v:shape>
            </v:group>
            <v:group style="position:absolute;left:6485;top:1190;width:26;height:26" coordorigin="6485,1190" coordsize="26,26">
              <v:shape style="position:absolute;left:6485;top:1190;width:26;height:26" coordorigin="6485,1190" coordsize="26,26" path="m6505,1190l6491,1190,6485,1196,6485,1210,6491,1216,6505,1216,6511,1210,6511,1196,6505,1190e" filled="t" fillcolor="#FFFFFF" stroked="f">
                <v:path arrowok="t"/>
                <v:fill/>
              </v:shape>
            </v:group>
            <v:group style="position:absolute;left:6485;top:1190;width:26;height:26" coordorigin="6485,1190" coordsize="26,26">
              <v:shape style="position:absolute;left:6485;top:1190;width:26;height:26" coordorigin="6485,1190" coordsize="26,26" path="m6498,1190l6491,1190,6485,1196,6485,1203,6485,1210,6491,1216,6498,1216,6505,1216,6511,1210,6511,1203,6511,1196,6505,1190,6498,1190xe" filled="f" stroked="t" strokeweight=".04916pt" strokecolor="#231F20">
                <v:path arrowok="t"/>
              </v:shape>
            </v:group>
            <v:group style="position:absolute;left:6474;top:1159;width:26;height:26" coordorigin="6474,1159" coordsize="26,26">
              <v:shape style="position:absolute;left:6474;top:1159;width:26;height:26" coordorigin="6474,1159" coordsize="26,26" path="m6487,1159l6480,1159,6474,1164,6474,1171,6474,1179,6480,1184,6487,1184,6494,1184,6500,1179,6500,1171,6500,1164,6494,1159,6487,1159xe" filled="f" stroked="t" strokeweight=".04916pt" strokecolor="#231F20">
                <v:path arrowok="t"/>
              </v:shape>
            </v:group>
            <v:group style="position:absolute;left:6471;top:1122;width:26;height:26" coordorigin="6471,1122" coordsize="26,26">
              <v:shape style="position:absolute;left:6471;top:1122;width:26;height:26" coordorigin="6471,1122" coordsize="26,26" path="m6484,1122l6477,1122,6471,1128,6471,1135,6471,1142,6477,1148,6484,1148,6491,1148,6497,1142,6497,1135,6497,1128,6491,1122,6484,1122xe" filled="f" stroked="t" strokeweight=".04916pt" strokecolor="#231F20">
                <v:path arrowok="t"/>
              </v:shape>
            </v:group>
            <v:group style="position:absolute;left:6483;top:1088;width:26;height:26" coordorigin="6483,1088" coordsize="26,26">
              <v:shape style="position:absolute;left:6483;top:1088;width:26;height:26" coordorigin="6483,1088" coordsize="26,26" path="m6503,1088l6489,1088,6483,1094,6483,1108,6489,1114,6503,1114,6509,1108,6509,1094,6503,1088e" filled="t" fillcolor="#FFFFFF" stroked="f">
                <v:path arrowok="t"/>
                <v:fill/>
              </v:shape>
            </v:group>
            <v:group style="position:absolute;left:6483;top:1088;width:26;height:26" coordorigin="6483,1088" coordsize="26,26">
              <v:shape style="position:absolute;left:6483;top:1088;width:26;height:26" coordorigin="6483,1088" coordsize="26,26" path="m6496,1088l6489,1088,6483,1094,6483,1101,6483,1108,6489,1114,6496,1114,6503,1114,6509,1108,6509,1101,6509,1094,6503,1088,6496,1088xe" filled="f" stroked="t" strokeweight=".04916pt" strokecolor="#231F20">
                <v:path arrowok="t"/>
              </v:shape>
            </v:group>
            <v:group style="position:absolute;left:6514;top:1061;width:26;height:26" coordorigin="6514,1061" coordsize="26,26">
              <v:shape style="position:absolute;left:6514;top:1061;width:26;height:26" coordorigin="6514,1061" coordsize="26,26" path="m6534,1061l6520,1061,6514,1066,6514,1081,6520,1087,6534,1087,6540,1081,6540,1066,6534,1061e" filled="t" fillcolor="#FFFFFF" stroked="f">
                <v:path arrowok="t"/>
                <v:fill/>
              </v:shape>
            </v:group>
            <v:group style="position:absolute;left:6514;top:1061;width:26;height:26" coordorigin="6514,1061" coordsize="26,26">
              <v:shape style="position:absolute;left:6514;top:1061;width:26;height:26" coordorigin="6514,1061" coordsize="26,26" path="m6527,1061l6520,1061,6514,1066,6514,1074,6514,1081,6520,1087,6527,1087,6534,1087,6540,1081,6540,1074,6540,1066,6534,1061,6527,1061xe" filled="f" stroked="t" strokeweight=".04916pt" strokecolor="#231F20">
                <v:path arrowok="t"/>
              </v:shape>
            </v:group>
            <v:group style="position:absolute;left:6549;top:1048;width:26;height:26" coordorigin="6549,1048" coordsize="26,26">
              <v:shape style="position:absolute;left:6549;top:1048;width:26;height:26" coordorigin="6549,1048" coordsize="26,26" path="m6562,1048l6555,1048,6549,1053,6549,1060,6549,1068,6555,1073,6562,1073,6569,1073,6575,1068,6575,1060,6575,1053,6569,1048,6562,1048xe" filled="f" stroked="t" strokeweight=".04916pt" strokecolor="#231F20">
                <v:path arrowok="t"/>
              </v:shape>
            </v:group>
            <v:group style="position:absolute;left:6585;top:1049;width:26;height:26" coordorigin="6585,1049" coordsize="26,26">
              <v:shape style="position:absolute;left:6585;top:1049;width:26;height:26" coordorigin="6585,1049" coordsize="26,26" path="m6598,1049l6591,1049,6585,1055,6585,1062,6585,1069,6591,1075,6598,1075,6605,1075,6611,1069,6611,1062,6611,1055,6605,1049,6598,1049xe" filled="f" stroked="t" strokeweight=".04916pt" strokecolor="#231F20">
                <v:path arrowok="t"/>
              </v:shape>
            </v:group>
            <v:group style="position:absolute;left:6620;top:1057;width:26;height:26" coordorigin="6620,1057" coordsize="26,26">
              <v:shape style="position:absolute;left:6620;top:1057;width:26;height:26" coordorigin="6620,1057" coordsize="26,26" path="m6640,1057l6626,1057,6620,1063,6620,1077,6626,1083,6640,1083,6646,1077,6646,1063,6640,1057e" filled="t" fillcolor="#FFFFFF" stroked="f">
                <v:path arrowok="t"/>
                <v:fill/>
              </v:shape>
            </v:group>
            <v:group style="position:absolute;left:6620;top:1057;width:26;height:26" coordorigin="6620,1057" coordsize="26,26">
              <v:shape style="position:absolute;left:6620;top:1057;width:26;height:26" coordorigin="6620,1057" coordsize="26,26" path="m6633,1057l6626,1057,6620,1063,6620,1070,6620,1077,6626,1083,6633,1083,6640,1083,6646,1077,6646,1070,6646,1063,6640,1057,6633,1057xe" filled="f" stroked="t" strokeweight=".04916pt" strokecolor="#231F20">
                <v:path arrowok="t"/>
              </v:shape>
            </v:group>
            <v:group style="position:absolute;left:6656;top:1070;width:26;height:26" coordorigin="6656,1070" coordsize="26,26">
              <v:shape style="position:absolute;left:6656;top:1070;width:26;height:26" coordorigin="6656,1070" coordsize="26,26" path="m6676,1070l6661,1070,6656,1076,6656,1090,6661,1096,6676,1096,6682,1090,6682,1076,6676,1070e" filled="t" fillcolor="#FFFFFF" stroked="f">
                <v:path arrowok="t"/>
                <v:fill/>
              </v:shape>
            </v:group>
            <v:group style="position:absolute;left:6656;top:1070;width:26;height:26" coordorigin="6656,1070" coordsize="26,26">
              <v:shape style="position:absolute;left:6656;top:1070;width:26;height:26" coordorigin="6656,1070" coordsize="26,26" path="m6669,1070l6661,1070,6656,1076,6656,1083,6656,1090,6661,1096,6669,1096,6676,1096,6682,1090,6682,1083,6682,1076,6676,1070,6669,1070xe" filled="f" stroked="t" strokeweight=".04916pt" strokecolor="#231F20">
                <v:path arrowok="t"/>
              </v:shape>
            </v:group>
            <v:group style="position:absolute;left:6716;top:1083;width:16;height:16" coordorigin="6716,1083" coordsize="16,16">
              <v:shape style="position:absolute;left:6716;top:1083;width:16;height:16" coordorigin="6716,1083" coordsize="16,16" path="m6728,1083l6719,1083,6716,1087,6716,1095,6719,1099,6727,1099,6731,1095,6731,1087,6728,1083e" filled="t" fillcolor="#FFFFFF" stroked="f">
                <v:path arrowok="t"/>
                <v:fill/>
              </v:shape>
            </v:group>
            <v:group style="position:absolute;left:6716;top:1083;width:16;height:16" coordorigin="6716,1083" coordsize="16,16">
              <v:shape style="position:absolute;left:6716;top:1083;width:16;height:16" coordorigin="6716,1083" coordsize="16,16" path="m6723,1083l6719,1083,6716,1087,6716,1091,6716,1095,6719,1099,6723,1099,6727,1099,6731,1095,6731,1091,6731,1087,6728,1083,6723,1083xe" filled="f" stroked="t" strokeweight=".04916pt" strokecolor="#231F20">
                <v:path arrowok="t"/>
              </v:shape>
            </v:group>
            <v:group style="position:absolute;left:6716;top:1103;width:16;height:16" coordorigin="6716,1103" coordsize="16,16">
              <v:shape style="position:absolute;left:6716;top:1103;width:16;height:16" coordorigin="6716,1103" coordsize="16,16" path="m6728,1103l6719,1103,6716,1107,6716,1115,6719,1119,6728,1119,6732,1115,6732,1107,6728,1103e" filled="t" fillcolor="#FFFFFF" stroked="f">
                <v:path arrowok="t"/>
                <v:fill/>
              </v:shape>
            </v:group>
            <v:group style="position:absolute;left:6716;top:1103;width:16;height:16" coordorigin="6716,1103" coordsize="16,16">
              <v:shape style="position:absolute;left:6716;top:1103;width:16;height:16" coordorigin="6716,1103" coordsize="16,16" path="m6724,1103l6719,1103,6716,1107,6716,1111,6716,1115,6719,1119,6724,1119,6728,1119,6732,1115,6732,1111,6732,1107,6728,1103,6724,1103xe" filled="f" stroked="t" strokeweight=".04916pt" strokecolor="#231F20">
                <v:path arrowok="t"/>
              </v:shape>
            </v:group>
            <v:group style="position:absolute;left:6716;top:1122;width:16;height:16" coordorigin="6716,1122" coordsize="16,16">
              <v:shape style="position:absolute;left:6716;top:1122;width:16;height:16" coordorigin="6716,1122" coordsize="16,16" path="m6728,1122l6719,1122,6716,1126,6716,1134,6719,1138,6728,1138,6731,1134,6731,1126,6728,1122e" filled="t" fillcolor="#FFFFFF" stroked="f">
                <v:path arrowok="t"/>
                <v:fill/>
              </v:shape>
            </v:group>
            <v:group style="position:absolute;left:6716;top:1122;width:16;height:16" coordorigin="6716,1122" coordsize="16,16">
              <v:shape style="position:absolute;left:6716;top:1122;width:16;height:16" coordorigin="6716,1122" coordsize="16,16" path="m6723,1122l6719,1122,6716,1126,6716,1130,6716,1134,6719,1138,6723,1138,6728,1138,6731,1134,6731,1130,6731,1126,6728,1122,6723,1122xe" filled="f" stroked="t" strokeweight=".04916pt" strokecolor="#231F20">
                <v:path arrowok="t"/>
              </v:shape>
            </v:group>
            <v:group style="position:absolute;left:6716;top:1141;width:16;height:16" coordorigin="6716,1141" coordsize="16,16">
              <v:shape style="position:absolute;left:6716;top:1141;width:16;height:16" coordorigin="6716,1141" coordsize="16,16" path="m6728,1141l6719,1141,6716,1145,6716,1154,6719,1157,6728,1157,6731,1154,6731,1145,6728,1141e" filled="t" fillcolor="#FFFFFF" stroked="f">
                <v:path arrowok="t"/>
                <v:fill/>
              </v:shape>
            </v:group>
            <v:group style="position:absolute;left:6716;top:1141;width:16;height:16" coordorigin="6716,1141" coordsize="16,16">
              <v:shape style="position:absolute;left:6716;top:1141;width:16;height:16" coordorigin="6716,1141" coordsize="16,16" path="m6724,1141l6719,1141,6716,1145,6716,1149,6716,1154,6719,1157,6724,1157,6728,1157,6731,1154,6731,1149,6731,1145,6728,1141,6724,1141xe" filled="f" stroked="t" strokeweight=".04916pt" strokecolor="#231F20">
                <v:path arrowok="t"/>
              </v:shape>
            </v:group>
            <v:group style="position:absolute;left:6716;top:1160;width:16;height:16" coordorigin="6716,1160" coordsize="16,16">
              <v:shape style="position:absolute;left:6716;top:1160;width:16;height:16" coordorigin="6716,1160" coordsize="16,16" path="m6728,1160l6719,1160,6716,1164,6716,1172,6719,1176,6728,1176,6731,1172,6731,1164,6728,1160e" filled="t" fillcolor="#FFFFFF" stroked="f">
                <v:path arrowok="t"/>
                <v:fill/>
              </v:shape>
            </v:group>
            <v:group style="position:absolute;left:6716;top:1160;width:16;height:16" coordorigin="6716,1160" coordsize="16,16">
              <v:shape style="position:absolute;left:6716;top:1160;width:16;height:16" coordorigin="6716,1160" coordsize="16,16" path="m6724,1160l6719,1160,6716,1164,6716,1168,6716,1172,6719,1176,6724,1176,6728,1176,6731,1172,6731,1168,6731,1164,6728,1160,6724,1160xe" filled="f" stroked="t" strokeweight=".04916pt" strokecolor="#231F20">
                <v:path arrowok="t"/>
              </v:shape>
            </v:group>
            <v:group style="position:absolute;left:6720;top:990;width:8;height:8" coordorigin="6720,990" coordsize="8,8">
              <v:shape style="position:absolute;left:6720;top:990;width:8;height:8" coordorigin="6720,990" coordsize="8,8" path="m6724,990l6722,990,6720,992,6720,994,6720,996,6722,998,6724,998,6726,998,6728,996,6728,994,6728,992,6726,990,6724,990xe" filled="f" stroked="t" strokeweight=".04916pt" strokecolor="#231F20">
                <v:path arrowok="t"/>
              </v:shape>
            </v:group>
            <v:group style="position:absolute;left:6720;top:1005;width:8;height:8" coordorigin="6720,1005" coordsize="8,8">
              <v:shape style="position:absolute;left:6720;top:1005;width:8;height:8" coordorigin="6720,1005" coordsize="8,8" path="m6726,1005l6722,1005,6720,1007,6720,1011,6722,1013,6726,1013,6728,1011,6728,1007,6726,1005e" filled="t" fillcolor="#FFFFFF" stroked="f">
                <v:path arrowok="t"/>
                <v:fill/>
              </v:shape>
            </v:group>
            <v:group style="position:absolute;left:6720;top:1005;width:8;height:8" coordorigin="6720,1005" coordsize="8,8">
              <v:shape style="position:absolute;left:6720;top:1005;width:8;height:8" coordorigin="6720,1005" coordsize="8,8" path="m6724,1005l6722,1005,6720,1007,6720,1009,6720,1011,6722,1013,6724,1013,6726,1013,6728,1011,6728,1009,6728,1007,6726,1005,6724,1005xe" filled="f" stroked="t" strokeweight=".04916pt" strokecolor="#231F20">
                <v:path arrowok="t"/>
              </v:shape>
            </v:group>
            <v:group style="position:absolute;left:6720;top:1033;width:8;height:8" coordorigin="6720,1033" coordsize="8,8">
              <v:shape style="position:absolute;left:6720;top:1033;width:8;height:8" coordorigin="6720,1033" coordsize="8,8" path="m6726,1033l6722,1033,6720,1035,6720,1039,6722,1041,6726,1041,6728,1039,6728,1035,6726,1033e" filled="t" fillcolor="#FFFFFF" stroked="f">
                <v:path arrowok="t"/>
                <v:fill/>
              </v:shape>
            </v:group>
            <v:group style="position:absolute;left:6720;top:1033;width:8;height:8" coordorigin="6720,1033" coordsize="8,8">
              <v:shape style="position:absolute;left:6720;top:1033;width:8;height:8" coordorigin="6720,1033" coordsize="8,8" path="m6724,1033l6722,1033,6720,1035,6720,1037,6720,1039,6722,1041,6724,1041,6726,1041,6728,1039,6728,1037,6728,1035,6726,1033,6724,1033xe" filled="f" stroked="t" strokeweight=".04916pt" strokecolor="#231F20">
                <v:path arrowok="t"/>
              </v:shape>
            </v:group>
            <v:group style="position:absolute;left:6720;top:1019;width:8;height:8" coordorigin="6720,1019" coordsize="8,8">
              <v:shape style="position:absolute;left:6720;top:1019;width:8;height:8" coordorigin="6720,1019" coordsize="8,8" path="m6726,1019l6722,1019,6720,1021,6720,1025,6722,1027,6726,1027,6728,1025,6728,1021,6726,1019e" filled="t" fillcolor="#FFFFFF" stroked="f">
                <v:path arrowok="t"/>
                <v:fill/>
              </v:shape>
            </v:group>
            <v:group style="position:absolute;left:6720;top:1019;width:8;height:8" coordorigin="6720,1019" coordsize="8,8">
              <v:shape style="position:absolute;left:6720;top:1019;width:8;height:8" coordorigin="6720,1019" coordsize="8,8" path="m6724,1019l6722,1019,6720,1021,6720,1023,6720,1025,6722,1027,6724,1027,6726,1027,6728,1025,6728,1023,6728,1021,6726,1019,6724,1019xe" filled="f" stroked="t" strokeweight=".04916pt" strokecolor="#231F20">
                <v:path arrowok="t"/>
              </v:shape>
            </v:group>
            <v:group style="position:absolute;left:6677;top:1033;width:8;height:8" coordorigin="6677,1033" coordsize="8,8">
              <v:shape style="position:absolute;left:6677;top:1033;width:8;height:8" coordorigin="6677,1033" coordsize="8,8" path="m6677,1036l6677,1039,6679,1040,6681,1040,6683,1040,6685,1039,6685,1037,6685,1037,6685,1033,6681,1033,6679,1033,6677,1034,6677,1036xe" filled="f" stroked="t" strokeweight=".04916pt" strokecolor="#231F20">
                <v:path arrowok="t"/>
              </v:shape>
            </v:group>
            <v:group style="position:absolute;left:6692;top:1033;width:8;height:8" coordorigin="6692,1033" coordsize="8,8">
              <v:shape style="position:absolute;left:6692;top:1033;width:8;height:8" coordorigin="6692,1033" coordsize="8,8" path="m6694,1033l6692,1034,6692,1039,6694,1041,6698,1041,6700,1039,6700,1034,6698,1033,6694,1033e" filled="t" fillcolor="#FFFFFF" stroked="f">
                <v:path arrowok="t"/>
                <v:fill/>
              </v:shape>
            </v:group>
            <v:group style="position:absolute;left:6692;top:1033;width:8;height:8" coordorigin="6692,1033" coordsize="8,8">
              <v:shape style="position:absolute;left:6692;top:1033;width:8;height:8" coordorigin="6692,1033" coordsize="8,8" path="m6692,1037l6692,1039,6694,1041,6696,1041,6698,1041,6700,1039,6700,1037,6700,1035,6698,1033,6696,1033,6694,1033,6692,1034,6692,1037xe" filled="f" stroked="t" strokeweight=".04916pt" strokecolor="#231F20">
                <v:path arrowok="t"/>
              </v:shape>
            </v:group>
            <v:group style="position:absolute;left:6706;top:1033;width:8;height:8" coordorigin="6706,1033" coordsize="8,8">
              <v:shape style="position:absolute;left:6706;top:1033;width:8;height:8" coordorigin="6706,1033" coordsize="8,8" path="m6708,1033l6706,1035,6706,1039,6708,1041,6712,1041,6714,1039,6714,1035,6712,1033,6708,1033e" filled="t" fillcolor="#FFFFFF" stroked="f">
                <v:path arrowok="t"/>
                <v:fill/>
              </v:shape>
            </v:group>
            <v:group style="position:absolute;left:6706;top:1033;width:8;height:8" coordorigin="6706,1033" coordsize="8,8">
              <v:shape style="position:absolute;left:6706;top:1033;width:8;height:8" coordorigin="6706,1033" coordsize="8,8" path="m6706,1037l6706,1039,6708,1041,6710,1041,6712,1041,6714,1039,6714,1037,6714,1035,6712,1033,6710,1033,6708,1033,6706,1035,6706,1037xe" filled="f" stroked="t" strokeweight=".04916pt" strokecolor="#231F20">
                <v:path arrowok="t"/>
              </v:shape>
            </v:group>
            <v:group style="position:absolute;left:6685;top:1053;width:72;height:24" coordorigin="6685,1053" coordsize="72,24">
              <v:shape style="position:absolute;left:6685;top:1053;width:72;height:24" coordorigin="6685,1053" coordsize="72,24" path="m6685,1053l6698,1069,6717,1077,6740,1073,6757,1063e" filled="f" stroked="t" strokeweight=".04916pt" strokecolor="#231F20">
                <v:path arrowok="t"/>
              </v:shape>
            </v:group>
            <v:group style="position:absolute;left:6681;top:993;width:26;height:31" coordorigin="6681,993" coordsize="26,31">
              <v:shape style="position:absolute;left:6681;top:993;width:26;height:31" coordorigin="6681,993" coordsize="26,31" path="m6681,1023l6691,1005,6707,993e" filled="f" stroked="t" strokeweight=".04916pt" strokecolor="#231F20">
                <v:path arrowok="t"/>
              </v:shape>
            </v:group>
            <v:group style="position:absolute;left:6736;top:991;width:30;height:27" coordorigin="6736,991" coordsize="30,27">
              <v:shape style="position:absolute;left:6736;top:991;width:30;height:27" coordorigin="6736,991" coordsize="30,27" path="m6736,991l6765,1018,6754,1001,6736,991e" filled="t" fillcolor="#E8B909" stroked="f">
                <v:path arrowok="t"/>
                <v:fill/>
              </v:shape>
            </v:group>
            <v:group style="position:absolute;left:6736;top:991;width:30;height:27" coordorigin="6736,991" coordsize="30,27">
              <v:shape style="position:absolute;left:6736;top:991;width:30;height:27" coordorigin="6736,991" coordsize="30,27" path="m6736,991l6754,1001,6765,1018e" filled="f" stroked="t" strokeweight=".04916pt" strokecolor="#231F20">
                <v:path arrowok="t"/>
              </v:shape>
            </v:group>
            <v:group style="position:absolute;left:6767;top:1023;width:2;height:2" coordorigin="6767,1023" coordsize="2,2">
              <v:shape style="position:absolute;left:6767;top:1023;width:2;height:2" coordorigin="6767,1023" coordsize="0,1" path="m6767,1024l6767,1024,6767,1024,6767,1023e" filled="f" stroked="t" strokeweight=".04916pt" strokecolor="#231F20">
                <v:path arrowok="t"/>
              </v:shape>
            </v:group>
            <v:group style="position:absolute;left:6762;top:1033;width:8;height:8" coordorigin="6762,1033" coordsize="8,8">
              <v:shape style="position:absolute;left:6762;top:1033;width:8;height:8" coordorigin="6762,1033" coordsize="8,8" path="m6770,1036l6770,1039,6768,1040,6766,1040,6764,1040,6762,1039,6762,1037,6762,1034,6764,1033,6766,1033,6768,1033,6770,1034,6770,1036xe" filled="f" stroked="t" strokeweight=".04916pt" strokecolor="#231F20">
                <v:path arrowok="t"/>
              </v:shape>
            </v:group>
            <v:group style="position:absolute;left:6748;top:1033;width:8;height:8" coordorigin="6748,1033" coordsize="8,8">
              <v:shape style="position:absolute;left:6748;top:1033;width:8;height:8" coordorigin="6748,1033" coordsize="8,8" path="m6754,1033l6749,1033,6748,1034,6748,1039,6749,1041,6754,1041,6755,1039,6755,1034,6754,1033e" filled="t" fillcolor="#FFFFFF" stroked="f">
                <v:path arrowok="t"/>
                <v:fill/>
              </v:shape>
            </v:group>
            <v:group style="position:absolute;left:6748;top:1033;width:8;height:8" coordorigin="6748,1033" coordsize="8,8">
              <v:shape style="position:absolute;left:6748;top:1033;width:8;height:8" coordorigin="6748,1033" coordsize="8,8" path="m6755,1037l6755,1039,6754,1041,6751,1041,6749,1041,6748,1039,6748,1037,6748,1035,6749,1033,6751,1033,6754,1033,6755,1034,6755,1037xe" filled="f" stroked="t" strokeweight=".04916pt" strokecolor="#231F20">
                <v:path arrowok="t"/>
              </v:shape>
            </v:group>
            <v:group style="position:absolute;left:6734;top:1033;width:8;height:8" coordorigin="6734,1033" coordsize="8,8">
              <v:shape style="position:absolute;left:6734;top:1033;width:8;height:8" coordorigin="6734,1033" coordsize="8,8" path="m6740,1033l6735,1033,6734,1035,6734,1039,6735,1041,6740,1041,6741,1039,6741,1035,6740,1033e" filled="t" fillcolor="#FFFFFF" stroked="f">
                <v:path arrowok="t"/>
                <v:fill/>
              </v:shape>
            </v:group>
            <v:group style="position:absolute;left:6734;top:1033;width:8;height:8" coordorigin="6734,1033" coordsize="8,8">
              <v:shape style="position:absolute;left:6734;top:1033;width:8;height:8" coordorigin="6734,1033" coordsize="8,8" path="m6741,1037l6741,1039,6740,1041,6738,1041,6735,1041,6734,1039,6734,1037,6734,1035,6735,1033,6737,1033,6740,1033,6741,1035,6741,1037xe" filled="f" stroked="t" strokeweight=".04916pt" strokecolor="#231F20">
                <v:path arrowok="t"/>
              </v:shape>
            </v:group>
            <v:group style="position:absolute;left:6707;top:938;width:33;height:33" coordorigin="6707,938" coordsize="33,33">
              <v:shape style="position:absolute;left:6707;top:938;width:33;height:33" coordorigin="6707,938" coordsize="33,33" path="m6724,938l6715,938,6707,945,6707,954,6707,963,6715,971,6724,971,6733,971,6740,963,6740,954,6740,945,6733,938,6724,938xe" filled="f" stroked="t" strokeweight=".04916pt" strokecolor="#231F20">
                <v:path arrowok="t"/>
              </v:shape>
            </v:group>
            <v:group style="position:absolute;left:6682;top:898;width:83;height:41" coordorigin="6682,898" coordsize="83,41">
              <v:shape style="position:absolute;left:6682;top:898;width:83;height:41" coordorigin="6682,898" coordsize="83,41" path="m6730,939l6745,917,6761,902,6765,898,6682,898,6682,899,6703,914,6712,926e" filled="f" stroked="t" strokeweight=".04916pt" strokecolor="#231F20">
                <v:path arrowok="t"/>
              </v:shape>
            </v:group>
            <v:group style="position:absolute;left:6739;top:912;width:40;height:83" coordorigin="6739,912" coordsize="40,83">
              <v:shape style="position:absolute;left:6739;top:912;width:40;height:83" coordorigin="6739,912" coordsize="40,83" path="m6739,961l6762,975,6776,991,6780,996,6780,912,6779,912,6764,933,6752,942e" filled="f" stroked="t" strokeweight=".04916pt" strokecolor="#231F20">
                <v:path arrowok="t"/>
              </v:shape>
            </v:group>
            <v:group style="position:absolute;left:6731;top:969;width:18;height:28" coordorigin="6731,969" coordsize="18,28">
              <v:shape style="position:absolute;left:6731;top:969;width:18;height:28" coordorigin="6731,969" coordsize="18,28" path="m6749,997l6739,991,6731,969e" filled="f" stroked="t" strokeweight=".04916pt" strokecolor="#231F20">
                <v:path arrowok="t"/>
              </v:shape>
            </v:group>
            <v:group style="position:absolute;left:6700;top:970;width:18;height:27" coordorigin="6700,970" coordsize="18,27">
              <v:shape style="position:absolute;left:6700;top:970;width:18;height:27" coordorigin="6700,970" coordsize="18,27" path="m6717,970l6709,991,6700,997e" filled="f" stroked="t" strokeweight=".04916pt" strokecolor="#231F20">
                <v:path arrowok="t"/>
              </v:shape>
            </v:group>
            <v:group style="position:absolute;left:6692;top:1063;width:2;height:93" coordorigin="6692,1063" coordsize="2,93">
              <v:shape style="position:absolute;left:6692;top:1063;width:2;height:93" coordorigin="6692,1063" coordsize="0,93" path="m6692,1063l6692,1156e" filled="f" stroked="t" strokeweight=".04916pt" strokecolor="#231F20">
                <v:path arrowok="t"/>
              </v:shape>
            </v:group>
            <v:group style="position:absolute;left:6700;top:1070;width:2;height:112" coordorigin="6700,1070" coordsize="2,112">
              <v:shape style="position:absolute;left:6700;top:1070;width:2;height:112" coordorigin="6700,1070" coordsize="1,112" path="m6700,1182l6701,1182,6701,1070,6700,1070,6700,1182xe" filled="t" fillcolor="#231F20" stroked="f">
                <v:path arrowok="t"/>
                <v:fill/>
              </v:shape>
            </v:group>
            <v:group style="position:absolute;left:6753;top:1066;width:2;height:115" coordorigin="6753,1066" coordsize="2,115">
              <v:shape style="position:absolute;left:6753;top:1066;width:2;height:115" coordorigin="6753,1066" coordsize="0,115" path="m6753,1066l6753,1182e" filled="f" stroked="t" strokeweight=".04916pt" strokecolor="#231F20">
                <v:path arrowok="t"/>
              </v:shape>
            </v:group>
            <v:group style="position:absolute;left:6745;top:1072;width:2;height:110" coordorigin="6745,1072" coordsize="2,110">
              <v:shape style="position:absolute;left:6745;top:1072;width:2;height:110" coordorigin="6745,1072" coordsize="0,110" path="m6745,1072l6745,1182e" filled="f" stroked="t" strokeweight=".04916pt" strokecolor="#231F20">
                <v:path arrowok="t"/>
              </v:shape>
            </v:group>
            <v:group style="position:absolute;left:6525;top:1335;width:199;height:63" coordorigin="6525,1335" coordsize="199,63">
              <v:shape style="position:absolute;left:6525;top:1335;width:199;height:63" coordorigin="6525,1335" coordsize="199,63" path="m6724,1335l6638,1340,6570,1355,6525,1381,6529,1390,6536,1396,6547,1398,6561,1398,6578,1396,6597,1393,6620,1389,6644,1385,6671,1382,6699,1379,6724,1335e" filled="t" fillcolor="#FFFFFF" stroked="f">
                <v:path arrowok="t"/>
                <v:fill/>
              </v:shape>
            </v:group>
            <v:group style="position:absolute;left:6525;top:1335;width:199;height:63" coordorigin="6525,1335" coordsize="199,63">
              <v:shape style="position:absolute;left:6525;top:1335;width:199;height:63" coordorigin="6525,1335" coordsize="199,63" path="m6724,1335l6638,1340,6570,1355,6525,1381,6529,1390,6536,1396,6547,1398,6561,1398,6578,1396,6597,1393,6620,1389,6644,1385,6671,1382,6699,1379e" filled="f" stroked="t" strokeweight=".04916pt" strokecolor="#231F20">
                <v:path arrowok="t"/>
              </v:shape>
            </v:group>
            <v:group style="position:absolute;left:6497;top:1073;width:194;height:138" coordorigin="6497,1073" coordsize="194,138">
              <v:shape style="position:absolute;left:6497;top:1073;width:194;height:138" coordorigin="6497,1073" coordsize="194,138" path="m6692,1106l6627,1083,6578,1073,6571,1073,6509,1106,6497,1137,6498,1157,6504,1182,6516,1211e" filled="f" stroked="t" strokeweight=".04916pt" strokecolor="#231F20">
                <v:path arrowok="t"/>
              </v:shape>
            </v:group>
            <v:group style="position:absolute;left:6509;top:1248;width:20;height:26" coordorigin="6509,1248" coordsize="20,26">
              <v:shape style="position:absolute;left:6509;top:1248;width:20;height:26" coordorigin="6509,1248" coordsize="20,26" path="m6524,1248l6515,1248,6509,1254,6509,1268,6515,1274,6525,1274,6528,1273,6530,1272,6527,1249,6526,1249,6524,1248e" filled="t" fillcolor="#FFFFFF" stroked="f">
                <v:path arrowok="t"/>
                <v:fill/>
              </v:shape>
            </v:group>
            <v:group style="position:absolute;left:6509;top:1248;width:20;height:26" coordorigin="6509,1248" coordsize="20,26">
              <v:shape style="position:absolute;left:6509;top:1248;width:20;height:26" coordorigin="6509,1248" coordsize="20,26" path="m6527,1249l6526,1249,6524,1248,6522,1248,6515,1248,6509,1254,6509,1261,6509,1268,6515,1274,6522,1274,6525,1274,6528,1273,6530,1272e" filled="f" stroked="t" strokeweight=".04916pt" strokecolor="#231F20">
                <v:path arrowok="t"/>
              </v:shape>
            </v:group>
            <v:group style="position:absolute;left:6525;top:1274;width:2;height:39" coordorigin="6525,1274" coordsize="2,39">
              <v:shape style="position:absolute;left:6525;top:1274;width:2;height:39" coordorigin="6525,1274" coordsize="0,39" path="m6525,1274l6525,1313e" filled="f" stroked="t" strokeweight=".7014pt" strokecolor="#231F20">
                <v:path arrowok="t"/>
              </v:shape>
            </v:group>
            <v:group style="position:absolute;left:6492;top:1213;width:47;height:44" coordorigin="6492,1213" coordsize="47,44">
              <v:shape style="position:absolute;left:6492;top:1213;width:47;height:44" coordorigin="6492,1213" coordsize="47,44" path="m6510,1257l6492,1227,6538,1213e" filled="f" stroked="t" strokeweight=".04916pt" strokecolor="#231F20">
                <v:path arrowok="t"/>
              </v:shape>
            </v:group>
            <v:group style="position:absolute;left:6525;top:1276;width:198;height:46" coordorigin="6525,1276" coordsize="198,46">
              <v:shape style="position:absolute;left:6525;top:1276;width:198;height:46" coordorigin="6525,1276" coordsize="198,46" path="m6723,1276l6660,1280,6585,1296,6540,1311,6534,1313,6532,1313,6525,1316,6529,1322,6533,1321,6535,1321,6542,1319,6554,1315,6569,1310,6637,1293,6697,1287,6723,1276e" filled="t" fillcolor="#E8B909" stroked="f">
                <v:path arrowok="t"/>
                <v:fill/>
              </v:shape>
            </v:group>
            <v:group style="position:absolute;left:6525;top:1276;width:198;height:46" coordorigin="6525,1276" coordsize="198,46">
              <v:shape style="position:absolute;left:6525;top:1276;width:198;height:46" coordorigin="6525,1276" coordsize="198,46" path="m6723,1276l6660,1280,6585,1296,6540,1311,6534,1313,6532,1313,6525,1316,6529,1322,6533,1321,6535,1321,6542,1319,6554,1315,6569,1310,6589,1304,6612,1298,6637,1293,6666,1289,6697,1287e" filled="f" stroked="t" strokeweight=".04916pt" strokecolor="#231F20">
                <v:path arrowok="t"/>
              </v:shape>
            </v:group>
            <v:group style="position:absolute;left:6721;top:1335;width:199;height:63" coordorigin="6721,1335" coordsize="199,63">
              <v:shape style="position:absolute;left:6721;top:1335;width:199;height:63" coordorigin="6721,1335" coordsize="199,63" path="m6721,1335l6745,1380,6774,1382,6801,1385,6825,1389,6848,1393,6868,1396,6885,1398,6899,1398,6910,1396,6917,1390,6920,1381,6915,1374,6853,1349,6778,1337,6750,1335,6721,1335e" filled="t" fillcolor="#FFFFFF" stroked="f">
                <v:path arrowok="t"/>
                <v:fill/>
              </v:shape>
            </v:group>
            <v:group style="position:absolute;left:6721;top:1335;width:199;height:63" coordorigin="6721,1335" coordsize="199,63">
              <v:shape style="position:absolute;left:6721;top:1335;width:199;height:63" coordorigin="6721,1335" coordsize="199,63" path="m6721,1335l6804,1340,6874,1355,6920,1381,6917,1390,6910,1396,6899,1398,6885,1398,6868,1396,6848,1393,6825,1389,6801,1385,6774,1382,6745,1380e" filled="f" stroked="t" strokeweight=".04916pt" strokecolor="#231F20">
                <v:path arrowok="t"/>
              </v:shape>
            </v:group>
            <v:group style="position:absolute;left:6723;top:1276;width:198;height:46" coordorigin="6723,1276" coordsize="198,46">
              <v:shape style="position:absolute;left:6723;top:1276;width:198;height:46" coordorigin="6723,1276" coordsize="198,46" path="m6723,1276l6749,1287,6779,1289,6807,1293,6876,1310,6903,1319,6910,1321,6913,1321,6917,1322,6921,1316,6914,1313,6912,1313,6905,1310,6838,1290,6755,1277,6723,1276e" filled="t" fillcolor="#E8B909" stroked="f">
                <v:path arrowok="t"/>
                <v:fill/>
              </v:shape>
            </v:group>
            <v:group style="position:absolute;left:6723;top:1276;width:198;height:46" coordorigin="6723,1276" coordsize="198,46">
              <v:shape style="position:absolute;left:6723;top:1276;width:198;height:46" coordorigin="6723,1276" coordsize="198,46" path="m6723,1276l6785,1280,6860,1295,6905,1310,6912,1313,6914,1313,6921,1316,6917,1322,6913,1321,6910,1321,6903,1319,6891,1315,6876,1310,6856,1304,6833,1298,6807,1293,6779,1289,6749,1287e" filled="f" stroked="t" strokeweight=".04916pt" strokecolor="#231F20">
                <v:path arrowok="t"/>
              </v:shape>
            </v:group>
            <v:group style="position:absolute;left:6607;top:1249;width:11;height:22" coordorigin="6607,1249" coordsize="11,22">
              <v:shape style="position:absolute;left:6607;top:1249;width:11;height:22" coordorigin="6607,1249" coordsize="11,22" path="m6618,1249l6615,1257,6611,1264,6607,1270e" filled="f" stroked="t" strokeweight=".04916pt" strokecolor="#231F20">
                <v:path arrowok="t"/>
              </v:shape>
            </v:group>
            <v:group style="position:absolute;left:6525;top:1254;width:96;height:44" coordorigin="6525,1254" coordsize="96,44">
              <v:shape style="position:absolute;left:6525;top:1254;width:96;height:44" coordorigin="6525,1254" coordsize="96,44" path="m6525,1274l6531,1282,6541,1289,6553,1295,6567,1298,6582,1297,6596,1290,6609,1276,6621,1254e" filled="f" stroked="t" strokeweight=".04916pt" strokecolor="#231F20">
                <v:path arrowok="t"/>
              </v:shape>
            </v:group>
            <v:group style="position:absolute;left:6623;top:1248;width:86;height:31" coordorigin="6623,1248" coordsize="86,31">
              <v:shape style="position:absolute;left:6623;top:1248;width:86;height:31" coordorigin="6623,1248" coordsize="86,31" path="m6623,1248l6677,1278,6693,1273,6710,1260e" filled="f" stroked="t" strokeweight=".04916pt" strokecolor="#231F20">
                <v:path arrowok="t"/>
              </v:shape>
            </v:group>
            <v:group style="position:absolute;left:6825;top:1254;width:96;height:44" coordorigin="6825,1254" coordsize="96,44">
              <v:shape style="position:absolute;left:6825;top:1254;width:96;height:44" coordorigin="6825,1254" coordsize="96,44" path="m6922,1274l6915,1282,6906,1289,6893,1295,6880,1298,6865,1297,6851,1290,6837,1276,6825,1254e" filled="f" stroked="t" strokeweight=".04916pt" strokecolor="#231F20">
                <v:path arrowok="t"/>
              </v:shape>
            </v:group>
            <v:group style="position:absolute;left:6737;top:1248;width:87;height:30" coordorigin="6737,1248" coordsize="87,30">
              <v:shape style="position:absolute;left:6737;top:1248;width:87;height:30" coordorigin="6737,1248" coordsize="87,30" path="m6823,1248l6770,1278,6754,1273,6737,1260e" filled="f" stroked="t" strokeweight=".04916pt" strokecolor="#231F20">
                <v:path arrowok="t"/>
              </v:shape>
            </v:group>
            <v:group style="position:absolute;left:6922;top:1274;width:2;height:40" coordorigin="6922,1274" coordsize="2,40">
              <v:shape style="position:absolute;left:6922;top:1274;width:2;height:40" coordorigin="6922,1274" coordsize="0,40" path="m6922,1274l6922,1313e" filled="f" stroked="t" strokeweight=".7269pt" strokecolor="#231F20">
                <v:path arrowok="t"/>
              </v:shape>
            </v:group>
            <v:group style="position:absolute;left:6580;top:1219;width:29;height:29" coordorigin="6580,1219" coordsize="29,29">
              <v:shape style="position:absolute;left:6580;top:1219;width:29;height:29" coordorigin="6580,1219" coordsize="29,29" path="m6610,1225l6589,1219,6581,1224,6580,1235,6582,1247e" filled="f" stroked="t" strokeweight=".04916pt" strokecolor="#231F20">
                <v:path arrowok="t"/>
              </v:shape>
            </v:group>
            <v:group style="position:absolute;left:6580;top:1325;width:8;height:8" coordorigin="6580,1325" coordsize="8,8">
              <v:shape style="position:absolute;left:6580;top:1325;width:8;height:8" coordorigin="6580,1325" coordsize="8,8" path="m6586,1325l6582,1325,6580,1327,6580,1331,6582,1333,6586,1333,6588,1331,6588,1327,6586,1325e" filled="t" fillcolor="#FFFFFF" stroked="f">
                <v:path arrowok="t"/>
                <v:fill/>
              </v:shape>
            </v:group>
            <v:group style="position:absolute;left:6580;top:1325;width:8;height:8" coordorigin="6580,1325" coordsize="8,8">
              <v:shape style="position:absolute;left:6580;top:1325;width:8;height:8" coordorigin="6580,1325" coordsize="8,8" path="m6584,1325l6582,1325,6580,1327,6580,1329,6580,1331,6582,1333,6584,1333,6586,1333,6588,1331,6588,1329,6588,1327,6586,1325,6584,1325xe" filled="f" stroked="t" strokeweight=".04916pt" strokecolor="#231F20">
                <v:path arrowok="t"/>
              </v:shape>
            </v:group>
            <v:group style="position:absolute;left:6589;top:1311;width:8;height:8" coordorigin="6589,1311" coordsize="8,8">
              <v:shape style="position:absolute;left:6589;top:1311;width:8;height:8" coordorigin="6589,1311" coordsize="8,8" path="m6595,1311l6591,1311,6589,1313,6589,1317,6591,1319,6595,1319,6597,1317,6597,1313,6595,1311e" filled="t" fillcolor="#FFFFFF" stroked="f">
                <v:path arrowok="t"/>
                <v:fill/>
              </v:shape>
            </v:group>
            <v:group style="position:absolute;left:6589;top:1311;width:8;height:8" coordorigin="6589,1311" coordsize="8,8">
              <v:shape style="position:absolute;left:6589;top:1311;width:8;height:8" coordorigin="6589,1311" coordsize="8,8" path="m6593,1311l6591,1311,6589,1313,6589,1315,6589,1317,6591,1319,6593,1319,6595,1319,6597,1317,6597,1315,6597,1313,6595,1311,6593,1311xe" filled="f" stroked="t" strokeweight=".04916pt" strokecolor="#231F20">
                <v:path arrowok="t"/>
              </v:shape>
            </v:group>
            <v:group style="position:absolute;left:6566;top:1317;width:8;height:8" coordorigin="6566,1317" coordsize="8,8">
              <v:shape style="position:absolute;left:6566;top:1317;width:8;height:8" coordorigin="6566,1317" coordsize="8,8" path="m6572,1317l6568,1317,6566,1319,6566,1323,6568,1325,6572,1325,6574,1323,6574,1319,6572,1317e" filled="t" fillcolor="#FFFFFF" stroked="f">
                <v:path arrowok="t"/>
                <v:fill/>
              </v:shape>
            </v:group>
            <v:group style="position:absolute;left:6566;top:1317;width:8;height:8" coordorigin="6566,1317" coordsize="8,8">
              <v:shape style="position:absolute;left:6566;top:1317;width:8;height:8" coordorigin="6566,1317" coordsize="8,8" path="m6570,1317l6568,1317,6566,1319,6566,1321,6566,1323,6568,1325,6570,1325,6572,1325,6574,1323,6574,1321,6574,1319,6572,1317,6570,1317xe" filled="f" stroked="t" strokeweight=".04916pt" strokecolor="#231F20">
                <v:path arrowok="t"/>
              </v:shape>
            </v:group>
            <v:group style="position:absolute;left:6595;top:1333;width:8;height:8" coordorigin="6595,1333" coordsize="8,8">
              <v:shape style="position:absolute;left:6595;top:1333;width:8;height:8" coordorigin="6595,1333" coordsize="8,8" path="m6601,1333l6597,1333,6595,1335,6595,1339,6597,1341,6601,1341,6603,1339,6603,1335,6601,1333e" filled="t" fillcolor="#FFFFFF" stroked="f">
                <v:path arrowok="t"/>
                <v:fill/>
              </v:shape>
            </v:group>
            <v:group style="position:absolute;left:6595;top:1333;width:8;height:8" coordorigin="6595,1333" coordsize="8,8">
              <v:shape style="position:absolute;left:6595;top:1333;width:8;height:8" coordorigin="6595,1333" coordsize="8,8" path="m6599,1333l6597,1333,6595,1335,6595,1337,6595,1339,6597,1341,6599,1341,6601,1341,6603,1339,6603,1337,6603,1335,6601,1333,6599,1333xe" filled="f" stroked="t" strokeweight=".04916pt" strokecolor="#231F20">
                <v:path arrowok="t"/>
              </v:shape>
            </v:group>
            <v:group style="position:absolute;left:6573;top:1339;width:8;height:8" coordorigin="6573,1339" coordsize="8,8">
              <v:shape style="position:absolute;left:6573;top:1339;width:8;height:8" coordorigin="6573,1339" coordsize="8,8" path="m6579,1339l6574,1339,6573,1341,6573,1345,6574,1347,6579,1347,6580,1345,6580,1341,6579,1339e" filled="t" fillcolor="#FFFFFF" stroked="f">
                <v:path arrowok="t"/>
                <v:fill/>
              </v:shape>
            </v:group>
            <v:group style="position:absolute;left:6573;top:1339;width:8;height:8" coordorigin="6573,1339" coordsize="8,8">
              <v:shape style="position:absolute;left:6573;top:1339;width:8;height:8" coordorigin="6573,1339" coordsize="8,8" path="m6577,1339l6574,1339,6573,1341,6573,1343,6573,1345,6574,1347,6577,1347,6579,1347,6580,1345,6580,1343,6580,1341,6579,1339,6577,1339xe" filled="f" stroked="t" strokeweight=".04916pt" strokecolor="#231F20">
                <v:path arrowok="t"/>
              </v:shape>
            </v:group>
            <v:group style="position:absolute;left:6670;top:1309;width:8;height:8" coordorigin="6670,1309" coordsize="8,8">
              <v:shape style="position:absolute;left:6670;top:1309;width:8;height:8" coordorigin="6670,1309" coordsize="8,8" path="m6673,1309l6671,1310,6670,1315,6672,1317,6676,1317,6678,1316,6679,1311,6677,1310,6673,1309e" filled="t" fillcolor="#FFFFFF" stroked="f">
                <v:path arrowok="t"/>
                <v:fill/>
              </v:shape>
            </v:group>
            <v:group style="position:absolute;left:6670;top:1309;width:8;height:8" coordorigin="6670,1309" coordsize="8,8">
              <v:shape style="position:absolute;left:6670;top:1309;width:8;height:8" coordorigin="6670,1309" coordsize="8,8" path="m6675,1309l6673,1309,6671,1310,6671,1313,6670,1315,6672,1317,6674,1317,6676,1317,6678,1316,6678,1314,6679,1311,6677,1310,6675,1309xe" filled="f" stroked="t" strokeweight=".04916pt" strokecolor="#231F20">
                <v:path arrowok="t"/>
              </v:shape>
            </v:group>
            <v:group style="position:absolute;left:6681;top:1296;width:8;height:8" coordorigin="6681,1296" coordsize="8,8">
              <v:shape style="position:absolute;left:6681;top:1296;width:8;height:8" coordorigin="6681,1296" coordsize="8,8" path="m6683,1296l6681,1298,6681,1302,6682,1304,6686,1305,6688,1303,6689,1299,6688,1297,6683,1296e" filled="t" fillcolor="#FFFFFF" stroked="f">
                <v:path arrowok="t"/>
                <v:fill/>
              </v:shape>
            </v:group>
            <v:group style="position:absolute;left:6681;top:1296;width:8;height:8" coordorigin="6681,1296" coordsize="8,8">
              <v:shape style="position:absolute;left:6681;top:1296;width:8;height:8" coordorigin="6681,1296" coordsize="8,8" path="m6685,1297l6683,1296,6681,1298,6681,1300,6681,1302,6682,1304,6684,1304,6686,1305,6688,1303,6689,1301,6689,1299,6688,1297,6685,1297xe" filled="f" stroked="t" strokeweight=".04916pt" strokecolor="#231F20">
                <v:path arrowok="t"/>
              </v:shape>
            </v:group>
            <v:group style="position:absolute;left:6658;top:1299;width:8;height:8" coordorigin="6658,1299" coordsize="8,8">
              <v:shape style="position:absolute;left:6658;top:1299;width:8;height:8" coordorigin="6658,1299" coordsize="8,8" path="m6660,1299l6658,1300,6658,1305,6659,1307,6663,1307,6665,1306,6666,1301,6665,1300,6660,1299e" filled="t" fillcolor="#FFFFFF" stroked="f">
                <v:path arrowok="t"/>
                <v:fill/>
              </v:shape>
            </v:group>
            <v:group style="position:absolute;left:6658;top:1299;width:8;height:8" coordorigin="6658,1299" coordsize="8,8">
              <v:shape style="position:absolute;left:6658;top:1299;width:8;height:8" coordorigin="6658,1299" coordsize="8,8" path="m6662,1299l6660,1299,6658,1300,6658,1303,6658,1305,6659,1307,6661,1307,6663,1307,6665,1306,6666,1304,6666,1301,6665,1300,6662,1299xe" filled="f" stroked="t" strokeweight=".04916pt" strokecolor="#231F20">
                <v:path arrowok="t"/>
              </v:shape>
            </v:group>
            <v:group style="position:absolute;left:6684;top:1319;width:8;height:8" coordorigin="6684,1319" coordsize="8,8">
              <v:shape style="position:absolute;left:6684;top:1319;width:8;height:8" coordorigin="6684,1319" coordsize="8,8" path="m6686,1319l6684,1320,6684,1325,6685,1327,6690,1327,6692,1326,6692,1321,6691,1319,6686,1319e" filled="t" fillcolor="#FFFFFF" stroked="f">
                <v:path arrowok="t"/>
                <v:fill/>
              </v:shape>
            </v:group>
            <v:group style="position:absolute;left:6684;top:1319;width:8;height:8" coordorigin="6684,1319" coordsize="8,8">
              <v:shape style="position:absolute;left:6684;top:1319;width:8;height:8" coordorigin="6684,1319" coordsize="8,8" path="m6689,1319l6686,1319,6684,1320,6684,1322,6684,1325,6685,1327,6687,1327,6690,1327,6692,1326,6692,1324,6692,1321,6691,1319,6689,1319xe" filled="f" stroked="t" strokeweight=".04916pt" strokecolor="#231F20">
                <v:path arrowok="t"/>
              </v:shape>
            </v:group>
            <v:group style="position:absolute;left:6661;top:1321;width:8;height:8" coordorigin="6661,1321" coordsize="8,8">
              <v:shape style="position:absolute;left:6661;top:1321;width:8;height:8" coordorigin="6661,1321" coordsize="8,8" path="m6663,1321l6661,1323,6661,1327,6662,1329,6667,1330,6668,1328,6669,1324,6668,1322,6663,1321e" filled="t" fillcolor="#FFFFFF" stroked="f">
                <v:path arrowok="t"/>
                <v:fill/>
              </v:shape>
            </v:group>
            <v:group style="position:absolute;left:6661;top:1321;width:8;height:8" coordorigin="6661,1321" coordsize="8,8">
              <v:shape style="position:absolute;left:6661;top:1321;width:8;height:8" coordorigin="6661,1321" coordsize="8,8" path="m6665,1322l6663,1321,6661,1323,6661,1325,6661,1327,6662,1329,6664,1329,6667,1330,6668,1328,6669,1326,6669,1324,6668,1322,6665,1322xe" filled="f" stroked="t" strokeweight=".04916pt" strokecolor="#231F20">
                <v:path arrowok="t"/>
              </v:shape>
            </v:group>
            <v:group style="position:absolute;left:6858;top:1325;width:8;height:8" coordorigin="6858,1325" coordsize="8,8">
              <v:shape style="position:absolute;left:6858;top:1325;width:8;height:8" coordorigin="6858,1325" coordsize="8,8" path="m6864,1325l6860,1325,6858,1327,6858,1331,6860,1333,6864,1333,6866,1331,6866,1327,6864,1325e" filled="t" fillcolor="#FFFFFF" stroked="f">
                <v:path arrowok="t"/>
                <v:fill/>
              </v:shape>
            </v:group>
            <v:group style="position:absolute;left:6858;top:1325;width:8;height:8" coordorigin="6858,1325" coordsize="8,8">
              <v:shape style="position:absolute;left:6858;top:1325;width:8;height:8" coordorigin="6858,1325" coordsize="8,8" path="m6862,1325l6864,1325,6866,1327,6866,1329,6866,1331,6864,1333,6862,1333,6860,1333,6858,1331,6858,1329,6858,1327,6860,1325,6862,1325xe" filled="f" stroked="t" strokeweight=".04916pt" strokecolor="#231F20">
                <v:path arrowok="t"/>
              </v:shape>
            </v:group>
            <v:group style="position:absolute;left:6850;top:1311;width:8;height:8" coordorigin="6850,1311" coordsize="8,8">
              <v:shape style="position:absolute;left:6850;top:1311;width:8;height:8" coordorigin="6850,1311" coordsize="8,8" path="m6856,1311l6852,1311,6850,1313,6850,1317,6852,1319,6856,1319,6858,1317,6858,1313,6856,1311e" filled="t" fillcolor="#FFFFFF" stroked="f">
                <v:path arrowok="t"/>
                <v:fill/>
              </v:shape>
            </v:group>
            <v:group style="position:absolute;left:6850;top:1311;width:8;height:8" coordorigin="6850,1311" coordsize="8,8">
              <v:shape style="position:absolute;left:6850;top:1311;width:8;height:8" coordorigin="6850,1311" coordsize="8,8" path="m6854,1311l6856,1311,6858,1313,6858,1315,6858,1317,6856,1319,6854,1319,6852,1319,6850,1317,6850,1315,6850,1313,6852,1311,6854,1311xe" filled="f" stroked="t" strokeweight=".04916pt" strokecolor="#231F20">
                <v:path arrowok="t"/>
              </v:shape>
            </v:group>
            <v:group style="position:absolute;left:6872;top:1317;width:8;height:8" coordorigin="6872,1317" coordsize="8,8">
              <v:shape style="position:absolute;left:6872;top:1317;width:8;height:8" coordorigin="6872,1317" coordsize="8,8" path="m6878,1317l6874,1317,6872,1319,6872,1323,6874,1325,6878,1325,6880,1323,6880,1319,6878,1317e" filled="t" fillcolor="#FFFFFF" stroked="f">
                <v:path arrowok="t"/>
                <v:fill/>
              </v:shape>
            </v:group>
            <v:group style="position:absolute;left:6872;top:1317;width:8;height:8" coordorigin="6872,1317" coordsize="8,8">
              <v:shape style="position:absolute;left:6872;top:1317;width:8;height:8" coordorigin="6872,1317" coordsize="8,8" path="m6876,1317l6878,1317,6880,1319,6880,1321,6880,1323,6878,1325,6876,1325,6874,1325,6872,1323,6872,1321,6872,1319,6874,1317,6876,1317xe" filled="f" stroked="t" strokeweight=".04916pt" strokecolor="#231F20">
                <v:path arrowok="t"/>
              </v:shape>
            </v:group>
            <v:group style="position:absolute;left:6844;top:1333;width:8;height:8" coordorigin="6844,1333" coordsize="8,8">
              <v:shape style="position:absolute;left:6844;top:1333;width:8;height:8" coordorigin="6844,1333" coordsize="8,8" path="m6850,1333l6845,1333,6844,1335,6844,1339,6845,1341,6850,1341,6851,1339,6851,1335,6850,1333e" filled="t" fillcolor="#FFFFFF" stroked="f">
                <v:path arrowok="t"/>
                <v:fill/>
              </v:shape>
            </v:group>
            <v:group style="position:absolute;left:6844;top:1333;width:8;height:8" coordorigin="6844,1333" coordsize="8,8">
              <v:shape style="position:absolute;left:6844;top:1333;width:8;height:8" coordorigin="6844,1333" coordsize="8,8" path="m6848,1333l6850,1333,6851,1335,6851,1337,6851,1339,6850,1341,6848,1341,6845,1341,6844,1339,6844,1337,6844,1335,6845,1333,6848,1333xe" filled="f" stroked="t" strokeweight=".04916pt" strokecolor="#231F20">
                <v:path arrowok="t"/>
              </v:shape>
            </v:group>
            <v:group style="position:absolute;left:6866;top:1339;width:8;height:8" coordorigin="6866,1339" coordsize="8,8">
              <v:shape style="position:absolute;left:6866;top:1339;width:8;height:8" coordorigin="6866,1339" coordsize="8,8" path="m6872,1339l6868,1339,6866,1341,6866,1345,6868,1347,6872,1347,6874,1345,6874,1341,6872,1339e" filled="t" fillcolor="#FFFFFF" stroked="f">
                <v:path arrowok="t"/>
                <v:fill/>
              </v:shape>
            </v:group>
            <v:group style="position:absolute;left:6866;top:1339;width:8;height:8" coordorigin="6866,1339" coordsize="8,8">
              <v:shape style="position:absolute;left:6866;top:1339;width:8;height:8" coordorigin="6866,1339" coordsize="8,8" path="m6870,1339l6872,1339,6874,1341,6874,1343,6874,1345,6872,1347,6870,1347,6868,1347,6866,1345,6866,1343,6866,1341,6868,1339,6870,1339xe" filled="f" stroked="t" strokeweight=".04916pt" strokecolor="#231F20">
                <v:path arrowok="t"/>
              </v:shape>
            </v:group>
            <v:group style="position:absolute;left:6768;top:1309;width:8;height:8" coordorigin="6768,1309" coordsize="8,8">
              <v:shape style="position:absolute;left:6768;top:1309;width:8;height:8" coordorigin="6768,1309" coordsize="8,8" path="m6774,1309l6769,1310,6768,1311,6769,1316,6770,1317,6775,1317,6776,1315,6776,1310,6774,1309e" filled="t" fillcolor="#FFFFFF" stroked="f">
                <v:path arrowok="t"/>
                <v:fill/>
              </v:shape>
            </v:group>
            <v:group style="position:absolute;left:6768;top:1309;width:8;height:8" coordorigin="6768,1309" coordsize="8,8">
              <v:shape style="position:absolute;left:6768;top:1309;width:8;height:8" coordorigin="6768,1309" coordsize="8,8" path="m6771,1309l6774,1309,6776,1310,6776,1313,6776,1315,6775,1317,6773,1317,6770,1317,6769,1316,6768,1314,6768,1311,6769,1310,6771,1309xe" filled="f" stroked="t" strokeweight=".04916pt" strokecolor="#231F20">
                <v:path arrowok="t"/>
              </v:shape>
            </v:group>
            <v:group style="position:absolute;left:6758;top:1296;width:8;height:8" coordorigin="6758,1296" coordsize="8,8">
              <v:shape style="position:absolute;left:6758;top:1296;width:8;height:8" coordorigin="6758,1296" coordsize="8,8" path="m6763,1296l6759,1297,6758,1299,6758,1303,6760,1305,6764,1304,6766,1302,6765,1298,6763,1296e" filled="t" fillcolor="#FFFFFF" stroked="f">
                <v:path arrowok="t"/>
                <v:fill/>
              </v:shape>
            </v:group>
            <v:group style="position:absolute;left:6758;top:1296;width:8;height:8" coordorigin="6758,1296" coordsize="8,8">
              <v:shape style="position:absolute;left:6758;top:1296;width:8;height:8" coordorigin="6758,1296" coordsize="8,8" path="m6761,1297l6763,1296,6765,1298,6766,1300,6766,1302,6764,1304,6762,1304,6760,1305,6758,1303,6758,1301,6758,1299,6759,1297,6761,1297xe" filled="f" stroked="t" strokeweight=".04916pt" strokecolor="#231F20">
                <v:path arrowok="t"/>
              </v:shape>
            </v:group>
            <v:group style="position:absolute;left:6781;top:1299;width:8;height:8" coordorigin="6781,1299" coordsize="8,8">
              <v:shape style="position:absolute;left:6781;top:1299;width:8;height:8" coordorigin="6781,1299" coordsize="8,8" path="m6786,1299l6782,1300,6781,1301,6781,1306,6783,1307,6787,1307,6789,1305,6788,1300,6786,1299e" filled="t" fillcolor="#FFFFFF" stroked="f">
                <v:path arrowok="t"/>
                <v:fill/>
              </v:shape>
            </v:group>
            <v:group style="position:absolute;left:6781;top:1299;width:8;height:8" coordorigin="6781,1299" coordsize="8,8">
              <v:shape style="position:absolute;left:6781;top:1299;width:8;height:8" coordorigin="6781,1299" coordsize="8,8" path="m6784,1299l6786,1299,6788,1300,6789,1303,6789,1305,6787,1307,6785,1307,6783,1307,6781,1306,6781,1304,6781,1301,6782,1300,6784,1299xe" filled="f" stroked="t" strokeweight=".04916pt" strokecolor="#231F20">
                <v:path arrowok="t"/>
              </v:shape>
            </v:group>
            <v:group style="position:absolute;left:6754;top:1319;width:8;height:8" coordorigin="6754,1319" coordsize="8,8">
              <v:shape style="position:absolute;left:6754;top:1319;width:8;height:8" coordorigin="6754,1319" coordsize="8,8" path="m6760,1319l6756,1319,6754,1321,6755,1326,6757,1327,6761,1327,6763,1325,6762,1320,6760,1319e" filled="t" fillcolor="#FFFFFF" stroked="f">
                <v:path arrowok="t"/>
                <v:fill/>
              </v:shape>
            </v:group>
            <v:group style="position:absolute;left:6754;top:1319;width:8;height:8" coordorigin="6754,1319" coordsize="8,8">
              <v:shape style="position:absolute;left:6754;top:1319;width:8;height:8" coordorigin="6754,1319" coordsize="8,8" path="m6758,1319l6760,1319,6762,1320,6762,1322,6763,1325,6761,1327,6759,1327,6757,1327,6755,1326,6755,1324,6754,1321,6756,1319,6758,1319xe" filled="f" stroked="t" strokeweight=".04916pt" strokecolor="#231F20">
                <v:path arrowok="t"/>
              </v:shape>
            </v:group>
            <v:group style="position:absolute;left:6777;top:1321;width:8;height:8" coordorigin="6777,1321" coordsize="8,8">
              <v:shape style="position:absolute;left:6777;top:1321;width:8;height:8" coordorigin="6777,1321" coordsize="8,8" path="m6783,1321l6779,1322,6777,1324,6778,1328,6780,1330,6784,1329,6786,1327,6785,1323,6783,1321e" filled="t" fillcolor="#FFFFFF" stroked="f">
                <v:path arrowok="t"/>
                <v:fill/>
              </v:shape>
            </v:group>
            <v:group style="position:absolute;left:6777;top:1321;width:8;height:8" coordorigin="6777,1321" coordsize="8,8">
              <v:shape style="position:absolute;left:6777;top:1321;width:8;height:8" coordorigin="6777,1321" coordsize="8,8" path="m6781,1322l6783,1321,6785,1323,6785,1325,6786,1327,6784,1329,6782,1329,6780,1330,6778,1328,6778,1326,6777,1324,6779,1322,6781,1322xe" filled="f" stroked="t" strokeweight=".04916pt" strokecolor="#231F20">
                <v:path arrowok="t"/>
              </v:shape>
            </v:group>
            <v:group style="position:absolute;left:6536;top:1321;width:2;height:49" coordorigin="6536,1321" coordsize="2,49">
              <v:shape style="position:absolute;left:6536;top:1321;width:2;height:49" coordorigin="6536,1321" coordsize="0,49" path="m6536,1321l6536,1369e" filled="f" stroked="t" strokeweight=".07506pt" strokecolor="#231F20">
                <v:path arrowok="t"/>
              </v:shape>
            </v:group>
            <v:group style="position:absolute;left:6603;top:1303;width:55;height:32" coordorigin="6603,1303" coordsize="55,32">
              <v:shape style="position:absolute;left:6603;top:1303;width:55;height:32" coordorigin="6603,1303" coordsize="55,32" path="m6642,1303l6613,1310,6603,1318,6606,1332,6619,1336,6648,1329,6658,1321,6655,1307,6642,1303e" filled="t" fillcolor="#BFD730" stroked="f">
                <v:path arrowok="t"/>
                <v:fill/>
              </v:shape>
            </v:group>
            <v:group style="position:absolute;left:6603;top:1303;width:55;height:32" coordorigin="6603,1303" coordsize="55,32">
              <v:shape style="position:absolute;left:6603;top:1303;width:55;height:32" coordorigin="6603,1303" coordsize="55,32" path="m6628,1307l6613,1310,6603,1318,6605,1325,6606,1332,6619,1336,6633,1332,6648,1329,6658,1321,6656,1314,6655,1307,6642,1303,6628,1307xe" filled="f" stroked="t" strokeweight=".04916pt" strokecolor="#231F20">
                <v:path arrowok="t"/>
              </v:shape>
            </v:group>
            <v:group style="position:absolute;left:6530;top:1326;width:33;height:27" coordorigin="6530,1326" coordsize="33,27">
              <v:shape style="position:absolute;left:6530;top:1326;width:33;height:27" coordorigin="6530,1326" coordsize="33,27" path="m6559,1326l6536,1333,6530,1343,6536,1353,6563,1344,6559,1326e" filled="t" fillcolor="#ED1C24" stroked="f">
                <v:path arrowok="t"/>
                <v:fill/>
              </v:shape>
            </v:group>
            <v:group style="position:absolute;left:6530;top:1326;width:33;height:27" coordorigin="6530,1326" coordsize="33,27">
              <v:shape style="position:absolute;left:6530;top:1326;width:33;height:27" coordorigin="6530,1326" coordsize="33,27" path="m6536,1353l6563,1344,6559,1326,6536,1333,6530,1343,6536,1353xe" filled="f" stroked="t" strokeweight=".04916pt" strokecolor="#231F20">
                <v:path arrowok="t"/>
              </v:shape>
            </v:group>
            <v:group style="position:absolute;left:6530;top:1339;width:25;height:2" coordorigin="6530,1339" coordsize="25,2">
              <v:shape style="position:absolute;left:6530;top:1339;width:25;height:2" coordorigin="6530,1339" coordsize="25,0" path="m6530,1339l6555,1339e" filled="f" stroked="t" strokeweight=".3764pt" strokecolor="#231F20">
                <v:path arrowok="t"/>
              </v:shape>
            </v:group>
            <v:group style="position:absolute;left:6555;top:1326;width:7;height:19" coordorigin="6555,1326" coordsize="7,19">
              <v:shape style="position:absolute;left:6555;top:1326;width:7;height:19" coordorigin="6555,1326" coordsize="7,19" path="m6559,1326l6555,1335,6562,1345,6559,1326e" filled="t" fillcolor="#ED1C24" stroked="f">
                <v:path arrowok="t"/>
                <v:fill/>
              </v:shape>
            </v:group>
            <v:group style="position:absolute;left:6555;top:1326;width:7;height:19" coordorigin="6555,1326" coordsize="7,19">
              <v:shape style="position:absolute;left:6555;top:1326;width:7;height:19" coordorigin="6555,1326" coordsize="7,19" path="m6559,1326l6555,1335,6562,1345e" filled="f" stroked="t" strokeweight=".04916pt" strokecolor="#231F20">
                <v:path arrowok="t"/>
              </v:shape>
            </v:group>
            <v:group style="position:absolute;left:6911;top:1321;width:2;height:50" coordorigin="6911,1321" coordsize="2,50">
              <v:shape style="position:absolute;left:6911;top:1321;width:2;height:50" coordorigin="6911,1321" coordsize="0,50" path="m6911,1321l6911,1371e" filled="f" stroked="t" strokeweight=".07556pt" strokecolor="#231F20">
                <v:path arrowok="t"/>
              </v:shape>
            </v:group>
            <v:group style="position:absolute;left:6789;top:1303;width:55;height:32" coordorigin="6789,1303" coordsize="55,32">
              <v:shape style="position:absolute;left:6789;top:1303;width:55;height:32" coordorigin="6789,1303" coordsize="55,32" path="m6805,1303l6792,1307,6789,1321,6799,1329,6828,1336,6840,1332,6844,1318,6833,1310,6805,1303e" filled="t" fillcolor="#BFD730" stroked="f">
                <v:path arrowok="t"/>
                <v:fill/>
              </v:shape>
            </v:group>
            <v:group style="position:absolute;left:6789;top:1303;width:55;height:32" coordorigin="6789,1303" coordsize="55,32">
              <v:shape style="position:absolute;left:6789;top:1303;width:55;height:32" coordorigin="6789,1303" coordsize="55,32" path="m6819,1307l6833,1310,6844,1318,6842,1325,6840,1332,6828,1336,6813,1332,6799,1329,6789,1321,6790,1314,6792,1307,6805,1303,6819,1307xe" filled="f" stroked="t" strokeweight=".04916pt" strokecolor="#231F20">
                <v:path arrowok="t"/>
              </v:shape>
            </v:group>
            <v:group style="position:absolute;left:6884;top:1326;width:33;height:27" coordorigin="6884,1326" coordsize="33,27">
              <v:shape style="position:absolute;left:6884;top:1326;width:33;height:27" coordorigin="6884,1326" coordsize="33,27" path="m6888,1326l6884,1344,6911,1353,6917,1343,6911,1333,6888,1326e" filled="t" fillcolor="#ED1C24" stroked="f">
                <v:path arrowok="t"/>
                <v:fill/>
              </v:shape>
            </v:group>
            <v:group style="position:absolute;left:6884;top:1326;width:33;height:27" coordorigin="6884,1326" coordsize="33,27">
              <v:shape style="position:absolute;left:6884;top:1326;width:33;height:27" coordorigin="6884,1326" coordsize="33,27" path="m6911,1353l6884,1344,6888,1326,6911,1333,6917,1343,6911,1353xe" filled="f" stroked="t" strokeweight=".04916pt" strokecolor="#231F20">
                <v:path arrowok="t"/>
              </v:shape>
            </v:group>
            <v:group style="position:absolute;left:6891;top:1339;width:25;height:2" coordorigin="6891,1339" coordsize="25,2">
              <v:shape style="position:absolute;left:6891;top:1339;width:25;height:2" coordorigin="6891,1339" coordsize="25,0" path="m6891,1339l6917,1339e" filled="f" stroked="t" strokeweight=".3764pt" strokecolor="#231F20">
                <v:path arrowok="t"/>
              </v:shape>
            </v:group>
            <v:group style="position:absolute;left:6885;top:1326;width:7;height:19" coordorigin="6885,1326" coordsize="7,19">
              <v:shape style="position:absolute;left:6885;top:1326;width:7;height:19" coordorigin="6885,1326" coordsize="7,19" path="m6888,1326l6885,1345,6891,1335,6888,1326e" filled="t" fillcolor="#ED1C24" stroked="f">
                <v:path arrowok="t"/>
                <v:fill/>
              </v:shape>
            </v:group>
            <v:group style="position:absolute;left:6885;top:1326;width:7;height:19" coordorigin="6885,1326" coordsize="7,19">
              <v:shape style="position:absolute;left:6885;top:1326;width:7;height:19" coordorigin="6885,1326" coordsize="7,19" path="m6888,1326l6891,1335,6885,1345e" filled="f" stroked="t" strokeweight=".04916pt" strokecolor="#231F20">
                <v:path arrowok="t"/>
              </v:shape>
            </v:group>
            <v:group style="position:absolute;left:6703;top:1299;width:42;height:23" coordorigin="6703,1299" coordsize="42,23">
              <v:shape style="position:absolute;left:6703;top:1299;width:42;height:23" coordorigin="6703,1299" coordsize="42,23" path="m6703,1322l6744,1322,6744,1299,6703,1299,6703,1322xe" filled="t" fillcolor="#ED1C24" stroked="f">
                <v:path arrowok="t"/>
                <v:fill/>
              </v:shape>
            </v:group>
            <v:group style="position:absolute;left:6703;top:1300;width:42;height:21" coordorigin="6703,1300" coordsize="42,21">
              <v:shape style="position:absolute;left:6703;top:1300;width:42;height:21" coordorigin="6703,1300" coordsize="42,21" path="m6703,1321l6744,1321,6744,1300,6703,1300,6703,1321xe" filled="f" stroked="t" strokeweight=".04916pt" strokecolor="#231F20">
                <v:path arrowok="t"/>
              </v:shape>
            </v:group>
            <v:group style="position:absolute;left:6541;top:1364;width:30;height:21" coordorigin="6541,1364" coordsize="30,21">
              <v:shape style="position:absolute;left:6541;top:1364;width:30;height:21" coordorigin="6541,1364" coordsize="30,21" path="m6571,1378l6553,1378,6552,1384,6545,1384,6557,1384,6569,1379,6571,1378e" filled="t" fillcolor="#C7C8CA" stroked="f">
                <v:path arrowok="t"/>
                <v:fill/>
              </v:shape>
              <v:shape style="position:absolute;left:6541;top:1364;width:30;height:21" coordorigin="6541,1364" coordsize="30,21" path="m6570,1379l6569,1380,6570,1379e" filled="t" fillcolor="#C7C8CA" stroked="f">
                <v:path arrowok="t"/>
                <v:fill/>
              </v:shape>
              <v:shape style="position:absolute;left:6541;top:1364;width:30;height:21" coordorigin="6541,1364" coordsize="30,21" path="m6591,1364l6578,1369,6568,1372,6568,1372,6558,1374,6560,1374,6549,1375,6541,1377,6541,1379,6553,1378,6571,1378,6576,1375,6585,1371,6591,1364e" filled="t" fillcolor="#C7C8CA" stroked="f">
                <v:path arrowok="t"/>
                <v:fill/>
              </v:shape>
            </v:group>
            <v:group style="position:absolute;left:6541;top:1364;width:50;height:21" coordorigin="6541,1364" coordsize="50,21">
              <v:shape style="position:absolute;left:6541;top:1364;width:50;height:21" coordorigin="6541,1364" coordsize="50,21" path="m6591,1364l6585,1371,6576,1375,6573,1377,6569,1380,6570,1379,6561,1382,6557,1384,6553,1384,6545,1384,6552,1384,6553,1378,6541,1379,6541,1377,6549,1375,6560,1374,6558,1374,6563,1373,6568,1372,6568,1372,6578,1369,6591,1364xe" filled="f" stroked="t" strokeweight=".04916pt" strokecolor="#231F20">
                <v:path arrowok="t"/>
              </v:shape>
            </v:group>
            <v:group style="position:absolute;left:6614;top:1354;width:51;height:16" coordorigin="6614,1354" coordsize="51,16">
              <v:shape style="position:absolute;left:6614;top:1354;width:51;height:16" coordorigin="6614,1354" coordsize="51,16" path="m6617,1369l6630,1370,6633,1369,6624,1369,6617,1369e" filled="t" fillcolor="#C7C8CA" stroked="f">
                <v:path arrowok="t"/>
                <v:fill/>
              </v:shape>
              <v:shape style="position:absolute;left:6614;top:1354;width:51;height:16" coordorigin="6614,1354" coordsize="51,16" path="m6623,1361l6615,1362,6614,1364,6626,1364,6624,1369,6633,1369,6642,1367,6650,1364,6658,1361,6634,1361,6623,1361e" filled="t" fillcolor="#C7C8CA" stroked="f">
                <v:path arrowok="t"/>
                <v:fill/>
              </v:shape>
              <v:shape style="position:absolute;left:6614;top:1354;width:51;height:16" coordorigin="6614,1354" coordsize="51,16" path="m6665,1354l6652,1358,6642,1360,6641,1360,6631,1361,6634,1361,6658,1361,6659,1361,6665,1354e" filled="t" fillcolor="#C7C8CA" stroked="f">
                <v:path arrowok="t"/>
                <v:fill/>
              </v:shape>
            </v:group>
            <v:group style="position:absolute;left:6614;top:1354;width:51;height:16" coordorigin="6614,1354" coordsize="51,16">
              <v:shape style="position:absolute;left:6614;top:1354;width:51;height:16" coordorigin="6614,1354" coordsize="51,16" path="m6665,1354l6659,1361,6650,1364,6646,1366,6642,1368,6642,1367,6633,1369,6630,1370,6626,1370,6617,1369,6624,1369,6626,1364,6614,1364,6615,1362,6623,1361,6634,1361,6631,1361,6637,1360,6641,1360,6642,1360,6652,1358,6665,1354xe" filled="f" stroked="t" strokeweight=".04916pt" strokecolor="#231F20">
                <v:path arrowok="t"/>
              </v:shape>
            </v:group>
            <v:group style="position:absolute;left:6778;top:1354;width:30;height:13" coordorigin="6778,1354" coordsize="30,13">
              <v:shape style="position:absolute;left:6778;top:1354;width:30;height:13" coordorigin="6778,1354" coordsize="30,13" path="m6804,1367l6804,1367,6804,1367e" filled="t" fillcolor="#C7C8CA" stroked="f">
                <v:path arrowok="t"/>
                <v:fill/>
              </v:shape>
              <v:shape style="position:absolute;left:6778;top:1354;width:30;height:13" coordorigin="6778,1354" coordsize="30,13" path="m6780,1362l6791,1366,6795,1366,6804,1367,6812,1366,6822,1365,6824,1364,6786,1364,6780,1362e" filled="t" fillcolor="#C7C8CA" stroked="f">
                <v:path arrowok="t"/>
                <v:fill/>
              </v:shape>
              <v:shape style="position:absolute;left:6778;top:1354;width:30;height:13" coordorigin="6778,1354" coordsize="30,13" path="m6779,1354l6778,1356,6790,1360,6786,1364,6824,1364,6830,1361,6816,1361,6808,1360,6805,1360,6800,1359,6798,1359,6787,1355,6779,1354e" filled="t" fillcolor="#C7C8CA" stroked="f">
                <v:path arrowok="t"/>
                <v:fill/>
              </v:shape>
              <v:shape style="position:absolute;left:6778;top:1354;width:30;height:13" coordorigin="6778,1354" coordsize="30,13" path="m6806,1359l6805,1360,6808,1360,6806,1359e" filled="t" fillcolor="#C7C8CA" stroked="f">
                <v:path arrowok="t"/>
                <v:fill/>
              </v:shape>
              <v:shape style="position:absolute;left:6778;top:1354;width:30;height:13" coordorigin="6778,1354" coordsize="30,13" path="m6795,1357l6798,1359,6800,1359,6795,1357e" filled="t" fillcolor="#C7C8CA" stroked="f">
                <v:path arrowok="t"/>
                <v:fill/>
              </v:shape>
            </v:group>
            <v:group style="position:absolute;left:6778;top:1354;width:51;height:13" coordorigin="6778,1354" coordsize="51,13">
              <v:shape style="position:absolute;left:6778;top:1354;width:51;height:13" coordorigin="6778,1354" coordsize="51,13" path="m6830,1361l6822,1365,6812,1366,6808,1366,6804,1367,6804,1367,6795,1366,6791,1366,6788,1365,6780,1362,6786,1364,6790,1360,6778,1356,6779,1354,6787,1355,6798,1359,6795,1357,6801,1359,6805,1360,6806,1359,6816,1361,6830,1361xe" filled="f" stroked="t" strokeweight=".04916pt" strokecolor="#231F20">
                <v:path arrowok="t"/>
              </v:shape>
            </v:group>
            <v:group style="position:absolute;left:6699;top:1352;width:52;height:11" coordorigin="6699,1352" coordsize="52,11">
              <v:shape style="position:absolute;left:6699;top:1352;width:52;height:11" coordorigin="6699,1352" coordsize="52,11" path="m6701,1360l6714,1363,6726,1362,6730,1361,6708,1361,6701,1360e" filled="t" fillcolor="#C7C8CA" stroked="f">
                <v:path arrowok="t"/>
                <v:fill/>
              </v:shape>
              <v:shape style="position:absolute;left:6699;top:1352;width:52;height:11" coordorigin="6699,1352" coordsize="52,11" path="m6700,1352l6699,1354,6711,1357,6708,1361,6730,1361,6734,1360,6744,1358,6749,1355,6727,1355,6725,1355,6719,1355,6708,1353,6700,1352e" filled="t" fillcolor="#C7C8CA" stroked="f">
                <v:path arrowok="t"/>
                <v:fill/>
              </v:shape>
              <v:shape style="position:absolute;left:6699;top:1352;width:52;height:11" coordorigin="6699,1352" coordsize="52,11" path="m6751,1353l6738,1355,6727,1355,6727,1355,6749,1355,6751,1353e" filled="t" fillcolor="#C7C8CA" stroked="f">
                <v:path arrowok="t"/>
                <v:fill/>
              </v:shape>
              <v:shape style="position:absolute;left:6699;top:1352;width:52;height:11" coordorigin="6699,1352" coordsize="52,11" path="m6716,1354l6719,1355,6725,1355,6716,1354e" filled="t" fillcolor="#C7C8CA" stroked="f">
                <v:path arrowok="t"/>
                <v:fill/>
              </v:shape>
            </v:group>
            <v:group style="position:absolute;left:6699;top:1352;width:52;height:11" coordorigin="6699,1352" coordsize="52,11">
              <v:shape style="position:absolute;left:6699;top:1352;width:52;height:11" coordorigin="6699,1352" coordsize="52,11" path="m6751,1353l6744,1358,6734,1360,6730,1361,6726,1362,6726,1362,6717,1363,6714,1363,6710,1362,6701,1360,6708,1361,6711,1357,6699,1354,6700,1352,6708,1353,6719,1355,6716,1354,6722,1354,6727,1355,6727,1355,6738,1355,6751,1353xe" filled="f" stroked="t" strokeweight=".04916pt" strokecolor="#231F20">
                <v:path arrowok="t"/>
              </v:shape>
            </v:group>
            <v:group style="position:absolute;left:6853;top:1369;width:49;height:14" coordorigin="6853,1369" coordsize="49,14">
              <v:shape style="position:absolute;left:6853;top:1369;width:49;height:14" coordorigin="6853,1369" coordsize="49,14" path="m6854,1376l6865,1381,6878,1383,6886,1382,6896,1382,6901,1379,6860,1379,6854,1376e" filled="t" fillcolor="#C7C8CA" stroked="f">
                <v:path arrowok="t"/>
                <v:fill/>
              </v:shape>
              <v:shape style="position:absolute;left:6853;top:1369;width:49;height:14" coordorigin="6853,1369" coordsize="49,14" path="m6854,1369l6853,1370,6864,1375,6860,1379,6901,1379,6904,1378,6891,1377,6881,1375,6880,1375,6874,1374,6872,1374,6862,1370,6854,1369e" filled="t" fillcolor="#C7C8CA" stroked="f">
                <v:path arrowok="t"/>
                <v:fill/>
              </v:shape>
              <v:shape style="position:absolute;left:6853;top:1369;width:49;height:14" coordorigin="6853,1369" coordsize="49,14" path="m6880,1375l6880,1375,6881,1375,6880,1375e" filled="t" fillcolor="#C7C8CA" stroked="f">
                <v:path arrowok="t"/>
                <v:fill/>
              </v:shape>
              <v:shape style="position:absolute;left:6853;top:1369;width:49;height:14" coordorigin="6853,1369" coordsize="49,14" path="m6870,1373l6872,1374,6874,1374,6870,1373e" filled="t" fillcolor="#C7C8CA" stroked="f">
                <v:path arrowok="t"/>
                <v:fill/>
              </v:shape>
            </v:group>
            <v:group style="position:absolute;left:6853;top:1369;width:51;height:14" coordorigin="6853,1369" coordsize="51,14">
              <v:shape style="position:absolute;left:6853;top:1369;width:51;height:14" coordorigin="6853,1369" coordsize="51,14" path="m6904,1378l6896,1382,6886,1382,6882,1382,6878,1383,6878,1383,6869,1382,6865,1381,6862,1380,6854,1376,6860,1379,6864,1375,6853,1370,6854,1369,6862,1370,6872,1374,6870,1373,6875,1374,6880,1375,6880,1375,6891,1377,6904,1378xe" filled="f" stroked="t" strokeweight=".04916pt" strokecolor="#231F20">
                <v:path arrowok="t"/>
              </v:shape>
            </v:group>
            <v:group style="position:absolute;left:6592;top:1347;width:22;height:5" coordorigin="6592,1347" coordsize="22,5">
              <v:shape style="position:absolute;left:6592;top:1347;width:22;height:5" coordorigin="6592,1347" coordsize="22,5" path="m6607,1349l6606,1349,6606,1349,6614,1351,6607,1349e" filled="t" fillcolor="#231F20" stroked="f">
                <v:path arrowok="t"/>
                <v:fill/>
              </v:shape>
              <v:shape style="position:absolute;left:6592;top:1347;width:22;height:5" coordorigin="6592,1347" coordsize="22,5" path="m6602,1347l6592,1349,6606,1349,6607,1349,6602,1347e" filled="t" fillcolor="#231F20" stroked="f">
                <v:path arrowok="t"/>
                <v:fill/>
              </v:shape>
            </v:group>
            <v:group style="position:absolute;left:6592;top:1347;width:22;height:5" coordorigin="6592,1347" coordsize="22,5">
              <v:shape style="position:absolute;left:6592;top:1347;width:22;height:5" coordorigin="6592,1347" coordsize="22,5" path="m6592,1349l6606,1349,6606,1349,6610,1350,6614,1351,6602,1347e" filled="f" stroked="t" strokeweight=".04916pt" strokecolor="#231F20">
                <v:path arrowok="t"/>
              </v:shape>
            </v:group>
            <v:group style="position:absolute;left:6609;top:1344;width:22;height:4" coordorigin="6609,1344" coordsize="22,4">
              <v:shape style="position:absolute;left:6609;top:1344;width:22;height:4" coordorigin="6609,1344" coordsize="22,4" path="m6624,1345l6623,1345,6630,1347,6624,1345e" filled="t" fillcolor="#231F20" stroked="f">
                <v:path arrowok="t"/>
                <v:fill/>
              </v:shape>
              <v:shape style="position:absolute;left:6609;top:1344;width:22;height:4" coordorigin="6609,1344" coordsize="22,4" path="m6617,1344l6609,1346,6623,1345,6617,1344e" filled="t" fillcolor="#231F20" stroked="f">
                <v:path arrowok="t"/>
                <v:fill/>
              </v:shape>
            </v:group>
            <v:group style="position:absolute;left:6609;top:1344;width:22;height:4" coordorigin="6609,1344" coordsize="22,4">
              <v:shape style="position:absolute;left:6609;top:1344;width:22;height:4" coordorigin="6609,1344" coordsize="22,4" path="m6609,1346l6624,1345,6627,1346,6630,1347,6617,1344e" filled="f" stroked="t" strokeweight=".04916pt" strokecolor="#231F20">
                <v:path arrowok="t"/>
              </v:shape>
            </v:group>
            <v:group style="position:absolute;left:6561;top:1355;width:21;height:4" coordorigin="6561,1355" coordsize="21,4">
              <v:shape style="position:absolute;left:6561;top:1355;width:21;height:4" coordorigin="6561,1355" coordsize="21,4" path="m6576,1357l6575,1357,6582,1359,6576,1357e" filled="t" fillcolor="#231F20" stroked="f">
                <v:path arrowok="t"/>
                <v:fill/>
              </v:shape>
              <v:shape style="position:absolute;left:6561;top:1355;width:21;height:4" coordorigin="6561,1355" coordsize="21,4" path="m6570,1355l6561,1358,6575,1357,6576,1357,6570,1355e" filled="t" fillcolor="#231F20" stroked="f">
                <v:path arrowok="t"/>
                <v:fill/>
              </v:shape>
            </v:group>
            <v:group style="position:absolute;left:6561;top:1355;width:21;height:4" coordorigin="6561,1355" coordsize="21,4">
              <v:shape style="position:absolute;left:6561;top:1355;width:21;height:4" coordorigin="6561,1355" coordsize="21,4" path="m6561,1358l6575,1357,6578,1358,6582,1359,6570,1355e" filled="f" stroked="t" strokeweight=".04916pt" strokecolor="#231F20">
                <v:path arrowok="t"/>
              </v:shape>
            </v:group>
            <v:group style="position:absolute;left:6577;top:1351;width:22;height:4" coordorigin="6577,1351" coordsize="22,4">
              <v:shape style="position:absolute;left:6577;top:1351;width:22;height:4" coordorigin="6577,1351" coordsize="22,4" path="m6592,1353l6591,1353,6599,1355,6592,1353e" filled="t" fillcolor="#231F20" stroked="f">
                <v:path arrowok="t"/>
                <v:fill/>
              </v:shape>
              <v:shape style="position:absolute;left:6577;top:1351;width:22;height:4" coordorigin="6577,1351" coordsize="22,4" path="m6586,1351l6577,1353,6591,1353,6586,1351e" filled="t" fillcolor="#231F20" stroked="f">
                <v:path arrowok="t"/>
                <v:fill/>
              </v:shape>
            </v:group>
            <v:group style="position:absolute;left:6577;top:1351;width:22;height:4" coordorigin="6577,1351" coordsize="22,4">
              <v:shape style="position:absolute;left:6577;top:1351;width:22;height:4" coordorigin="6577,1351" coordsize="22,4" path="m6577,1353l6592,1353,6595,1354,6599,1355,6586,1351e" filled="f" stroked="t" strokeweight=".04916pt" strokecolor="#231F20">
                <v:path arrowok="t"/>
              </v:shape>
            </v:group>
            <v:group style="position:absolute;left:6537;top:1365;width:21;height:4" coordorigin="6537,1365" coordsize="21,4">
              <v:shape style="position:absolute;left:6537;top:1365;width:21;height:4" coordorigin="6537,1365" coordsize="21,4" path="m6544,1365l6537,1369,6551,1366,6551,1366,6544,1365e" filled="t" fillcolor="#231F20" stroked="f">
                <v:path arrowok="t"/>
                <v:fill/>
              </v:shape>
              <v:shape style="position:absolute;left:6537;top:1365;width:21;height:4" coordorigin="6537,1365" coordsize="21,4" path="m6551,1366l6551,1366,6558,1367,6551,1366e" filled="t" fillcolor="#231F20" stroked="f">
                <v:path arrowok="t"/>
                <v:fill/>
              </v:shape>
            </v:group>
            <v:group style="position:absolute;left:6537;top:1365;width:21;height:4" coordorigin="6537,1365" coordsize="21,4">
              <v:shape style="position:absolute;left:6537;top:1365;width:21;height:4" coordorigin="6537,1365" coordsize="21,4" path="m6537,1369l6551,1366,6554,1367,6558,1367,6544,1365e" filled="f" stroked="t" strokeweight=".04916pt" strokecolor="#231F20">
                <v:path arrowok="t"/>
              </v:shape>
            </v:group>
            <v:group style="position:absolute;left:6549;top:1360;width:21;height:4" coordorigin="6549,1360" coordsize="21,4">
              <v:shape style="position:absolute;left:6549;top:1360;width:21;height:4" coordorigin="6549,1360" coordsize="21,4" path="m6563,1362l6563,1362,6570,1364,6563,1362e" filled="t" fillcolor="#231F20" stroked="f">
                <v:path arrowok="t"/>
                <v:fill/>
              </v:shape>
              <v:shape style="position:absolute;left:6549;top:1360;width:21;height:4" coordorigin="6549,1360" coordsize="21,4" path="m6557,1360l6549,1363,6563,1362,6557,1360e" filled="t" fillcolor="#231F20" stroked="f">
                <v:path arrowok="t"/>
                <v:fill/>
              </v:shape>
            </v:group>
            <v:group style="position:absolute;left:6549;top:1360;width:21;height:4" coordorigin="6549,1360" coordsize="21,4">
              <v:shape style="position:absolute;left:6549;top:1360;width:21;height:4" coordorigin="6549,1360" coordsize="21,4" path="m6549,1363l6563,1362,6566,1362,6570,1364,6557,1360e" filled="f" stroked="t" strokeweight=".04916pt" strokecolor="#231F20">
                <v:path arrowok="t"/>
              </v:shape>
            </v:group>
            <v:group style="position:absolute;left:6646;top:1339;width:21;height:5" coordorigin="6646,1339" coordsize="21,5">
              <v:shape style="position:absolute;left:6646;top:1339;width:21;height:5" coordorigin="6646,1339" coordsize="21,5" path="m6660,1341l6667,1344,6661,1341,6660,1341e" filled="t" fillcolor="#231F20" stroked="f">
                <v:path arrowok="t"/>
                <v:fill/>
              </v:shape>
              <v:shape style="position:absolute;left:6646;top:1339;width:21;height:5" coordorigin="6646,1339" coordsize="21,5" path="m6655,1339l6646,1340,6660,1341,6655,1339e" filled="t" fillcolor="#231F20" stroked="f">
                <v:path arrowok="t"/>
                <v:fill/>
              </v:shape>
            </v:group>
            <v:group style="position:absolute;left:6646;top:1339;width:21;height:5" coordorigin="6646,1339" coordsize="21,5">
              <v:shape style="position:absolute;left:6646;top:1339;width:21;height:5" coordorigin="6646,1339" coordsize="21,5" path="m6646,1340l6661,1341,6663,1342,6667,1344,6655,1339e" filled="f" stroked="t" strokeweight=".04916pt" strokecolor="#231F20">
                <v:path arrowok="t"/>
              </v:shape>
            </v:group>
            <v:group style="position:absolute;left:6663;top:1337;width:16;height:3" coordorigin="6663,1337" coordsize="16,3">
              <v:shape style="position:absolute;left:6663;top:1337;width:16;height:3" coordorigin="6663,1337" coordsize="16,3" path="m6672,1337l6663,1338,6677,1339,6679,1339,6672,1337e" filled="t" fillcolor="#231F20" stroked="f">
                <v:path arrowok="t"/>
                <v:fill/>
              </v:shape>
            </v:group>
            <v:group style="position:absolute;left:6663;top:1337;width:21;height:5" coordorigin="6663,1337" coordsize="21,5">
              <v:shape style="position:absolute;left:6663;top:1337;width:21;height:5" coordorigin="6663,1337" coordsize="21,5" path="m6663,1338l6677,1339,6680,1340,6684,1341,6672,1337e" filled="f" stroked="t" strokeweight=".04916pt" strokecolor="#231F20">
                <v:path arrowok="t"/>
              </v:shape>
            </v:group>
            <v:group style="position:absolute;left:6630;top:1340;width:22;height:5" coordorigin="6630,1340" coordsize="22,5">
              <v:shape style="position:absolute;left:6630;top:1340;width:22;height:5" coordorigin="6630,1340" coordsize="22,5" path="m6644,1343l6651,1345,6645,1343,6644,1343e" filled="t" fillcolor="#231F20" stroked="f">
                <v:path arrowok="t"/>
                <v:fill/>
              </v:shape>
              <v:shape style="position:absolute;left:6630;top:1340;width:22;height:5" coordorigin="6630,1340" coordsize="22,5" path="m6639,1340l6630,1342,6644,1343,6639,1340e" filled="t" fillcolor="#231F20" stroked="f">
                <v:path arrowok="t"/>
                <v:fill/>
              </v:shape>
            </v:group>
            <v:group style="position:absolute;left:6630;top:1340;width:22;height:5" coordorigin="6630,1340" coordsize="22,5">
              <v:shape style="position:absolute;left:6630;top:1340;width:22;height:5" coordorigin="6630,1340" coordsize="22,5" path="m6630,1342l6645,1343,6648,1344,6651,1345,6639,1340e" filled="f" stroked="t" strokeweight=".04916pt" strokecolor="#231F20">
                <v:path arrowok="t"/>
              </v:shape>
            </v:group>
            <v:group style="position:absolute;left:6702;top:1335;width:21;height:6" coordorigin="6702,1335" coordsize="21,6">
              <v:shape style="position:absolute;left:6702;top:1335;width:21;height:6" coordorigin="6702,1335" coordsize="21,6" path="m6716,1338l6723,1342,6717,1338,6716,1338e" filled="t" fillcolor="#231F20" stroked="f">
                <v:path arrowok="t"/>
                <v:fill/>
              </v:shape>
              <v:shape style="position:absolute;left:6702;top:1335;width:21;height:6" coordorigin="6702,1335" coordsize="21,6" path="m6702,1335l6716,1338,6711,1335,6702,1335e" filled="t" fillcolor="#231F20" stroked="f">
                <v:path arrowok="t"/>
                <v:fill/>
              </v:shape>
            </v:group>
            <v:group style="position:absolute;left:6702;top:1335;width:21;height:6" coordorigin="6702,1335" coordsize="21,6">
              <v:shape style="position:absolute;left:6702;top:1335;width:21;height:6" coordorigin="6702,1335" coordsize="21,6" path="m6702,1335l6717,1338,6719,1340,6723,1342,6711,1335e" filled="f" stroked="t" strokeweight=".04916pt" strokecolor="#231F20">
                <v:path arrowok="t"/>
              </v:shape>
            </v:group>
            <v:group style="position:absolute;left:6718;top:1335;width:22;height:6" coordorigin="6718,1335" coordsize="22,6">
              <v:shape style="position:absolute;left:6718;top:1335;width:22;height:6" coordorigin="6718,1335" coordsize="22,6" path="m6733,1338l6740,1341,6733,1338,6733,1338e" filled="t" fillcolor="#231F20" stroked="f">
                <v:path arrowok="t"/>
                <v:fill/>
              </v:shape>
              <v:shape style="position:absolute;left:6718;top:1335;width:22;height:6" coordorigin="6718,1335" coordsize="22,6" path="m6728,1335l6718,1335,6733,1338,6728,1335e" filled="t" fillcolor="#231F20" stroked="f">
                <v:path arrowok="t"/>
                <v:fill/>
              </v:shape>
            </v:group>
            <v:group style="position:absolute;left:6718;top:1335;width:22;height:6" coordorigin="6718,1335" coordsize="22,6">
              <v:shape style="position:absolute;left:6718;top:1335;width:22;height:6" coordorigin="6718,1335" coordsize="22,6" path="m6718,1335l6733,1338,6736,1339,6740,1341,6728,1335e" filled="f" stroked="t" strokeweight=".04916pt" strokecolor="#231F20">
                <v:path arrowok="t"/>
              </v:shape>
            </v:group>
            <v:group style="position:absolute;left:6687;top:1335;width:21;height:6" coordorigin="6687,1335" coordsize="21,6">
              <v:shape style="position:absolute;left:6687;top:1335;width:21;height:6" coordorigin="6687,1335" coordsize="21,6" path="m6700,1338l6707,1342,6701,1338,6700,1338e" filled="t" fillcolor="#231F20" stroked="f">
                <v:path arrowok="t"/>
                <v:fill/>
              </v:shape>
              <v:shape style="position:absolute;left:6687;top:1335;width:21;height:6" coordorigin="6687,1335" coordsize="21,6" path="m6695,1335l6687,1336,6700,1338,6695,1335e" filled="t" fillcolor="#231F20" stroked="f">
                <v:path arrowok="t"/>
                <v:fill/>
              </v:shape>
            </v:group>
            <v:group style="position:absolute;left:6687;top:1335;width:21;height:6" coordorigin="6687,1335" coordsize="21,6">
              <v:shape style="position:absolute;left:6687;top:1335;width:21;height:6" coordorigin="6687,1335" coordsize="21,6" path="m6687,1336l6701,1338,6703,1340,6707,1342,6695,1335e" filled="f" stroked="t" strokeweight=".04916pt" strokecolor="#231F20">
                <v:path arrowok="t"/>
              </v:shape>
            </v:group>
            <v:group style="position:absolute;left:6756;top:1336;width:21;height:8" coordorigin="6756,1336" coordsize="21,8">
              <v:shape style="position:absolute;left:6756;top:1336;width:21;height:8" coordorigin="6756,1336" coordsize="21,8" path="m6770,1340l6777,1343,6771,1340,6770,1340e" filled="t" fillcolor="#231F20" stroked="f">
                <v:path arrowok="t"/>
                <v:fill/>
              </v:shape>
              <v:shape style="position:absolute;left:6756;top:1336;width:21;height:8" coordorigin="6756,1336" coordsize="21,8" path="m6756,1336l6770,1340,6765,1336,6756,1336e" filled="t" fillcolor="#231F20" stroked="f">
                <v:path arrowok="t"/>
                <v:fill/>
              </v:shape>
            </v:group>
            <v:group style="position:absolute;left:6756;top:1336;width:21;height:8" coordorigin="6756,1336" coordsize="21,8">
              <v:shape style="position:absolute;left:6756;top:1336;width:21;height:8" coordorigin="6756,1336" coordsize="21,8" path="m6756,1336l6771,1340,6773,1341,6777,1343,6765,1336e" filled="f" stroked="t" strokeweight=".04916pt" strokecolor="#231F20">
                <v:path arrowok="t"/>
              </v:shape>
            </v:group>
            <v:group style="position:absolute;left:6773;top:1337;width:20;height:8" coordorigin="6773,1337" coordsize="20,8">
              <v:shape style="position:absolute;left:6773;top:1337;width:20;height:8" coordorigin="6773,1337" coordsize="20,8" path="m6773,1337l6788,1341,6794,1345,6783,1338,6773,1337e" filled="t" fillcolor="#231F20" stroked="f">
                <v:path arrowok="t"/>
                <v:fill/>
              </v:shape>
            </v:group>
            <v:group style="position:absolute;left:6773;top:1337;width:20;height:8" coordorigin="6773,1337" coordsize="20,8">
              <v:shape style="position:absolute;left:6773;top:1337;width:20;height:8" coordorigin="6773,1337" coordsize="20,8" path="m6773,1337l6788,1341,6790,1343,6794,1345,6783,1338e" filled="f" stroked="t" strokeweight=".04916pt" strokecolor="#231F20">
                <v:path arrowok="t"/>
              </v:shape>
            </v:group>
            <v:group style="position:absolute;left:6740;top:1335;width:21;height:7" coordorigin="6740,1335" coordsize="21,7">
              <v:shape style="position:absolute;left:6740;top:1335;width:21;height:7" coordorigin="6740,1335" coordsize="21,7" path="m6755,1339l6761,1343,6755,1339,6755,1339e" filled="t" fillcolor="#231F20" stroked="f">
                <v:path arrowok="t"/>
                <v:fill/>
              </v:shape>
              <v:shape style="position:absolute;left:6740;top:1335;width:21;height:7" coordorigin="6740,1335" coordsize="21,7" path="m6740,1335l6755,1339,6749,1335,6740,1335e" filled="t" fillcolor="#231F20" stroked="f">
                <v:path arrowok="t"/>
                <v:fill/>
              </v:shape>
            </v:group>
            <v:group style="position:absolute;left:6740;top:1335;width:21;height:7" coordorigin="6740,1335" coordsize="21,7">
              <v:shape style="position:absolute;left:6740;top:1335;width:21;height:7" coordorigin="6740,1335" coordsize="21,7" path="m6740,1335l6755,1339,6757,1340,6761,1343,6749,1335e" filled="f" stroked="t" strokeweight=".04916pt" strokecolor="#231F20">
                <v:path arrowok="t"/>
              </v:shape>
            </v:group>
            <v:group style="position:absolute;left:6812;top:1342;width:20;height:10" coordorigin="6812,1342" coordsize="20,10">
              <v:shape style="position:absolute;left:6812;top:1342;width:20;height:10" coordorigin="6812,1342" coordsize="20,10" path="m6812,1342l6826,1347,6831,1352,6821,1343,6812,1342e" filled="t" fillcolor="#231F20" stroked="f">
                <v:path arrowok="t"/>
                <v:fill/>
              </v:shape>
            </v:group>
            <v:group style="position:absolute;left:6812;top:1342;width:20;height:10" coordorigin="6812,1342" coordsize="20,10">
              <v:shape style="position:absolute;left:6812;top:1342;width:20;height:10" coordorigin="6812,1342" coordsize="20,10" path="m6812,1342l6826,1347,6828,1349,6831,1352,6821,1343e" filled="f" stroked="t" strokeweight=".04916pt" strokecolor="#231F20">
                <v:path arrowok="t"/>
              </v:shape>
            </v:group>
            <v:group style="position:absolute;left:6829;top:1344;width:19;height:10" coordorigin="6829,1344" coordsize="19,10">
              <v:shape style="position:absolute;left:6829;top:1344;width:19;height:10" coordorigin="6829,1344" coordsize="19,10" path="m6842,1350l6848,1355,6842,1350,6842,1350e" filled="t" fillcolor="#231F20" stroked="f">
                <v:path arrowok="t"/>
                <v:fill/>
              </v:shape>
              <v:shape style="position:absolute;left:6829;top:1344;width:19;height:10" coordorigin="6829,1344" coordsize="19,10" path="m6829,1344l6842,1350,6837,1346,6829,1344e" filled="t" fillcolor="#231F20" stroked="f">
                <v:path arrowok="t"/>
                <v:fill/>
              </v:shape>
            </v:group>
            <v:group style="position:absolute;left:6829;top:1344;width:19;height:10" coordorigin="6829,1344" coordsize="19,10">
              <v:shape style="position:absolute;left:6829;top:1344;width:19;height:10" coordorigin="6829,1344" coordsize="19,10" path="m6829,1344l6842,1350,6845,1352,6848,1355,6837,1346e" filled="f" stroked="t" strokeweight=".04916pt" strokecolor="#231F20">
                <v:path arrowok="t"/>
              </v:shape>
            </v:group>
            <v:group style="position:absolute;left:6797;top:1339;width:19;height:10" coordorigin="6797,1339" coordsize="19,10">
              <v:shape style="position:absolute;left:6797;top:1339;width:19;height:10" coordorigin="6797,1339" coordsize="19,10" path="m6810,1344l6816,1349,6810,1344,6810,1344e" filled="t" fillcolor="#231F20" stroked="f">
                <v:path arrowok="t"/>
                <v:fill/>
              </v:shape>
              <v:shape style="position:absolute;left:6797;top:1339;width:19;height:10" coordorigin="6797,1339" coordsize="19,10" path="m6797,1339l6810,1344,6805,1340,6797,1339e" filled="t" fillcolor="#231F20" stroked="f">
                <v:path arrowok="t"/>
                <v:fill/>
              </v:shape>
            </v:group>
            <v:group style="position:absolute;left:6797;top:1339;width:19;height:10" coordorigin="6797,1339" coordsize="19,10">
              <v:shape style="position:absolute;left:6797;top:1339;width:19;height:10" coordorigin="6797,1339" coordsize="19,10" path="m6797,1339l6810,1344,6813,1346,6816,1349,6805,1340e" filled="f" stroked="t" strokeweight=".04916pt" strokecolor="#231F20">
                <v:path arrowok="t"/>
              </v:shape>
            </v:group>
            <v:group style="position:absolute;left:6865;top:1353;width:15;height:13" coordorigin="6865,1353" coordsize="15,13">
              <v:shape style="position:absolute;left:6865;top:1353;width:15;height:13" coordorigin="6865,1353" coordsize="15,13" path="m6876,1360l6881,1366,6876,1360,6876,1360e" filled="t" fillcolor="#231F20" stroked="f">
                <v:path arrowok="t"/>
                <v:fill/>
              </v:shape>
              <v:shape style="position:absolute;left:6865;top:1353;width:15;height:13" coordorigin="6865,1353" coordsize="15,13" path="m6865,1353l6876,1360,6872,1355,6865,1353e" filled="t" fillcolor="#231F20" stroked="f">
                <v:path arrowok="t"/>
                <v:fill/>
              </v:shape>
            </v:group>
            <v:group style="position:absolute;left:6865;top:1353;width:15;height:13" coordorigin="6865,1353" coordsize="15,13">
              <v:shape style="position:absolute;left:6865;top:1353;width:15;height:13" coordorigin="6865,1353" coordsize="15,13" path="m6865,1353l6876,1360,6878,1363,6881,1366,6872,1355e" filled="f" stroked="t" strokeweight=".04916pt" strokecolor="#231F20">
                <v:path arrowok="t"/>
              </v:shape>
            </v:group>
            <v:group style="position:absolute;left:6879;top:1357;width:18;height:14" coordorigin="6879,1357" coordsize="18,14">
              <v:shape style="position:absolute;left:6879;top:1357;width:18;height:14" coordorigin="6879,1357" coordsize="18,14" path="m6892,1365l6897,1371,6892,1365,6892,1365e" filled="t" fillcolor="#231F20" stroked="f">
                <v:path arrowok="t"/>
                <v:fill/>
              </v:shape>
              <v:shape style="position:absolute;left:6879;top:1357;width:18;height:14" coordorigin="6879,1357" coordsize="18,14" path="m6879,1357l6892,1365,6888,1360,6879,1357e" filled="t" fillcolor="#231F20" stroked="f">
                <v:path arrowok="t"/>
                <v:fill/>
              </v:shape>
            </v:group>
            <v:group style="position:absolute;left:6879;top:1357;width:18;height:14" coordorigin="6879,1357" coordsize="18,14">
              <v:shape style="position:absolute;left:6879;top:1357;width:18;height:14" coordorigin="6879,1357" coordsize="18,14" path="m6879,1357l6892,1365,6894,1368,6897,1371,6888,1360e" filled="f" stroked="t" strokeweight=".04916pt" strokecolor="#231F20">
                <v:path arrowok="t"/>
              </v:shape>
            </v:group>
            <v:group style="position:absolute;left:6849;top:1348;width:18;height:12" coordorigin="6849,1348" coordsize="18,12">
              <v:shape style="position:absolute;left:6849;top:1348;width:18;height:12" coordorigin="6849,1348" coordsize="18,12" path="m6861,1355l6866,1360,6861,1355e" filled="t" fillcolor="#231F20" stroked="f">
                <v:path arrowok="t"/>
                <v:fill/>
              </v:shape>
              <v:shape style="position:absolute;left:6849;top:1348;width:18;height:12" coordorigin="6849,1348" coordsize="18,12" path="m6849,1348l6861,1355,6857,1350,6849,1348e" filled="t" fillcolor="#231F20" stroked="f">
                <v:path arrowok="t"/>
                <v:fill/>
              </v:shape>
            </v:group>
            <v:group style="position:absolute;left:6849;top:1348;width:18;height:12" coordorigin="6849,1348" coordsize="18,12">
              <v:shape style="position:absolute;left:6849;top:1348;width:18;height:12" coordorigin="6849,1348" coordsize="18,12" path="m6849,1348l6861,1355,6864,1357,6866,1360,6857,1350e" filled="f" stroked="t" strokeweight=".04916pt" strokecolor="#231F20">
                <v:path arrowok="t"/>
              </v:shape>
            </v:group>
            <v:group style="position:absolute;left:6898;top:1364;width:15;height:15" coordorigin="6898,1364" coordsize="15,15">
              <v:shape style="position:absolute;left:6898;top:1364;width:15;height:15" coordorigin="6898,1364" coordsize="15,15" path="m6910,1373l6914,1379,6910,1373e" filled="t" fillcolor="#231F20" stroked="f">
                <v:path arrowok="t"/>
                <v:fill/>
              </v:shape>
              <v:shape style="position:absolute;left:6898;top:1364;width:15;height:15" coordorigin="6898,1364" coordsize="15,15" path="m6898,1364l6910,1373,6906,1368,6898,1364e" filled="t" fillcolor="#231F20" stroked="f">
                <v:path arrowok="t"/>
                <v:fill/>
              </v:shape>
            </v:group>
            <v:group style="position:absolute;left:6898;top:1364;width:15;height:15" coordorigin="6898,1364" coordsize="15,15">
              <v:shape style="position:absolute;left:6898;top:1364;width:15;height:15" coordorigin="6898,1364" coordsize="15,15" path="m6898,1364l6910,1373,6911,1376,6914,1379,6906,1368e" filled="f" stroked="t" strokeweight=".04916pt" strokecolor="#231F20">
                <v:path arrowok="t"/>
              </v:shape>
            </v:group>
            <v:group style="position:absolute;left:6601;top:1381;width:18;height:11" coordorigin="6601,1381" coordsize="18,11">
              <v:shape style="position:absolute;left:6601;top:1381;width:18;height:11" coordorigin="6601,1381" coordsize="18,11" path="m6614,1386l6601,1392,6609,1391,6614,1386e" filled="t" fillcolor="#231F20" stroked="f">
                <v:path arrowok="t"/>
                <v:fill/>
              </v:shape>
              <v:shape style="position:absolute;left:6601;top:1381;width:18;height:11" coordorigin="6601,1381" coordsize="18,11" path="m6619,1381l6614,1386,6614,1386,6619,1381e" filled="t" fillcolor="#231F20" stroked="f">
                <v:path arrowok="t"/>
                <v:fill/>
              </v:shape>
            </v:group>
            <v:group style="position:absolute;left:6601;top:1381;width:18;height:11" coordorigin="6601,1381" coordsize="18,11">
              <v:shape style="position:absolute;left:6601;top:1381;width:18;height:11" coordorigin="6601,1381" coordsize="18,11" path="m6601,1392l6614,1386,6616,1384,6619,1381,6609,1391e" filled="f" stroked="t" strokeweight=".04916pt" strokecolor="#231F20">
                <v:path arrowok="t"/>
              </v:shape>
            </v:group>
            <v:group style="position:absolute;left:6617;top:1377;width:19;height:12" coordorigin="6617,1377" coordsize="19,12">
              <v:shape style="position:absolute;left:6617;top:1377;width:19;height:12" coordorigin="6617,1377" coordsize="19,12" path="m6636,1377l6630,1382,6617,1390,6625,1388,6636,1377e" filled="t" fillcolor="#231F20" stroked="f">
                <v:path arrowok="t"/>
                <v:fill/>
              </v:shape>
            </v:group>
            <v:group style="position:absolute;left:6617;top:1377;width:19;height:12" coordorigin="6617,1377" coordsize="19,12">
              <v:shape style="position:absolute;left:6617;top:1377;width:19;height:12" coordorigin="6617,1377" coordsize="19,12" path="m6617,1390l6630,1382,6633,1380,6636,1377,6625,1388e" filled="f" stroked="t" strokeweight=".04916pt" strokecolor="#231F20">
                <v:path arrowok="t"/>
              </v:shape>
            </v:group>
            <v:group style="position:absolute;left:6570;top:1386;width:19;height:11" coordorigin="6570,1386" coordsize="19,11">
              <v:shape style="position:absolute;left:6570;top:1386;width:19;height:11" coordorigin="6570,1386" coordsize="19,11" path="m6588,1386l6583,1391,6570,1398,6578,1397,6588,1386e" filled="t" fillcolor="#231F20" stroked="f">
                <v:path arrowok="t"/>
                <v:fill/>
              </v:shape>
            </v:group>
            <v:group style="position:absolute;left:6570;top:1386;width:19;height:11" coordorigin="6570,1386" coordsize="19,11">
              <v:shape style="position:absolute;left:6570;top:1386;width:19;height:11" coordorigin="6570,1386" coordsize="19,11" path="m6570,1398l6583,1391,6586,1389,6588,1386,6578,1397e" filled="f" stroked="t" strokeweight=".04916pt" strokecolor="#231F20">
                <v:path arrowok="t"/>
              </v:shape>
            </v:group>
            <v:group style="position:absolute;left:6587;top:1385;width:18;height:11" coordorigin="6587,1385" coordsize="18,11">
              <v:shape style="position:absolute;left:6587;top:1385;width:18;height:11" coordorigin="6587,1385" coordsize="18,11" path="m6600,1390l6587,1396,6595,1394,6600,1390e" filled="t" fillcolor="#231F20" stroked="f">
                <v:path arrowok="t"/>
                <v:fill/>
              </v:shape>
              <v:shape style="position:absolute;left:6587;top:1385;width:18;height:11" coordorigin="6587,1385" coordsize="18,11" path="m6605,1385l6600,1390,6600,1390,6605,1385e" filled="t" fillcolor="#231F20" stroked="f">
                <v:path arrowok="t"/>
                <v:fill/>
              </v:shape>
            </v:group>
            <v:group style="position:absolute;left:6587;top:1385;width:18;height:11" coordorigin="6587,1385" coordsize="18,11">
              <v:shape style="position:absolute;left:6587;top:1385;width:18;height:11" coordorigin="6587,1385" coordsize="18,11" path="m6587,1396l6600,1390,6602,1387,6605,1385,6595,1394e" filled="f" stroked="t" strokeweight=".04916pt" strokecolor="#231F20">
                <v:path arrowok="t"/>
              </v:shape>
            </v:group>
            <v:group style="position:absolute;left:6540;top:1391;width:20;height:9" coordorigin="6540,1391" coordsize="20,9">
              <v:shape style="position:absolute;left:6540;top:1391;width:20;height:9" coordorigin="6540,1391" coordsize="20,9" path="m6560,1391l6554,1395,6540,1399,6548,1399,6560,1391e" filled="t" fillcolor="#231F20" stroked="f">
                <v:path arrowok="t"/>
                <v:fill/>
              </v:shape>
            </v:group>
            <v:group style="position:absolute;left:6540;top:1391;width:20;height:9" coordorigin="6540,1391" coordsize="20,9">
              <v:shape style="position:absolute;left:6540;top:1391;width:20;height:9" coordorigin="6540,1391" coordsize="20,9" path="m6540,1399l6554,1395,6557,1393,6560,1391,6548,1399e" filled="f" stroked="t" strokeweight=".04916pt" strokecolor="#231F20">
                <v:path arrowok="t"/>
              </v:shape>
            </v:group>
            <v:group style="position:absolute;left:6552;top:1389;width:18;height:11" coordorigin="6552,1389" coordsize="18,11">
              <v:shape style="position:absolute;left:6552;top:1389;width:18;height:11" coordorigin="6552,1389" coordsize="18,11" path="m6571,1389l6566,1394,6552,1400,6561,1399,6571,1389e" filled="t" fillcolor="#231F20" stroked="f">
                <v:path arrowok="t"/>
                <v:fill/>
              </v:shape>
            </v:group>
            <v:group style="position:absolute;left:6552;top:1389;width:18;height:11" coordorigin="6552,1389" coordsize="18,11">
              <v:shape style="position:absolute;left:6552;top:1389;width:18;height:11" coordorigin="6552,1389" coordsize="18,11" path="m6552,1400l6566,1394,6568,1392,6571,1389,6561,1399e" filled="f" stroked="t" strokeweight=".04916pt" strokecolor="#231F20">
                <v:path arrowok="t"/>
              </v:shape>
            </v:group>
            <v:group style="position:absolute;left:6653;top:1375;width:19;height:10" coordorigin="6653,1375" coordsize="19,10">
              <v:shape style="position:absolute;left:6653;top:1375;width:19;height:10" coordorigin="6653,1375" coordsize="19,10" path="m6666,1379l6653,1384,6661,1383,6666,1379e" filled="t" fillcolor="#231F20" stroked="f">
                <v:path arrowok="t"/>
                <v:fill/>
              </v:shape>
              <v:shape style="position:absolute;left:6653;top:1375;width:19;height:10" coordorigin="6653,1375" coordsize="19,10" path="m6672,1375l6666,1379,6666,1379,6672,1375e" filled="t" fillcolor="#231F20" stroked="f">
                <v:path arrowok="t"/>
                <v:fill/>
              </v:shape>
            </v:group>
            <v:group style="position:absolute;left:6653;top:1375;width:19;height:10" coordorigin="6653,1375" coordsize="19,10">
              <v:shape style="position:absolute;left:6653;top:1375;width:19;height:10" coordorigin="6653,1375" coordsize="19,10" path="m6653,1384l6666,1379,6669,1377,6672,1375,6661,1383e" filled="f" stroked="t" strokeweight=".04916pt" strokecolor="#231F20">
                <v:path arrowok="t"/>
              </v:shape>
            </v:group>
            <v:group style="position:absolute;left:6669;top:1373;width:19;height:9" coordorigin="6669,1373" coordsize="19,9">
              <v:shape style="position:absolute;left:6669;top:1373;width:19;height:9" coordorigin="6669,1373" coordsize="19,9" path="m6682,1378l6669,1383,6677,1382,6682,1378e" filled="t" fillcolor="#231F20" stroked="f">
                <v:path arrowok="t"/>
                <v:fill/>
              </v:shape>
              <v:shape style="position:absolute;left:6669;top:1373;width:19;height:9" coordorigin="6669,1373" coordsize="19,9" path="m6688,1373l6682,1378,6682,1378,6688,1373e" filled="t" fillcolor="#231F20" stroked="f">
                <v:path arrowok="t"/>
                <v:fill/>
              </v:shape>
            </v:group>
            <v:group style="position:absolute;left:6669;top:1373;width:19;height:9" coordorigin="6669,1373" coordsize="19,9">
              <v:shape style="position:absolute;left:6669;top:1373;width:19;height:9" coordorigin="6669,1373" coordsize="19,9" path="m6669,1383l6682,1378,6685,1376,6688,1373,6677,1382e" filled="f" stroked="t" strokeweight=".04916pt" strokecolor="#231F20">
                <v:path arrowok="t"/>
              </v:shape>
            </v:group>
            <v:group style="position:absolute;left:6635;top:1376;width:21;height:10" coordorigin="6635,1376" coordsize="21,10">
              <v:shape style="position:absolute;left:6635;top:1376;width:21;height:10" coordorigin="6635,1376" coordsize="21,10" path="m6656,1376l6650,1380,6635,1386,6644,1385,6656,1376e" filled="t" fillcolor="#231F20" stroked="f">
                <v:path arrowok="t"/>
                <v:fill/>
              </v:shape>
            </v:group>
            <v:group style="position:absolute;left:6635;top:1376;width:21;height:10" coordorigin="6635,1376" coordsize="21,10">
              <v:shape style="position:absolute;left:6635;top:1376;width:21;height:10" coordorigin="6635,1376" coordsize="21,10" path="m6635,1386l6650,1380,6653,1379,6656,1376,6644,1385e" filled="f" stroked="t" strokeweight=".04916pt" strokecolor="#231F20">
                <v:path arrowok="t"/>
              </v:shape>
            </v:group>
            <v:group style="position:absolute;left:6701;top:1371;width:22;height:9" coordorigin="6701,1371" coordsize="22,9">
              <v:shape style="position:absolute;left:6701;top:1371;width:22;height:9" coordorigin="6701,1371" coordsize="22,9" path="m6723,1371l6717,1374,6701,1380,6711,1379,6723,1371e" filled="t" fillcolor="#231F20" stroked="f">
                <v:path arrowok="t"/>
                <v:fill/>
              </v:shape>
            </v:group>
            <v:group style="position:absolute;left:6701;top:1371;width:22;height:9" coordorigin="6701,1371" coordsize="22,9">
              <v:shape style="position:absolute;left:6701;top:1371;width:22;height:9" coordorigin="6701,1371" coordsize="22,9" path="m6701,1380l6717,1374,6719,1373,6723,1371,6711,1379e" filled="f" stroked="t" strokeweight=".04916pt" strokecolor="#231F20">
                <v:path arrowok="t"/>
              </v:shape>
            </v:group>
            <v:group style="position:absolute;left:6719;top:1372;width:21;height:7" coordorigin="6719,1372" coordsize="21,7">
              <v:shape style="position:absolute;left:6719;top:1372;width:21;height:7" coordorigin="6719,1372" coordsize="21,7" path="m6740,1372l6736,1374,6733,1375,6719,1379,6728,1379,6740,1372e" filled="t" fillcolor="#231F20" stroked="f">
                <v:path arrowok="t"/>
                <v:fill/>
              </v:shape>
            </v:group>
            <v:group style="position:absolute;left:6719;top:1372;width:21;height:7" coordorigin="6719,1372" coordsize="21,7">
              <v:shape style="position:absolute;left:6719;top:1372;width:21;height:7" coordorigin="6719,1372" coordsize="21,7" path="m6719,1379l6733,1375,6736,1374,6740,1372,6728,1379e" filled="f" stroked="t" strokeweight=".04916pt" strokecolor="#231F20">
                <v:path arrowok="t"/>
              </v:shape>
            </v:group>
            <v:group style="position:absolute;left:6687;top:1370;width:19;height:10" coordorigin="6687,1370" coordsize="19,10">
              <v:shape style="position:absolute;left:6687;top:1370;width:19;height:10" coordorigin="6687,1370" coordsize="19,10" path="m6700,1375l6687,1380,6694,1380,6700,1375e" filled="t" fillcolor="#231F20" stroked="f">
                <v:path arrowok="t"/>
                <v:fill/>
              </v:shape>
              <v:shape style="position:absolute;left:6687;top:1370;width:19;height:10" coordorigin="6687,1370" coordsize="19,10" path="m6706,1370l6700,1375,6701,1375,6706,1370e" filled="t" fillcolor="#231F20" stroked="f">
                <v:path arrowok="t"/>
                <v:fill/>
              </v:shape>
            </v:group>
            <v:group style="position:absolute;left:6687;top:1370;width:19;height:10" coordorigin="6687,1370" coordsize="19,10">
              <v:shape style="position:absolute;left:6687;top:1370;width:19;height:10" coordorigin="6687,1370" coordsize="19,10" path="m6687,1380l6701,1375,6703,1373,6706,1370,6694,1380e" filled="f" stroked="t" strokeweight=".04916pt" strokecolor="#231F20">
                <v:path arrowok="t"/>
              </v:shape>
            </v:group>
            <v:group style="position:absolute;left:6755;top:1373;width:20;height:7" coordorigin="6755,1373" coordsize="20,7">
              <v:shape style="position:absolute;left:6755;top:1373;width:20;height:7" coordorigin="6755,1373" coordsize="20,7" path="m6769,1377l6755,1381,6764,1380,6769,1377e" filled="t" fillcolor="#231F20" stroked="f">
                <v:path arrowok="t"/>
                <v:fill/>
              </v:shape>
              <v:shape style="position:absolute;left:6755;top:1373;width:20;height:7" coordorigin="6755,1373" coordsize="20,7" path="m6775,1373l6769,1377,6769,1377,6775,1373e" filled="t" fillcolor="#231F20" stroked="f">
                <v:path arrowok="t"/>
                <v:fill/>
              </v:shape>
            </v:group>
            <v:group style="position:absolute;left:6755;top:1373;width:20;height:7" coordorigin="6755,1373" coordsize="20,7">
              <v:shape style="position:absolute;left:6755;top:1373;width:20;height:7" coordorigin="6755,1373" coordsize="20,7" path="m6755,1381l6769,1377,6772,1376,6775,1373,6764,1380e" filled="f" stroked="t" strokeweight=".04916pt" strokecolor="#231F20">
                <v:path arrowok="t"/>
              </v:shape>
            </v:group>
            <v:group style="position:absolute;left:6771;top:1375;width:20;height:7" coordorigin="6771,1375" coordsize="20,7">
              <v:shape style="position:absolute;left:6771;top:1375;width:20;height:7" coordorigin="6771,1375" coordsize="20,7" path="m6785,1379l6771,1382,6780,1382,6785,1379e" filled="t" fillcolor="#231F20" stroked="f">
                <v:path arrowok="t"/>
                <v:fill/>
              </v:shape>
              <v:shape style="position:absolute;left:6771;top:1375;width:20;height:7" coordorigin="6771,1375" coordsize="20,7" path="m6791,1375l6785,1379,6785,1379,6791,1375e" filled="t" fillcolor="#231F20" stroked="f">
                <v:path arrowok="t"/>
                <v:fill/>
              </v:shape>
            </v:group>
            <v:group style="position:absolute;left:6771;top:1375;width:20;height:7" coordorigin="6771,1375" coordsize="20,7">
              <v:shape style="position:absolute;left:6771;top:1375;width:20;height:7" coordorigin="6771,1375" coordsize="20,7" path="m6771,1382l6785,1379,6788,1377,6791,1375,6780,1382e" filled="f" stroked="t" strokeweight=".04916pt" strokecolor="#231F20">
                <v:path arrowok="t"/>
              </v:shape>
            </v:group>
            <v:group style="position:absolute;left:6738;top:1371;width:23;height:8" coordorigin="6738,1371" coordsize="23,8">
              <v:shape style="position:absolute;left:6738;top:1371;width:23;height:8" coordorigin="6738,1371" coordsize="23,8" path="m6761,1371l6755,1375,6738,1379,6749,1379,6761,1371e" filled="t" fillcolor="#231F20" stroked="f">
                <v:path arrowok="t"/>
                <v:fill/>
              </v:shape>
            </v:group>
            <v:group style="position:absolute;left:6738;top:1371;width:23;height:8" coordorigin="6738,1371" coordsize="23,8">
              <v:shape style="position:absolute;left:6738;top:1371;width:23;height:8" coordorigin="6738,1371" coordsize="23,8" path="m6738,1379l6755,1375,6757,1374,6761,1371,6749,1379e" filled="f" stroked="t" strokeweight=".04916pt" strokecolor="#231F20">
                <v:path arrowok="t"/>
              </v:shape>
            </v:group>
            <v:group style="position:absolute;left:6803;top:1381;width:21;height:6" coordorigin="6803,1381" coordsize="21,6">
              <v:shape style="position:absolute;left:6803;top:1381;width:21;height:6" coordorigin="6803,1381" coordsize="21,6" path="m6817,1384l6803,1386,6811,1387,6817,1384e" filled="t" fillcolor="#231F20" stroked="f">
                <v:path arrowok="t"/>
                <v:fill/>
              </v:shape>
              <v:shape style="position:absolute;left:6803;top:1381;width:21;height:6" coordorigin="6803,1381" coordsize="21,6" path="m6823,1381l6817,1384,6817,1384,6823,1381e" filled="t" fillcolor="#231F20" stroked="f">
                <v:path arrowok="t"/>
                <v:fill/>
              </v:shape>
            </v:group>
            <v:group style="position:absolute;left:6803;top:1381;width:21;height:6" coordorigin="6803,1381" coordsize="21,6">
              <v:shape style="position:absolute;left:6803;top:1381;width:21;height:6" coordorigin="6803,1381" coordsize="21,6" path="m6803,1386l6817,1384,6820,1383,6823,1381,6811,1387e" filled="f" stroked="t" strokeweight=".04916pt" strokecolor="#231F20">
                <v:path arrowok="t"/>
              </v:shape>
            </v:group>
            <v:group style="position:absolute;left:6821;top:1385;width:21;height:5" coordorigin="6821,1385" coordsize="21,5">
              <v:shape style="position:absolute;left:6821;top:1385;width:21;height:5" coordorigin="6821,1385" coordsize="21,5" path="m6835,1388l6821,1388,6829,1390,6835,1388e" filled="t" fillcolor="#231F20" stroked="f">
                <v:path arrowok="t"/>
                <v:fill/>
              </v:shape>
              <v:shape style="position:absolute;left:6821;top:1385;width:21;height:5" coordorigin="6821,1385" coordsize="21,5" path="m6842,1385l6835,1388,6835,1388,6842,1385e" filled="t" fillcolor="#231F20" stroked="f">
                <v:path arrowok="t"/>
                <v:fill/>
              </v:shape>
            </v:group>
            <v:group style="position:absolute;left:6821;top:1385;width:21;height:5" coordorigin="6821,1385" coordsize="21,5">
              <v:shape style="position:absolute;left:6821;top:1385;width:21;height:5" coordorigin="6821,1385" coordsize="21,5" path="m6821,1388l6835,1388,6838,1386,6842,1385,6829,1390e" filled="f" stroked="t" strokeweight=".04916pt" strokecolor="#231F20">
                <v:path arrowok="t"/>
              </v:shape>
            </v:group>
            <v:group style="position:absolute;left:6788;top:1378;width:20;height:6" coordorigin="6788,1378" coordsize="20,6">
              <v:shape style="position:absolute;left:6788;top:1378;width:20;height:6" coordorigin="6788,1378" coordsize="20,6" path="m6802,1381l6788,1384,6797,1384,6802,1381e" filled="t" fillcolor="#231F20" stroked="f">
                <v:path arrowok="t"/>
                <v:fill/>
              </v:shape>
              <v:shape style="position:absolute;left:6788;top:1378;width:20;height:6" coordorigin="6788,1378" coordsize="20,6" path="m6808,1378l6802,1381,6802,1381,6805,1380,6808,1378e" filled="t" fillcolor="#231F20" stroked="f">
                <v:path arrowok="t"/>
                <v:fill/>
              </v:shape>
            </v:group>
            <v:group style="position:absolute;left:6788;top:1378;width:20;height:6" coordorigin="6788,1378" coordsize="20,6">
              <v:shape style="position:absolute;left:6788;top:1378;width:20;height:6" coordorigin="6788,1378" coordsize="20,6" path="m6788,1384l6802,1381,6805,1380,6808,1378,6797,1384e" filled="f" stroked="t" strokeweight=".04916pt" strokecolor="#231F20">
                <v:path arrowok="t"/>
              </v:shape>
            </v:group>
            <v:group style="position:absolute;left:6856;top:1391;width:21;height:6" coordorigin="6856,1391" coordsize="21,6">
              <v:shape style="position:absolute;left:6856;top:1391;width:21;height:6" coordorigin="6856,1391" coordsize="21,6" path="m6870,1394l6856,1395,6864,1396,6870,1394e" filled="t" fillcolor="#231F20" stroked="f">
                <v:path arrowok="t"/>
                <v:fill/>
              </v:shape>
              <v:shape style="position:absolute;left:6856;top:1391;width:21;height:6" coordorigin="6856,1391" coordsize="21,6" path="m6877,1391l6870,1394,6870,1394,6877,1391e" filled="t" fillcolor="#231F20" stroked="f">
                <v:path arrowok="t"/>
                <v:fill/>
              </v:shape>
            </v:group>
            <v:group style="position:absolute;left:6856;top:1391;width:21;height:6" coordorigin="6856,1391" coordsize="21,6">
              <v:shape style="position:absolute;left:6856;top:1391;width:21;height:6" coordorigin="6856,1391" coordsize="21,6" path="m6856,1395l6870,1394,6873,1392,6877,1391,6864,1396e" filled="f" stroked="t" strokeweight=".04916pt" strokecolor="#231F20">
                <v:path arrowok="t"/>
              </v:shape>
            </v:group>
            <v:group style="position:absolute;left:6872;top:1392;width:21;height:6" coordorigin="6872,1392" coordsize="21,6">
              <v:shape style="position:absolute;left:6872;top:1392;width:21;height:6" coordorigin="6872,1392" coordsize="21,6" path="m6886,1396l6872,1397,6881,1398,6886,1396e" filled="t" fillcolor="#231F20" stroked="f">
                <v:path arrowok="t"/>
                <v:fill/>
              </v:shape>
              <v:shape style="position:absolute;left:6872;top:1392;width:21;height:6" coordorigin="6872,1392" coordsize="21,6" path="m6893,1392l6886,1396,6886,1395,6893,1392e" filled="t" fillcolor="#231F20" stroked="f">
                <v:path arrowok="t"/>
                <v:fill/>
              </v:shape>
            </v:group>
            <v:group style="position:absolute;left:6872;top:1392;width:21;height:6" coordorigin="6872,1392" coordsize="21,6">
              <v:shape style="position:absolute;left:6872;top:1392;width:21;height:6" coordorigin="6872,1392" coordsize="21,6" path="m6872,1397l6886,1395,6889,1394,6893,1392,6881,1398e" filled="f" stroked="t" strokeweight=".04916pt" strokecolor="#231F20">
                <v:path arrowok="t"/>
              </v:shape>
            </v:group>
            <v:group style="position:absolute;left:6839;top:1388;width:22;height:5" coordorigin="6839,1388" coordsize="22,5">
              <v:shape style="position:absolute;left:6839;top:1388;width:22;height:5" coordorigin="6839,1388" coordsize="22,5" path="m6861,1388l6857,1390,6854,1391,6839,1391,6849,1394,6861,1388e" filled="t" fillcolor="#231F20" stroked="f">
                <v:path arrowok="t"/>
                <v:fill/>
              </v:shape>
            </v:group>
            <v:group style="position:absolute;left:6839;top:1388;width:22;height:5" coordorigin="6839,1388" coordsize="22,5">
              <v:shape style="position:absolute;left:6839;top:1388;width:22;height:5" coordorigin="6839,1388" coordsize="22,5" path="m6839,1391l6854,1391,6857,1390,6861,1388,6849,1394e" filled="f" stroked="t" strokeweight=".04916pt" strokecolor="#231F20">
                <v:path arrowok="t"/>
              </v:shape>
            </v:group>
            <v:group style="position:absolute;left:6891;top:1393;width:21;height:7" coordorigin="6891,1393" coordsize="21,7">
              <v:shape style="position:absolute;left:6891;top:1393;width:21;height:7" coordorigin="6891,1393" coordsize="21,7" path="m6905,1397l6891,1399,6900,1400,6905,1397e" filled="t" fillcolor="#231F20" stroked="f">
                <v:path arrowok="t"/>
                <v:fill/>
              </v:shape>
              <v:shape style="position:absolute;left:6891;top:1393;width:21;height:7" coordorigin="6891,1393" coordsize="21,7" path="m6912,1393l6905,1397,6905,1397,6912,1393e" filled="t" fillcolor="#231F20" stroked="f">
                <v:path arrowok="t"/>
                <v:fill/>
              </v:shape>
            </v:group>
            <v:group style="position:absolute;left:6891;top:1393;width:21;height:7" coordorigin="6891,1393" coordsize="21,7">
              <v:shape style="position:absolute;left:6891;top:1393;width:21;height:7" coordorigin="6891,1393" coordsize="21,7" path="m6891,1399l6905,1397,6908,1395,6912,1393,6900,1400e" filled="f" stroked="t" strokeweight=".04916pt" strokecolor="#231F20">
                <v:path arrowok="t"/>
              </v:shape>
            </v:group>
            <v:group style="position:absolute;left:6614;top:1250;width:2;height:2" coordorigin="6614,1250" coordsize="2,2">
              <v:shape style="position:absolute;left:6614;top:1250;width:2;height:2" coordorigin="6614,1250" coordsize="0,0" path="m6614,1250l6614,1250e" filled="f" stroked="t" strokeweight=".04916pt" strokecolor="#231F20">
                <v:path arrowok="t"/>
              </v:shape>
            </v:group>
            <v:group style="position:absolute;left:6613;top:1239;width:19;height:3" coordorigin="6613,1239" coordsize="19,3">
              <v:shape style="position:absolute;left:6613;top:1239;width:19;height:3" coordorigin="6613,1239" coordsize="19,3" path="m6632,1239l6631,1239,6629,1239,6613,1242e" filled="f" stroked="t" strokeweight=".04916pt" strokecolor="#231F20">
                <v:path arrowok="t"/>
              </v:shape>
            </v:group>
            <v:group style="position:absolute;left:6611;top:1242;width:2;height:2" coordorigin="6611,1242" coordsize="2,2">
              <v:shape style="position:absolute;left:6611;top:1242;width:2;height:2" coordorigin="6611,1242" coordsize="2,0" path="m6613,1242l6611,1242,6611,1242,6611,1242,6611,1242e" filled="f" stroked="t" strokeweight=".04916pt" strokecolor="#231F20">
                <v:path arrowok="t"/>
              </v:shape>
            </v:group>
            <v:group style="position:absolute;left:6604;top:1203;width:24;height:39" coordorigin="6604,1203" coordsize="24,39">
              <v:shape style="position:absolute;left:6604;top:1203;width:24;height:39" coordorigin="6604,1203" coordsize="24,39" path="m6604,1205l6615,1241,6620,1240,6616,1241,6621,1240,6627,1239,6622,1240,6628,1239,6628,1205,6628,1203e" filled="f" stroked="t" strokeweight=".04916pt" strokecolor="#231F20">
                <v:path arrowok="t"/>
              </v:shape>
            </v:group>
            <v:group style="position:absolute;left:6629;top:1247;width:13;height:15" coordorigin="6629,1247" coordsize="13,15">
              <v:shape style="position:absolute;left:6629;top:1247;width:13;height:15" coordorigin="6629,1247" coordsize="13,15" path="m6643,1262l6634,1255,6630,1248,6629,1247e" filled="f" stroked="t" strokeweight=".04916pt" strokecolor="#231F20">
                <v:path arrowok="t"/>
              </v:shape>
            </v:group>
            <v:group style="position:absolute;left:6613;top:1248;width:19;height:2" coordorigin="6613,1248" coordsize="19,2">
              <v:shape style="position:absolute;left:6613;top:1248;width:19;height:2" coordorigin="6613,1248" coordsize="19,0" path="m6613,1248l6632,1248e" filled="f" stroked="t" strokeweight=".1527pt" strokecolor="#231F20">
                <v:path arrowok="t"/>
              </v:shape>
            </v:group>
            <v:group style="position:absolute;left:6639;top:1210;width:23;height:30" coordorigin="6639,1210" coordsize="23,30">
              <v:shape style="position:absolute;left:6639;top:1210;width:23;height:30" coordorigin="6639,1210" coordsize="23,30" path="m6662,1239l6660,1228,6658,1216,6652,1210,6639,1213e" filled="f" stroked="t" strokeweight=".04916pt" strokecolor="#231F20">
                <v:path arrowok="t"/>
              </v:shape>
            </v:group>
            <v:group style="position:absolute;left:6534;top:1255;width:2;height:10" coordorigin="6534,1255" coordsize="2,10">
              <v:shape style="position:absolute;left:6534;top:1255;width:2;height:10" coordorigin="6534,1255" coordsize="2,10" path="m6534,1255l6534,1265,6535,1264,6535,1263,6535,1259,6535,1257,6534,1255e" filled="t" fillcolor="#FFFFFF" stroked="f">
                <v:path arrowok="t"/>
                <v:fill/>
              </v:shape>
            </v:group>
            <v:group style="position:absolute;left:6534;top:1255;width:2;height:10" coordorigin="6534,1255" coordsize="2,10">
              <v:shape style="position:absolute;left:6534;top:1255;width:2;height:10" coordorigin="6534,1255" coordsize="2,10" path="m6534,1265l6535,1264,6535,1263,6535,1261,6535,1259,6535,1257,6534,1255e" filled="f" stroked="t" strokeweight=".04916pt" strokecolor="#231F20">
                <v:path arrowok="t"/>
              </v:shape>
            </v:group>
            <v:group style="position:absolute;left:6710;top:1226;width:2;height:9" coordorigin="6710,1226" coordsize="2,9">
              <v:shape style="position:absolute;left:6710;top:1226;width:2;height:9" coordorigin="6710,1226" coordsize="1,9" path="m6710,1226l6710,1227,6710,1228,6710,1230,6710,1232,6710,1233,6711,1235e" filled="f" stroked="t" strokeweight=".04916pt" strokecolor="#231F20">
                <v:path arrowok="t"/>
              </v:shape>
            </v:group>
            <v:group style="position:absolute;left:6692;top:1182;width:66;height:34" coordorigin="6692,1182" coordsize="66,34">
              <v:shape style="position:absolute;left:6692;top:1182;width:66;height:34" coordorigin="6692,1182" coordsize="66,34" path="m6729,1217l6744,1195,6757,1183,6757,1182,6692,1182e" filled="f" stroked="t" strokeweight=".04916pt" strokecolor="#231F20">
                <v:path arrowok="t"/>
              </v:shape>
            </v:group>
            <v:group style="position:absolute;left:6936;top:1190;width:26;height:26" coordorigin="6936,1190" coordsize="26,26">
              <v:shape style="position:absolute;left:6936;top:1190;width:26;height:26" coordorigin="6936,1190" coordsize="26,26" path="m6956,1190l6942,1190,6936,1196,6936,1210,6942,1216,6956,1216,6962,1210,6962,1196,6956,1190e" filled="t" fillcolor="#FFFFFF" stroked="f">
                <v:path arrowok="t"/>
                <v:fill/>
              </v:shape>
            </v:group>
            <v:group style="position:absolute;left:6936;top:1190;width:26;height:26" coordorigin="6936,1190" coordsize="26,26">
              <v:shape style="position:absolute;left:6936;top:1190;width:26;height:26" coordorigin="6936,1190" coordsize="26,26" path="m6949,1190l6956,1190,6962,1196,6962,1203,6962,1210,6956,1216,6949,1216,6942,1216,6936,1210,6936,1203,6936,1196,6942,1190,6949,1190xe" filled="f" stroked="t" strokeweight=".04916pt" strokecolor="#231F20">
                <v:path arrowok="t"/>
              </v:shape>
            </v:group>
            <v:group style="position:absolute;left:6911;top:1248;width:26;height:26" coordorigin="6911,1248" coordsize="26,26">
              <v:shape style="position:absolute;left:6911;top:1248;width:26;height:26" coordorigin="6911,1248" coordsize="26,26" path="m6931,1248l6917,1248,6911,1254,6911,1268,6917,1274,6931,1274,6937,1268,6937,1254,6931,1248e" filled="t" fillcolor="#FFFFFF" stroked="f">
                <v:path arrowok="t"/>
                <v:fill/>
              </v:shape>
            </v:group>
            <v:group style="position:absolute;left:6946;top:1159;width:26;height:26" coordorigin="6946,1159" coordsize="26,26">
              <v:shape style="position:absolute;left:6946;top:1159;width:26;height:26" coordorigin="6946,1159" coordsize="26,26" path="m6959,1159l6967,1159,6972,1164,6972,1171,6972,1179,6967,1184,6959,1184,6952,1184,6946,1179,6946,1171,6946,1164,6952,1159,6959,1159xe" filled="f" stroked="t" strokeweight=".04916pt" strokecolor="#231F20">
                <v:path arrowok="t"/>
              </v:shape>
            </v:group>
            <v:group style="position:absolute;left:6949;top:1122;width:26;height:26" coordorigin="6949,1122" coordsize="26,26">
              <v:shape style="position:absolute;left:6949;top:1122;width:26;height:26" coordorigin="6949,1122" coordsize="26,26" path="m6962,1122l6969,1122,6975,1127,6975,1135,6975,1142,6969,1148,6962,1148,6955,1148,6949,1142,6949,1135,6949,1127,6955,1122,6962,1122xe" filled="f" stroked="t" strokeweight=".04916pt" strokecolor="#231F20">
                <v:path arrowok="t"/>
              </v:shape>
            </v:group>
            <v:group style="position:absolute;left:6937;top:1088;width:26;height:26" coordorigin="6937,1088" coordsize="26,26">
              <v:shape style="position:absolute;left:6937;top:1088;width:26;height:26" coordorigin="6937,1088" coordsize="26,26" path="m6957,1088l6943,1088,6937,1094,6937,1108,6943,1114,6957,1114,6963,1108,6963,1094,6957,1088e" filled="t" fillcolor="#FFFFFF" stroked="f">
                <v:path arrowok="t"/>
                <v:fill/>
              </v:shape>
            </v:group>
            <v:group style="position:absolute;left:6937;top:1088;width:26;height:26" coordorigin="6937,1088" coordsize="26,26">
              <v:shape style="position:absolute;left:6937;top:1088;width:26;height:26" coordorigin="6937,1088" coordsize="26,26" path="m6950,1088l6957,1088,6963,1094,6963,1101,6963,1108,6957,1114,6950,1114,6943,1114,6937,1108,6937,1101,6937,1094,6943,1088,6950,1088xe" filled="f" stroked="t" strokeweight=".04916pt" strokecolor="#231F20">
                <v:path arrowok="t"/>
              </v:shape>
            </v:group>
            <v:group style="position:absolute;left:6906;top:1061;width:26;height:26" coordorigin="6906,1061" coordsize="26,26">
              <v:shape style="position:absolute;left:6906;top:1061;width:26;height:26" coordorigin="6906,1061" coordsize="26,26" path="m6926,1061l6912,1061,6906,1066,6906,1081,6912,1086,6926,1086,6932,1081,6932,1066,6926,1061e" filled="t" fillcolor="#FFFFFF" stroked="f">
                <v:path arrowok="t"/>
                <v:fill/>
              </v:shape>
            </v:group>
            <v:group style="position:absolute;left:6906;top:1061;width:26;height:26" coordorigin="6906,1061" coordsize="26,26">
              <v:shape style="position:absolute;left:6906;top:1061;width:26;height:26" coordorigin="6906,1061" coordsize="26,26" path="m6919,1061l6926,1061,6932,1066,6932,1074,6932,1081,6926,1086,6919,1086,6912,1086,6906,1081,6906,1074,6906,1066,6912,1061,6919,1061xe" filled="f" stroked="t" strokeweight=".04916pt" strokecolor="#231F20">
                <v:path arrowok="t"/>
              </v:shape>
            </v:group>
            <v:group style="position:absolute;left:6871;top:1048;width:26;height:26" coordorigin="6871,1048" coordsize="26,26">
              <v:shape style="position:absolute;left:6871;top:1048;width:26;height:26" coordorigin="6871,1048" coordsize="26,26" path="m6884,1048l6892,1048,6897,1054,6897,1061,6897,1068,6892,1074,6884,1074,6877,1074,6871,1068,6871,1061,6871,1054,6877,1048,6884,1048xe" filled="f" stroked="t" strokeweight=".04916pt" strokecolor="#231F20">
                <v:path arrowok="t"/>
              </v:shape>
            </v:group>
            <v:group style="position:absolute;left:6836;top:1049;width:26;height:26" coordorigin="6836,1049" coordsize="26,26">
              <v:shape style="position:absolute;left:6836;top:1049;width:26;height:26" coordorigin="6836,1049" coordsize="26,26" path="m6849,1049l6856,1049,6862,1055,6862,1062,6862,1069,6856,1075,6849,1075,6842,1075,6836,1069,6836,1062,6836,1055,6842,1049,6849,1049xe" filled="f" stroked="t" strokeweight=".04916pt" strokecolor="#231F20">
                <v:path arrowok="t"/>
              </v:shape>
            </v:group>
            <v:group style="position:absolute;left:6801;top:1058;width:26;height:26" coordorigin="6801,1058" coordsize="26,26">
              <v:shape style="position:absolute;left:6801;top:1058;width:26;height:26" coordorigin="6801,1058" coordsize="26,26" path="m6821,1058l6806,1058,6801,1064,6801,1079,6806,1084,6821,1084,6827,1079,6827,1064,6821,1058e" filled="t" fillcolor="#FFFFFF" stroked="f">
                <v:path arrowok="t"/>
                <v:fill/>
              </v:shape>
            </v:group>
            <v:group style="position:absolute;left:6801;top:1058;width:26;height:26" coordorigin="6801,1058" coordsize="26,26">
              <v:shape style="position:absolute;left:6801;top:1058;width:26;height:26" coordorigin="6801,1058" coordsize="26,26" path="m6814,1058l6821,1058,6827,1064,6827,1071,6827,1079,6821,1084,6814,1084,6806,1084,6801,1079,6801,1071,6801,1064,6806,1058,6814,1058xe" filled="f" stroked="t" strokeweight=".04916pt" strokecolor="#231F20">
                <v:path arrowok="t"/>
              </v:shape>
            </v:group>
            <v:group style="position:absolute;left:6765;top:1070;width:26;height:26" coordorigin="6765,1070" coordsize="26,26">
              <v:shape style="position:absolute;left:6765;top:1070;width:26;height:26" coordorigin="6765,1070" coordsize="26,26" path="m6785,1070l6771,1070,6765,1076,6765,1090,6771,1096,6785,1096,6791,1090,6791,1076,6785,1070e" filled="t" fillcolor="#FFFFFF" stroked="f">
                <v:path arrowok="t"/>
                <v:fill/>
              </v:shape>
            </v:group>
            <v:group style="position:absolute;left:6765;top:1070;width:26;height:26" coordorigin="6765,1070" coordsize="26,26">
              <v:shape style="position:absolute;left:6765;top:1070;width:26;height:26" coordorigin="6765,1070" coordsize="26,26" path="m6778,1070l6785,1070,6791,1076,6791,1083,6791,1090,6785,1096,6778,1096,6771,1096,6765,1090,6765,1083,6765,1076,6771,1070,6778,1070xe" filled="f" stroked="t" strokeweight=".04916pt" strokecolor="#231F20">
                <v:path arrowok="t"/>
              </v:shape>
            </v:group>
            <v:group style="position:absolute;left:6754;top:1073;width:223;height:139" coordorigin="6754,1073" coordsize="223,139">
              <v:shape style="position:absolute;left:6754;top:1073;width:223;height:139" coordorigin="6754,1073" coordsize="223,139" path="m6754,1106l6829,1081,6873,1073,6876,1073,6904,1076,6969,1093,6976,1110,6974,1123,6968,1139,6959,1159,6946,1183,6930,1212e" filled="f" stroked="t" strokeweight=".04916pt" strokecolor="#231F20">
                <v:path arrowok="t"/>
              </v:shape>
            </v:group>
            <v:group style="position:absolute;left:6917;top:1248;width:21;height:26" coordorigin="6917,1248" coordsize="21,26">
              <v:shape style="position:absolute;left:6917;top:1248;width:21;height:26" coordorigin="6917,1248" coordsize="21,26" path="m6919,1249l6921,1249,6923,1248,6924,1248,6932,1248,6937,1254,6937,1261,6937,1268,6932,1274,6924,1274,6922,1274,6919,1273,6917,1272e" filled="f" stroked="t" strokeweight=".04916pt" strokecolor="#231F20">
                <v:path arrowok="t"/>
              </v:shape>
            </v:group>
            <v:group style="position:absolute;left:6908;top:1213;width:47;height:43" coordorigin="6908,1213" coordsize="47,43">
              <v:shape style="position:absolute;left:6908;top:1213;width:47;height:43" coordorigin="6908,1213" coordsize="47,43" path="m6937,1257l6955,1227,6908,1213e" filled="f" stroked="t" strokeweight=".04916pt" strokecolor="#231F20">
                <v:path arrowok="t"/>
              </v:shape>
            </v:group>
            <v:group style="position:absolute;left:6829;top:1249;width:11;height:22" coordorigin="6829,1249" coordsize="11,22">
              <v:shape style="position:absolute;left:6829;top:1249;width:11;height:22" coordorigin="6829,1249" coordsize="11,22" path="m6829,1249l6832,1257,6836,1264,6840,1270e" filled="f" stroked="t" strokeweight=".04916pt" strokecolor="#231F20">
                <v:path arrowok="t"/>
              </v:shape>
            </v:group>
            <v:group style="position:absolute;left:6836;top:1219;width:30;height:29" coordorigin="6836,1219" coordsize="30,29">
              <v:shape style="position:absolute;left:6836;top:1219;width:30;height:29" coordorigin="6836,1219" coordsize="30,29" path="m6836,1225l6857,1219,6866,1224,6866,1235,6864,1248e" filled="f" stroked="t" strokeweight=".04916pt" strokecolor="#231F20">
                <v:path arrowok="t"/>
              </v:shape>
            </v:group>
            <v:group style="position:absolute;left:6818;top:1203;width:24;height:39" coordorigin="6818,1203" coordsize="24,39">
              <v:shape style="position:absolute;left:6818;top:1203;width:24;height:39" coordorigin="6818,1203" coordsize="24,39" path="m6842,1205l6831,1241,6827,1240,6832,1241,6826,1240,6820,1239,6824,1240,6819,1239,6818,1205,6819,1203e" filled="f" stroked="t" strokeweight=".04916pt" strokecolor="#231F20">
                <v:path arrowok="t"/>
              </v:shape>
            </v:group>
            <v:group style="position:absolute;left:6804;top:1247;width:13;height:15" coordorigin="6804,1247" coordsize="13,15">
              <v:shape style="position:absolute;left:6804;top:1247;width:13;height:15" coordorigin="6804,1247" coordsize="13,15" path="m6804,1262l6813,1255,6817,1248,6818,1247e" filled="f" stroked="t" strokeweight=".04916pt" strokecolor="#231F20">
                <v:path arrowok="t"/>
              </v:shape>
            </v:group>
            <v:group style="position:absolute;left:6814;top:1248;width:19;height:2" coordorigin="6814,1248" coordsize="19,2">
              <v:shape style="position:absolute;left:6814;top:1248;width:19;height:2" coordorigin="6814,1248" coordsize="19,0" path="m6814,1248l6834,1248e" filled="f" stroked="t" strokeweight=".1527pt" strokecolor="#231F20">
                <v:path arrowok="t"/>
              </v:shape>
            </v:group>
            <v:group style="position:absolute;left:6785;top:1210;width:23;height:30" coordorigin="6785,1210" coordsize="23,30">
              <v:shape style="position:absolute;left:6785;top:1210;width:23;height:30" coordorigin="6785,1210" coordsize="23,30" path="m6785,1239l6786,1228,6789,1216,6795,1210,6808,1213e" filled="f" stroked="t" strokeweight=".04916pt" strokecolor="#231F20">
                <v:path arrowok="t"/>
              </v:shape>
            </v:group>
            <v:group style="position:absolute;left:6912;top:1255;width:2;height:10" coordorigin="6912,1255" coordsize="2,10">
              <v:shape style="position:absolute;left:6912;top:1255;width:2;height:10" coordorigin="6912,1255" coordsize="1,10" path="m6912,1265l6912,1264,6912,1263,6912,1261,6912,1259,6912,1257,6913,1255e" filled="f" stroked="t" strokeweight=".04916pt" strokecolor="#231F20">
                <v:path arrowok="t"/>
              </v:shape>
            </v:group>
            <v:group style="position:absolute;left:6729;top:1124;width:198;height:169" coordorigin="6729,1124" coordsize="198,169">
              <v:shape style="position:absolute;left:6729;top:1124;width:198;height:169" coordorigin="6729,1124" coordsize="198,169" path="m6839,1268l6839,1270,6840,1270,6855,1287,6871,1293,6887,1292,6901,1286,6907,1281,6888,1281,6888,1273,6845,1273,6842,1272,6839,1268e" filled="t" fillcolor="#ED1C24" stroked="f">
                <v:path arrowok="t"/>
                <v:fill/>
              </v:shape>
              <v:shape style="position:absolute;left:6729;top:1124;width:198;height:169" coordorigin="6729,1124" coordsize="198,169" path="m6911,1265l6894,1271,6888,1281,6907,1281,6912,1277,6917,1272,6915,1270,6913,1268,6912,1265,6911,1265e" filled="t" fillcolor="#ED1C24" stroked="f">
                <v:path arrowok="t"/>
                <v:fill/>
              </v:shape>
              <v:shape style="position:absolute;left:6729;top:1124;width:198;height:169" coordorigin="6729,1124" coordsize="198,169" path="m6832,1249l6833,1251,6844,1263,6850,1268,6849,1270,6845,1273,6888,1273,6888,1257,6866,1257,6864,1257,6864,1251,6864,1250,6864,1250,6836,1250,6832,1249e" filled="t" fillcolor="#ED1C24" stroked="f">
                <v:path arrowok="t"/>
                <v:fill/>
              </v:shape>
              <v:shape style="position:absolute;left:6729;top:1124;width:198;height:169" coordorigin="6729,1124" coordsize="198,169" path="m6736,1235l6735,1238,6732,1241,6729,1243,6729,1243,6730,1244,6749,1263,6765,1271,6781,1272,6794,1268,6796,1267,6796,1267,6793,1261,6792,1260,6771,1260,6755,1243,6739,1236,6736,1235e" filled="t" fillcolor="#ED1C24" stroked="f">
                <v:path arrowok="t"/>
                <v:fill/>
              </v:shape>
              <v:shape style="position:absolute;left:6729;top:1124;width:198;height:169" coordorigin="6729,1124" coordsize="198,169" path="m6797,1266l6796,1267,6796,1267,6797,1266e" filled="t" fillcolor="#ED1C24" stroked="f">
                <v:path arrowok="t"/>
                <v:fill/>
              </v:shape>
              <v:shape style="position:absolute;left:6729;top:1124;width:198;height:169" coordorigin="6729,1124" coordsize="198,169" path="m6804,1262l6797,1266,6801,1265,6804,1262e" filled="t" fillcolor="#ED1C24" stroked="f">
                <v:path arrowok="t"/>
                <v:fill/>
              </v:shape>
              <v:shape style="position:absolute;left:6729;top:1124;width:198;height:169" coordorigin="6729,1124" coordsize="198,169" path="m6779,1201l6771,1201,6771,1260,6792,1260,6799,1255,6811,1250,6814,1247,6814,1247,6814,1246,6812,1246,6811,1245,6782,1245,6780,1244,6777,1229,6777,1219,6777,1212,6779,1201e" filled="t" fillcolor="#ED1C24" stroked="f">
                <v:path arrowok="t"/>
                <v:fill/>
              </v:shape>
              <v:shape style="position:absolute;left:6729;top:1124;width:198;height:169" coordorigin="6729,1124" coordsize="198,169" path="m6915,1200l6863,1200,6874,1203,6879,1212,6879,1226,6875,1242,6868,1256,6866,1257,6888,1257,6888,1236,6913,1236,6907,1226,6897,1210,6910,1210,6915,1200e" filled="t" fillcolor="#ED1C24" stroked="f">
                <v:path arrowok="t"/>
                <v:fill/>
              </v:shape>
              <v:shape style="position:absolute;left:6729;top:1124;width:198;height:169" coordorigin="6729,1124" coordsize="198,169" path="m6913,1236l6889,1236,6895,1249,6912,1255,6913,1255,6914,1252,6917,1250,6919,1249,6919,1249,6913,1236e" filled="t" fillcolor="#ED1C24" stroked="f">
                <v:path arrowok="t"/>
                <v:fill/>
              </v:shape>
              <v:shape style="position:absolute;left:6729;top:1124;width:198;height:169" coordorigin="6729,1124" coordsize="198,169" path="m6864,1250l6864,1250,6864,1250e" filled="t" fillcolor="#ED1C24" stroked="f">
                <v:path arrowok="t"/>
                <v:fill/>
              </v:shape>
              <v:shape style="position:absolute;left:6729;top:1124;width:198;height:169" coordorigin="6729,1124" coordsize="198,169" path="m6843,1233l6836,1242,6838,1243,6839,1245,6839,1249,6836,1250,6864,1250,6857,1234,6843,1233e" filled="t" fillcolor="#ED1C24" stroked="f">
                <v:path arrowok="t"/>
                <v:fill/>
              </v:shape>
              <v:shape style="position:absolute;left:6729;top:1124;width:198;height:169" coordorigin="6729,1124" coordsize="198,169" path="m6805,1224l6791,1229,6785,1239,6784,1242,6783,1245,6811,1245,6810,1244,6811,1241,6811,1239,6815,1239,6815,1237,6805,1224e" filled="t" fillcolor="#ED1C24" stroked="f">
                <v:path arrowok="t"/>
                <v:fill/>
              </v:shape>
              <v:shape style="position:absolute;left:6729;top:1124;width:198;height:169" coordorigin="6729,1124" coordsize="198,169" path="m6808,1124l6755,1155,6753,1156,6753,1182,6755,1182,6758,1182,6758,1183,6739,1197,6731,1211,6729,1217,6732,1219,6735,1222,6736,1226,6737,1225,6760,1212,6771,1201,6771,1201,6779,1201,6780,1200,6786,1192,6797,1190,6820,1190,6821,1181,6828,1161,6915,1161,6912,1157,6892,1149,6873,1147,6870,1147,6848,1131,6827,1124,6808,1124e" filled="t" fillcolor="#ED1C24" stroked="f">
                <v:path arrowok="t"/>
                <v:fill/>
              </v:shape>
              <v:shape style="position:absolute;left:6729;top:1124;width:198;height:169" coordorigin="6729,1124" coordsize="198,169" path="m6910,1210l6897,1210,6908,1213,6910,1210e" filled="t" fillcolor="#ED1C24" stroked="f">
                <v:path arrowok="t"/>
                <v:fill/>
              </v:shape>
              <v:shape style="position:absolute;left:6729;top:1124;width:198;height:169" coordorigin="6729,1124" coordsize="198,169" path="m6915,1161l6828,1161,6841,1162,6844,1183,6843,1190,6842,1205,6843,1206,6863,1200,6915,1200,6919,1194,6926,1176,6927,1171,6915,1161e" filled="t" fillcolor="#ED1C24" stroked="f">
                <v:path arrowok="t"/>
                <v:fill/>
              </v:shape>
              <v:shape style="position:absolute;left:6729;top:1124;width:198;height:169" coordorigin="6729,1124" coordsize="198,169" path="m6820,1190l6797,1190,6813,1198,6819,1203,6820,1190e" filled="t" fillcolor="#ED1C24" stroked="f">
                <v:path arrowok="t"/>
                <v:fill/>
              </v:shape>
              <v:shape style="position:absolute;left:6729;top:1124;width:198;height:169" coordorigin="6729,1124" coordsize="198,169" path="m6872,1147l6870,1147,6873,1147,6872,1147e" filled="t" fillcolor="#ED1C24" stroked="f">
                <v:path arrowok="t"/>
                <v:fill/>
              </v:shape>
            </v:group>
            <v:group style="position:absolute;left:6729;top:1124;width:198;height:169" coordorigin="6729,1124" coordsize="198,169">
              <v:shape style="position:absolute;left:6729;top:1124;width:198;height:169" coordorigin="6729,1124" coordsize="198,169" path="m6755,1182l6758,1182,6758,1183,6739,1197,6731,1211,6729,1217,6732,1219,6735,1222,6736,1226,6737,1225,6760,1212,6771,1201,6771,1201,6771,1260,6771,1260,6755,1243,6739,1236,6736,1235,6735,1238,6732,1241,6729,1243,6730,1244,6749,1263,6765,1271,6781,1272,6794,1268,6804,1262,6801,1265,6796,1267,6793,1261,6792,1260,6799,1255,6811,1250,6814,1247,6814,1247,6814,1247,6814,1246,6812,1246,6810,1244,6811,1242,6811,1241,6811,1239,6815,1239,6815,1237,6805,1224,6791,1229,6785,1239,6784,1242,6783,1245,6780,1244,6777,1229,6777,1213,6780,1200,6786,1192,6797,1190,6813,1198,6819,1203,6821,1187,6821,1181,6828,1161,6834,1161,6841,1162,6844,1183,6843,1190,6842,1205,6843,1206,6863,1200,6874,1203,6880,1212,6879,1226,6875,1242,6868,1256,6866,1257,6864,1257,6864,1254,6864,1250,6864,1250,6857,1234,6843,1233,6836,1242,6838,1243,6839,1245,6839,1246,6839,1249,6836,1250,6834,1250,6832,1249,6832,1250,6833,1251,6833,1251,6844,1263,6850,1268,6849,1270,6845,1273,6842,1272,6839,1268,6840,1270,6855,1287,6871,1293,6887,1292,6901,1286,6912,1277,6917,1272,6915,1270,6913,1268,6912,1265,6911,1265,6894,1271,6888,1281,6888,1281,6888,1236,6889,1236,6895,1249,6912,1255,6913,1255,6914,1252,6917,1250,6919,1249,6919,1249,6907,1226,6897,1210,6908,1213,6919,1194,6926,1176,6927,1171,6912,1157,6892,1149,6872,1147,6870,1147,6848,1131,6827,1124,6808,1124,6791,1129,6778,1136,6767,1144,6759,1151,6755,1155,6753,1156,6753,1182,6755,1182xe" filled="f" stroked="t" strokeweight=".04916pt" strokecolor="#231F20">
                <v:path arrowok="t"/>
              </v:shape>
            </v:group>
            <v:group style="position:absolute;left:6834;top:1146;width:36;height:3" coordorigin="6834,1146" coordsize="36,3">
              <v:shape style="position:absolute;left:6834;top:1146;width:36;height:3" coordorigin="6834,1146" coordsize="36,3" path="m6871,1146l6851,1146,6834,1149e" filled="f" stroked="t" strokeweight=".04916pt" strokecolor="#231F20">
                <v:path arrowok="t"/>
              </v:shape>
            </v:group>
            <v:group style="position:absolute;left:6737;top:1300;width:8;height:21" coordorigin="6737,1300" coordsize="8,21">
              <v:shape style="position:absolute;left:6737;top:1300;width:8;height:21" coordorigin="6737,1300" coordsize="8,21" path="m6744,1300l6737,1310,6744,1321,6744,1300e" filled="t" fillcolor="#ED1C24" stroked="f">
                <v:path arrowok="t"/>
                <v:fill/>
              </v:shape>
            </v:group>
            <v:group style="position:absolute;left:6737;top:1300;width:8;height:21" coordorigin="6737,1300" coordsize="8,21">
              <v:shape style="position:absolute;left:6737;top:1300;width:8;height:21" coordorigin="6737,1300" coordsize="8,21" path="m6744,1300l6737,1310,6744,1321e" filled="f" stroked="t" strokeweight=".04916pt" strokecolor="#231F20">
                <v:path arrowok="t"/>
              </v:shape>
            </v:group>
            <v:group style="position:absolute;left:6703;top:1300;width:8;height:22" coordorigin="6703,1300" coordsize="8,22">
              <v:shape style="position:absolute;left:6703;top:1300;width:8;height:22" coordorigin="6703,1300" coordsize="8,22" path="m6703,1300l6703,1321,6711,1310,6703,1300e" filled="t" fillcolor="#ED1C24" stroked="f">
                <v:path arrowok="t"/>
                <v:fill/>
              </v:shape>
            </v:group>
            <v:group style="position:absolute;left:6703;top:1300;width:8;height:22" coordorigin="6703,1300" coordsize="8,22">
              <v:shape style="position:absolute;left:6703;top:1300;width:8;height:22" coordorigin="6703,1300" coordsize="8,22" path="m6703,1300l6711,1310,6703,1321e" filled="f" stroked="t" strokeweight=".04916pt" strokecolor="#231F20">
                <v:path arrowok="t"/>
              </v:shape>
            </v:group>
            <v:group style="position:absolute;left:6711;top:1310;width:26;height:2" coordorigin="6711,1310" coordsize="26,2">
              <v:shape style="position:absolute;left:6711;top:1310;width:26;height:2" coordorigin="6711,1310" coordsize="26,0" path="m6711,1310l6737,1310e" filled="t" fillcolor="#F15D2F" stroked="f">
                <v:path arrowok="t"/>
                <v:fill/>
              </v:shape>
            </v:group>
            <v:group style="position:absolute;left:6711;top:1310;width:26;height:2" coordorigin="6711,1310" coordsize="26,2">
              <v:shape style="position:absolute;left:6711;top:1310;width:26;height:2" coordorigin="6711,1310" coordsize="26,1" path="m6711,1311l6737,1311,6737,1310,6711,1310,6711,1311xe" filled="t" fillcolor="#231F20" stroked="f">
                <v:path arrowok="t"/>
                <v:fill/>
              </v:shape>
            </v:group>
            <v:group style="position:absolute;left:6821;top:1392;width:37;height:64" coordorigin="6821,1392" coordsize="37,64">
              <v:shape style="position:absolute;left:6821;top:1392;width:37;height:64" coordorigin="6821,1392" coordsize="37,64" path="m6835,1392l6821,1451,6840,1456,6858,1395,6845,1393,6835,1392e" filled="t" fillcolor="#D1D3D4" stroked="f">
                <v:path arrowok="t"/>
                <v:fill/>
              </v:shape>
            </v:group>
            <v:group style="position:absolute;left:6821;top:1392;width:37;height:64" coordorigin="6821,1392" coordsize="37,64">
              <v:shape style="position:absolute;left:6821;top:1392;width:37;height:64" coordorigin="6821,1392" coordsize="37,64" path="m6840,1456l6858,1395,6845,1393,6835,1392,6821,1451e" filled="f" stroked="t" strokeweight=".04916pt" strokecolor="#231F20">
                <v:path arrowok="t"/>
              </v:shape>
            </v:group>
            <v:group style="position:absolute;left:6743;top:1379;width:25;height:62" coordorigin="6743,1379" coordsize="25,62">
              <v:shape style="position:absolute;left:6743;top:1379;width:25;height:62" coordorigin="6743,1379" coordsize="25,62" path="m6745,1379l6743,1439,6762,1441,6767,1381,6745,1379e" filled="t" fillcolor="#D1D3D4" stroked="f">
                <v:path arrowok="t"/>
                <v:fill/>
              </v:shape>
            </v:group>
            <v:group style="position:absolute;left:6743;top:1379;width:25;height:62" coordorigin="6743,1379" coordsize="25,62">
              <v:shape style="position:absolute;left:6743;top:1379;width:25;height:62" coordorigin="6743,1379" coordsize="25,62" path="m6762,1441l6767,1381,6755,1380,6745,1379,6743,1439e" filled="f" stroked="t" strokeweight=".04916pt" strokecolor="#231F20">
                <v:path arrowok="t"/>
              </v:shape>
            </v:group>
            <v:group style="position:absolute;left:6677;top:1379;width:26;height:61" coordorigin="6677,1379" coordsize="26,61">
              <v:shape style="position:absolute;left:6677;top:1379;width:26;height:61" coordorigin="6677,1379" coordsize="26,61" path="m6699,1379l6683,1380,6677,1381,6682,1441,6703,1439,6699,1379e" filled="t" fillcolor="#D1D3D4" stroked="f">
                <v:path arrowok="t"/>
                <v:fill/>
              </v:shape>
            </v:group>
            <v:group style="position:absolute;left:6677;top:1379;width:26;height:61" coordorigin="6677,1379" coordsize="26,61">
              <v:shape style="position:absolute;left:6677;top:1379;width:26;height:61" coordorigin="6677,1379" coordsize="26,61" path="m6682,1441l6677,1381,6683,1380,6699,1379,6703,1439e" filled="f" stroked="t" strokeweight=".04916pt" strokecolor="#231F20">
                <v:path arrowok="t"/>
              </v:shape>
            </v:group>
            <v:group style="position:absolute;left:6394;top:1352;width:120;height:156" coordorigin="6394,1352" coordsize="120,156">
              <v:shape style="position:absolute;left:6394;top:1352;width:120;height:156" coordorigin="6394,1352" coordsize="120,156" path="m6409,1352l6394,1354,6497,1508,6514,1496,6445,1383,6431,1364,6420,1354,6409,1352e" filled="t" fillcolor="#D1D3D4" stroked="f">
                <v:path arrowok="t"/>
                <v:fill/>
              </v:shape>
            </v:group>
            <v:group style="position:absolute;left:6394;top:1352;width:120;height:156" coordorigin="6394,1352" coordsize="120,156">
              <v:shape style="position:absolute;left:6394;top:1352;width:120;height:156" coordorigin="6394,1352" coordsize="120,156" path="m6497,1508l6394,1354,6409,1352,6420,1354,6431,1364,6445,1383,6514,1496e" filled="f" stroked="t" strokeweight=".04916pt" strokecolor="#231F20">
                <v:path arrowok="t"/>
              </v:shape>
            </v:group>
            <v:group style="position:absolute;left:6214;top:1335;width:237;height:223" coordorigin="6214,1335" coordsize="237,223">
              <v:shape style="position:absolute;left:6214;top:1335;width:237;height:223" coordorigin="6214,1335" coordsize="237,223" path="m6233,1335l6214,1337,6436,1558,6450,1544,6293,1372,6233,1335e" filled="t" fillcolor="#D1D3D4" stroked="f">
                <v:path arrowok="t"/>
                <v:fill/>
              </v:shape>
            </v:group>
            <v:group style="position:absolute;left:6214;top:1335;width:237;height:223" coordorigin="6214,1335" coordsize="237,223">
              <v:shape style="position:absolute;left:6214;top:1335;width:237;height:223" coordorigin="6214,1335" coordsize="237,223" path="m6436,1558l6214,1337,6233,1335,6248,1336,6260,1342,6274,1353,6293,1372,6450,1544e" filled="f" stroked="t" strokeweight=".04916pt" strokecolor="#231F20">
                <v:path arrowok="t"/>
              </v:shape>
            </v:group>
            <v:group style="position:absolute;left:6654;top:1381;width:29;height:62" coordorigin="6654,1381" coordsize="29,62">
              <v:shape style="position:absolute;left:6654;top:1381;width:29;height:62" coordorigin="6654,1381" coordsize="29,62" path="m6677,1381l6654,1384,6663,1443,6682,1441,6677,1381e" filled="t" fillcolor="#D1D3D4" stroked="f">
                <v:path arrowok="t"/>
                <v:fill/>
              </v:shape>
            </v:group>
            <v:group style="position:absolute;left:6654;top:1381;width:29;height:62" coordorigin="6654,1381" coordsize="29,62">
              <v:shape style="position:absolute;left:6654;top:1381;width:29;height:62" coordorigin="6654,1381" coordsize="29,62" path="m6682,1441l6677,1381,6666,1383,6654,1384,6663,1443e" filled="f" stroked="t" strokeweight=".04916pt" strokecolor="#231F20">
                <v:path arrowok="t"/>
              </v:shape>
            </v:group>
            <v:group style="position:absolute;left:6608;top:1388;width:35;height:63" coordorigin="6608,1388" coordsize="35,63">
              <v:shape style="position:absolute;left:6608;top:1388;width:35;height:63" coordorigin="6608,1388" coordsize="35,63" path="m6630,1388l6627,1388,6608,1391,6624,1451,6643,1447,6630,1388e" filled="t" fillcolor="#D1D3D4" stroked="f">
                <v:path arrowok="t"/>
                <v:fill/>
              </v:shape>
            </v:group>
            <v:group style="position:absolute;left:6608;top:1388;width:35;height:63" coordorigin="6608,1388" coordsize="35,63">
              <v:shape style="position:absolute;left:6608;top:1388;width:35;height:63" coordorigin="6608,1388" coordsize="35,63" path="m6643,1447l6630,1388,6627,1388,6608,1391,6624,1451e" filled="f" stroked="t" strokeweight=".04916pt" strokecolor="#231F20">
                <v:path arrowok="t"/>
              </v:shape>
            </v:group>
            <v:group style="position:absolute;left:6562;top:1396;width:43;height:67" coordorigin="6562,1396" coordsize="43,67">
              <v:shape style="position:absolute;left:6562;top:1396;width:43;height:67" coordorigin="6562,1396" coordsize="43,67" path="m6586,1396l6578,1396,6562,1399,6586,1463,6604,1456,6586,1396e" filled="t" fillcolor="#D1D3D4" stroked="f">
                <v:path arrowok="t"/>
                <v:fill/>
              </v:shape>
            </v:group>
            <v:group style="position:absolute;left:6562;top:1396;width:43;height:67" coordorigin="6562,1396" coordsize="43,67">
              <v:shape style="position:absolute;left:6562;top:1396;width:43;height:67" coordorigin="6562,1396" coordsize="43,67" path="m6604,1456l6586,1396,6578,1396,6562,1399,6586,1463e" filled="f" stroked="t" strokeweight=".04916pt" strokecolor="#231F20">
                <v:path arrowok="t"/>
              </v:shape>
            </v:group>
            <v:group style="position:absolute;left:6586;top:1391;width:38;height:65" coordorigin="6586,1391" coordsize="38,65">
              <v:shape style="position:absolute;left:6586;top:1391;width:38;height:65" coordorigin="6586,1391" coordsize="38,65" path="m6608,1391l6595,1393,6586,1396,6604,1456,6624,1451,6608,1391e" filled="t" fillcolor="#D1D3D4" stroked="f">
                <v:path arrowok="t"/>
                <v:fill/>
              </v:shape>
            </v:group>
            <v:group style="position:absolute;left:6586;top:1391;width:38;height:65" coordorigin="6586,1391" coordsize="38,65">
              <v:shape style="position:absolute;left:6586;top:1391;width:38;height:65" coordorigin="6586,1391" coordsize="38,65" path="m6604,1456l6586,1396,6595,1393,6608,1391,6624,1451e" filled="f" stroked="t" strokeweight=".04916pt" strokecolor="#231F20">
                <v:path arrowok="t"/>
              </v:shape>
            </v:group>
            <v:group style="position:absolute;left:6508;top:1382;width:59;height:96" coordorigin="6508,1382" coordsize="59,96">
              <v:shape style="position:absolute;left:6508;top:1382;width:59;height:96" coordorigin="6508,1382" coordsize="59,96" path="m6512,1382l6508,1383,6509,1391,6516,1408,6528,1434,6549,1478,6567,1470,6540,1401,6523,1389,6512,1382e" filled="t" fillcolor="#D1D3D4" stroked="f">
                <v:path arrowok="t"/>
                <v:fill/>
              </v:shape>
            </v:group>
            <v:group style="position:absolute;left:6508;top:1382;width:59;height:96" coordorigin="6508,1382" coordsize="59,96">
              <v:shape style="position:absolute;left:6508;top:1382;width:59;height:96" coordorigin="6508,1382" coordsize="59,96" path="m6567,1470l6540,1401,6523,1389,6512,1382,6508,1383,6509,1391,6516,1408,6528,1434,6549,1478e" filled="f" stroked="t" strokeweight=".04916pt" strokecolor="#231F20">
                <v:path arrowok="t"/>
              </v:shape>
            </v:group>
            <v:group style="position:absolute;left:6539;top:1399;width:48;height:71" coordorigin="6539,1399" coordsize="48,71">
              <v:shape style="position:absolute;left:6539;top:1399;width:48;height:71" coordorigin="6539,1399" coordsize="48,71" path="m6539,1399l6567,1469,6586,1462,6562,1401,6550,1401,6539,1399e" filled="t" fillcolor="#D1D3D4" stroked="f">
                <v:path arrowok="t"/>
                <v:fill/>
              </v:shape>
              <v:shape style="position:absolute;left:6539;top:1399;width:48;height:71" coordorigin="6539,1399" coordsize="48,71" path="m6562,1399l6550,1401,6562,1401,6562,1399e" filled="t" fillcolor="#D1D3D4" stroked="f">
                <v:path arrowok="t"/>
                <v:fill/>
              </v:shape>
            </v:group>
            <v:group style="position:absolute;left:6539;top:1399;width:48;height:71" coordorigin="6539,1399" coordsize="48,71">
              <v:shape style="position:absolute;left:6539;top:1399;width:48;height:71" coordorigin="6539,1399" coordsize="48,71" path="m6567,1469l6539,1399,6550,1401,6562,1399,6586,1462e" filled="f" stroked="t" strokeweight=".04916pt" strokecolor="#231F20">
                <v:path arrowok="t"/>
              </v:shape>
            </v:group>
            <v:group style="position:absolute;left:6299;top:1333;width:166;height:211" coordorigin="6299,1333" coordsize="166,211">
              <v:shape style="position:absolute;left:6299;top:1333;width:166;height:211" coordorigin="6299,1333" coordsize="166,211" path="m6302,1333l6299,1352,6299,1366,6304,1379,6314,1393,6331,1413,6450,1544,6465,1531,6302,1333e" filled="t" fillcolor="#D1D3D4" stroked="f">
                <v:path arrowok="t"/>
                <v:fill/>
              </v:shape>
            </v:group>
            <v:group style="position:absolute;left:6299;top:1333;width:166;height:211" coordorigin="6299,1333" coordsize="166,211">
              <v:shape style="position:absolute;left:6299;top:1333;width:166;height:211" coordorigin="6299,1333" coordsize="166,211" path="m6465,1531l6302,1333,6299,1352,6299,1366,6304,1379,6314,1393,6331,1413,6450,1544e" filled="f" stroked="t" strokeweight=".04916pt" strokecolor="#231F20">
                <v:path arrowok="t"/>
              </v:shape>
            </v:group>
            <v:group style="position:absolute;left:6302;top:1333;width:179;height:198" coordorigin="6302,1333" coordsize="179,198">
              <v:shape style="position:absolute;left:6302;top:1333;width:179;height:198" coordorigin="6302,1333" coordsize="179,198" path="m6302,1333l6465,1531,6481,1519,6380,1384,6335,1337,6302,1333e" filled="t" fillcolor="#D1D3D4" stroked="f">
                <v:path arrowok="t"/>
                <v:fill/>
              </v:shape>
            </v:group>
            <v:group style="position:absolute;left:6302;top:1333;width:179;height:198" coordorigin="6302,1333" coordsize="179,198">
              <v:shape style="position:absolute;left:6302;top:1333;width:179;height:198" coordorigin="6302,1333" coordsize="179,198" path="m6465,1531l6302,1333,6321,1334,6335,1337,6347,1345,6361,1360,6380,1384,6481,1519e" filled="f" stroked="t" strokeweight=".04916pt" strokecolor="#231F20">
                <v:path arrowok="t"/>
              </v:shape>
            </v:group>
            <v:group style="position:absolute;left:6212;top:1337;width:223;height:235" coordorigin="6212,1337" coordsize="223,235">
              <v:shape style="position:absolute;left:6212;top:1337;width:223;height:235" coordorigin="6212,1337" coordsize="223,235" path="m6214,1337l6212,1357,6213,1371,6219,1384,6230,1398,6249,1417,6422,1573,6436,1558,6214,1337e" filled="t" fillcolor="#D1D3D4" stroked="f">
                <v:path arrowok="t"/>
                <v:fill/>
              </v:shape>
            </v:group>
            <v:group style="position:absolute;left:6212;top:1337;width:223;height:235" coordorigin="6212,1337" coordsize="223,235">
              <v:shape style="position:absolute;left:6212;top:1337;width:223;height:235" coordorigin="6212,1337" coordsize="223,235" path="m6436,1558l6214,1337,6212,1357,6213,1371,6219,1384,6230,1398,6249,1417,6422,1573e" filled="f" stroked="t" strokeweight=".04916pt" strokecolor="#231F20">
                <v:path arrowok="t"/>
              </v:shape>
            </v:group>
            <v:group style="position:absolute;left:6229;top:1679;width:112;height:49" coordorigin="6229,1679" coordsize="112,49">
              <v:shape style="position:absolute;left:6229;top:1679;width:112;height:49" coordorigin="6229,1679" coordsize="112,49" path="m6244,1679l6235,1685,6229,1697,6335,1728,6341,1709,6287,1690,6259,1681,6244,1679e" filled="t" fillcolor="#D1D3D4" stroked="f">
                <v:path arrowok="t"/>
                <v:fill/>
              </v:shape>
            </v:group>
            <v:group style="position:absolute;left:6229;top:1679;width:112;height:49" coordorigin="6229,1679" coordsize="112,49">
              <v:shape style="position:absolute;left:6229;top:1679;width:112;height:49" coordorigin="6229,1679" coordsize="112,49" path="m6335,1728l6229,1697,6235,1685,6244,1679,6259,1681,6287,1690,6341,1709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4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7080,1652l7106,1713,7122,1775,7128,1838,7128,1869,7119,1931,7101,1991,7074,2047,7039,2099,6995,2145,6943,2184,6885,2216,6823,2237,6761,2248,6729,2250,6698,2249,6636,2240,6577,2222,6520,2196,6468,2160,6422,2116,6383,2065,6351,2006,6330,1945,6319,1882,6317,1851,6318,1819,6327,1758,6345,1698,6372,1642,6407,1590,6451,1544,6502,1504,6561,1473,6622,1451,6685,1441,6717,1439,6748,1440,6810,1448,6869,1466,6925,1493,6977,1529,7023,1572,7063,1624,7080,1652xe" filled="f" stroked="t" strokeweight=".04916pt" strokecolor="#231F20">
                <v:path arrowok="t"/>
              </v:shape>
            </v:group>
            <v:group style="position:absolute;left:6630;top:1384;width:33;height:63" coordorigin="6630,1384" coordsize="33,63">
              <v:shape style="position:absolute;left:6630;top:1384;width:33;height:63" coordorigin="6630,1384" coordsize="33,63" path="m6654,1384l6642,1385,6630,1388,6643,1447,6663,1443,6654,1384e" filled="t" fillcolor="#D1D3D4" stroked="f">
                <v:path arrowok="t"/>
                <v:fill/>
              </v:shape>
            </v:group>
            <v:group style="position:absolute;left:6630;top:1384;width:33;height:63" coordorigin="6630,1384" coordsize="33,63">
              <v:shape style="position:absolute;left:6630;top:1384;width:33;height:63" coordorigin="6630,1384" coordsize="33,63" path="m6643,1447l6630,1388,6642,1385,6654,1384,6663,1443e" filled="f" stroked="t" strokeweight=".04916pt" strokecolor="#231F20">
                <v:path arrowok="t"/>
              </v:shape>
            </v:group>
            <v:group style="position:absolute;left:6004;top:1814;width:314;height:32" coordorigin="6004,1814" coordsize="314,32">
              <v:shape style="position:absolute;left:6004;top:1814;width:314;height:32" coordorigin="6004,1814" coordsize="314,32" path="m6061,1814l6041,1816,6028,1821,6017,1830,6004,1846,6317,1845,6318,1824,6089,1814,6061,1814e" filled="t" fillcolor="#D1D3D4" stroked="f">
                <v:path arrowok="t"/>
                <v:fill/>
              </v:shape>
            </v:group>
            <v:group style="position:absolute;left:6004;top:1814;width:314;height:32" coordorigin="6004,1814" coordsize="314,32">
              <v:shape style="position:absolute;left:6004;top:1814;width:314;height:32" coordorigin="6004,1814" coordsize="314,32" path="m6317,1845l6004,1846,6017,1830,6028,1821,6041,1816,6061,1814,6089,1814,6318,1824e" filled="f" stroked="t" strokeweight=".04916pt" strokecolor="#231F20">
                <v:path arrowok="t"/>
              </v:shape>
            </v:group>
            <v:group style="position:absolute;left:6209;top:1424;width:200;height:179" coordorigin="6209,1424" coordsize="200,179">
              <v:shape style="position:absolute;left:6209;top:1424;width:200;height:179" coordorigin="6209,1424" coordsize="200,179" path="m6209,1424l6236,1484,6397,1603,6409,1588,6209,1424e" filled="t" fillcolor="#D1D3D4" stroked="f">
                <v:path arrowok="t"/>
                <v:fill/>
              </v:shape>
            </v:group>
            <v:group style="position:absolute;left:6209;top:1424;width:200;height:179" coordorigin="6209,1424" coordsize="200,179">
              <v:shape style="position:absolute;left:6209;top:1424;width:200;height:179" coordorigin="6209,1424" coordsize="200,179" path="m6409,1588l6209,1424,6211,1444,6214,1458,6222,1471,6236,1484,6260,1502,6397,1603e" filled="f" stroked="t" strokeweight=".04916pt" strokecolor="#231F20">
                <v:path arrowok="t"/>
              </v:shape>
            </v:group>
            <v:group style="position:absolute;left:6209;top:1422;width:213;height:165" coordorigin="6209,1422" coordsize="213,165">
              <v:shape style="position:absolute;left:6209;top:1422;width:213;height:165" coordorigin="6209,1422" coordsize="213,165" path="m6228,1422l6209,1424,6409,1588,6422,1572,6290,1453,6228,1422e" filled="t" fillcolor="#D1D3D4" stroked="f">
                <v:path arrowok="t"/>
                <v:fill/>
              </v:shape>
            </v:group>
            <v:group style="position:absolute;left:6209;top:1422;width:213;height:165" coordorigin="6209,1422" coordsize="213,165">
              <v:shape style="position:absolute;left:6209;top:1422;width:213;height:165" coordorigin="6209,1422" coordsize="213,165" path="m6409,1588l6209,1424,6228,1422,6242,1423,6255,1427,6270,1437,6290,1453,6422,1572e" filled="f" stroked="t" strokeweight=".04916pt" strokecolor="#231F20">
                <v:path arrowok="t"/>
              </v:shape>
            </v:group>
            <v:group style="position:absolute;left:6275;top:1645;width:81;height:45" coordorigin="6275,1645" coordsize="81,45">
              <v:shape style="position:absolute;left:6275;top:1645;width:81;height:45" coordorigin="6275,1645" coordsize="81,45" path="m6287,1645l6279,1649,6275,1660,6348,1690,6356,1671,6326,1658,6301,1648,6287,1645e" filled="t" fillcolor="#D1D3D4" stroked="f">
                <v:path arrowok="t"/>
                <v:fill/>
              </v:shape>
            </v:group>
            <v:group style="position:absolute;left:6275;top:1645;width:81;height:45" coordorigin="6275,1645" coordsize="81,45">
              <v:shape style="position:absolute;left:6275;top:1645;width:81;height:45" coordorigin="6275,1645" coordsize="81,45" path="m6348,1690l6275,1660,6279,1649,6287,1645,6301,1648,6326,1658,6356,1671e" filled="f" stroked="t" strokeweight=".04916pt" strokecolor="#231F20">
                <v:path arrowok="t"/>
              </v:shape>
            </v:group>
            <v:group style="position:absolute;left:6063;top:1781;width:256;height:44" coordorigin="6063,1781" coordsize="256,44">
              <v:shape style="position:absolute;left:6063;top:1781;width:256;height:44" coordorigin="6063,1781" coordsize="256,44" path="m6063,1781l6119,1815,6318,1824,6319,1805,6063,1781e" filled="t" fillcolor="#D1D3D4" stroked="f">
                <v:path arrowok="t"/>
                <v:fill/>
              </v:shape>
            </v:group>
            <v:group style="position:absolute;left:6063;top:1781;width:256;height:44" coordorigin="6063,1781" coordsize="256,44">
              <v:shape style="position:absolute;left:6063;top:1781;width:256;height:44" coordorigin="6063,1781" coordsize="256,44" path="m6319,1805l6063,1781,6075,1796,6086,1806,6099,1812,6119,1815,6149,1817,6318,1824e" filled="f" stroked="t" strokeweight=".04916pt" strokecolor="#231F20">
                <v:path arrowok="t"/>
              </v:shape>
            </v:group>
            <v:group style="position:absolute;left:6063;top:1754;width:258;height:51" coordorigin="6063,1754" coordsize="258,51">
              <v:shape style="position:absolute;left:6063;top:1754;width:258;height:51" coordorigin="6063,1754" coordsize="258,51" path="m6120,1754l6102,1755,6089,1759,6077,1767,6063,1781,6319,1805,6322,1786,6145,1757,6120,1754e" filled="t" fillcolor="#D1D3D4" stroked="f">
                <v:path arrowok="t"/>
                <v:fill/>
              </v:shape>
            </v:group>
            <v:group style="position:absolute;left:6063;top:1754;width:258;height:51" coordorigin="6063,1754" coordsize="258,51">
              <v:shape style="position:absolute;left:6063;top:1754;width:258;height:51" coordorigin="6063,1754" coordsize="258,51" path="m6319,1805l6063,1781,6077,1767,6089,1759,6102,1755,6120,1754,6145,1757,6322,1786e" filled="f" stroked="t" strokeweight=".04916pt" strokecolor="#231F20">
                <v:path arrowok="t"/>
              </v:shape>
            </v:group>
            <v:group style="position:absolute;left:6004;top:1845;width:314;height:32" coordorigin="6004,1845" coordsize="314,32">
              <v:shape style="position:absolute;left:6004;top:1845;width:314;height:32" coordorigin="6004,1845" coordsize="314,32" path="m6317,1845l6004,1846,6017,1861,6028,1870,6042,1875,6060,1877,6089,1876,6318,1865,6317,1845e" filled="t" fillcolor="#D1D3D4" stroked="f">
                <v:path arrowok="t"/>
                <v:fill/>
              </v:shape>
            </v:group>
            <v:group style="position:absolute;left:6004;top:1845;width:314;height:32" coordorigin="6004,1845" coordsize="314,32">
              <v:shape style="position:absolute;left:6004;top:1845;width:314;height:32" coordorigin="6004,1845" coordsize="314,32" path="m6317,1845l6004,1846,6017,1861,6028,1870,6042,1875,6060,1877,6089,1876,6318,1865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840,1456l6901,1480,6956,1513,7005,1553,7046,1600,7080,1652,7105,1709,7121,1770,7128,1833,7128,1864,7119,1929,7100,1993,7072,2051,7035,2103,6991,2148,6942,2186,6887,2215,6828,2236,6766,2247,6735,2250,6703,2249,6638,2241,6575,2222,6516,2193,6464,2156,6419,2113,6381,2063,6352,2008,6331,1949,6320,1888,6318,1856,6318,1824,6326,1760,6346,1696,6374,1638,6411,1586,6454,1540,6504,1503,6559,1473,6618,1453,6679,1441,6711,1439,6743,1439,6775,1442,6807,1448,6840,1456xe" filled="f" stroked="t" strokeweight=".04916pt" strokecolor="#231F20">
                <v:path arrowok="t"/>
              </v:shape>
            </v:group>
            <v:group style="position:absolute;left:6214;top:2117;width:223;height:237" coordorigin="6214,2117" coordsize="223,237">
              <v:shape style="position:absolute;left:6214;top:2117;width:223;height:237" coordorigin="6214,2117" coordsize="223,237" path="m6422,2117l6251,2274,6214,2334,6216,2353,6437,2132,6422,2117e" filled="t" fillcolor="#D1D3D4" stroked="f">
                <v:path arrowok="t"/>
                <v:fill/>
              </v:shape>
            </v:group>
            <v:group style="position:absolute;left:6214;top:2117;width:223;height:237" coordorigin="6214,2117" coordsize="223,237">
              <v:shape style="position:absolute;left:6214;top:2117;width:223;height:237" coordorigin="6214,2117" coordsize="223,237" path="m6437,2132l6216,2353,6214,2334,6215,2319,6220,2307,6231,2293,6251,2274,6422,2117e" filled="f" stroked="t" strokeweight=".04916pt" strokecolor="#231F20">
                <v:path arrowok="t"/>
              </v:shape>
            </v:group>
            <v:group style="position:absolute;left:6063;top:1885;width:259;height:49" coordorigin="6063,1885" coordsize="259,49">
              <v:shape style="position:absolute;left:6063;top:1885;width:259;height:49" coordorigin="6063,1885" coordsize="259,49" path="m6319,1885l6063,1910,6077,1923,6089,1930,6102,1934,6120,1934,6145,1931,6322,1905,6319,1885e" filled="t" fillcolor="#D1D3D4" stroked="f">
                <v:path arrowok="t"/>
                <v:fill/>
              </v:shape>
            </v:group>
            <v:group style="position:absolute;left:6063;top:1885;width:259;height:49" coordorigin="6063,1885" coordsize="259,49">
              <v:shape style="position:absolute;left:6063;top:1885;width:259;height:49" coordorigin="6063,1885" coordsize="259,49" path="m6319,1885l6063,1910,6077,1923,6089,1930,6102,1934,6120,1934,6145,1931,6322,1905e" filled="f" stroked="t" strokeweight=".04916pt" strokecolor="#231F20">
                <v:path arrowok="t"/>
              </v:shape>
            </v:group>
            <v:group style="position:absolute;left:6063;top:1864;width:257;height:46" coordorigin="6063,1864" coordsize="257,46">
              <v:shape style="position:absolute;left:6063;top:1864;width:257;height:46" coordorigin="6063,1864" coordsize="257,46" path="m6318,1864l6148,1873,6086,1885,6063,1911,6319,1885,6318,1864e" filled="t" fillcolor="#D1D3D4" stroked="f">
                <v:path arrowok="t"/>
                <v:fill/>
              </v:shape>
            </v:group>
            <v:group style="position:absolute;left:6063;top:1864;width:257;height:46" coordorigin="6063,1864" coordsize="257,46">
              <v:shape style="position:absolute;left:6063;top:1864;width:257;height:46" coordorigin="6063,1864" coordsize="257,46" path="m6319,1885l6063,1911,6075,1895,6086,1885,6099,1879,6118,1876,6148,1873,6318,1864e" filled="f" stroked="t" strokeweight=".04916pt" strokecolor="#231F20">
                <v:path arrowok="t"/>
              </v:shape>
            </v:group>
            <v:group style="position:absolute;left:6211;top:2102;width:211;height:166" coordorigin="6211,2102" coordsize="211,166">
              <v:shape style="position:absolute;left:6211;top:2102;width:211;height:166" coordorigin="6211,2102" coordsize="211,166" path="m6410,2102l6211,2266,6230,2268,6244,2268,6257,2263,6272,2254,6292,2236,6422,2117,6410,2102e" filled="t" fillcolor="#D1D3D4" stroked="f">
                <v:path arrowok="t"/>
                <v:fill/>
              </v:shape>
            </v:group>
            <v:group style="position:absolute;left:6211;top:2102;width:211;height:166" coordorigin="6211,2102" coordsize="211,166">
              <v:shape style="position:absolute;left:6211;top:2102;width:211;height:166" coordorigin="6211,2102" coordsize="211,166" path="m6410,2102l6211,2266,6230,2268,6244,2268,6257,2263,6272,2254,6292,2236,6422,2117e" filled="f" stroked="t" strokeweight=".04916pt" strokecolor="#231F20">
                <v:path arrowok="t"/>
              </v:shape>
            </v:group>
            <v:group style="position:absolute;left:6211;top:2086;width:198;height:179" coordorigin="6211,2086" coordsize="198,179">
              <v:shape style="position:absolute;left:6211;top:2086;width:198;height:179" coordorigin="6211,2086" coordsize="198,179" path="m6398,2086l6262,2187,6216,2232,6211,2266,6410,2102,6398,2086e" filled="t" fillcolor="#D1D3D4" stroked="f">
                <v:path arrowok="t"/>
                <v:fill/>
              </v:shape>
            </v:group>
            <v:group style="position:absolute;left:6211;top:2086;width:198;height:179" coordorigin="6211,2086" coordsize="198,179">
              <v:shape style="position:absolute;left:6211;top:2086;width:198;height:179" coordorigin="6211,2086" coordsize="198,179" path="m6410,2102l6211,2266,6213,2246,6216,2232,6224,2220,6238,2206,6262,2187,6398,2086e" filled="f" stroked="t" strokeweight=".04916pt" strokecolor="#231F20">
                <v:path arrowok="t"/>
              </v:shape>
            </v:group>
            <v:group style="position:absolute;left:6216;top:2132;width:235;height:223" coordorigin="6216,2132" coordsize="235,223">
              <v:shape style="position:absolute;left:6216;top:2132;width:235;height:223" coordorigin="6216,2132" coordsize="235,223" path="m6437,2132l6216,2353,6235,2355,6250,2354,6262,2349,6276,2337,6295,2318,6451,2145,6437,2132e" filled="t" fillcolor="#D1D3D4" stroked="f">
                <v:path arrowok="t"/>
                <v:fill/>
              </v:shape>
            </v:group>
            <v:group style="position:absolute;left:6216;top:2132;width:235;height:223" coordorigin="6216,2132" coordsize="235,223">
              <v:shape style="position:absolute;left:6216;top:2132;width:235;height:223" coordorigin="6216,2132" coordsize="235,223" path="m6437,2132l6216,2353,6235,2355,6250,2354,6262,2349,6276,2337,6295,2318,6451,2145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4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531,1487l6591,1461,6654,1445,6717,1439,6748,1440,6810,1448,6869,1466,6925,1493,6977,1529,7023,1572,7063,1624,7095,1682,7116,1744,7127,1807,7128,1838,7128,1869,7119,1931,7101,1991,7074,2047,7039,2099,6995,2145,6943,2184,6885,2216,6823,2237,6761,2248,6729,2250,6698,2249,6636,2240,6577,2222,6520,2196,6468,2160,6422,2116,6383,2065,6351,2006,6330,1945,6319,1882,6317,1851,6318,1819,6327,1758,6345,1698,6372,1642,6407,1590,6451,1544,6502,1504,6531,1487xe" filled="f" stroked="t" strokeweight=".04916pt" strokecolor="#231F20">
                <v:path arrowok="t"/>
              </v:shape>
            </v:group>
            <v:group style="position:absolute;left:6692;top:2249;width:32;height:314" coordorigin="6692,2249" coordsize="32,314">
              <v:shape style="position:absolute;left:6692;top:2249;width:32;height:314" coordorigin="6692,2249" coordsize="32,314" path="m6703,2249l6693,2478,6692,2507,6694,2526,6699,2539,6709,2550,6724,2563,6724,2250,6703,2249e" filled="t" fillcolor="#D1D3D4" stroked="f">
                <v:path arrowok="t"/>
                <v:fill/>
              </v:shape>
            </v:group>
            <v:group style="position:absolute;left:6692;top:2249;width:32;height:314" coordorigin="6692,2249" coordsize="32,314">
              <v:shape style="position:absolute;left:6692;top:2249;width:32;height:314" coordorigin="6692,2249" coordsize="32,314" path="m6724,2250l6724,2563,6709,2550,6699,2539,6694,2526,6692,2507,6693,2478,6703,2249e" filled="f" stroked="t" strokeweight=".04916pt" strokecolor="#231F20">
                <v:path arrowok="t"/>
              </v:shape>
            </v:group>
            <v:group style="position:absolute;left:6303;top:2158;width:179;height:200" coordorigin="6303,2158" coordsize="179,200">
              <v:shape style="position:absolute;left:6303;top:2158;width:179;height:200" coordorigin="6303,2158" coordsize="179,200" path="m6466,2158l6303,2358,6322,2356,6337,2353,6349,2345,6363,2331,6381,2308,6482,2170,6466,2158e" filled="t" fillcolor="#D1D3D4" stroked="f">
                <v:path arrowok="t"/>
                <v:fill/>
              </v:shape>
            </v:group>
            <v:group style="position:absolute;left:6303;top:2158;width:179;height:200" coordorigin="6303,2158" coordsize="179,200">
              <v:shape style="position:absolute;left:6303;top:2158;width:179;height:200" coordorigin="6303,2158" coordsize="179,200" path="m6466,2158l6303,2358,6322,2356,6337,2353,6349,2345,6363,2331,6381,2308,6482,2170e" filled="f" stroked="t" strokeweight=".04916pt" strokecolor="#231F20">
                <v:path arrowok="t"/>
              </v:shape>
            </v:group>
            <v:group style="position:absolute;left:6301;top:2145;width:165;height:213" coordorigin="6301,2145" coordsize="165,213">
              <v:shape style="position:absolute;left:6301;top:2145;width:165;height:213" coordorigin="6301,2145" coordsize="165,213" path="m6451,2145l6332,2277,6301,2339,6303,2358,6466,2158,6451,2145e" filled="t" fillcolor="#D1D3D4" stroked="f">
                <v:path arrowok="t"/>
                <v:fill/>
              </v:shape>
            </v:group>
            <v:group style="position:absolute;left:6301;top:2145;width:165;height:213" coordorigin="6301,2145" coordsize="165,213">
              <v:shape style="position:absolute;left:6301;top:2145;width:165;height:213" coordorigin="6301,2145" coordsize="165,213" path="m6466,2158l6303,2358,6301,2339,6301,2325,6305,2312,6315,2297,6332,2277,6451,2145e" filled="f" stroked="t" strokeweight=".04916pt" strokecolor="#231F20">
                <v:path arrowok="t"/>
              </v:shape>
            </v:group>
            <v:group style="position:absolute;left:6659;top:2248;width:44;height:256" coordorigin="6659,2248" coordsize="44,256">
              <v:shape style="position:absolute;left:6659;top:2248;width:44;height:256" coordorigin="6659,2248" coordsize="44,256" path="m6684,2248l6659,2504,6675,2492,6685,2481,6691,2468,6694,2448,6696,2418,6703,2249,6684,2248e" filled="t" fillcolor="#D1D3D4" stroked="f">
                <v:path arrowok="t"/>
                <v:fill/>
              </v:shape>
            </v:group>
            <v:group style="position:absolute;left:6659;top:2248;width:44;height:256" coordorigin="6659,2248" coordsize="44,256">
              <v:shape style="position:absolute;left:6659;top:2248;width:44;height:256" coordorigin="6659,2248" coordsize="44,256" path="m6684,2248l6659,2504,6675,2492,6685,2481,6691,2468,6694,2448,6696,2418,6703,2249e" filled="f" stroked="t" strokeweight=".04916pt" strokecolor="#231F20">
                <v:path arrowok="t"/>
              </v:shape>
            </v:group>
            <v:group style="position:absolute;left:6636;top:2246;width:48;height:258" coordorigin="6636,2246" coordsize="48,258">
              <v:shape style="position:absolute;left:6636;top:2246;width:48;height:258" coordorigin="6636,2246" coordsize="48,258" path="m6664,2246l6639,2421,6636,2447,6636,2465,6639,2478,6647,2490,6659,2504,6684,2248,6664,2246e" filled="t" fillcolor="#D1D3D4" stroked="f">
                <v:path arrowok="t"/>
                <v:fill/>
              </v:shape>
            </v:group>
            <v:group style="position:absolute;left:6636;top:2246;width:48;height:258" coordorigin="6636,2246" coordsize="48,258">
              <v:shape style="position:absolute;left:6636;top:2246;width:48;height:258" coordorigin="6636,2246" coordsize="48,258" path="m6684,2248l6659,2504,6647,2490,6639,2478,6636,2465,6636,2447,6639,2421,6664,2246e" filled="f" stroked="t" strokeweight=".04916pt" strokecolor="#231F20">
                <v:path arrowok="t"/>
              </v:shape>
            </v:group>
            <v:group style="position:absolute;left:6724;top:2249;width:32;height:314" coordorigin="6724,2249" coordsize="32,314">
              <v:shape style="position:absolute;left:6724;top:2249;width:32;height:314" coordorigin="6724,2249" coordsize="32,314" path="m6743,2249l6724,2250,6724,2563,6739,2550,6749,2539,6754,2526,6756,2507,6755,2478,6743,2249e" filled="t" fillcolor="#D1D3D4" stroked="f">
                <v:path arrowok="t"/>
                <v:fill/>
              </v:shape>
            </v:group>
            <v:group style="position:absolute;left:6724;top:2249;width:32;height:314" coordorigin="6724,2249" coordsize="32,314">
              <v:shape style="position:absolute;left:6724;top:2249;width:32;height:314" coordorigin="6724,2249" coordsize="32,314" path="m6724,2250l6724,2563,6739,2550,6749,2539,6754,2526,6756,2507,6755,2478,6743,2249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335,1727l6359,1666,6391,1611,6432,1562,6479,1521,6531,1487,6588,1462,6648,1446,6711,1439,6743,1439,6807,1448,6871,1467,6930,1495,6982,1532,7027,1576,7064,1626,7094,1680,7114,1739,7126,1801,7128,1833,7128,1864,7119,1929,7100,1993,7072,2051,7035,2103,6991,2148,6942,2186,6887,2215,6828,2236,6766,2247,6735,2250,6703,2249,6638,2241,6575,2222,6516,2193,6464,2156,6419,2113,6381,2063,6352,2008,6331,1949,6320,1888,6318,1856,6318,1824,6321,1792,6326,1760,6335,1727xe" filled="f" stroked="t" strokeweight=".04916pt" strokecolor="#231F20">
                <v:path arrowok="t"/>
              </v:shape>
            </v:group>
            <v:group style="position:absolute;left:6995;top:2130;width:237;height:223" coordorigin="6995,2130" coordsize="237,223">
              <v:shape style="position:absolute;left:6995;top:2130;width:237;height:223" coordorigin="6995,2130" coordsize="237,223" path="m7010,2130l7152,2317,7212,2353,7232,2351,7010,2130e" filled="t" fillcolor="#D1D3D4" stroked="f">
                <v:path arrowok="t"/>
                <v:fill/>
              </v:shape>
            </v:group>
            <v:group style="position:absolute;left:6995;top:2130;width:237;height:223" coordorigin="6995,2130" coordsize="237,223">
              <v:shape style="position:absolute;left:6995;top:2130;width:237;height:223" coordorigin="6995,2130" coordsize="237,223" path="m7010,2130l7232,2351,7212,2353,7198,2352,7185,2347,7171,2336,7152,2317,6995,2145e" filled="f" stroked="t" strokeweight=".04916pt" strokecolor="#231F20">
                <v:path arrowok="t"/>
              </v:shape>
            </v:group>
            <v:group style="position:absolute;left:6763;top:2245;width:49;height:259" coordorigin="6763,2245" coordsize="49,259">
              <v:shape style="position:absolute;left:6763;top:2245;width:49;height:259" coordorigin="6763,2245" coordsize="49,259" path="m6783,2245l6763,2248,6789,2504,6801,2490,6809,2478,6813,2465,6813,2447,6810,2422,6783,2245e" filled="t" fillcolor="#D1D3D4" stroked="f">
                <v:path arrowok="t"/>
                <v:fill/>
              </v:shape>
            </v:group>
            <v:group style="position:absolute;left:6763;top:2245;width:49;height:259" coordorigin="6763,2245" coordsize="49,259">
              <v:shape style="position:absolute;left:6763;top:2245;width:49;height:259" coordorigin="6763,2245" coordsize="49,259" path="m6763,2248l6789,2504,6801,2490,6809,2478,6813,2465,6813,2447,6810,2422,6783,2245e" filled="f" stroked="t" strokeweight=".04916pt" strokecolor="#231F20">
                <v:path arrowok="t"/>
              </v:shape>
            </v:group>
            <v:group style="position:absolute;left:6743;top:2248;width:46;height:257" coordorigin="6743,2248" coordsize="46,257">
              <v:shape style="position:absolute;left:6743;top:2248;width:46;height:257" coordorigin="6743,2248" coordsize="46,257" path="m6763,2248l6743,2249,6752,2420,6754,2449,6758,2468,6764,2481,6774,2492,6789,2504,6763,2248e" filled="t" fillcolor="#D1D3D4" stroked="f">
                <v:path arrowok="t"/>
                <v:fill/>
              </v:shape>
            </v:group>
            <v:group style="position:absolute;left:6743;top:2248;width:46;height:257" coordorigin="6743,2248" coordsize="46,257">
              <v:shape style="position:absolute;left:6743;top:2248;width:46;height:257" coordorigin="6743,2248" coordsize="46,257" path="m6763,2248l6789,2504,6774,2492,6764,2481,6758,2468,6754,2449,6752,2420,6743,2249e" filled="f" stroked="t" strokeweight=".04916pt" strokecolor="#231F20">
                <v:path arrowok="t"/>
              </v:shape>
            </v:group>
            <v:group style="position:absolute;left:6981;top:2145;width:166;height:211" coordorigin="6981,2145" coordsize="166,211">
              <v:shape style="position:absolute;left:6981;top:2145;width:166;height:211" coordorigin="6981,2145" coordsize="166,211" path="m6995,2145l6981,2157,7144,2356,7147,2337,7115,2276,6995,2145e" filled="t" fillcolor="#D1D3D4" stroked="f">
                <v:path arrowok="t"/>
                <v:fill/>
              </v:shape>
            </v:group>
            <v:group style="position:absolute;left:6981;top:2145;width:166;height:211" coordorigin="6981,2145" coordsize="166,211">
              <v:shape style="position:absolute;left:6981;top:2145;width:166;height:211" coordorigin="6981,2145" coordsize="166,211" path="m6981,2157l7144,2356,7147,2337,7146,2323,7142,2310,7132,2295,7115,2276,6995,2145e" filled="f" stroked="t" strokeweight=".04916pt" strokecolor="#231F20">
                <v:path arrowok="t"/>
              </v:shape>
            </v:group>
            <v:group style="position:absolute;left:6965;top:2157;width:179;height:198" coordorigin="6965,2157" coordsize="179,198">
              <v:shape style="position:absolute;left:6965;top:2157;width:179;height:198" coordorigin="6965,2157" coordsize="179,198" path="m6981,2157l7066,2305,7111,2351,7144,2356,6981,2157e" filled="t" fillcolor="#D1D3D4" stroked="f">
                <v:path arrowok="t"/>
                <v:fill/>
              </v:shape>
            </v:group>
            <v:group style="position:absolute;left:6965;top:2157;width:179;height:198" coordorigin="6965,2157" coordsize="179,198">
              <v:shape style="position:absolute;left:6965;top:2157;width:179;height:198" coordorigin="6965,2157" coordsize="179,198" path="m6981,2157l7144,2356,7125,2354,7111,2351,7098,2343,7085,2329,7066,2305,6965,2170e" filled="f" stroked="t" strokeweight=".04916pt" strokecolor="#231F20">
                <v:path arrowok="t"/>
              </v:shape>
            </v:group>
            <v:group style="position:absolute;left:7010;top:2116;width:223;height:235" coordorigin="7010,2116" coordsize="223,235">
              <v:shape style="position:absolute;left:7010;top:2116;width:223;height:235" coordorigin="7010,2116" coordsize="223,235" path="m7024,2116l7010,2130,7232,2352,7234,2332,7196,2272,7024,2116e" filled="t" fillcolor="#D1D3D4" stroked="f">
                <v:path arrowok="t"/>
                <v:fill/>
              </v:shape>
            </v:group>
            <v:group style="position:absolute;left:7010;top:2116;width:223;height:235" coordorigin="7010,2116" coordsize="223,235">
              <v:shape style="position:absolute;left:7010;top:2116;width:223;height:235" coordorigin="7010,2116" coordsize="223,235" path="m7010,2130l7232,2352,7234,2332,7232,2318,7227,2305,7216,2291,7196,2272,7024,2116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4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366,2036l6339,1976,6323,1913,6317,1851,6318,1819,6327,1758,6345,1698,6372,1642,6407,1590,6451,1544,6502,1504,6561,1473,6622,1451,6685,1441,6717,1439,6748,1440,6810,1448,6869,1466,6925,1493,6977,1529,7023,1572,7063,1624,7095,1682,7116,1744,7127,1807,7128,1838,7128,1869,7119,1931,7101,1991,7074,2047,7039,2099,6995,2145,6943,2184,6885,2216,6823,2237,6761,2248,6729,2250,6698,2249,6636,2240,6577,2222,6520,2196,6468,2160,6422,2116,6383,2065,6366,2036xe" filled="f" stroked="t" strokeweight=".04916pt" strokecolor="#231F20">
                <v:path arrowok="t"/>
              </v:shape>
            </v:group>
            <v:group style="position:absolute;left:7128;top:1843;width:314;height:32" coordorigin="7128,1843" coordsize="314,32">
              <v:shape style="position:absolute;left:7128;top:1843;width:314;height:32" coordorigin="7128,1843" coordsize="314,32" path="m7441,1843l7128,1844,7128,1864,7356,1874,7385,1875,7404,1873,7417,1868,7429,1858,7441,1843e" filled="t" fillcolor="#D1D3D4" stroked="f">
                <v:path arrowok="t"/>
                <v:fill/>
              </v:shape>
            </v:group>
            <v:group style="position:absolute;left:7128;top:1843;width:314;height:32" coordorigin="7128,1843" coordsize="314,32">
              <v:shape style="position:absolute;left:7128;top:1843;width:314;height:32" coordorigin="7128,1843" coordsize="314,32" path="m7128,1844l7441,1843,7429,1858,7417,1868,7404,1873,7385,1875,7356,1874,7128,1864e" filled="f" stroked="t" strokeweight=".04916pt" strokecolor="#231F20">
                <v:path arrowok="t"/>
              </v:shape>
            </v:group>
            <v:group style="position:absolute;left:7037;top:2085;width:200;height:179" coordorigin="7037,2085" coordsize="200,179">
              <v:shape style="position:absolute;left:7037;top:2085;width:200;height:179" coordorigin="7037,2085" coordsize="200,179" path="m7049,2085l7037,2101,7236,2264,7235,2245,7186,2186,7049,2085e" filled="t" fillcolor="#D1D3D4" stroked="f">
                <v:path arrowok="t"/>
                <v:fill/>
              </v:shape>
            </v:group>
            <v:group style="position:absolute;left:7037;top:2085;width:200;height:179" coordorigin="7037,2085" coordsize="200,179">
              <v:shape style="position:absolute;left:7037;top:2085;width:200;height:179" coordorigin="7037,2085" coordsize="200,179" path="m7037,2101l7236,2264,7235,2245,7231,2230,7224,2218,7209,2204,7186,2186,7049,2085e" filled="f" stroked="t" strokeweight=".04916pt" strokecolor="#231F20">
                <v:path arrowok="t"/>
              </v:shape>
            </v:group>
            <v:group style="position:absolute;left:7023;top:2101;width:213;height:165" coordorigin="7023,2101" coordsize="213,165">
              <v:shape style="position:absolute;left:7023;top:2101;width:213;height:165" coordorigin="7023,2101" coordsize="213,165" path="m7037,2101l7156,2235,7218,2266,7236,2264,7037,2101e" filled="t" fillcolor="#D1D3D4" stroked="f">
                <v:path arrowok="t"/>
                <v:fill/>
              </v:shape>
            </v:group>
            <v:group style="position:absolute;left:7023;top:2101;width:213;height:165" coordorigin="7023,2101" coordsize="213,165">
              <v:shape style="position:absolute;left:7023;top:2101;width:213;height:165" coordorigin="7023,2101" coordsize="213,165" path="m7037,2101l7236,2264,7218,2266,7203,2266,7190,2262,7176,2252,7156,2235,7023,2117e" filled="f" stroked="t" strokeweight=".04916pt" strokecolor="#231F20">
                <v:path arrowok="t"/>
              </v:shape>
            </v:group>
            <v:group style="position:absolute;left:7126;top:1864;width:256;height:44" coordorigin="7126,1864" coordsize="256,44">
              <v:shape style="position:absolute;left:7126;top:1864;width:256;height:44" coordorigin="7126,1864" coordsize="256,44" path="m7128,1864l7126,1883,7382,1908,7370,1892,7296,1872,7128,1864e" filled="t" fillcolor="#D1D3D4" stroked="f">
                <v:path arrowok="t"/>
                <v:fill/>
              </v:shape>
            </v:group>
            <v:group style="position:absolute;left:7126;top:1864;width:256;height:44" coordorigin="7126,1864" coordsize="256,44">
              <v:shape style="position:absolute;left:7126;top:1864;width:256;height:44" coordorigin="7126,1864" coordsize="256,44" path="m7126,1883l7382,1908,7370,1892,7360,1882,7346,1877,7327,1873,7296,1872,7128,1864e" filled="f" stroked="t" strokeweight=".04916pt" strokecolor="#231F20">
                <v:path arrowok="t"/>
              </v:shape>
            </v:group>
            <v:group style="position:absolute;left:7124;top:1883;width:258;height:48" coordorigin="7124,1883" coordsize="258,48">
              <v:shape style="position:absolute;left:7124;top:1883;width:258;height:48" coordorigin="7124,1883" coordsize="258,48" path="m7126,1883l7124,1903,7299,1929,7326,1932,7344,1932,7357,1928,7368,1920,7382,1908,7126,1883e" filled="t" fillcolor="#D1D3D4" stroked="f">
                <v:path arrowok="t"/>
                <v:fill/>
              </v:shape>
            </v:group>
            <v:group style="position:absolute;left:7124;top:1883;width:258;height:48" coordorigin="7124,1883" coordsize="258,48">
              <v:shape style="position:absolute;left:7124;top:1883;width:258;height:48" coordorigin="7124,1883" coordsize="258,48" path="m7126,1883l7382,1908,7368,1920,7357,1928,7344,1932,7326,1932,7299,1929,7124,1903e" filled="f" stroked="t" strokeweight=".04916pt" strokecolor="#231F20">
                <v:path arrowok="t"/>
              </v:shape>
            </v:group>
            <v:group style="position:absolute;left:7128;top:1811;width:314;height:32" coordorigin="7128,1811" coordsize="314,32">
              <v:shape style="position:absolute;left:7128;top:1811;width:314;height:32" coordorigin="7128,1811" coordsize="314,32" path="m7385,1811l7357,1812,7128,1824,7128,1844,7441,1843,7429,1828,7417,1818,7404,1813,7385,1811e" filled="t" fillcolor="#D1D3D4" stroked="f">
                <v:path arrowok="t"/>
                <v:fill/>
              </v:shape>
            </v:group>
            <v:group style="position:absolute;left:7128;top:1811;width:314;height:32" coordorigin="7128,1811" coordsize="314,32">
              <v:shape style="position:absolute;left:7128;top:1811;width:314;height:32" coordorigin="7128,1811" coordsize="314,32" path="m7128,1844l7441,1843,7429,1828,7417,1818,7404,1813,7385,1811,7357,1812,7128,1824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606,2232l6545,2208,6489,2176,6441,2135,6399,2089,6366,2036,6341,1979,6324,1919,6318,1856,6318,1824,6326,1760,6346,1696,6374,1638,6411,1586,6454,1540,6504,1503,6559,1473,6618,1453,6679,1441,6711,1439,6743,1439,6807,1448,6871,1467,6930,1495,6982,1532,7027,1576,7064,1626,7094,1680,7114,1739,7126,1801,7128,1833,7128,1864,7119,1929,7100,1993,7072,2051,7035,2103,6991,2148,6942,2186,6887,2215,6828,2236,6766,2247,6735,2250,6703,2249,6670,2246,6638,2241,6606,2232xe" filled="f" stroked="t" strokeweight=".04916pt" strokecolor="#231F20">
                <v:path arrowok="t"/>
              </v:shape>
            </v:group>
            <v:group style="position:absolute;left:7009;top:1335;width:223;height:237" coordorigin="7009,1335" coordsize="223,237">
              <v:shape style="position:absolute;left:7009;top:1335;width:223;height:237" coordorigin="7009,1335" coordsize="223,237" path="m7230,1335l7009,1557,7023,1572,7195,1415,7214,1396,7226,1382,7231,1369,7232,1355,7230,1335e" filled="t" fillcolor="#D1D3D4" stroked="f">
                <v:path arrowok="t"/>
                <v:fill/>
              </v:shape>
            </v:group>
            <v:group style="position:absolute;left:7009;top:1335;width:223;height:237" coordorigin="7009,1335" coordsize="223,237">
              <v:shape style="position:absolute;left:7009;top:1335;width:223;height:237" coordorigin="7009,1335" coordsize="223,237" path="m7009,1557l7230,1335,7232,1355,7231,1369,7226,1382,7214,1396,7195,1415,7023,1572e" filled="f" stroked="t" strokeweight=".04916pt" strokecolor="#231F20">
                <v:path arrowok="t"/>
              </v:shape>
            </v:group>
            <v:group style="position:absolute;left:7124;top:1755;width:259;height:49" coordorigin="7124,1755" coordsize="259,49">
              <v:shape style="position:absolute;left:7124;top:1755;width:259;height:49" coordorigin="7124,1755" coordsize="259,49" path="m7326,1755l7300,1757,7124,1784,7126,1804,7383,1778,7369,1766,7357,1758,7344,1755,7326,1755e" filled="t" fillcolor="#D1D3D4" stroked="f">
                <v:path arrowok="t"/>
                <v:fill/>
              </v:shape>
            </v:group>
            <v:group style="position:absolute;left:7124;top:1755;width:259;height:49" coordorigin="7124,1755" coordsize="259,49">
              <v:shape style="position:absolute;left:7124;top:1755;width:259;height:49" coordorigin="7124,1755" coordsize="259,49" path="m7126,1804l7383,1778,7369,1766,7357,1758,7344,1755,7326,1755,7300,1757,7124,1784e" filled="f" stroked="t" strokeweight=".04916pt" strokecolor="#231F20">
                <v:path arrowok="t"/>
              </v:shape>
            </v:group>
            <v:group style="position:absolute;left:7126;top:1778;width:257;height:46" coordorigin="7126,1778" coordsize="257,46">
              <v:shape style="position:absolute;left:7126;top:1778;width:257;height:46" coordorigin="7126,1778" coordsize="257,46" path="m7383,1778l7126,1804,7128,1824,7298,1815,7360,1803,7383,1778e" filled="t" fillcolor="#D1D3D4" stroked="f">
                <v:path arrowok="t"/>
                <v:fill/>
              </v:shape>
            </v:group>
            <v:group style="position:absolute;left:7126;top:1778;width:257;height:46" coordorigin="7126,1778" coordsize="257,46">
              <v:shape style="position:absolute;left:7126;top:1778;width:257;height:46" coordorigin="7126,1778" coordsize="257,46" path="m7126,1804l7383,1778,7371,1793,7360,1803,7347,1809,7327,1813,7298,1815,7128,1824e" filled="f" stroked="t" strokeweight=".04916pt" strokecolor="#231F20">
                <v:path arrowok="t"/>
              </v:shape>
            </v:group>
            <v:group style="position:absolute;left:7023;top:1421;width:211;height:166" coordorigin="7023,1421" coordsize="211,166">
              <v:shape style="position:absolute;left:7023;top:1421;width:211;height:166" coordorigin="7023,1421" coordsize="211,166" path="m7216,1421l7154,1452,7023,1572,7036,1586,7234,1423,7216,1421e" filled="t" fillcolor="#D1D3D4" stroked="f">
                <v:path arrowok="t"/>
                <v:fill/>
              </v:shape>
            </v:group>
            <v:group style="position:absolute;left:7023;top:1421;width:211;height:166" coordorigin="7023,1421" coordsize="211,166">
              <v:shape style="position:absolute;left:7023;top:1421;width:211;height:166" coordorigin="7023,1421" coordsize="211,166" path="m7036,1586l7234,1423,7216,1421,7201,1421,7189,1425,7174,1435,7154,1452,7023,1572e" filled="f" stroked="t" strokeweight=".04916pt" strokecolor="#231F20">
                <v:path arrowok="t"/>
              </v:shape>
            </v:group>
            <v:group style="position:absolute;left:7035;top:1423;width:198;height:179" coordorigin="7035,1423" coordsize="198,179">
              <v:shape style="position:absolute;left:7035;top:1423;width:198;height:179" coordorigin="7035,1423" coordsize="198,179" path="m7234,1423l7035,1586,7048,1602,7183,1501,7229,1456,7234,1423e" filled="t" fillcolor="#D1D3D4" stroked="f">
                <v:path arrowok="t"/>
                <v:fill/>
              </v:shape>
            </v:group>
            <v:group style="position:absolute;left:7035;top:1423;width:198;height:179" coordorigin="7035,1423" coordsize="198,179">
              <v:shape style="position:absolute;left:7035;top:1423;width:198;height:179" coordorigin="7035,1423" coordsize="198,179" path="m7035,1586l7234,1423,7233,1442,7229,1456,7222,1469,7207,1483,7183,1501,7048,1602e" filled="f" stroked="t" strokeweight=".04916pt" strokecolor="#231F20">
                <v:path arrowok="t"/>
              </v:shape>
            </v:group>
            <v:group style="position:absolute;left:6995;top:1334;width:235;height:223" coordorigin="6995,1334" coordsize="235,223">
              <v:shape style="position:absolute;left:6995;top:1334;width:235;height:223" coordorigin="6995,1334" coordsize="235,223" path="m7211,1334l7151,1371,6995,1543,7009,1557,7230,1335,7211,1334e" filled="t" fillcolor="#D1D3D4" stroked="f">
                <v:path arrowok="t"/>
                <v:fill/>
              </v:shape>
            </v:group>
            <v:group style="position:absolute;left:6995;top:1334;width:235;height:223" coordorigin="6995,1334" coordsize="235,223">
              <v:shape style="position:absolute;left:6995;top:1334;width:235;height:223" coordorigin="6995,1334" coordsize="235,223" path="m7009,1557l7230,1335,7211,1334,7196,1335,7183,1340,7169,1351,7151,1371,6995,1543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5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915,2201l6854,2228,6792,2244,6729,2250,6698,2249,6636,2240,6577,2222,6520,2196,6468,2160,6422,2116,6383,2065,6351,2006,6330,1945,6319,1882,6317,1851,6318,1819,6327,1758,6345,1698,6372,1642,6407,1590,6451,1544,6502,1504,6561,1473,6622,1451,6685,1441,6717,1439,6748,1440,6810,1448,6869,1466,6925,1493,6977,1529,7023,1572,7063,1624,7095,1682,7116,1744,7127,1807,7128,1838,7128,1869,7119,1931,7101,1991,7074,2047,7039,2099,6995,2145,6943,2185,6915,2201xe" filled="f" stroked="t" strokeweight=".04916pt" strokecolor="#231F20">
                <v:path arrowok="t"/>
              </v:shape>
            </v:group>
            <v:group style="position:absolute;left:6801;top:1387;width:34;height:64" coordorigin="6801,1387" coordsize="34,64">
              <v:shape style="position:absolute;left:6801;top:1387;width:34;height:64" coordorigin="6801,1387" coordsize="34,64" path="m6813,1387l6801,1446,6821,1451,6835,1392,6823,1389,6813,1387e" filled="t" fillcolor="#D1D3D4" stroked="f">
                <v:path arrowok="t"/>
                <v:fill/>
              </v:shape>
            </v:group>
            <v:group style="position:absolute;left:6801;top:1387;width:34;height:64" coordorigin="6801,1387" coordsize="34,64">
              <v:shape style="position:absolute;left:6801;top:1387;width:34;height:64" coordorigin="6801,1387" coordsize="34,64" path="m6801,1446l6813,1387,6823,1389,6835,1392,6821,1451e" filled="f" stroked="t" strokeweight=".04916pt" strokecolor="#231F20">
                <v:path arrowok="t"/>
              </v:shape>
            </v:group>
            <v:group style="position:absolute;left:6722;top:1379;width:23;height:60" coordorigin="6722,1379" coordsize="23,60">
              <v:shape style="position:absolute;left:6722;top:1379;width:23;height:60" coordorigin="6722,1379" coordsize="23,60" path="m6745,1379l6722,1379,6722,1439,6743,1439,6745,1379e" filled="t" fillcolor="#D1D3D4" stroked="f">
                <v:path arrowok="t"/>
                <v:fill/>
              </v:shape>
            </v:group>
            <v:group style="position:absolute;left:6722;top:1379;width:23;height:60" coordorigin="6722,1379" coordsize="23,60">
              <v:shape style="position:absolute;left:6722;top:1379;width:23;height:60" coordorigin="6722,1379" coordsize="23,60" path="m6722,1439l6722,1379,6733,1379,6745,1379,6743,1439e" filled="f" stroked="t" strokeweight=".04916pt" strokecolor="#231F20">
                <v:path arrowok="t"/>
              </v:shape>
            </v:group>
            <v:group style="position:absolute;left:6964;top:1331;width:179;height:200" coordorigin="6964,1331" coordsize="179,200">
              <v:shape style="position:absolute;left:6964;top:1331;width:179;height:200" coordorigin="6964,1331" coordsize="179,200" path="m7143,1331l7083,1358,6964,1518,6980,1530,7143,1331e" filled="t" fillcolor="#D1D3D4" stroked="f">
                <v:path arrowok="t"/>
                <v:fill/>
              </v:shape>
            </v:group>
            <v:group style="position:absolute;left:6964;top:1331;width:179;height:200" coordorigin="6964,1331" coordsize="179,200">
              <v:shape style="position:absolute;left:6964;top:1331;width:179;height:200" coordorigin="6964,1331" coordsize="179,200" path="m6980,1530l7143,1331,7123,1332,7109,1336,7097,1343,7083,1358,7065,1381,6964,1518e" filled="f" stroked="t" strokeweight=".04916pt" strokecolor="#231F20">
                <v:path arrowok="t"/>
              </v:shape>
            </v:group>
            <v:group style="position:absolute;left:6980;top:1331;width:165;height:213" coordorigin="6980,1331" coordsize="165,213">
              <v:shape style="position:absolute;left:6980;top:1331;width:165;height:213" coordorigin="6980,1331" coordsize="165,213" path="m7143,1331l6980,1530,6995,1544,7114,1411,7130,1392,7140,1377,7145,1364,7145,1350,7143,1331e" filled="t" fillcolor="#D1D3D4" stroked="f">
                <v:path arrowok="t"/>
                <v:fill/>
              </v:shape>
            </v:group>
            <v:group style="position:absolute;left:6980;top:1331;width:165;height:213" coordorigin="6980,1331" coordsize="165,213">
              <v:shape style="position:absolute;left:6980;top:1331;width:165;height:213" coordorigin="6980,1331" coordsize="165,213" path="m6980,1530l7143,1331,7145,1350,7145,1364,7140,1377,7130,1392,7114,1411,6995,1544e" filled="f" stroked="t" strokeweight=".04916pt" strokecolor="#231F20">
                <v:path arrowok="t"/>
              </v:shape>
            </v:group>
            <v:group style="position:absolute;left:6860;top:1399;width:46;height:70" coordorigin="6860,1399" coordsize="46,70">
              <v:shape style="position:absolute;left:6860;top:1399;width:46;height:70" coordorigin="6860,1399" coordsize="46,70" path="m6884,1399l6860,1463,6877,1469,6906,1400,6899,1400,6884,1399e" filled="t" fillcolor="#D1D3D4" stroked="f">
                <v:path arrowok="t"/>
                <v:fill/>
              </v:shape>
              <v:shape style="position:absolute;left:6860;top:1399;width:46;height:70" coordorigin="6860,1399" coordsize="46,70" path="m6906,1399l6899,1400,6906,1400,6906,1399e" filled="t" fillcolor="#D1D3D4" stroked="f">
                <v:path arrowok="t"/>
                <v:fill/>
              </v:shape>
            </v:group>
            <v:group style="position:absolute;left:6860;top:1399;width:46;height:70" coordorigin="6860,1399" coordsize="46,70">
              <v:shape style="position:absolute;left:6860;top:1399;width:46;height:70" coordorigin="6860,1399" coordsize="46,70" path="m6877,1469l6906,1399,6899,1400,6884,1399,6860,1463e" filled="f" stroked="t" strokeweight=".04916pt" strokecolor="#231F20">
                <v:path arrowok="t"/>
              </v:shape>
            </v:group>
            <v:group style="position:absolute;left:6840;top:1395;width:44;height:67" coordorigin="6840,1395" coordsize="44,67">
              <v:shape style="position:absolute;left:6840;top:1395;width:44;height:67" coordorigin="6840,1395" coordsize="44,67" path="m6858,1395l6840,1456,6860,1463,6884,1399,6869,1397,6858,1395e" filled="t" fillcolor="#D1D3D4" stroked="f">
                <v:path arrowok="t"/>
                <v:fill/>
              </v:shape>
            </v:group>
            <v:group style="position:absolute;left:6840;top:1395;width:44;height:67" coordorigin="6840,1395" coordsize="44,67">
              <v:shape style="position:absolute;left:6840;top:1395;width:44;height:67" coordorigin="6840,1395" coordsize="44,67" path="m6840,1456l6858,1395,6869,1397,6884,1399,6860,1463e" filled="f" stroked="t" strokeweight=".04916pt" strokecolor="#231F20">
                <v:path arrowok="t"/>
              </v:shape>
            </v:group>
            <v:group style="position:absolute;left:6782;top:1384;width:31;height:62" coordorigin="6782,1384" coordsize="31,62">
              <v:shape style="position:absolute;left:6782;top:1384;width:31;height:62" coordorigin="6782,1384" coordsize="31,62" path="m6790,1384l6782,1443,6801,1446,6813,1387,6802,1385,6790,1384e" filled="t" fillcolor="#D1D3D4" stroked="f">
                <v:path arrowok="t"/>
                <v:fill/>
              </v:shape>
            </v:group>
            <v:group style="position:absolute;left:6782;top:1384;width:31;height:62" coordorigin="6782,1384" coordsize="31,62">
              <v:shape style="position:absolute;left:6782;top:1384;width:31;height:62" coordorigin="6782,1384" coordsize="31,62" path="m6801,1446l6813,1387,6802,1385,6790,1384,6782,1443e" filled="f" stroked="t" strokeweight=".04916pt" strokecolor="#231F20">
                <v:path arrowok="t"/>
              </v:shape>
            </v:group>
            <v:group style="position:absolute;left:6762;top:1381;width:28;height:62" coordorigin="6762,1381" coordsize="28,62">
              <v:shape style="position:absolute;left:6762;top:1381;width:28;height:62" coordorigin="6762,1381" coordsize="28,62" path="m6767,1381l6762,1441,6782,1443,6790,1384,6778,1382,6767,1381e" filled="t" fillcolor="#D1D3D4" stroked="f">
                <v:path arrowok="t"/>
                <v:fill/>
              </v:shape>
            </v:group>
            <v:group style="position:absolute;left:6762;top:1381;width:28;height:62" coordorigin="6762,1381" coordsize="28,62">
              <v:shape style="position:absolute;left:6762;top:1381;width:28;height:62" coordorigin="6762,1381" coordsize="28,62" path="m6762,1441l6767,1381,6778,1382,6790,1384,6782,1443e" filled="f" stroked="t" strokeweight=".04916pt" strokecolor="#231F20">
                <v:path arrowok="t"/>
              </v:shape>
            </v:group>
            <v:group style="position:absolute;left:6699;top:1378;width:23;height:61" coordorigin="6699,1378" coordsize="23,61">
              <v:shape style="position:absolute;left:6699;top:1378;width:23;height:61" coordorigin="6699,1378" coordsize="23,61" path="m6714,1378l6699,1379,6703,1439,6722,1439,6722,1379,6714,1378e" filled="t" fillcolor="#D1D3D4" stroked="f">
                <v:path arrowok="t"/>
                <v:fill/>
              </v:shape>
            </v:group>
            <v:group style="position:absolute;left:6699;top:1378;width:23;height:61" coordorigin="6699,1378" coordsize="23,61">
              <v:shape style="position:absolute;left:6699;top:1378;width:23;height:61" coordorigin="6699,1378" coordsize="23,61" path="m6722,1439l6722,1379,6714,1378,6699,1379,6703,1439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7111,1961l7087,2023,7054,2078,7014,2127,6967,2168,6915,2201,6858,2227,6797,2243,6735,2250,6703,2249,6638,2241,6575,2222,6516,2193,6464,2156,6419,2113,6381,2063,6352,2008,6331,1949,6320,1888,6318,1856,6318,1824,6326,1760,6346,1696,6374,1638,6411,1586,6454,1540,6504,1503,6559,1473,6618,1453,6679,1441,6711,1439,6743,1439,6807,1448,6871,1467,6930,1495,6982,1532,7027,1576,7064,1626,7094,1680,7114,1739,7126,1801,7128,1833,7128,1864,7125,1897,7119,1929,7111,1961xe" filled="f" stroked="t" strokeweight=".04916pt" strokecolor="#231F20">
                <v:path arrowok="t"/>
              </v:shape>
            </v:group>
            <v:group style="position:absolute;left:6878;top:1384;width:60;height:93" coordorigin="6878,1384" coordsize="60,93">
              <v:shape style="position:absolute;left:6878;top:1384;width:60;height:93" coordorigin="6878,1384" coordsize="60,93" path="m6933,1384l6922,1391,6905,1403,6878,1469,6896,1477,6915,1437,6928,1410,6936,1393,6938,1385,6933,1384e" filled="t" fillcolor="#D1D3D4" stroked="f">
                <v:path arrowok="t"/>
                <v:fill/>
              </v:shape>
            </v:group>
            <v:group style="position:absolute;left:6878;top:1384;width:60;height:93" coordorigin="6878,1384" coordsize="60,93">
              <v:shape style="position:absolute;left:6878;top:1384;width:60;height:93" coordorigin="6878,1384" coordsize="60,93" path="m6878,1469l6905,1403,6922,1391,6933,1384,6938,1385,6936,1393,6928,1410,6915,1437,6896,1477e" filled="f" stroked="t" strokeweight=".04916pt" strokecolor="#231F20">
                <v:path arrowok="t"/>
              </v:shape>
            </v:group>
            <v:group style="position:absolute;left:6272;top:1660;width:76;height:50" coordorigin="6272,1660" coordsize="76,50">
              <v:shape style="position:absolute;left:6272;top:1660;width:76;height:50" coordorigin="6272,1660" coordsize="76,50" path="m6274,1660l6319,1700,6341,1709,6348,1690,6274,1660e" filled="t" fillcolor="#D1D3D4" stroked="f">
                <v:path arrowok="t"/>
                <v:fill/>
              </v:shape>
            </v:group>
            <v:group style="position:absolute;left:6272;top:1660;width:76;height:50" coordorigin="6272,1660" coordsize="76,50">
              <v:shape style="position:absolute;left:6272;top:1660;width:76;height:50" coordorigin="6272,1660" coordsize="76,50" path="m6348,1690l6274,1660,6272,1671,6276,1679,6290,1688,6319,1700,6341,1709e" filled="f" stroked="t" strokeweight=".04916pt" strokecolor="#231F20">
                <v:path arrowok="t"/>
              </v:shape>
            </v:group>
            <v:group style="position:absolute;left:6271;top:1981;width:77;height:50" coordorigin="6271,1981" coordsize="77,50">
              <v:shape style="position:absolute;left:6271;top:1981;width:77;height:50" coordorigin="6271,1981" coordsize="77,50" path="m6341,1981l6310,1993,6285,2004,6273,2012,6271,2020,6275,2030,6348,2000,6341,1981e" filled="t" fillcolor="#D1D3D4" stroked="f">
                <v:path arrowok="t"/>
                <v:fill/>
              </v:shape>
            </v:group>
            <v:group style="position:absolute;left:6271;top:1981;width:77;height:50" coordorigin="6271,1981" coordsize="77,50">
              <v:shape style="position:absolute;left:6271;top:1981;width:77;height:50" coordorigin="6271,1981" coordsize="77,50" path="m6348,2000l6275,2030,6271,2020,6273,2012,6285,2004,6310,1993,6341,1981e" filled="f" stroked="t" strokeweight=".04916pt" strokecolor="#231F20">
                <v:path arrowok="t"/>
              </v:shape>
            </v:group>
            <v:group style="position:absolute;left:6275;top:2000;width:82;height:43" coordorigin="6275,2000" coordsize="82,43">
              <v:shape style="position:absolute;left:6275;top:2000;width:82;height:43" coordorigin="6275,2000" coordsize="82,43" path="m6348,2000l6275,2031,6281,2040,6289,2043,6304,2040,6331,2030,6357,2019,6348,2000e" filled="t" fillcolor="#D1D3D4" stroked="f">
                <v:path arrowok="t"/>
                <v:fill/>
              </v:shape>
            </v:group>
            <v:group style="position:absolute;left:6275;top:2000;width:82;height:43" coordorigin="6275,2000" coordsize="82,43">
              <v:shape style="position:absolute;left:6275;top:2000;width:82;height:43" coordorigin="6275,2000" coordsize="82,43" path="m6348,2000l6275,2031,6281,2040,6289,2043,6304,2040,6331,2030,6357,2019e" filled="f" stroked="t" strokeweight=".04916pt" strokecolor="#231F20">
                <v:path arrowok="t"/>
              </v:shape>
            </v:group>
            <v:group style="position:absolute;left:6523;top:2210;width:45;height:81" coordorigin="6523,2210" coordsize="45,81">
              <v:shape style="position:absolute;left:6523;top:2210;width:45;height:81" coordorigin="6523,2210" coordsize="45,81" path="m6549,2210l6536,2241,6526,2266,6523,2280,6528,2287,6538,2292,6568,2219,6549,2210e" filled="t" fillcolor="#D1D3D4" stroked="f">
                <v:path arrowok="t"/>
                <v:fill/>
              </v:shape>
            </v:group>
            <v:group style="position:absolute;left:6523;top:2210;width:45;height:81" coordorigin="6523,2210" coordsize="45,81">
              <v:shape style="position:absolute;left:6523;top:2210;width:45;height:81" coordorigin="6523,2210" coordsize="45,81" path="m6568,2219l6538,2292,6528,2287,6523,2280,6526,2266,6536,2241,6549,2210e" filled="f" stroked="t" strokeweight=".04916pt" strokecolor="#231F20">
                <v:path arrowok="t"/>
              </v:shape>
            </v:group>
            <v:group style="position:absolute;left:6538;top:2219;width:49;height:76" coordorigin="6538,2219" coordsize="49,76">
              <v:shape style="position:absolute;left:6538;top:2219;width:49;height:76" coordorigin="6538,2219" coordsize="49,76" path="m6568,2219l6538,2292,6549,2295,6557,2291,6566,2276,6579,2247,6587,2226,6568,2219e" filled="t" fillcolor="#D1D3D4" stroked="f">
                <v:path arrowok="t"/>
                <v:fill/>
              </v:shape>
            </v:group>
            <v:group style="position:absolute;left:6538;top:2219;width:49;height:76" coordorigin="6538,2219" coordsize="49,76">
              <v:shape style="position:absolute;left:6538;top:2219;width:49;height:76" coordorigin="6538,2219" coordsize="49,76" path="m6568,2219l6538,2292,6549,2295,6557,2291,6566,2276,6579,2247,6587,2226e" filled="f" stroked="t" strokeweight=".04916pt" strokecolor="#231F20">
                <v:path arrowok="t"/>
              </v:shape>
            </v:group>
            <v:group style="position:absolute;left:6859;top:2218;width:50;height:77" coordorigin="6859,2218" coordsize="50,77">
              <v:shape style="position:absolute;left:6859;top:2218;width:50;height:77" coordorigin="6859,2218" coordsize="50,77" path="m6878,2218l6859,2226,6871,2257,6882,2282,6890,2293,6898,2295,6909,2291,6878,2218e" filled="t" fillcolor="#D1D3D4" stroked="f">
                <v:path arrowok="t"/>
                <v:fill/>
              </v:shape>
            </v:group>
            <v:group style="position:absolute;left:6859;top:2218;width:50;height:77" coordorigin="6859,2218" coordsize="50,77">
              <v:shape style="position:absolute;left:6859;top:2218;width:50;height:77" coordorigin="6859,2218" coordsize="50,77" path="m6878,2218l6909,2291,6898,2295,6890,2293,6882,2282,6871,2257,6859,2226e" filled="f" stroked="t" strokeweight=".04916pt" strokecolor="#231F20">
                <v:path arrowok="t"/>
              </v:shape>
            </v:group>
            <v:group style="position:absolute;left:6878;top:2210;width:43;height:81" coordorigin="6878,2210" coordsize="43,81">
              <v:shape style="position:absolute;left:6878;top:2210;width:43;height:81" coordorigin="6878,2210" coordsize="43,81" path="m6896,2210l6878,2218,6909,2292,6918,2285,6922,2277,6918,2262,6908,2236,6896,2210e" filled="t" fillcolor="#D1D3D4" stroked="f">
                <v:path arrowok="t"/>
                <v:fill/>
              </v:shape>
            </v:group>
            <v:group style="position:absolute;left:6878;top:2210;width:43;height:81" coordorigin="6878,2210" coordsize="43,81">
              <v:shape style="position:absolute;left:6878;top:2210;width:43;height:81" coordorigin="6878,2210" coordsize="43,81" path="m6878,2218l6909,2292,6918,2285,6922,2277,6918,2262,6908,2236,6896,2210e" filled="f" stroked="t" strokeweight=".04916pt" strokecolor="#231F20">
                <v:path arrowok="t"/>
              </v:shape>
            </v:group>
            <v:group style="position:absolute;left:7089;top:1999;width:81;height:45" coordorigin="7089,1999" coordsize="81,45">
              <v:shape style="position:absolute;left:7089;top:1999;width:81;height:45" coordorigin="7089,1999" coordsize="81,45" path="m7097,1999l7089,2017,7119,2031,7145,2041,7159,2043,7166,2039,7170,2029,7097,1999e" filled="t" fillcolor="#D1D3D4" stroked="f">
                <v:path arrowok="t"/>
                <v:fill/>
              </v:shape>
            </v:group>
            <v:group style="position:absolute;left:7089;top:1999;width:81;height:45" coordorigin="7089,1999" coordsize="81,45">
              <v:shape style="position:absolute;left:7089;top:1999;width:81;height:45" coordorigin="7089,1999" coordsize="81,45" path="m7097,1999l7170,2029,7166,2039,7159,2043,7145,2041,7119,2031,7089,2017e" filled="f" stroked="t" strokeweight=".04916pt" strokecolor="#231F20">
                <v:path arrowok="t"/>
              </v:shape>
            </v:group>
            <v:group style="position:absolute;left:7097;top:1980;width:76;height:49" coordorigin="7097,1980" coordsize="76,49">
              <v:shape style="position:absolute;left:7097;top:1980;width:76;height:49" coordorigin="7097,1980" coordsize="76,49" path="m7104,1980l7097,1999,7171,2029,7173,2018,7169,2009,7155,2000,7126,1988,7104,1980e" filled="t" fillcolor="#D1D3D4" stroked="f">
                <v:path arrowok="t"/>
                <v:fill/>
              </v:shape>
            </v:group>
            <v:group style="position:absolute;left:7097;top:1980;width:76;height:49" coordorigin="7097,1980" coordsize="76,49">
              <v:shape style="position:absolute;left:7097;top:1980;width:76;height:49" coordorigin="7097,1980" coordsize="76,49" path="m7097,1999l7171,2029,7173,2018,7169,2009,7155,2000,7126,1988,7104,1980e" filled="f" stroked="t" strokeweight=".04916pt" strokecolor="#231F20">
                <v:path arrowok="t"/>
              </v:shape>
            </v:group>
            <v:group style="position:absolute;left:7097;top:1658;width:77;height:50" coordorigin="7097,1658" coordsize="77,50">
              <v:shape style="position:absolute;left:7097;top:1658;width:77;height:50" coordorigin="7097,1658" coordsize="77,50" path="m7170,1658l7097,1688,7104,1708,7135,1695,7160,1685,7172,1677,7174,1669,7170,1658e" filled="t" fillcolor="#D1D3D4" stroked="f">
                <v:path arrowok="t"/>
                <v:fill/>
              </v:shape>
            </v:group>
            <v:group style="position:absolute;left:7097;top:1658;width:77;height:50" coordorigin="7097,1658" coordsize="77,50">
              <v:shape style="position:absolute;left:7097;top:1658;width:77;height:50" coordorigin="7097,1658" coordsize="77,50" path="m7097,1688l7170,1658,7174,1669,7172,1677,7160,1685,7135,1695,7104,1708e" filled="f" stroked="t" strokeweight=".04916pt" strokecolor="#231F20">
                <v:path arrowok="t"/>
              </v:shape>
            </v:group>
            <v:group style="position:absolute;left:7088;top:1645;width:82;height:43" coordorigin="7088,1645" coordsize="82,43">
              <v:shape style="position:absolute;left:7088;top:1645;width:82;height:43" coordorigin="7088,1645" coordsize="82,43" path="m7156,1645l7141,1648,7114,1659,7088,1670,7097,1688,7170,1658,7164,1648,7156,1645e" filled="t" fillcolor="#D1D3D4" stroked="f">
                <v:path arrowok="t"/>
                <v:fill/>
              </v:shape>
            </v:group>
            <v:group style="position:absolute;left:7088;top:1645;width:82;height:43" coordorigin="7088,1645" coordsize="82,43">
              <v:shape style="position:absolute;left:7088;top:1645;width:82;height:43" coordorigin="7088,1645" coordsize="82,43" path="m7097,1688l7170,1658,7164,1648,7156,1645,7141,1648,7114,1659,7088,1670e" filled="f" stroked="t" strokeweight=".04916pt" strokecolor="#231F20">
                <v:path arrowok="t"/>
              </v:shape>
            </v:group>
            <v:group style="position:absolute;left:6229;top:1697;width:106;height:50" coordorigin="6229,1697" coordsize="106,50">
              <v:shape style="position:absolute;left:6229;top:1697;width:106;height:50" coordorigin="6229,1697" coordsize="106,50" path="m6229,1697l6288,1736,6330,1747,6335,1728,6229,1697e" filled="t" fillcolor="#D1D3D4" stroked="f">
                <v:path arrowok="t"/>
                <v:fill/>
              </v:shape>
            </v:group>
            <v:group style="position:absolute;left:6229;top:1697;width:106;height:50" coordorigin="6229,1697" coordsize="106,50">
              <v:shape style="position:absolute;left:6229;top:1697;width:106;height:50" coordorigin="6229,1697" coordsize="106,50" path="m6335,1728l6229,1697,6230,1710,6236,1719,6253,1727,6288,1736,6330,1747e" filled="f" stroked="t" strokeweight=".04916pt" strokecolor="#231F20">
                <v:path arrowok="t"/>
              </v:shape>
            </v:group>
            <v:group style="position:absolute;left:6478;top:1386;width:70;height:101" coordorigin="6478,1386" coordsize="70,101">
              <v:shape style="position:absolute;left:6478;top:1386;width:70;height:101" coordorigin="6478,1386" coordsize="70,101" path="m6491,1386l6478,1390,6531,1487,6549,1478,6524,1425,6510,1400,6501,1388,6491,1386e" filled="t" fillcolor="#D1D3D4" stroked="f">
                <v:path arrowok="t"/>
                <v:fill/>
              </v:shape>
            </v:group>
            <v:group style="position:absolute;left:6478;top:1386;width:70;height:101" coordorigin="6478,1386" coordsize="70,101">
              <v:shape style="position:absolute;left:6478;top:1386;width:70;height:101" coordorigin="6478,1386" coordsize="70,101" path="m6531,1487l6478,1390,6491,1386,6501,1388,6510,1400,6524,1425,6549,1478e" filled="f" stroked="t" strokeweight=".04916pt" strokecolor="#231F20">
                <v:path arrowok="t"/>
              </v:shape>
            </v:group>
            <v:group style="position:absolute;left:6467;top:1390;width:64;height:107" coordorigin="6467,1390" coordsize="64,107">
              <v:shape style="position:absolute;left:6467;top:1390;width:64;height:107" coordorigin="6467,1390" coordsize="64,107" path="m6478,1390l6470,1399,6467,1408,6470,1420,6481,1440,6499,1472,6514,1497,6531,1487,6478,1390e" filled="t" fillcolor="#D1D3D4" stroked="f">
                <v:path arrowok="t"/>
                <v:fill/>
              </v:shape>
            </v:group>
            <v:group style="position:absolute;left:6467;top:1390;width:64;height:107" coordorigin="6467,1390" coordsize="64,107">
              <v:shape style="position:absolute;left:6467;top:1390;width:64;height:107" coordorigin="6467,1390" coordsize="64,107" path="m6531,1487l6478,1390,6470,1399,6467,1408,6470,1420,6481,1440,6499,1472,6514,1497e" filled="f" stroked="t" strokeweight=".04916pt" strokecolor="#231F20">
                <v:path arrowok="t"/>
              </v:shape>
            </v:group>
            <v:group style="position:absolute;left:6267;top:1588;width:107;height:66" coordorigin="6267,1588" coordsize="107,66">
              <v:shape style="position:absolute;left:6267;top:1588;width:107;height:66" coordorigin="6267,1588" coordsize="107,66" path="m6284,1588l6275,1592,6267,1602,6365,1654,6374,1636,6319,1603,6297,1592,6284,1588e" filled="t" fillcolor="#D1D3D4" stroked="f">
                <v:path arrowok="t"/>
                <v:fill/>
              </v:shape>
            </v:group>
            <v:group style="position:absolute;left:6267;top:1588;width:107;height:66" coordorigin="6267,1588" coordsize="107,66">
              <v:shape style="position:absolute;left:6267;top:1588;width:107;height:66" coordorigin="6267,1588" coordsize="107,66" path="m6365,1654l6267,1602,6275,1592,6284,1588,6297,1592,6319,1603,6374,1636e" filled="f" stroked="t" strokeweight=".04916pt" strokecolor="#231F20">
                <v:path arrowok="t"/>
              </v:shape>
            </v:group>
            <v:group style="position:absolute;left:6265;top:1602;width:100;height:69" coordorigin="6265,1602" coordsize="100,69">
              <v:shape style="position:absolute;left:6265;top:1602;width:100;height:69" coordorigin="6265,1602" coordsize="100,69" path="m6267,1602l6356,1671,6365,1654,6267,1602e" filled="t" fillcolor="#D1D3D4" stroked="f">
                <v:path arrowok="t"/>
                <v:fill/>
              </v:shape>
            </v:group>
            <v:group style="position:absolute;left:6265;top:1602;width:100;height:69" coordorigin="6265,1602" coordsize="100,69">
              <v:shape style="position:absolute;left:6265;top:1602;width:100;height:69" coordorigin="6265,1602" coordsize="100,69" path="m6365,1654l6267,1602,6265,1615,6268,1624,6280,1634,6305,1646,6356,1671e" filled="f" stroked="t" strokeweight=".04916pt" strokecolor="#231F20">
                <v:path arrowok="t"/>
              </v:shape>
            </v:group>
            <v:group style="position:absolute;left:6229;top:1943;width:107;height:52" coordorigin="6229,1943" coordsize="107,52">
              <v:shape style="position:absolute;left:6229;top:1943;width:107;height:52" coordorigin="6229,1943" coordsize="107,52" path="m6331,1943l6285,1954,6251,1963,6234,1971,6229,1980,6231,1995,6336,1962,6331,1943e" filled="t" fillcolor="#D1D3D4" stroked="f">
                <v:path arrowok="t"/>
                <v:fill/>
              </v:shape>
            </v:group>
            <v:group style="position:absolute;left:6229;top:1943;width:107;height:52" coordorigin="6229,1943" coordsize="107,52">
              <v:shape style="position:absolute;left:6229;top:1943;width:107;height:52" coordorigin="6229,1943" coordsize="107,52" path="m6336,1962l6231,1995,6229,1980,6234,1971,6251,1963,6285,1954,6331,1943e" filled="f" stroked="t" strokeweight=".04916pt" strokecolor="#231F20">
                <v:path arrowok="t"/>
              </v:shape>
            </v:group>
            <v:group style="position:absolute;left:6231;top:1962;width:112;height:47" coordorigin="6231,1962" coordsize="112,47">
              <v:shape style="position:absolute;left:6231;top:1962;width:112;height:47" coordorigin="6231,1962" coordsize="112,47" path="m6336,1962l6231,1995,6238,2005,6246,2009,6260,2008,6284,2001,6342,1980,6336,1962e" filled="t" fillcolor="#D1D3D4" stroked="f">
                <v:path arrowok="t"/>
                <v:fill/>
              </v:shape>
            </v:group>
            <v:group style="position:absolute;left:6231;top:1962;width:112;height:47" coordorigin="6231,1962" coordsize="112,47">
              <v:shape style="position:absolute;left:6231;top:1962;width:112;height:47" coordorigin="6231,1962" coordsize="112,47" path="m6336,1962l6231,1995,6238,2005,6246,2009,6260,2008,6284,2001,6342,1980e" filled="f" stroked="t" strokeweight=".04916pt" strokecolor="#231F20">
                <v:path arrowok="t"/>
              </v:shape>
            </v:group>
            <v:group style="position:absolute;left:6468;top:2190;width:66;height:107" coordorigin="6468,2190" coordsize="66,107">
              <v:shape style="position:absolute;left:6468;top:2190;width:66;height:107" coordorigin="6468,2190" coordsize="66,107" path="m6517,2190l6484,2245,6472,2268,6468,2281,6472,2290,6482,2298,6534,2200,6517,2190e" filled="t" fillcolor="#D1D3D4" stroked="f">
                <v:path arrowok="t"/>
                <v:fill/>
              </v:shape>
            </v:group>
            <v:group style="position:absolute;left:6468;top:2190;width:66;height:107" coordorigin="6468,2190" coordsize="66,107">
              <v:shape style="position:absolute;left:6468;top:2190;width:66;height:107" coordorigin="6468,2190" coordsize="66,107" path="m6534,2200l6482,2298,6472,2290,6468,2281,6472,2268,6484,2245,6517,2190e" filled="f" stroked="t" strokeweight=".04916pt" strokecolor="#231F20">
                <v:path arrowok="t"/>
              </v:shape>
            </v:group>
            <v:group style="position:absolute;left:6483;top:2200;width:69;height:100" coordorigin="6483,2200" coordsize="69,100">
              <v:shape style="position:absolute;left:6483;top:2200;width:69;height:100" coordorigin="6483,2200" coordsize="69,100" path="m6534,2200l6483,2298,6495,2300,6505,2297,6514,2285,6527,2260,6551,2209,6534,2200e" filled="t" fillcolor="#D1D3D4" stroked="f">
                <v:path arrowok="t"/>
                <v:fill/>
              </v:shape>
            </v:group>
            <v:group style="position:absolute;left:6483;top:2200;width:69;height:100" coordorigin="6483,2200" coordsize="69,100">
              <v:shape style="position:absolute;left:6483;top:2200;width:69;height:100" coordorigin="6483,2200" coordsize="69,100" path="m6534,2200l6483,2298,6495,2300,6505,2297,6514,2285,6527,2260,6551,2209e" filled="f" stroked="t" strokeweight=".04916pt" strokecolor="#231F20">
                <v:path arrowok="t"/>
              </v:shape>
            </v:group>
            <v:group style="position:absolute;left:6821;top:2229;width:52;height:107" coordorigin="6821,2229" coordsize="52,107">
              <v:shape style="position:absolute;left:6821;top:2229;width:52;height:107" coordorigin="6821,2229" coordsize="52,107" path="m6840,2229l6821,2234,6832,2279,6842,2313,6849,2330,6859,2336,6873,2334,6840,2229e" filled="t" fillcolor="#D1D3D4" stroked="f">
                <v:path arrowok="t"/>
                <v:fill/>
              </v:shape>
            </v:group>
            <v:group style="position:absolute;left:6821;top:2229;width:52;height:107" coordorigin="6821,2229" coordsize="52,107">
              <v:shape style="position:absolute;left:6821;top:2229;width:52;height:107" coordorigin="6821,2229" coordsize="52,107" path="m6840,2229l6873,2334,6859,2336,6849,2330,6842,2313,6832,2279,6821,2234e" filled="f" stroked="t" strokeweight=".04916pt" strokecolor="#231F20">
                <v:path arrowok="t"/>
              </v:shape>
            </v:group>
            <v:group style="position:absolute;left:6840;top:2223;width:47;height:112" coordorigin="6840,2223" coordsize="47,112">
              <v:shape style="position:absolute;left:6840;top:2223;width:47;height:112" coordorigin="6840,2223" coordsize="47,112" path="m6859,2223l6840,2229,6873,2334,6883,2327,6888,2319,6887,2305,6879,2281,6859,2223e" filled="t" fillcolor="#D1D3D4" stroked="f">
                <v:path arrowok="t"/>
                <v:fill/>
              </v:shape>
            </v:group>
            <v:group style="position:absolute;left:6840;top:2223;width:47;height:112" coordorigin="6840,2223" coordsize="47,112">
              <v:shape style="position:absolute;left:6840;top:2223;width:47;height:112" coordorigin="6840,2223" coordsize="47,112" path="m6840,2229l6873,2334,6883,2327,6888,2319,6887,2305,6879,2281,6859,2223e" filled="f" stroked="t" strokeweight=".04916pt" strokecolor="#231F20">
                <v:path arrowok="t"/>
              </v:shape>
            </v:group>
            <v:group style="position:absolute;left:7071;top:2031;width:107;height:66" coordorigin="7071,2031" coordsize="107,66">
              <v:shape style="position:absolute;left:7071;top:2031;width:107;height:66" coordorigin="7071,2031" coordsize="107,66" path="m7080,2031l7071,2048,7126,2081,7148,2093,7161,2097,7170,2093,7178,2082,7080,2031e" filled="t" fillcolor="#D1D3D4" stroked="f">
                <v:path arrowok="t"/>
                <v:fill/>
              </v:shape>
            </v:group>
            <v:group style="position:absolute;left:7071;top:2031;width:107;height:66" coordorigin="7071,2031" coordsize="107,66">
              <v:shape style="position:absolute;left:7071;top:2031;width:107;height:66" coordorigin="7071,2031" coordsize="107,66" path="m7080,2031l7178,2082,7170,2093,7161,2097,7148,2093,7126,2081,7071,2048e" filled="f" stroked="t" strokeweight=".04916pt" strokecolor="#231F20">
                <v:path arrowok="t"/>
              </v:shape>
            </v:group>
            <v:group style="position:absolute;left:7080;top:2014;width:100;height:69" coordorigin="7080,2014" coordsize="100,69">
              <v:shape style="position:absolute;left:7080;top:2014;width:100;height:69" coordorigin="7080,2014" coordsize="100,69" path="m7089,2014l7080,2031,7178,2082,7180,2070,7177,2060,7165,2051,7140,2038,7089,2014e" filled="t" fillcolor="#D1D3D4" stroked="f">
                <v:path arrowok="t"/>
                <v:fill/>
              </v:shape>
            </v:group>
            <v:group style="position:absolute;left:7080;top:2014;width:100;height:69" coordorigin="7080,2014" coordsize="100,69">
              <v:shape style="position:absolute;left:7080;top:2014;width:100;height:69" coordorigin="7080,2014" coordsize="100,69" path="m7080,2031l7178,2082,7180,2070,7177,2060,7165,2051,7140,2038,7089,2014e" filled="f" stroked="t" strokeweight=".04916pt" strokecolor="#231F20">
                <v:path arrowok="t"/>
              </v:shape>
            </v:group>
            <v:group style="position:absolute;left:7110;top:1691;width:107;height:52" coordorigin="7110,1691" coordsize="107,52">
              <v:shape style="position:absolute;left:7110;top:1691;width:107;height:52" coordorigin="7110,1691" coordsize="107,52" path="m7215,1691l7110,1723,7115,1742,7160,1731,7194,1722,7211,1714,7217,1705,7215,1691e" filled="t" fillcolor="#D1D3D4" stroked="f">
                <v:path arrowok="t"/>
                <v:fill/>
              </v:shape>
            </v:group>
            <v:group style="position:absolute;left:7110;top:1691;width:107;height:52" coordorigin="7110,1691" coordsize="107,52">
              <v:shape style="position:absolute;left:7110;top:1691;width:107;height:52" coordorigin="7110,1691" coordsize="107,52" path="m7110,1723l7215,1691,7217,1705,7211,1714,7194,1722,7160,1731,7115,1742e" filled="f" stroked="t" strokeweight=".04916pt" strokecolor="#231F20">
                <v:path arrowok="t"/>
              </v:shape>
            </v:group>
            <v:group style="position:absolute;left:7104;top:1676;width:112;height:48" coordorigin="7104,1676" coordsize="112,48">
              <v:shape style="position:absolute;left:7104;top:1676;width:112;height:48" coordorigin="7104,1676" coordsize="112,48" path="m7200,1676l7186,1677,7162,1684,7104,1705,7110,1723,7215,1690,7208,1680,7200,1676e" filled="t" fillcolor="#D1D3D4" stroked="f">
                <v:path arrowok="t"/>
                <v:fill/>
              </v:shape>
            </v:group>
            <v:group style="position:absolute;left:7104;top:1676;width:112;height:48" coordorigin="7104,1676" coordsize="112,48">
              <v:shape style="position:absolute;left:7104;top:1676;width:112;height:48" coordorigin="7104,1676" coordsize="112,48" path="m7110,1723l7215,1690,7208,1680,7200,1676,7186,1677,7162,1684,7104,1705e" filled="f" stroked="t" strokeweight=".04916pt" strokecolor="#231F20">
                <v:path arrowok="t"/>
              </v:shape>
            </v:group>
            <v:group style="position:absolute;left:6913;top:1388;width:66;height:107" coordorigin="6913,1388" coordsize="66,107">
              <v:shape style="position:absolute;left:6913;top:1388;width:66;height:107" coordorigin="6913,1388" coordsize="66,107" path="m6964,1388l6913,1486,6930,1495,6963,1440,6975,1418,6978,1405,6975,1396,6964,1388e" filled="t" fillcolor="#D1D3D4" stroked="f">
                <v:path arrowok="t"/>
                <v:fill/>
              </v:shape>
            </v:group>
            <v:group style="position:absolute;left:6913;top:1388;width:66;height:107" coordorigin="6913,1388" coordsize="66,107">
              <v:shape style="position:absolute;left:6913;top:1388;width:66;height:107" coordorigin="6913,1388" coordsize="66,107" path="m6913,1486l6964,1388,6975,1396,6978,1405,6975,1418,6963,1440,6930,1495e" filled="f" stroked="t" strokeweight=".04916pt" strokecolor="#231F20">
                <v:path arrowok="t"/>
              </v:shape>
            </v:group>
            <v:group style="position:absolute;left:6896;top:1386;width:69;height:100" coordorigin="6896,1386" coordsize="69,100">
              <v:shape style="position:absolute;left:6896;top:1386;width:69;height:100" coordorigin="6896,1386" coordsize="69,100" path="m6951,1386l6942,1389,6933,1401,6920,1426,6896,1477,6913,1486,6964,1388,6951,1386e" filled="t" fillcolor="#D1D3D4" stroked="f">
                <v:path arrowok="t"/>
                <v:fill/>
              </v:shape>
            </v:group>
            <v:group style="position:absolute;left:6896;top:1386;width:69;height:100" coordorigin="6896,1386" coordsize="69,100">
              <v:shape style="position:absolute;left:6896;top:1386;width:69;height:100" coordorigin="6896,1386" coordsize="69,100" path="m6913,1486l6964,1388,6951,1386,6942,1389,6933,1401,6920,1426,6896,1477e" filled="f" stroked="t" strokeweight=".04916pt" strokecolor="#231F20">
                <v:path arrowok="t"/>
              </v:shape>
            </v:group>
            <v:group style="position:absolute;left:6265;top:2018;width:101;height:70" coordorigin="6265,2018" coordsize="101,70">
              <v:shape style="position:absolute;left:6265;top:2018;width:101;height:70" coordorigin="6265,2018" coordsize="101,70" path="m6357,2018l6304,2043,6279,2057,6267,2066,6265,2076,6269,2088,6366,2036,6357,2018e" filled="t" fillcolor="#D1D3D4" stroked="f">
                <v:path arrowok="t"/>
                <v:fill/>
              </v:shape>
            </v:group>
            <v:group style="position:absolute;left:6265;top:2018;width:101;height:70" coordorigin="6265,2018" coordsize="101,70">
              <v:shape style="position:absolute;left:6265;top:2018;width:101;height:70" coordorigin="6265,2018" coordsize="101,70" path="m6366,2036l6269,2088,6265,2076,6267,2066,6279,2057,6304,2043,6357,2018e" filled="f" stroked="t" strokeweight=".04916pt" strokecolor="#231F20">
                <v:path arrowok="t"/>
              </v:shape>
            </v:group>
            <v:group style="position:absolute;left:6269;top:2036;width:107;height:64" coordorigin="6269,2036" coordsize="107,64">
              <v:shape style="position:absolute;left:6269;top:2036;width:107;height:64" coordorigin="6269,2036" coordsize="107,64" path="m6366,2036l6269,2089,6278,2097,6287,2100,6299,2097,6319,2086,6376,2053,6366,2036e" filled="t" fillcolor="#D1D3D4" stroked="f">
                <v:path arrowok="t"/>
                <v:fill/>
              </v:shape>
            </v:group>
            <v:group style="position:absolute;left:6269;top:2036;width:107;height:64" coordorigin="6269,2036" coordsize="107,64">
              <v:shape style="position:absolute;left:6269;top:2036;width:107;height:64" coordorigin="6269,2036" coordsize="107,64" path="m6366,2036l6269,2089,6278,2097,6287,2100,6299,2097,6319,2086,6351,2068,6376,2053e" filled="f" stroked="t" strokeweight=".04916pt" strokecolor="#231F20">
                <v:path arrowok="t"/>
              </v:shape>
            </v:group>
            <v:group style="position:absolute;left:6558;top:2226;width:49;height:112" coordorigin="6558,2226" coordsize="49,112">
              <v:shape style="position:absolute;left:6558;top:2226;width:49;height:112" coordorigin="6558,2226" coordsize="49,112" path="m6588,2226l6568,2280,6560,2307,6558,2323,6563,2331,6575,2338,6607,2232,6588,2226e" filled="t" fillcolor="#D1D3D4" stroked="f">
                <v:path arrowok="t"/>
                <v:fill/>
              </v:shape>
            </v:group>
            <v:group style="position:absolute;left:6558;top:2226;width:49;height:112" coordorigin="6558,2226" coordsize="49,112">
              <v:shape style="position:absolute;left:6558;top:2226;width:49;height:112" coordorigin="6558,2226" coordsize="49,112" path="m6607,2232l6575,2338,6563,2331,6558,2323,6560,2307,6568,2280,6588,2226e" filled="f" stroked="t" strokeweight=".04916pt" strokecolor="#231F20">
                <v:path arrowok="t"/>
              </v:shape>
            </v:group>
            <v:group style="position:absolute;left:6575;top:2232;width:50;height:106" coordorigin="6575,2232" coordsize="50,106">
              <v:shape style="position:absolute;left:6575;top:2232;width:50;height:106" coordorigin="6575,2232" coordsize="50,106" path="m6607,2232l6575,2338,6589,2337,6598,2331,6605,2313,6614,2279,6625,2237,6607,2232e" filled="t" fillcolor="#D1D3D4" stroked="f">
                <v:path arrowok="t"/>
                <v:fill/>
              </v:shape>
            </v:group>
            <v:group style="position:absolute;left:6575;top:2232;width:50;height:106" coordorigin="6575,2232" coordsize="50,106">
              <v:shape style="position:absolute;left:6575;top:2232;width:50;height:106" coordorigin="6575,2232" coordsize="50,106" path="m6607,2232l6575,2338,6589,2337,6598,2331,6605,2313,6614,2279,6625,2237e" filled="f" stroked="t" strokeweight=".04916pt" strokecolor="#231F20">
                <v:path arrowok="t"/>
              </v:shape>
            </v:group>
            <v:group style="position:absolute;left:6897;top:2200;width:70;height:101" coordorigin="6897,2200" coordsize="70,101">
              <v:shape style="position:absolute;left:6897;top:2200;width:70;height:101" coordorigin="6897,2200" coordsize="70,101" path="m6915,2200l6922,2263,6954,2301,6967,2297,6915,2200e" filled="t" fillcolor="#D1D3D4" stroked="f">
                <v:path arrowok="t"/>
                <v:fill/>
              </v:shape>
            </v:group>
            <v:group style="position:absolute;left:6897;top:2200;width:70;height:101" coordorigin="6897,2200" coordsize="70,101">
              <v:shape style="position:absolute;left:6897;top:2200;width:70;height:101" coordorigin="6897,2200" coordsize="70,101" path="m6915,2200l6967,2297,6954,2301,6945,2299,6935,2288,6922,2263,6897,2209e" filled="f" stroked="t" strokeweight=".04916pt" strokecolor="#231F20">
                <v:path arrowok="t"/>
              </v:shape>
            </v:group>
            <v:group style="position:absolute;left:6915;top:2191;width:64;height:107" coordorigin="6915,2191" coordsize="64,107">
              <v:shape style="position:absolute;left:6915;top:2191;width:64;height:107" coordorigin="6915,2191" coordsize="64,107" path="m6931,2191l6915,2200,6967,2297,6976,2289,6979,2280,6976,2268,6965,2248,6946,2216,6931,2191e" filled="t" fillcolor="#D1D3D4" stroked="f">
                <v:path arrowok="t"/>
                <v:fill/>
              </v:shape>
            </v:group>
            <v:group style="position:absolute;left:6915;top:2191;width:64;height:107" coordorigin="6915,2191" coordsize="64,107">
              <v:shape style="position:absolute;left:6915;top:2191;width:64;height:107" coordorigin="6915,2191" coordsize="64,107" path="m6915,2200l6967,2297,6976,2289,6979,2280,6976,2268,6965,2248,6946,2216,6931,2191e" filled="f" stroked="t" strokeweight=".04916pt" strokecolor="#231F20">
                <v:path arrowok="t"/>
              </v:shape>
            </v:group>
            <v:group style="position:absolute;left:7104;top:1960;width:112;height:49" coordorigin="7104,1960" coordsize="112,49">
              <v:shape style="position:absolute;left:7104;top:1960;width:112;height:49" coordorigin="7104,1960" coordsize="112,49" path="m7110,1960l7104,1979,7158,1998,7186,2007,7201,2009,7210,2004,7216,1992,7110,1960e" filled="t" fillcolor="#D1D3D4" stroked="f">
                <v:path arrowok="t"/>
                <v:fill/>
              </v:shape>
            </v:group>
            <v:group style="position:absolute;left:7104;top:1960;width:112;height:49" coordorigin="7104,1960" coordsize="112,49">
              <v:shape style="position:absolute;left:7104;top:1960;width:112;height:49" coordorigin="7104,1960" coordsize="112,49" path="m7110,1960l7216,1992,7210,2004,7201,2009,7186,2007,7158,1998,7104,1979e" filled="f" stroked="t" strokeweight=".04916pt" strokecolor="#231F20">
                <v:path arrowok="t"/>
              </v:shape>
            </v:group>
            <v:group style="position:absolute;left:7110;top:1942;width:106;height:50" coordorigin="7110,1942" coordsize="106,50">
              <v:shape style="position:absolute;left:7110;top:1942;width:106;height:50" coordorigin="7110,1942" coordsize="106,50" path="m7115,1942l7110,1960,7216,1992,7215,1978,7209,1969,7192,1961,7157,1952,7115,1942e" filled="t" fillcolor="#D1D3D4" stroked="f">
                <v:path arrowok="t"/>
                <v:fill/>
              </v:shape>
            </v:group>
            <v:group style="position:absolute;left:7110;top:1942;width:106;height:50" coordorigin="7110,1942" coordsize="106,50">
              <v:shape style="position:absolute;left:7110;top:1942;width:106;height:50" coordorigin="7110,1942" coordsize="106,50" path="m7110,1960l7216,1992,7215,1978,7209,1969,7192,1961,7157,1952,7115,1942e" filled="f" stroked="t" strokeweight=".04916pt" strokecolor="#231F20">
                <v:path arrowok="t"/>
              </v:shape>
            </v:group>
            <v:group style="position:absolute;left:7079;top:1599;width:101;height:70" coordorigin="7079,1599" coordsize="101,70">
              <v:shape style="position:absolute;left:7079;top:1599;width:101;height:70" coordorigin="7079,1599" coordsize="101,70" path="m7176,1599l7079,1652,7088,1670,7141,1645,7166,1631,7178,1622,7180,1612,7176,1599e" filled="t" fillcolor="#D1D3D4" stroked="f">
                <v:path arrowok="t"/>
                <v:fill/>
              </v:shape>
            </v:group>
            <v:group style="position:absolute;left:7079;top:1599;width:101;height:70" coordorigin="7079,1599" coordsize="101,70">
              <v:shape style="position:absolute;left:7079;top:1599;width:101;height:70" coordorigin="7079,1599" coordsize="101,70" path="m7079,1652l7176,1599,7180,1612,7178,1622,7166,1631,7141,1645,7088,1670e" filled="f" stroked="t" strokeweight=".04916pt" strokecolor="#231F20">
                <v:path arrowok="t"/>
              </v:shape>
            </v:group>
            <v:group style="position:absolute;left:7070;top:1588;width:107;height:64" coordorigin="7070,1588" coordsize="107,64">
              <v:shape style="position:absolute;left:7070;top:1588;width:107;height:64" coordorigin="7070,1588" coordsize="107,64" path="m7159,1588l7146,1591,7126,1602,7070,1635,7079,1652,7176,1599,7167,1591,7159,1588e" filled="t" fillcolor="#D1D3D4" stroked="f">
                <v:path arrowok="t"/>
                <v:fill/>
              </v:shape>
            </v:group>
            <v:group style="position:absolute;left:7070;top:1588;width:107;height:64" coordorigin="7070,1588" coordsize="107,64">
              <v:shape style="position:absolute;left:7070;top:1588;width:107;height:64" coordorigin="7070,1588" coordsize="107,64" path="m7079,1652l7176,1599,7167,1591,7159,1588,7146,1591,7126,1602,7095,1620,7070,1635e" filled="f" stroked="t" strokeweight=".04916pt" strokecolor="#231F20">
                <v:path arrowok="t"/>
              </v:shape>
            </v:group>
            <v:group style="position:absolute;left:6385;top:1353;width:112;height:166" coordorigin="6385,1353" coordsize="112,166">
              <v:shape style="position:absolute;left:6385;top:1353;width:112;height:166" coordorigin="6385,1353" coordsize="112,166" path="m6393,1353l6387,1367,6385,1378,6389,1390,6399,1407,6416,1431,6481,1519,6497,1508,6393,1353e" filled="t" fillcolor="#D1D3D4" stroked="f">
                <v:path arrowok="t"/>
                <v:fill/>
              </v:shape>
            </v:group>
            <v:group style="position:absolute;left:6385;top:1353;width:112;height:166" coordorigin="6385,1353" coordsize="112,166">
              <v:shape style="position:absolute;left:6385;top:1353;width:112;height:166" coordorigin="6385,1353" coordsize="112,166" path="m6497,1508l6393,1353,6387,1367,6385,1378,6389,1390,6399,1407,6416,1431,6481,1519e" filled="f" stroked="t" strokeweight=".04916pt" strokecolor="#231F20">
                <v:path arrowok="t"/>
              </v:shape>
            </v:group>
            <v:group style="position:absolute;left:6232;top:1507;width:165;height:112" coordorigin="6232,1507" coordsize="165,112">
              <v:shape style="position:absolute;left:6232;top:1507;width:165;height:112" coordorigin="6232,1507" coordsize="165,112" path="m6254,1507l6244,1510,6232,1517,6385,1619,6397,1603,6308,1538,6283,1520,6266,1510,6254,1507e" filled="t" fillcolor="#D1D3D4" stroked="f">
                <v:path arrowok="t"/>
                <v:fill/>
              </v:shape>
            </v:group>
            <v:group style="position:absolute;left:6232;top:1507;width:165;height:112" coordorigin="6232,1507" coordsize="165,112">
              <v:shape style="position:absolute;left:6232;top:1507;width:165;height:112" coordorigin="6232,1507" coordsize="165,112" path="m6385,1619l6232,1517,6244,1510,6254,1507,6266,1510,6283,1520,6308,1538,6397,1603e" filled="f" stroked="t" strokeweight=".04916pt" strokecolor="#231F20">
                <v:path arrowok="t"/>
              </v:shape>
            </v:group>
            <v:group style="position:absolute;left:6230;top:1517;width:155;height:120" coordorigin="6230,1517" coordsize="155,120">
              <v:shape style="position:absolute;left:6230;top:1517;width:155;height:120" coordorigin="6230,1517" coordsize="155,120" path="m6231,1517l6265,1570,6375,1636,6385,1619,6231,1517e" filled="t" fillcolor="#D1D3D4" stroked="f">
                <v:path arrowok="t"/>
                <v:fill/>
              </v:shape>
            </v:group>
            <v:group style="position:absolute;left:6230;top:1517;width:155;height:120" coordorigin="6230,1517" coordsize="155,120">
              <v:shape style="position:absolute;left:6230;top:1517;width:155;height:120" coordorigin="6230,1517" coordsize="155,120" path="m6385,1619l6231,1517,6230,1533,6234,1544,6244,1555,6265,1570,6375,1636e" filled="f" stroked="t" strokeweight=".04916pt" strokecolor="#231F20">
                <v:path arrowok="t"/>
              </v:shape>
            </v:group>
            <v:group style="position:absolute;left:6144;top:1903;width:181;height:56" coordorigin="6144,1903" coordsize="181,56">
              <v:shape style="position:absolute;left:6144;top:1903;width:181;height:56" coordorigin="6144,1903" coordsize="181,56" path="m6322,1903l6201,1923,6144,1960,6325,1924,6322,1903e" filled="t" fillcolor="#D1D3D4" stroked="f">
                <v:path arrowok="t"/>
                <v:fill/>
              </v:shape>
            </v:group>
            <v:group style="position:absolute;left:6144;top:1903;width:181;height:56" coordorigin="6144,1903" coordsize="181,56">
              <v:shape style="position:absolute;left:6144;top:1903;width:181;height:56" coordorigin="6144,1903" coordsize="181,56" path="m6325,1924l6144,1960,6148,1944,6156,1935,6172,1928,6201,1923,6322,1903e" filled="f" stroked="t" strokeweight=".04916pt" strokecolor="#231F20">
                <v:path arrowok="t"/>
              </v:shape>
            </v:group>
            <v:group style="position:absolute;left:6143;top:1924;width:187;height:55" coordorigin="6143,1924" coordsize="187,55">
              <v:shape style="position:absolute;left:6143;top:1924;width:187;height:55" coordorigin="6143,1924" coordsize="187,55" path="m6325,1924l6143,1960,6153,1971,6163,1977,6177,1979,6198,1975,6330,1943,6325,1924e" filled="t" fillcolor="#D1D3D4" stroked="f">
                <v:path arrowok="t"/>
                <v:fill/>
              </v:shape>
            </v:group>
            <v:group style="position:absolute;left:6143;top:1924;width:187;height:55" coordorigin="6143,1924" coordsize="187,55">
              <v:shape style="position:absolute;left:6143;top:1924;width:187;height:55" coordorigin="6143,1924" coordsize="187,55" path="m6325,1924l6143,1960,6153,1971,6163,1977,6177,1979,6198,1975,6231,1968,6330,1943e" filled="f" stroked="t" strokeweight=".04916pt" strokecolor="#231F20">
                <v:path arrowok="t"/>
              </v:shape>
            </v:group>
            <v:group style="position:absolute;left:6385;top:2170;width:112;height:165" coordorigin="6385,2170" coordsize="112,165">
              <v:shape style="position:absolute;left:6385;top:2170;width:112;height:165" coordorigin="6385,2170" coordsize="112,165" path="m6481,2170l6417,2258,6399,2284,6389,2301,6385,2313,6388,2323,6396,2335,6498,2181,6481,2170e" filled="t" fillcolor="#D1D3D4" stroked="f">
                <v:path arrowok="t"/>
                <v:fill/>
              </v:shape>
            </v:group>
            <v:group style="position:absolute;left:6385;top:2170;width:112;height:165" coordorigin="6385,2170" coordsize="112,165">
              <v:shape style="position:absolute;left:6385;top:2170;width:112;height:165" coordorigin="6385,2170" coordsize="112,165" path="m6498,2181l6396,2335,6388,2323,6385,2313,6389,2301,6399,2284,6417,2258,6481,2170e" filled="f" stroked="t" strokeweight=".04916pt" strokecolor="#231F20">
                <v:path arrowok="t"/>
              </v:shape>
            </v:group>
            <v:group style="position:absolute;left:6395;top:2181;width:120;height:155" coordorigin="6395,2181" coordsize="120,155">
              <v:shape style="position:absolute;left:6395;top:2181;width:120;height:155" coordorigin="6395,2181" coordsize="120,155" path="m6498,2181l6395,2336,6411,2337,6423,2333,6434,2323,6448,2302,6515,2192,6498,2181e" filled="t" fillcolor="#D1D3D4" stroked="f">
                <v:path arrowok="t"/>
                <v:fill/>
              </v:shape>
            </v:group>
            <v:group style="position:absolute;left:6395;top:2181;width:120;height:155" coordorigin="6395,2181" coordsize="120,155">
              <v:shape style="position:absolute;left:6395;top:2181;width:120;height:155" coordorigin="6395,2181" coordsize="120,155" path="m6498,2181l6395,2336,6411,2337,6423,2333,6434,2323,6448,2302,6515,2192e" filled="f" stroked="t" strokeweight=".04916pt" strokecolor="#231F20">
                <v:path arrowok="t"/>
              </v:shape>
            </v:group>
            <v:group style="position:absolute;left:6782;top:2241;width:56;height:181" coordorigin="6782,2241" coordsize="56,181">
              <v:shape style="position:absolute;left:6782;top:2241;width:56;height:181" coordorigin="6782,2241" coordsize="56,181" path="m6802,2241l6782,2245,6801,2366,6807,2395,6813,2411,6823,2418,6838,2422,6802,2241e" filled="t" fillcolor="#D1D3D4" stroked="f">
                <v:path arrowok="t"/>
                <v:fill/>
              </v:shape>
            </v:group>
            <v:group style="position:absolute;left:6782;top:2241;width:56;height:181" coordorigin="6782,2241" coordsize="56,181">
              <v:shape style="position:absolute;left:6782;top:2241;width:56;height:181" coordorigin="6782,2241" coordsize="56,181" path="m6802,2241l6838,2422,6823,2418,6813,2411,6807,2395,6801,2366,6782,2245e" filled="f" stroked="t" strokeweight=".04916pt" strokecolor="#231F20">
                <v:path arrowok="t"/>
              </v:shape>
            </v:group>
            <v:group style="position:absolute;left:6802;top:2237;width:55;height:187" coordorigin="6802,2237" coordsize="55,187">
              <v:shape style="position:absolute;left:6802;top:2237;width:55;height:187" coordorigin="6802,2237" coordsize="55,187" path="m6822,2237l6802,2241,6839,2424,6850,2413,6856,2403,6857,2390,6854,2369,6846,2336,6822,2237e" filled="t" fillcolor="#D1D3D4" stroked="f">
                <v:path arrowok="t"/>
                <v:fill/>
              </v:shape>
            </v:group>
            <v:group style="position:absolute;left:6802;top:2237;width:55;height:187" coordorigin="6802,2237" coordsize="55,187">
              <v:shape style="position:absolute;left:6802;top:2237;width:55;height:187" coordorigin="6802,2237" coordsize="55,187" path="m6802,2241l6839,2424,6850,2413,6856,2403,6857,2390,6854,2369,6846,2336,6822,2237e" filled="f" stroked="t" strokeweight=".04916pt" strokecolor="#231F20">
                <v:path arrowok="t"/>
              </v:shape>
            </v:group>
            <v:group style="position:absolute;left:7048;top:2069;width:165;height:112" coordorigin="7048,2069" coordsize="165,112">
              <v:shape style="position:absolute;left:7048;top:2069;width:165;height:112" coordorigin="7048,2069" coordsize="165,112" path="m7060,2069l7137,2150,7191,2181,7201,2179,7213,2171,7060,2069e" filled="t" fillcolor="#D1D3D4" stroked="f">
                <v:path arrowok="t"/>
                <v:fill/>
              </v:shape>
            </v:group>
            <v:group style="position:absolute;left:7048;top:2069;width:165;height:112" coordorigin="7048,2069" coordsize="165,112">
              <v:shape style="position:absolute;left:7048;top:2069;width:165;height:112" coordorigin="7048,2069" coordsize="165,112" path="m7060,2069l7213,2171,7201,2179,7191,2181,7179,2178,7162,2168,7137,2150,7048,2086e" filled="f" stroked="t" strokeweight=".04916pt" strokecolor="#231F20">
                <v:path arrowok="t"/>
              </v:shape>
            </v:group>
            <v:group style="position:absolute;left:7060;top:2049;width:155;height:123" coordorigin="7060,2049" coordsize="155,123">
              <v:shape style="position:absolute;left:7060;top:2049;width:155;height:123" coordorigin="7060,2049" coordsize="155,123" path="m7072,2049l7060,2069,7215,2172,7215,2156,7212,2144,7202,2133,7182,2118,7072,2049e" filled="t" fillcolor="#D1D3D4" stroked="f">
                <v:path arrowok="t"/>
                <v:fill/>
              </v:shape>
            </v:group>
            <v:group style="position:absolute;left:7060;top:2049;width:155;height:123" coordorigin="7060,2049" coordsize="155,123">
              <v:shape style="position:absolute;left:7060;top:2049;width:155;height:123" coordorigin="7060,2049" coordsize="155,123" path="m7060,2069l7215,2172,7215,2156,7212,2144,7202,2133,7182,2118,7072,2049e" filled="f" stroked="t" strokeweight=".04916pt" strokecolor="#231F20">
                <v:path arrowok="t"/>
              </v:shape>
            </v:group>
            <v:group style="position:absolute;left:7120;top:1728;width:181;height:56" coordorigin="7120,1728" coordsize="181,56">
              <v:shape style="position:absolute;left:7120;top:1728;width:181;height:56" coordorigin="7120,1728" coordsize="181,56" path="m7301,1728l7120,1765,7123,1785,7244,1766,7273,1760,7289,1754,7297,1744,7301,1728e" filled="t" fillcolor="#D1D3D4" stroked="f">
                <v:path arrowok="t"/>
                <v:fill/>
              </v:shape>
            </v:group>
            <v:group style="position:absolute;left:7120;top:1728;width:181;height:56" coordorigin="7120,1728" coordsize="181,56">
              <v:shape style="position:absolute;left:7120;top:1728;width:181;height:56" coordorigin="7120,1728" coordsize="181,56" path="m7120,1765l7301,1728,7297,1744,7289,1754,7273,1760,7244,1766,7123,1785e" filled="f" stroked="t" strokeweight=".04916pt" strokecolor="#231F20">
                <v:path arrowok="t"/>
              </v:shape>
            </v:group>
            <v:group style="position:absolute;left:7114;top:1708;width:187;height:57" coordorigin="7114,1708" coordsize="187,57">
              <v:shape style="position:absolute;left:7114;top:1708;width:187;height:57" coordorigin="7114,1708" coordsize="187,57" path="m7268,1708l7247,1711,7216,1718,7114,1743,7119,1765,7301,1728,7291,1716,7281,1709,7268,1708e" filled="t" fillcolor="#D1D3D4" stroked="f">
                <v:path arrowok="t"/>
                <v:fill/>
              </v:shape>
            </v:group>
            <v:group style="position:absolute;left:7114;top:1708;width:187;height:57" coordorigin="7114,1708" coordsize="187,57">
              <v:shape style="position:absolute;left:7114;top:1708;width:187;height:57" coordorigin="7114,1708" coordsize="187,57" path="m7119,1765l7301,1728,7291,1716,7281,1709,7268,1708,7247,1711,7216,1718,7114,1743e" filled="f" stroked="t" strokeweight=".04916pt" strokecolor="#231F20">
                <v:path arrowok="t"/>
              </v:shape>
            </v:group>
            <v:group style="position:absolute;left:6946;top:1353;width:112;height:165" coordorigin="6946,1353" coordsize="112,165">
              <v:shape style="position:absolute;left:6946;top:1353;width:112;height:165" coordorigin="6946,1353" coordsize="112,165" path="m7049,1353l6946,1507,6963,1519,7028,1430,7046,1405,7056,1388,7059,1376,7056,1366,7049,1353e" filled="t" fillcolor="#D1D3D4" stroked="f">
                <v:path arrowok="t"/>
                <v:fill/>
              </v:shape>
            </v:group>
            <v:group style="position:absolute;left:6946;top:1353;width:112;height:165" coordorigin="6946,1353" coordsize="112,165">
              <v:shape style="position:absolute;left:6946;top:1353;width:112;height:165" coordorigin="6946,1353" coordsize="112,165" path="m6946,1507l7049,1353,7056,1366,7059,1376,7056,1388,7046,1405,7028,1430,6963,1519e" filled="f" stroked="t" strokeweight=".04916pt" strokecolor="#231F20">
                <v:path arrowok="t"/>
              </v:shape>
            </v:group>
            <v:group style="position:absolute;left:6930;top:1352;width:120;height:155" coordorigin="6930,1352" coordsize="120,155">
              <v:shape style="position:absolute;left:6930;top:1352;width:120;height:155" coordorigin="6930,1352" coordsize="120,155" path="m7033,1352l7022,1355,7010,1366,6996,1386,6930,1496,6946,1507,7049,1352,7033,1352e" filled="t" fillcolor="#D1D3D4" stroked="f">
                <v:path arrowok="t"/>
                <v:fill/>
              </v:shape>
            </v:group>
            <v:group style="position:absolute;left:6930;top:1352;width:120;height:155" coordorigin="6930,1352" coordsize="120,155">
              <v:shape style="position:absolute;left:6930;top:1352;width:120;height:155" coordorigin="6930,1352" coordsize="120,155" path="m6946,1507l7049,1352,7033,1352,7022,1355,7010,1366,6996,1386,6930,1496e" filled="f" stroked="t" strokeweight=".04916pt" strokecolor="#231F20">
                <v:path arrowok="t"/>
              </v:shape>
            </v:group>
            <v:group style="position:absolute;left:6145;top:1710;width:185;height:55" coordorigin="6145,1710" coordsize="185,55">
              <v:shape style="position:absolute;left:6145;top:1710;width:185;height:55" coordorigin="6145,1710" coordsize="185,55" path="m6177,1710l6163,1711,6154,1717,6145,1729,6326,1765,6331,1745,6200,1714,6177,1710e" filled="t" fillcolor="#D1D3D4" stroked="f">
                <v:path arrowok="t"/>
                <v:fill/>
              </v:shape>
            </v:group>
            <v:group style="position:absolute;left:6145;top:1710;width:185;height:55" coordorigin="6145,1710" coordsize="185,55">
              <v:shape style="position:absolute;left:6145;top:1710;width:185;height:55" coordorigin="6145,1710" coordsize="185,55" path="m6326,1765l6145,1729,6154,1717,6163,1711,6177,1710,6200,1714,6235,1722,6331,1745e" filled="f" stroked="t" strokeweight=".04916pt" strokecolor="#231F20">
                <v:path arrowok="t"/>
              </v:shape>
            </v:group>
            <v:group style="position:absolute;left:6144;top:1729;width:182;height:55" coordorigin="6144,1729" coordsize="182,55">
              <v:shape style="position:absolute;left:6144;top:1729;width:182;height:55" coordorigin="6144,1729" coordsize="182,55" path="m6144,1729l6199,1766,6323,1785,6326,1765,6144,1729e" filled="t" fillcolor="#D1D3D4" stroked="f">
                <v:path arrowok="t"/>
                <v:fill/>
              </v:shape>
            </v:group>
            <v:group style="position:absolute;left:6144;top:1729;width:182;height:55" coordorigin="6144,1729" coordsize="182,55">
              <v:shape style="position:absolute;left:6144;top:1729;width:182;height:55" coordorigin="6144,1729" coordsize="182,55" path="m6326,1765l6144,1729,6150,1745,6158,1754,6173,1760,6199,1766,6323,1785e" filled="f" stroked="t" strokeweight=".04916pt" strokecolor="#231F20">
                <v:path arrowok="t"/>
              </v:shape>
            </v:group>
            <v:group style="position:absolute;left:6233;top:2051;width:155;height:120" coordorigin="6233,2051" coordsize="155,120">
              <v:shape style="position:absolute;left:6233;top:2051;width:155;height:120" coordorigin="6233,2051" coordsize="155,120" path="m6377,2051l6264,2121,6244,2135,6235,2145,6233,2156,6235,2171,6388,2069,6377,2051e" filled="t" fillcolor="#D1D3D4" stroked="f">
                <v:path arrowok="t"/>
                <v:fill/>
              </v:shape>
            </v:group>
            <v:group style="position:absolute;left:6233;top:2051;width:155;height:120" coordorigin="6233,2051" coordsize="155,120">
              <v:shape style="position:absolute;left:6233;top:2051;width:155;height:120" coordorigin="6233,2051" coordsize="155,120" path="m6388,2069l6235,2171,6233,2156,6235,2145,6244,2135,6264,2121,6377,2051e" filled="f" stroked="t" strokeweight=".04916pt" strokecolor="#231F20">
                <v:path arrowok="t"/>
              </v:shape>
            </v:group>
            <v:group style="position:absolute;left:6234;top:2069;width:166;height:112" coordorigin="6234,2069" coordsize="166,112">
              <v:shape style="position:absolute;left:6234;top:2069;width:166;height:112" coordorigin="6234,2069" coordsize="166,112" path="m6388,2069l6234,2172,6248,2178,6259,2180,6271,2177,6287,2167,6312,2149,6400,2085,6388,2069e" filled="t" fillcolor="#D1D3D4" stroked="f">
                <v:path arrowok="t"/>
                <v:fill/>
              </v:shape>
            </v:group>
            <v:group style="position:absolute;left:6234;top:2069;width:166;height:112" coordorigin="6234,2069" coordsize="166,112">
              <v:shape style="position:absolute;left:6234;top:2069;width:166;height:112" coordorigin="6234,2069" coordsize="166,112" path="m6388,2069l6234,2172,6248,2178,6259,2180,6271,2177,6287,2167,6312,2149,6400,2085e" filled="f" stroked="t" strokeweight=".04916pt" strokecolor="#231F20">
                <v:path arrowok="t"/>
              </v:shape>
            </v:group>
            <v:group style="position:absolute;left:6590;top:2234;width:55;height:185" coordorigin="6590,2234" coordsize="55,185">
              <v:shape style="position:absolute;left:6590;top:2234;width:55;height:185" coordorigin="6590,2234" coordsize="55,185" path="m6625,2234l6602,2330,6594,2365,6590,2388,6591,2402,6598,2411,6610,2420,6645,2239,6625,2234e" filled="t" fillcolor="#D1D3D4" stroked="f">
                <v:path arrowok="t"/>
                <v:fill/>
              </v:shape>
            </v:group>
            <v:group style="position:absolute;left:6590;top:2234;width:55;height:185" coordorigin="6590,2234" coordsize="55,185">
              <v:shape style="position:absolute;left:6590;top:2234;width:55;height:185" coordorigin="6590,2234" coordsize="55,185" path="m6645,2239l6610,2420,6598,2411,6591,2402,6590,2388,6594,2365,6602,2330,6625,2234e" filled="f" stroked="t" strokeweight=".04916pt" strokecolor="#231F20">
                <v:path arrowok="t"/>
              </v:shape>
            </v:group>
            <v:group style="position:absolute;left:6609;top:2239;width:55;height:182" coordorigin="6609,2239" coordsize="55,182">
              <v:shape style="position:absolute;left:6609;top:2239;width:55;height:182" coordorigin="6609,2239" coordsize="55,182" path="m6645,2239l6609,2421,6625,2415,6634,2407,6641,2392,6646,2366,6665,2242,6645,2239e" filled="t" fillcolor="#D1D3D4" stroked="f">
                <v:path arrowok="t"/>
                <v:fill/>
              </v:shape>
            </v:group>
            <v:group style="position:absolute;left:6609;top:2239;width:55;height:182" coordorigin="6609,2239" coordsize="55,182">
              <v:shape style="position:absolute;left:6609;top:2239;width:55;height:182" coordorigin="6609,2239" coordsize="55,182" path="m6645,2239l6609,2421,6625,2415,6634,2407,6641,2392,6646,2366,6665,2242e" filled="f" stroked="t" strokeweight=".04916pt" strokecolor="#231F20">
                <v:path arrowok="t"/>
              </v:shape>
            </v:group>
            <v:group style="position:absolute;left:6929;top:2177;width:120;height:156" coordorigin="6929,2177" coordsize="120,156">
              <v:shape style="position:absolute;left:6929;top:2177;width:120;height:156" coordorigin="6929,2177" coordsize="120,156" path="m6947,2177l6999,2301,7035,2333,7049,2330,6947,2177e" filled="t" fillcolor="#D1D3D4" stroked="f">
                <v:path arrowok="t"/>
                <v:fill/>
              </v:shape>
            </v:group>
            <v:group style="position:absolute;left:6929;top:2177;width:120;height:156" coordorigin="6929,2177" coordsize="120,156">
              <v:shape style="position:absolute;left:6929;top:2177;width:120;height:156" coordorigin="6929,2177" coordsize="120,156" path="m6947,2177l7049,2330,7035,2333,7024,2330,7013,2321,6999,2301,6929,2188e" filled="f" stroked="t" strokeweight=".04916pt" strokecolor="#231F20">
                <v:path arrowok="t"/>
              </v:shape>
            </v:group>
            <v:group style="position:absolute;left:6947;top:2166;width:112;height:166" coordorigin="6947,2166" coordsize="112,166">
              <v:shape style="position:absolute;left:6947;top:2166;width:112;height:166" coordorigin="6947,2166" coordsize="112,166" path="m6963,2166l6947,2177,7050,2331,7056,2318,7058,2307,7055,2295,7045,2278,7028,2253,6963,2166e" filled="t" fillcolor="#D1D3D4" stroked="f">
                <v:path arrowok="t"/>
                <v:fill/>
              </v:shape>
            </v:group>
            <v:group style="position:absolute;left:6947;top:2166;width:112;height:166" coordorigin="6947,2166" coordsize="112,166">
              <v:shape style="position:absolute;left:6947;top:2166;width:112;height:166" coordorigin="6947,2166" coordsize="112,166" path="m6947,2177l7050,2331,7056,2318,7058,2307,7055,2295,7045,2278,7028,2253,6963,2166e" filled="f" stroked="t" strokeweight=".04916pt" strokecolor="#231F20">
                <v:path arrowok="t"/>
              </v:shape>
            </v:group>
            <v:group style="position:absolute;left:7114;top:1922;width:185;height:55" coordorigin="7114,1922" coordsize="185,55">
              <v:shape style="position:absolute;left:7114;top:1922;width:185;height:55" coordorigin="7114,1922" coordsize="185,55" path="m7119,1922l7114,1942,7246,1973,7268,1977,7282,1976,7291,1970,7300,1958,7119,1922e" filled="t" fillcolor="#D1D3D4" stroked="f">
                <v:path arrowok="t"/>
                <v:fill/>
              </v:shape>
            </v:group>
            <v:group style="position:absolute;left:7114;top:1922;width:185;height:55" coordorigin="7114,1922" coordsize="185,55">
              <v:shape style="position:absolute;left:7114;top:1922;width:185;height:55" coordorigin="7114,1922" coordsize="185,55" path="m7119,1922l7300,1958,7291,1970,7282,1976,7268,1977,7246,1973,7210,1965,7114,1942e" filled="f" stroked="t" strokeweight=".04916pt" strokecolor="#231F20">
                <v:path arrowok="t"/>
              </v:shape>
            </v:group>
            <v:group style="position:absolute;left:7119;top:1902;width:182;height:55" coordorigin="7119,1902" coordsize="182,55">
              <v:shape style="position:absolute;left:7119;top:1902;width:182;height:55" coordorigin="7119,1902" coordsize="182,55" path="m7122,1902l7119,1922,7301,1958,7295,1942,7287,1933,7272,1926,7246,1921,7122,1902e" filled="t" fillcolor="#D1D3D4" stroked="f">
                <v:path arrowok="t"/>
                <v:fill/>
              </v:shape>
            </v:group>
            <v:group style="position:absolute;left:7119;top:1902;width:182;height:55" coordorigin="7119,1902" coordsize="182,55">
              <v:shape style="position:absolute;left:7119;top:1902;width:182;height:55" coordorigin="7119,1902" coordsize="182,55" path="m7119,1922l7301,1958,7295,1942,7287,1933,7272,1926,7246,1921,7122,1902e" filled="f" stroked="t" strokeweight=".04916pt" strokecolor="#231F20">
                <v:path arrowok="t"/>
              </v:shape>
            </v:group>
            <v:group style="position:absolute;left:7058;top:1516;width:156;height:120" coordorigin="7058,1516" coordsize="156,120">
              <v:shape style="position:absolute;left:7058;top:1516;width:156;height:120" coordorigin="7058,1516" coordsize="156,120" path="m7212,1516l7058,1618,7069,1636,7183,1566,7202,1552,7212,1542,7214,1531,7212,1516e" filled="t" fillcolor="#D1D3D4" stroked="f">
                <v:path arrowok="t"/>
                <v:fill/>
              </v:shape>
            </v:group>
            <v:group style="position:absolute;left:7058;top:1516;width:156;height:120" coordorigin="7058,1516" coordsize="156,120">
              <v:shape style="position:absolute;left:7058;top:1516;width:156;height:120" coordorigin="7058,1516" coordsize="156,120" path="m7058,1618l7212,1516,7214,1531,7212,1542,7202,1552,7183,1566,7069,1636e" filled="f" stroked="t" strokeweight=".04916pt" strokecolor="#231F20">
                <v:path arrowok="t"/>
              </v:shape>
            </v:group>
            <v:group style="position:absolute;left:7047;top:1507;width:166;height:112" coordorigin="7047,1507" coordsize="166,112">
              <v:shape style="position:absolute;left:7047;top:1507;width:166;height:112" coordorigin="7047,1507" coordsize="166,112" path="m7188,1507l7176,1510,7159,1520,7135,1538,7047,1602,7058,1618,7213,1515,7199,1509,7188,1507e" filled="t" fillcolor="#D1D3D4" stroked="f">
                <v:path arrowok="t"/>
                <v:fill/>
              </v:shape>
            </v:group>
            <v:group style="position:absolute;left:7047;top:1507;width:166;height:112" coordorigin="7047,1507" coordsize="166,112">
              <v:shape style="position:absolute;left:7047;top:1507;width:166;height:112" coordorigin="7047,1507" coordsize="166,112" path="m7058,1618l7213,1515,7199,1509,7188,1507,7176,1510,7159,1520,7135,1538,7047,1602e" filled="f" stroked="t" strokeweight=".04916pt" strokecolor="#231F20">
                <v:path arrowok="t"/>
              </v:shape>
            </v:group>
            <v:group style="position:absolute;left:6318;top:1439;width:810;height:811" coordorigin="6318,1439" coordsize="810,811">
              <v:shape style="position:absolute;left:6318;top:1439;width:810;height:811" coordorigin="6318,1439" coordsize="810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2,7126,1801,7114,1739,7093,1680,7063,1625,7026,1576,6981,1532,6929,1495,6871,1467,6807,1448,6743,1439,6711,1439e" filled="t" fillcolor="#E8B909" stroked="f">
                <v:path arrowok="t"/>
                <v:fill/>
              </v:shape>
            </v:group>
            <v:group style="position:absolute;left:6318;top:1439;width:810;height:811" coordorigin="6318,1439" coordsize="810,811">
              <v:shape style="position:absolute;left:6318;top:1439;width:810;height:811" coordorigin="6318,1439" coordsize="810,811" path="m7111,1961l7087,2023,7054,2078,7014,2127,6967,2168,6915,2201,6858,2227,6797,2243,6735,2250,6703,2249,6638,2241,6575,2222,6516,2193,6464,2156,6419,2113,6381,2063,6352,2008,6331,1949,6320,1888,6318,1856,6318,1824,6326,1760,6346,1696,6374,1638,6411,1586,6454,1540,6504,1503,6559,1473,6618,1453,6679,1441,6711,1439,6743,1439,6807,1448,6871,1467,6929,1495,6981,1532,7026,1576,7063,1625,7093,1680,7114,1739,7126,1801,7128,1832,7128,1864,7125,1897,7119,1929,7111,1961xe" filled="f" stroked="t" strokeweight=".04916pt" strokecolor="#231F20">
                <v:path arrowok="t"/>
              </v:shape>
            </v:group>
            <v:group style="position:absolute;left:6333;top:1454;width:780;height:780" coordorigin="6333,1454" coordsize="780,780">
              <v:shape style="position:absolute;left:6333;top:1454;width:780;height:780" coordorigin="6333,1454" coordsize="780,780" path="m6723,1454l6660,1459,6600,1474,6544,1498,6492,1529,6427,1590,6391,1639,6363,1692,6344,1751,6334,1812,6333,1844,6334,1876,6344,1938,6363,1996,6391,2050,6427,2098,6492,2159,6544,2191,6600,2215,6660,2229,6723,2234,6755,2233,6817,2223,6875,2204,6928,2176,6999,2120,7055,2050,7082,1996,7102,1938,7112,1876,7113,1844,7112,1812,7102,1751,7082,1692,7055,1639,6999,1568,6928,1513,6875,1485,6817,1465,6755,1455,6723,1454e" filled="t" fillcolor="#005F9F" stroked="f">
                <v:path arrowok="t"/>
                <v:fill/>
              </v:shape>
            </v:group>
            <v:group style="position:absolute;left:6333;top:1454;width:780;height:780" coordorigin="6333,1454" coordsize="780,780">
              <v:shape style="position:absolute;left:6333;top:1454;width:780;height:780" coordorigin="6333,1454" coordsize="780,780" path="m6723,1454l6786,1459,6846,1474,6902,1498,6953,1529,7019,1590,7069,1665,7093,1721,7108,1781,7113,1844,7112,1876,7102,1938,7082,1996,7055,2050,7019,2098,6953,2159,6902,2191,6846,2215,6786,2229,6723,2234,6691,2233,6629,2223,6571,2204,6517,2176,6469,2141,6408,2075,6376,2024,6353,1968,6338,1908,6333,1844,6334,1812,6344,1751,6363,1692,6391,1639,6427,1590,6492,1529,6544,1498,6600,1474,6660,1459,6723,1454xe" filled="f" stroked="t" strokeweight=".04916pt" strokecolor="#231F20">
                <v:path arrowok="t"/>
              </v:shape>
            </v:group>
            <v:group style="position:absolute;left:6439;top:1561;width:567;height:567" coordorigin="6439,1561" coordsize="567,567">
              <v:shape style="position:absolute;left:6439;top:1561;width:567;height:567" coordorigin="6439,1561" coordsize="567,567" path="m6715,1561l6649,1570,6589,1594,6535,1632,6491,1681,6459,1741,6442,1808,6439,1853,6441,1875,6455,1939,6484,1997,6525,2048,6578,2088,6641,2116,6709,2128,6731,2128,6753,2126,6817,2112,6876,2083,6927,2042,6967,1989,6994,1926,7006,1858,7006,1836,7005,1814,6990,1750,6962,1691,6920,1641,6867,1600,6805,1573,6737,1561,6715,1561e" filled="t" fillcolor="#E8B909" stroked="f">
                <v:path arrowok="t"/>
                <v:fill/>
              </v:shape>
            </v:group>
            <v:group style="position:absolute;left:6439;top:1561;width:567;height:567" coordorigin="6439,1561" coordsize="567,567">
              <v:shape style="position:absolute;left:6439;top:1561;width:567;height:567" coordorigin="6439,1561" coordsize="567,567" path="m6994,1926l6967,1989,6927,2042,6876,2083,6817,2112,6753,2126,6731,2128,6709,2128,6641,2116,6578,2088,6525,2048,6484,1997,6455,1939,6441,1875,6439,1853,6440,1830,6451,1763,6479,1700,6519,1647,6570,1605,6628,1577,6692,1562,6715,1561,6737,1561,6805,1573,6867,1600,6920,1641,6962,1691,6990,1750,7005,1814,7006,1836,7006,1858,7004,1881,7000,1903,6994,1926xe" filled="f" stroked="t" strokeweight=".04916pt" strokecolor="#231F20">
                <v:path arrowok="t"/>
              </v:shape>
            </v:group>
            <v:group style="position:absolute;left:6360;top:1774;width:60;height:58" coordorigin="6360,1774" coordsize="60,58">
              <v:shape style="position:absolute;left:6360;top:1774;width:60;height:58" coordorigin="6360,1774" coordsize="60,58" path="m6414,1820l6371,1820,6404,1825,6405,1825,6406,1827,6407,1829,6407,1831,6413,1832,6414,1820e" filled="t" fillcolor="#FFFFFF" stroked="f">
                <v:path arrowok="t"/>
                <v:fill/>
              </v:shape>
              <v:shape style="position:absolute;left:6360;top:1774;width:60;height:58" coordorigin="6360,1774" coordsize="60,58" path="m6363,1802l6360,1825,6366,1826,6366,1825,6367,1823,6368,1822,6368,1821,6369,1821,6371,1820,6414,1820,6415,1813,6405,1813,6390,1811,6390,1810,6383,1810,6369,1805,6369,1802,6363,1802e" filled="t" fillcolor="#FFFFFF" stroked="f">
                <v:path arrowok="t"/>
                <v:fill/>
              </v:shape>
              <v:shape style="position:absolute;left:6360;top:1774;width:60;height:58" coordorigin="6360,1774" coordsize="60,58" path="m6410,1808l6409,1808,6409,1810,6408,1812,6406,1813,6405,1813,6415,1813,6416,1808,6410,1808e" filled="t" fillcolor="#FFFFFF" stroked="f">
                <v:path arrowok="t"/>
                <v:fill/>
              </v:shape>
              <v:shape style="position:absolute;left:6360;top:1774;width:60;height:58" coordorigin="6360,1774" coordsize="60,58" path="m6418,1793l6374,1793,6385,1794,6383,1810,6390,1810,6392,1795,6418,1795,6418,1793e" filled="t" fillcolor="#FFFFFF" stroked="f">
                <v:path arrowok="t"/>
                <v:fill/>
              </v:shape>
              <v:shape style="position:absolute;left:6360;top:1774;width:60;height:58" coordorigin="6360,1774" coordsize="60,58" path="m6418,1795l6392,1795,6407,1797,6408,1797,6409,1798,6410,1799,6410,1801,6410,1803,6417,1804,6418,1795e" filled="t" fillcolor="#FFFFFF" stroked="f">
                <v:path arrowok="t"/>
                <v:fill/>
              </v:shape>
              <v:shape style="position:absolute;left:6360;top:1774;width:60;height:58" coordorigin="6360,1774" coordsize="60,58" path="m6366,1774l6363,1797,6370,1798,6370,1797,6370,1795,6371,1794,6372,1793,6373,1793,6374,1793,6418,1793,6419,1785,6409,1785,6376,1781,6375,1781,6374,1780,6373,1779,6372,1777,6373,1774,6366,1774e" filled="t" fillcolor="#FFFFFF" stroked="f">
                <v:path arrowok="t"/>
                <v:fill/>
              </v:shape>
              <v:shape style="position:absolute;left:6360;top:1774;width:60;height:58" coordorigin="6360,1774" coordsize="60,58" path="m6413,1780l6413,1782,6412,1784,6410,1785,6409,1785,6419,1785,6419,1780,6413,1780e" filled="t" fillcolor="#FFFFFF" stroked="f">
                <v:path arrowok="t"/>
                <v:fill/>
              </v:shape>
            </v:group>
            <v:group style="position:absolute;left:6369;top:1724;width:63;height:55" coordorigin="6369,1724" coordsize="63,55">
              <v:shape style="position:absolute;left:6369;top:1724;width:63;height:55" coordorigin="6369,1724" coordsize="63,55" path="m6425,1760l6379,1760,6380,1760,6412,1770,6413,1771,6414,1771,6414,1772,6414,1774,6414,1777,6420,1779,6425,1760e" filled="t" fillcolor="#FFFFFF" stroked="f">
                <v:path arrowok="t"/>
                <v:fill/>
              </v:shape>
              <v:shape style="position:absolute;left:6369;top:1724;width:63;height:55" coordorigin="6369,1724" coordsize="63,55" path="m6397,1724l6380,1726,6369,1763,6375,1765,6375,1764,6376,1763,6377,1761,6378,1761,6379,1760,6425,1760,6426,1759,6416,1759,6415,1759,6401,1754,6401,1752,6394,1752,6384,1749,6383,1749,6381,1747,6381,1745,6384,1736,6389,1731,6398,1729,6397,1724e" filled="t" fillcolor="#FFFFFF" stroked="f">
                <v:path arrowok="t"/>
                <v:fill/>
              </v:shape>
              <v:shape style="position:absolute;left:6369;top:1724;width:63;height:55" coordorigin="6369,1724" coordsize="63,55" path="m6416,1728l6412,1731,6420,1740,6422,1747,6419,1757,6418,1759,6416,1759,6426,1759,6432,1740,6416,1728e" filled="t" fillcolor="#FFFFFF" stroked="f">
                <v:path arrowok="t"/>
                <v:fill/>
              </v:shape>
              <v:shape style="position:absolute;left:6369;top:1724;width:63;height:55" coordorigin="6369,1724" coordsize="63,55" path="m6390,1737l6388,1742,6391,1743,6393,1743,6394,1744,6396,1746,6395,1747,6394,1752,6401,1752,6402,1750,6403,1749,6406,1748,6412,1748,6413,1744,6390,1737e" filled="t" fillcolor="#FFFFFF" stroked="f">
                <v:path arrowok="t"/>
                <v:fill/>
              </v:shape>
              <v:shape style="position:absolute;left:6369;top:1724;width:63;height:55" coordorigin="6369,1724" coordsize="63,55" path="m6412,1748l6408,1748,6412,1749,6412,1748e" filled="t" fillcolor="#FFFFFF" stroked="f">
                <v:path arrowok="t"/>
                <v:fill/>
              </v:shape>
            </v:group>
            <v:group style="position:absolute;left:6385;top:1672;width:64;height:61" coordorigin="6385,1672" coordsize="64,61">
              <v:shape style="position:absolute;left:6385;top:1672;width:64;height:61" coordorigin="6385,1672" coordsize="64,61" path="m6424,1708l6396,1708,6397,1708,6427,1723,6428,1723,6429,1724,6429,1725,6429,1727,6428,1729,6428,1730,6434,1732,6443,1713,6434,1713,6424,1708e" filled="t" fillcolor="#FFFFFF" stroked="f">
                <v:path arrowok="t"/>
                <v:fill/>
              </v:shape>
              <v:shape style="position:absolute;left:6385;top:1672;width:64;height:61" coordorigin="6385,1672" coordsize="64,61" path="m6443,1684l6416,1684,6421,1685,6437,1693,6441,1701,6437,1710,6436,1711,6434,1713,6443,1713,6449,1701,6449,1696,6446,1689,6443,1684e" filled="t" fillcolor="#FFFFFF" stroked="f">
                <v:path arrowok="t"/>
                <v:fill/>
              </v:shape>
              <v:shape style="position:absolute;left:6385;top:1672;width:64;height:61" coordorigin="6385,1672" coordsize="64,61" path="m6416,1672l6403,1676,6400,1679,6385,1709,6391,1712,6393,1709,6394,1708,6396,1708,6424,1708,6400,1696,6400,1695,6404,1687,6407,1685,6416,1684,6443,1684,6443,1684,6438,1679,6424,1672,6416,1672e" filled="t" fillcolor="#FFFFFF" stroked="f">
                <v:path arrowok="t"/>
                <v:fill/>
              </v:shape>
            </v:group>
            <v:group style="position:absolute;left:6413;top:1622;width:65;height:63" coordorigin="6413,1622" coordsize="65,63">
              <v:shape style="position:absolute;left:6413;top:1622;width:65;height:63" coordorigin="6413,1622" coordsize="65,63" path="m6444,1655l6424,1655,6425,1655,6452,1675,6453,1675,6453,1676,6453,1677,6453,1679,6452,1681,6452,1682,6457,1685,6471,1666,6461,1666,6460,1666,6444,1655e" filled="t" fillcolor="#FFFFFF" stroked="f">
                <v:path arrowok="t"/>
                <v:fill/>
              </v:shape>
              <v:shape style="position:absolute;left:6413;top:1622;width:65;height:63" coordorigin="6413,1622" coordsize="65,63" path="m6470,1634l6439,1634,6447,1635,6452,1637,6466,1647,6469,1655,6469,1656,6463,1664,6462,1665,6461,1666,6471,1666,6477,1657,6478,1652,6476,1644,6474,1639,6470,1634e" filled="t" fillcolor="#FFFFFF" stroked="f">
                <v:path arrowok="t"/>
                <v:fill/>
              </v:shape>
              <v:shape style="position:absolute;left:6413;top:1622;width:65;height:63" coordorigin="6413,1622" coordsize="65,63" path="m6449,1622l6435,1625,6432,1627,6413,1654,6418,1658,6419,1657,6420,1656,6422,1655,6424,1655,6444,1655,6430,1644,6430,1643,6435,1636,6439,1634,6470,1634,6457,1625,6449,1622e" filled="t" fillcolor="#FFFFFF" stroked="f">
                <v:path arrowok="t"/>
                <v:fill/>
              </v:shape>
            </v:group>
            <v:group style="position:absolute;left:6449;top:1588;width:64;height:54" coordorigin="6449,1588" coordsize="64,54">
              <v:shape style="position:absolute;left:6449;top:1588;width:64;height:54" coordorigin="6449,1588" coordsize="64,54" path="m6476,1607l6457,1607,6460,1608,6461,1608,6484,1631,6485,1632,6485,1633,6485,1635,6485,1636,6483,1638,6483,1638,6488,1643,6505,1625,6494,1625,6493,1623,6476,1607e" filled="t" fillcolor="#FFFFFF" stroked="f">
                <v:path arrowok="t"/>
                <v:fill/>
              </v:shape>
              <v:shape style="position:absolute;left:6449;top:1588;width:64;height:54" coordorigin="6449,1588" coordsize="64,54" path="m6505,1598l6499,1600,6503,1609,6503,1610,6503,1617,6496,1624,6494,1625,6505,1625,6513,1617,6505,1598e" filled="t" fillcolor="#FFFFFF" stroked="f">
                <v:path arrowok="t"/>
                <v:fill/>
              </v:shape>
              <v:shape style="position:absolute;left:6449;top:1588;width:64;height:54" coordorigin="6449,1588" coordsize="64,54" path="m6466,1588l6449,1605,6454,1610,6454,1609,6456,1608,6457,1607,6476,1607,6469,1600,6468,1599,6468,1597,6469,1595,6470,1594,6470,1593,6466,1588e" filled="t" fillcolor="#FFFFFF" stroked="f">
                <v:path arrowok="t"/>
                <v:fill/>
              </v:shape>
            </v:group>
            <v:group style="position:absolute;left:6486;top:1539;width:61;height:63" coordorigin="6486,1539" coordsize="61,63">
              <v:shape style="position:absolute;left:6486;top:1539;width:61;height:63" coordorigin="6486,1539" coordsize="61,63" path="m6510,1571l6495,1571,6495,1571,6517,1600,6521,1602,6530,1602,6535,1601,6543,1594,6544,1592,6530,1592,6525,1590,6524,1589,6510,1571e" filled="t" fillcolor="#FFFFFF" stroked="f">
                <v:path arrowok="t"/>
                <v:fill/>
              </v:shape>
              <v:shape style="position:absolute;left:6486;top:1539;width:61;height:63" coordorigin="6486,1539" coordsize="61,63" path="m6527,1553l6518,1553,6519,1553,6538,1579,6539,1582,6538,1586,6537,1589,6535,1590,6533,1591,6530,1592,6544,1592,6546,1589,6547,1581,6545,1577,6527,1553e" filled="t" fillcolor="#FFFFFF" stroked="f">
                <v:path arrowok="t"/>
                <v:fill/>
              </v:shape>
              <v:shape style="position:absolute;left:6486;top:1539;width:61;height:63" coordorigin="6486,1539" coordsize="61,63" path="m6505,1554l6486,1568,6490,1574,6490,1573,6495,1571,6510,1571,6505,1564,6505,1563,6508,1560,6509,1559,6505,1554e" filled="t" fillcolor="#FFFFFF" stroked="f">
                <v:path arrowok="t"/>
                <v:fill/>
              </v:shape>
              <v:shape style="position:absolute;left:6486;top:1539;width:61;height:63" coordorigin="6486,1539" coordsize="61,63" path="m6524,1539l6509,1551,6513,1556,6514,1555,6518,1553,6527,1553,6524,1549,6524,1548,6528,1545,6528,1544,6524,1539e" filled="t" fillcolor="#FFFFFF" stroked="f">
                <v:path arrowok="t"/>
                <v:fill/>
              </v:shape>
            </v:group>
            <v:group style="position:absolute;left:6559;top:1507;width:55;height:60" coordorigin="6559,1507" coordsize="55,60">
              <v:shape style="position:absolute;left:6559;top:1507;width:55;height:60" coordorigin="6559,1507" coordsize="55,60" path="m6580,1510l6575,1511,6570,1513,6559,1527,6562,1548,6566,1556,6572,1562,6583,1566,6589,1566,6597,1563,6600,1561,6601,1559,6587,1559,6579,1554,6569,1532,6569,1525,6570,1522,6578,1517,6596,1517,6591,1511,6584,1511,6580,1510e" filled="t" fillcolor="#FFFFFF" stroked="f">
                <v:path arrowok="t"/>
                <v:fill/>
              </v:shape>
              <v:shape style="position:absolute;left:6559;top:1507;width:55;height:60" coordorigin="6559,1507" coordsize="55,60" path="m6607,1539l6594,1539,6596,1540,6600,1548,6598,1554,6587,1559,6601,1559,6602,1557,6604,1554,6614,1554,6607,1539e" filled="t" fillcolor="#FFFFFF" stroked="f">
                <v:path arrowok="t"/>
                <v:fill/>
              </v:shape>
              <v:shape style="position:absolute;left:6559;top:1507;width:55;height:60" coordorigin="6559,1507" coordsize="55,60" path="m6614,1554l6604,1554,6608,1557,6614,1554,6614,1554e" filled="t" fillcolor="#FFFFFF" stroked="f">
                <v:path arrowok="t"/>
                <v:fill/>
              </v:shape>
              <v:shape style="position:absolute;left:6559;top:1507;width:55;height:60" coordorigin="6559,1507" coordsize="55,60" path="m6607,1526l6587,1535,6590,1541,6594,1539,6607,1539,6606,1536,6606,1536,6608,1533,6609,1533,6610,1532,6607,1526e" filled="t" fillcolor="#FFFFFF" stroked="f">
                <v:path arrowok="t"/>
                <v:fill/>
              </v:shape>
              <v:shape style="position:absolute;left:6559;top:1507;width:55;height:60" coordorigin="6559,1507" coordsize="55,60" path="m6596,1517l6578,1517,6583,1518,6587,1520,6590,1521,6591,1522,6595,1525,6599,1521,6596,1517e" filled="t" fillcolor="#FFFFFF" stroked="f">
                <v:path arrowok="t"/>
                <v:fill/>
              </v:shape>
              <v:shape style="position:absolute;left:6559;top:1507;width:55;height:60" coordorigin="6559,1507" coordsize="55,60" path="m6587,1507l6583,1508,6584,1511,6591,1511,6587,1507e" filled="t" fillcolor="#FFFFFF" stroked="f">
                <v:path arrowok="t"/>
                <v:fill/>
              </v:shape>
            </v:group>
            <v:group style="position:absolute;left:6614;top:1492;width:47;height:56" coordorigin="6614,1492" coordsize="47,56">
              <v:shape style="position:absolute;left:6614;top:1492;width:47;height:56" coordorigin="6614,1492" coordsize="47,56" path="m6628,1492l6615,1505,6614,1525,6616,1534,6621,1540,6628,1544,6633,1547,6638,1547,6647,1545,6653,1539,6639,1539,6636,1538,6630,1532,6628,1527,6626,1522,6623,1510,6625,1501,6639,1497,6651,1497,6647,1493,6628,1492e" filled="t" fillcolor="#FFFFFF" stroked="f">
                <v:path arrowok="t"/>
                <v:fill/>
              </v:shape>
              <v:shape style="position:absolute;left:6614;top:1492;width:47;height:56" coordorigin="6614,1492" coordsize="47,56" path="m6651,1497l6639,1497,6645,1503,6652,1527,6649,1536,6639,1539,6653,1539,6660,1532,6661,1511,6660,1507,6651,1497e" filled="t" fillcolor="#FFFFFF" stroked="f">
                <v:path arrowok="t"/>
                <v:fill/>
              </v:shape>
            </v:group>
            <v:group style="position:absolute;left:6668;top:1480;width:52;height:57" coordorigin="6668,1480" coordsize="52,57">
              <v:shape style="position:absolute;left:6668;top:1480;width:52;height:57" coordorigin="6668,1480" coordsize="52,57" path="m6693,1480l6676,1481,6668,1494,6670,1519,6674,1527,6678,1532,6682,1535,6688,1537,6697,1536,6700,1535,6704,1533,6707,1530,6716,1530,6716,1529,6689,1529,6683,1522,6681,1498,6685,1488,6694,1487,6709,1487,6707,1483,6701,1483,6698,1481,6693,1480e" filled="t" fillcolor="#FFFFFF" stroked="f">
                <v:path arrowok="t"/>
                <v:fill/>
              </v:shape>
              <v:shape style="position:absolute;left:6668;top:1480;width:52;height:57" coordorigin="6668,1480" coordsize="52,57" path="m6716,1530l6707,1530,6709,1534,6716,1534,6716,1530e" filled="t" fillcolor="#FFFFFF" stroked="f">
                <v:path arrowok="t"/>
                <v:fill/>
              </v:shape>
              <v:shape style="position:absolute;left:6668;top:1480;width:52;height:57" coordorigin="6668,1480" coordsize="52,57" path="m6716,1513l6702,1513,6704,1514,6704,1523,6701,1528,6689,1529,6716,1529,6714,1514,6714,1514,6716,1513e" filled="t" fillcolor="#FFFFFF" stroked="f">
                <v:path arrowok="t"/>
                <v:fill/>
              </v:shape>
              <v:shape style="position:absolute;left:6668;top:1480;width:52;height:57" coordorigin="6668,1480" coordsize="52,57" path="m6719,1505l6697,1507,6698,1513,6702,1513,6716,1513,6717,1512,6718,1512,6719,1511,6719,1505e" filled="t" fillcolor="#FFFFFF" stroked="f">
                <v:path arrowok="t"/>
                <v:fill/>
              </v:shape>
              <v:shape style="position:absolute;left:6668;top:1480;width:52;height:57" coordorigin="6668,1480" coordsize="52,57" path="m6709,1487l6694,1487,6698,1489,6702,1492,6704,1494,6705,1496,6708,1500,6712,1497,6709,1487e" filled="t" fillcolor="#FFFFFF" stroked="f">
                <v:path arrowok="t"/>
                <v:fill/>
              </v:shape>
              <v:shape style="position:absolute;left:6668;top:1480;width:52;height:57" coordorigin="6668,1480" coordsize="52,57" path="m6706,1480l6702,1480,6701,1483,6707,1483,6706,1480e" filled="t" fillcolor="#FFFFFF" stroked="f">
                <v:path arrowok="t"/>
                <v:fill/>
              </v:shape>
            </v:group>
            <v:group style="position:absolute;left:6722;top:1479;width:45;height:56" coordorigin="6722,1479" coordsize="45,56">
              <v:shape style="position:absolute;left:6722;top:1479;width:45;height:56" coordorigin="6722,1479" coordsize="45,56" path="m6725,1479l6725,1486,6728,1486,6729,1487,6731,1489,6731,1490,6731,1493,6729,1523,6723,1526,6722,1533,6759,1535,6762,1527,6751,1527,6742,1527,6741,1526,6741,1523,6742,1490,6749,1487,6749,1480,6725,1479e" filled="t" fillcolor="#FFFFFF" stroked="f">
                <v:path arrowok="t"/>
                <v:fill/>
              </v:shape>
              <v:shape style="position:absolute;left:6722;top:1479;width:45;height:56" coordorigin="6722,1479" coordsize="45,56" path="m6763,1513l6758,1523,6751,1527,6762,1527,6767,1516,6763,1513e" filled="t" fillcolor="#FFFFFF" stroked="f">
                <v:path arrowok="t"/>
                <v:fill/>
              </v:shape>
            </v:group>
            <v:group style="position:absolute;left:6767;top:1483;width:52;height:61" coordorigin="6767,1483" coordsize="52,61">
              <v:shape style="position:absolute;left:6767;top:1483;width:52;height:61" coordorigin="6767,1483" coordsize="52,61" path="m6777,1483l6776,1489,6777,1489,6779,1490,6780,1491,6781,1492,6781,1493,6781,1494,6770,1529,6768,1529,6767,1535,6806,1543,6812,1535,6799,1535,6788,1532,6786,1531,6786,1529,6770,1529,6768,1529,6786,1529,6786,1527,6789,1514,6803,1514,6804,1508,6796,1508,6790,1507,6793,1496,6793,1496,6794,1494,6797,1494,6816,1494,6816,1491,6777,1483e" filled="t" fillcolor="#FFFFFF" stroked="f">
                <v:path arrowok="t"/>
                <v:fill/>
              </v:shape>
              <v:shape style="position:absolute;left:6767;top:1483;width:52;height:61" coordorigin="6767,1483" coordsize="52,61" path="m6813,1523l6805,1532,6799,1535,6812,1535,6817,1527,6813,1523e" filled="t" fillcolor="#FFFFFF" stroked="f">
                <v:path arrowok="t"/>
                <v:fill/>
              </v:shape>
              <v:shape style="position:absolute;left:6767;top:1483;width:52;height:61" coordorigin="6767,1483" coordsize="52,61" path="m6803,1514l6789,1514,6793,1515,6795,1516,6795,1517,6796,1519,6796,1523,6796,1524,6801,1525,6803,1514e" filled="t" fillcolor="#FFFFFF" stroked="f">
                <v:path arrowok="t"/>
                <v:fill/>
              </v:shape>
              <v:shape style="position:absolute;left:6767;top:1483;width:52;height:61" coordorigin="6767,1483" coordsize="52,61" path="m6816,1494l6797,1494,6806,1496,6811,1501,6814,1509,6819,1508,6816,1494e" filled="t" fillcolor="#FFFFFF" stroked="f">
                <v:path arrowok="t"/>
                <v:fill/>
              </v:shape>
              <v:shape style="position:absolute;left:6767;top:1483;width:52;height:61" coordorigin="6767,1483" coordsize="52,61" path="m6801,1500l6800,1503,6799,1505,6798,1506,6797,1508,6796,1508,6804,1508,6806,1501,6801,1500e" filled="t" fillcolor="#FFFFFF" stroked="f">
                <v:path arrowok="t"/>
                <v:fill/>
              </v:shape>
            </v:group>
            <v:group style="position:absolute;left:6814;top:1495;width:59;height:62" coordorigin="6814,1495" coordsize="59,62">
              <v:shape style="position:absolute;left:6814;top:1495;width:59;height:62" coordorigin="6814,1495" coordsize="59,62" path="m6816,1539l6814,1545,6846,1557,6852,1557,6858,1553,6863,1550,6846,1550,6836,1546,6835,1545,6834,1544,6833,1543,6835,1540,6818,1540,6817,1539,6816,1539e" filled="t" fillcolor="#FFFFFF" stroked="f">
                <v:path arrowok="t"/>
                <v:fill/>
              </v:shape>
              <v:shape style="position:absolute;left:6814;top:1495;width:59;height:62" coordorigin="6814,1495" coordsize="59,62" path="m6866,1508l6848,1508,6857,1511,6859,1515,6860,1523,6860,1528,6853,1545,6846,1550,6863,1550,6867,1544,6873,1530,6873,1522,6867,1509,6866,1508e" filled="t" fillcolor="#FFFFFF" stroked="f">
                <v:path arrowok="t"/>
                <v:fill/>
              </v:shape>
              <v:shape style="position:absolute;left:6814;top:1495;width:59;height:62" coordorigin="6814,1495" coordsize="59,62" path="m6833,1495l6831,1501,6831,1501,6833,1502,6834,1503,6835,1504,6835,1506,6834,1509,6823,1538,6822,1539,6821,1540,6835,1540,6847,1508,6848,1508,6866,1508,6864,1507,6833,1495e" filled="t" fillcolor="#FFFFFF" stroked="f">
                <v:path arrowok="t"/>
                <v:fill/>
              </v:shape>
            </v:group>
            <v:group style="position:absolute;left:6863;top:1518;width:62;height:65" coordorigin="6863,1518" coordsize="62,65">
              <v:shape style="position:absolute;left:6863;top:1518;width:62;height:65" coordorigin="6863,1518" coordsize="62,65" path="m6866,1558l6863,1564,6892,1581,6898,1582,6910,1577,6914,1574,6893,1574,6884,1568,6883,1568,6882,1566,6882,1565,6886,1560,6870,1560,6868,1559,6866,1558e" filled="t" fillcolor="#FFFFFF" stroked="f">
                <v:path arrowok="t"/>
                <v:fill/>
              </v:shape>
              <v:shape style="position:absolute;left:6863;top:1518;width:62;height:65" coordorigin="6863,1518" coordsize="62,65" path="m6916,1533l6902,1533,6910,1538,6912,1541,6912,1550,6911,1555,6902,1570,6893,1574,6914,1574,6915,1572,6923,1559,6925,1551,6923,1544,6921,1537,6919,1535,6916,1533e" filled="t" fillcolor="#FFFFFF" stroked="f">
                <v:path arrowok="t"/>
                <v:fill/>
              </v:shape>
              <v:shape style="position:absolute;left:6863;top:1518;width:62;height:65" coordorigin="6863,1518" coordsize="62,65" path="m6890,1518l6887,1523,6887,1524,6889,1525,6890,1526,6870,1560,6886,1560,6901,1533,6902,1533,6916,1533,6890,1518e" filled="t" fillcolor="#FFFFFF" stroked="f">
                <v:path arrowok="t"/>
                <v:fill/>
              </v:shape>
            </v:group>
            <v:group style="position:absolute;left:6931;top:1572;width:56;height:54" coordorigin="6931,1572" coordsize="56,54">
              <v:shape style="position:absolute;left:6931;top:1572;width:56;height:54" coordorigin="6931,1572" coordsize="56,54" path="m6956,1572l6938,1585,6931,1603,6939,1619,6946,1626,6957,1627,6966,1622,6965,1618,6952,1618,6948,1617,6943,1613,6942,1610,6942,1602,6944,1597,6950,1591,6958,1581,6967,1579,6978,1579,6972,1574,6956,1572e" filled="t" fillcolor="#FFFFFF" stroked="f">
                <v:path arrowok="t"/>
                <v:fill/>
              </v:shape>
              <v:shape style="position:absolute;left:6931;top:1572;width:56;height:54" coordorigin="6931,1572" coordsize="56,54" path="m6965,1615l6961,1617,6958,1617,6956,1618,6952,1618,6965,1618,6965,1615e" filled="t" fillcolor="#FFFFFF" stroked="f">
                <v:path arrowok="t"/>
                <v:fill/>
              </v:shape>
              <v:shape style="position:absolute;left:6931;top:1572;width:56;height:54" coordorigin="6931,1572" coordsize="56,54" path="m6978,1579l6967,1579,6975,1586,6976,1589,6975,1597,6975,1598,6973,1605,6979,1607,6988,1588,6986,1587,6982,1587,6981,1583,6979,1580,6978,1579e" filled="t" fillcolor="#FFFFFF" stroked="f">
                <v:path arrowok="t"/>
                <v:fill/>
              </v:shape>
              <v:shape style="position:absolute;left:6931;top:1572;width:56;height:54" coordorigin="6931,1572" coordsize="56,54" path="m6985,1585l6982,1587,6986,1587,6985,1585e" filled="t" fillcolor="#FFFFFF" stroked="f">
                <v:path arrowok="t"/>
                <v:fill/>
              </v:shape>
            </v:group>
            <v:group style="position:absolute;left:6964;top:1600;width:65;height:62" coordorigin="6964,1600" coordsize="65,62">
              <v:shape style="position:absolute;left:6964;top:1600;width:65;height:62" coordorigin="6964,1600" coordsize="65,62" path="m6969,1639l6964,1643,6978,1662,6983,1658,6983,1657,6982,1656,6981,1654,6982,1651,6982,1651,6992,1643,6999,1642,6972,1642,6970,1641,6969,1639,6969,1639e" filled="t" fillcolor="#FFFFFF" stroked="f">
                <v:path arrowok="t"/>
                <v:fill/>
              </v:shape>
              <v:shape style="position:absolute;left:6964;top:1600;width:65;height:62" coordorigin="6964,1600" coordsize="65,62" path="m7028,1639l7017,1639,7020,1639,7024,1643,7029,1639,7028,1639e" filled="t" fillcolor="#FFFFFF" stroked="f">
                <v:path arrowok="t"/>
                <v:fill/>
              </v:shape>
              <v:shape style="position:absolute;left:6964;top:1600;width:65;height:62" coordorigin="6964,1600" coordsize="65,62" path="m6998,1600l6993,1604,6995,1608,6995,1610,6984,1634,6975,1641,6974,1642,6972,1642,6999,1642,7017,1639,7028,1639,7026,1635,6997,1635,7002,1624,7004,1621,7004,1621,7004,1621,7005,1621,7013,1621,7014,1620,6998,1600e" filled="t" fillcolor="#FFFFFF" stroked="f">
                <v:path arrowok="t"/>
                <v:fill/>
              </v:shape>
              <v:shape style="position:absolute;left:6964;top:1600;width:65;height:62" coordorigin="6964,1600" coordsize="65,62" path="m7016,1623l7011,1627,7012,1628,7013,1629,7013,1630,7013,1631,7012,1632,7011,1632,7008,1633,6997,1635,7026,1635,7016,1623e" filled="t" fillcolor="#FFFFFF" stroked="f">
                <v:path arrowok="t"/>
                <v:fill/>
              </v:shape>
              <v:shape style="position:absolute;left:6964;top:1600;width:65;height:62" coordorigin="6964,1600" coordsize="65,62" path="m7013,1621l7005,1621,7006,1621,7008,1622,7009,1624,7013,1621e" filled="t" fillcolor="#FFFFFF" stroked="f">
                <v:path arrowok="t"/>
                <v:fill/>
              </v:shape>
              <v:shape style="position:absolute;left:6964;top:1600;width:65;height:62" coordorigin="6964,1600" coordsize="65,62" path="m7004,1621e" filled="t" fillcolor="#FFFFFF" stroked="f">
                <v:path arrowok="t"/>
                <v:fill/>
              </v:shape>
              <v:shape style="position:absolute;left:6964;top:1600;width:65;height:62" coordorigin="6964,1600" coordsize="65,62" path="m7004,1621l7004,1621,7004,1621e" filled="t" fillcolor="#FFFFFF" stroked="f">
                <v:path arrowok="t"/>
                <v:fill/>
              </v:shape>
            </v:group>
            <v:group style="position:absolute;left:6987;top:1647;width:76;height:79" coordorigin="6987,1647" coordsize="76,79">
              <v:shape style="position:absolute;left:6987;top:1647;width:76;height:79" coordorigin="6987,1647" coordsize="76,79" path="m7010,1702l7004,1705,7016,1726,7021,1722,7021,1722,7020,1720,7020,1718,7021,1716,7022,1715,7041,1705,7015,1705,7013,1705,7011,1704,7011,1702,7010,1702e" filled="t" fillcolor="#FFFFFF" stroked="f">
                <v:path arrowok="t"/>
                <v:fill/>
              </v:shape>
              <v:shape style="position:absolute;left:6987;top:1647;width:76;height:79" coordorigin="6987,1647" coordsize="76,79" path="m7058,1691l7043,1691,7016,1705,7015,1705,7041,1705,7051,1700,7052,1699,7062,1699,7058,1691e" filled="t" fillcolor="#FFFFFF" stroked="f">
                <v:path arrowok="t"/>
                <v:fill/>
              </v:shape>
              <v:shape style="position:absolute;left:6987;top:1647;width:76;height:79" coordorigin="6987,1647" coordsize="76,79" path="m7062,1699l7052,1699,7053,1700,7054,1700,7056,1701,7057,1703,7057,1703,7063,1700,7062,1699e" filled="t" fillcolor="#FFFFFF" stroked="f">
                <v:path arrowok="t"/>
                <v:fill/>
              </v:shape>
              <v:shape style="position:absolute;left:6987;top:1647;width:76;height:79" coordorigin="6987,1647" coordsize="76,79" path="m7044,1664l7029,1664,6998,1693,7002,1700,7043,1691,7058,1691,7057,1689,7019,1689,7044,1665,7044,1664e" filled="t" fillcolor="#FFFFFF" stroked="f">
                <v:path arrowok="t"/>
                <v:fill/>
              </v:shape>
              <v:shape style="position:absolute;left:6987;top:1647;width:76;height:79" coordorigin="6987,1647" coordsize="76,79" path="m7053,1682l7019,1689,7057,1689,7053,1682e" filled="t" fillcolor="#FFFFFF" stroked="f">
                <v:path arrowok="t"/>
                <v:fill/>
              </v:shape>
              <v:shape style="position:absolute;left:6987;top:1647;width:76;height:79" coordorigin="6987,1647" coordsize="76,79" path="m6993,1669l6987,1672,6996,1689,7001,1685,7001,1685,7000,1683,7000,1681,7001,1679,7002,1678,7012,1673,6998,1673,6996,1673,6994,1671,6993,1670,6993,1669e" filled="t" fillcolor="#FFFFFF" stroked="f">
                <v:path arrowok="t"/>
                <v:fill/>
              </v:shape>
              <v:shape style="position:absolute;left:6987;top:1647;width:76;height:79" coordorigin="6987,1647" coordsize="76,79" path="m7034,1647l7029,1650,7029,1651,7030,1652,7030,1654,6998,1673,7012,1673,7029,1664,7044,1664,7034,1647e" filled="t" fillcolor="#FFFFFF" stroked="f">
                <v:path arrowok="t"/>
                <v:fill/>
              </v:shape>
            </v:group>
            <v:group style="position:absolute;left:7016;top:1711;width:61;height:65" coordorigin="7016,1711" coordsize="61,65">
              <v:shape style="position:absolute;left:7016;top:1711;width:61;height:65" coordorigin="7016,1711" coordsize="61,65" path="m7051,1737l7043,1737,7044,1740,7026,1761,7031,1776,7037,1774,7036,1770,7037,1768,7050,1753,7076,1753,7077,1747,7060,1747,7057,1747,7055,1745,7054,1744,7053,1742,7051,1737e" filled="t" fillcolor="#FFFFFF" stroked="f">
                <v:path arrowok="t"/>
                <v:fill/>
              </v:shape>
              <v:shape style="position:absolute;left:7016;top:1711;width:61;height:65" coordorigin="7016,1711" coordsize="61,65" path="m7076,1753l7050,1753,7054,1759,7060,1761,7072,1757,7076,1754,7076,1753e" filled="t" fillcolor="#FFFFFF" stroked="f">
                <v:path arrowok="t"/>
                <v:fill/>
              </v:shape>
              <v:shape style="position:absolute;left:7016;top:1711;width:61;height:65" coordorigin="7016,1711" coordsize="61,65" path="m7022,1725l7016,1727,7023,1750,7029,1748,7029,1746,7028,1743,7029,1742,7043,1737,7051,1737,7050,1735,7064,1731,7073,1731,7073,1730,7026,1730,7024,1729,7023,1728,7022,1727,7022,1725e" filled="t" fillcolor="#FFFFFF" stroked="f">
                <v:path arrowok="t"/>
                <v:fill/>
              </v:shape>
              <v:shape style="position:absolute;left:7016;top:1711;width:61;height:65" coordorigin="7016,1711" coordsize="61,65" path="m7073,1731l7064,1731,7065,1732,7066,1733,7068,1738,7068,1740,7067,1742,7066,1744,7064,1745,7060,1747,7077,1747,7077,1746,7077,1743,7077,1742,7073,1731e" filled="t" fillcolor="#FFFFFF" stroked="f">
                <v:path arrowok="t"/>
                <v:fill/>
              </v:shape>
              <v:shape style="position:absolute;left:7016;top:1711;width:61;height:65" coordorigin="7016,1711" coordsize="61,65" path="m7067,1711l7061,1713,7061,1714,7061,1716,7061,1717,7060,1719,7059,1720,7027,1730,7026,1730,7073,1730,7067,1711e" filled="t" fillcolor="#FFFFFF" stroked="f">
                <v:path arrowok="t"/>
                <v:fill/>
              </v:shape>
            </v:group>
            <v:group style="position:absolute;left:7032;top:1768;width:59;height:49" coordorigin="7032,1768" coordsize="59,49">
              <v:shape style="position:absolute;left:7032;top:1768;width:59;height:49" coordorigin="7032,1768" coordsize="59,49" path="m7090,1811l7082,1811,7083,1811,7085,1816,7085,1817,7091,1816,7090,1811e" filled="t" fillcolor="#FFFFFF" stroked="f">
                <v:path arrowok="t"/>
                <v:fill/>
              </v:shape>
              <v:shape style="position:absolute;left:7032;top:1768;width:59;height:49" coordorigin="7032,1768" coordsize="59,49" path="m7084,1768l7078,1769,7078,1774,7077,1775,7041,1780,7038,1782,7035,1787,7033,1790,7048,1816,7082,1811,7090,1811,7090,1809,7050,1809,7047,1809,7045,1807,7043,1806,7042,1803,7079,1787,7087,1787,7084,1768e" filled="t" fillcolor="#FFFFFF" stroked="f">
                <v:path arrowok="t"/>
                <v:fill/>
              </v:shape>
              <v:shape style="position:absolute;left:7032;top:1768;width:59;height:49" coordorigin="7032,1768" coordsize="59,49" path="m7088,1797l7082,1798,7082,1804,7081,1804,7050,1809,7090,1809,7088,1797e" filled="t" fillcolor="#FFFFFF" stroked="f">
                <v:path arrowok="t"/>
                <v:fill/>
              </v:shape>
              <v:shape style="position:absolute;left:7032;top:1768;width:59;height:49" coordorigin="7032,1768" coordsize="59,49" path="m7087,1787l7079,1787,7080,1787,7081,1792,7088,1791,7087,1787e" filled="t" fillcolor="#FFFFFF" stroked="f">
                <v:path arrowok="t"/>
                <v:fill/>
              </v:shape>
            </v:group>
            <v:group style="position:absolute;left:6377;top:1874;width:28;height:25" coordorigin="6377,1874" coordsize="28,25">
              <v:shape style="position:absolute;left:6377;top:1874;width:28;height:25" coordorigin="6377,1874" coordsize="28,25" path="m6398,1874l6383,1876,6377,1882,6378,1888,6379,1894,6386,1899,6401,1897,6406,1891,6404,1878,6398,1874e" filled="t" fillcolor="#FFFFFF" stroked="f">
                <v:path arrowok="t"/>
                <v:fill/>
              </v:shape>
            </v:group>
            <v:group style="position:absolute;left:6374;top:1934;width:67;height:58" coordorigin="6374,1934" coordsize="67,58">
              <v:shape style="position:absolute;left:6374;top:1934;width:67;height:58" coordorigin="6374,1934" coordsize="67,58" path="m6430,1949l6417,1949,6386,1984,6389,1992,6425,1978,6408,1978,6431,1952,6430,1949e" filled="t" fillcolor="#FFFFFF" stroked="f">
                <v:path arrowok="t"/>
                <v:fill/>
              </v:shape>
              <v:shape style="position:absolute;left:6374;top:1934;width:67;height:58" coordorigin="6374,1934" coordsize="67,58" path="m6440,1976l6431,1976,6432,1976,6433,1977,6434,1978,6435,1980,6435,1980,6441,1978,6440,1976e" filled="t" fillcolor="#FFFFFF" stroked="f">
                <v:path arrowok="t"/>
                <v:fill/>
              </v:shape>
              <v:shape style="position:absolute;left:6374;top:1934;width:67;height:58" coordorigin="6374,1934" coordsize="67,58" path="m6435,1961l6429,1963,6429,1964,6429,1966,6429,1968,6428,1970,6427,1970,6408,1978,6425,1978,6429,1976,6431,1976,6440,1976,6435,1961e" filled="t" fillcolor="#FFFFFF" stroked="f">
                <v:path arrowok="t"/>
                <v:fill/>
              </v:shape>
              <v:shape style="position:absolute;left:6374;top:1934;width:67;height:58" coordorigin="6374,1934" coordsize="67,58" path="m6380,1950l6374,1953,6380,1970,6387,1967,6386,1965,6386,1963,6386,1962,6387,1961,6388,1961,6403,1955,6385,1955,6384,1955,6382,1954,6381,1953,6380,1951,6380,1950e" filled="t" fillcolor="#FFFFFF" stroked="f">
                <v:path arrowok="t"/>
                <v:fill/>
              </v:shape>
              <v:shape style="position:absolute;left:6374;top:1934;width:67;height:58" coordorigin="6374,1934" coordsize="67,58" path="m6424,1934l6418,1936,6418,1937,6419,1938,6419,1941,6385,1955,6403,1955,6417,1949,6430,1949,6424,1934e" filled="t" fillcolor="#FFFFFF" stroked="f">
                <v:path arrowok="t"/>
                <v:fill/>
              </v:shape>
            </v:group>
            <v:group style="position:absolute;left:6403;top:1990;width:55;height:51" coordorigin="6403,1990" coordsize="55,51">
              <v:shape style="position:absolute;left:6403;top:1990;width:55;height:51" coordorigin="6403,1990" coordsize="55,51" path="m6438,1990l6418,1994,6410,1999,6406,2005,6404,2013,6403,2019,6403,2019,6404,2024,6409,2032,6425,2041,6444,2036,6450,2032,6450,2031,6417,2031,6414,2025,6412,2022,6412,2019,6414,2016,6416,2012,6420,2008,6436,1999,6454,1999,6453,1998,6438,1990e" filled="t" fillcolor="#FFFFFF" stroked="f">
                <v:path arrowok="t"/>
                <v:fill/>
              </v:shape>
              <v:shape style="position:absolute;left:6403;top:1990;width:55;height:51" coordorigin="6403,1990" coordsize="55,51" path="m6454,1999l6436,1999,6445,1999,6453,2011,6448,2019,6427,2031,6417,2031,6450,2031,6458,2017,6454,1999e" filled="t" fillcolor="#FFFFFF" stroked="f">
                <v:path arrowok="t"/>
                <v:fill/>
              </v:shape>
            </v:group>
            <v:group style="position:absolute;left:6427;top:2025;width:65;height:73" coordorigin="6427,2025" coordsize="65,73">
              <v:shape style="position:absolute;left:6427;top:2025;width:65;height:73" coordorigin="6427,2025" coordsize="65,73" path="m6466,2059l6456,2059,6458,2061,6458,2061,6450,2087,6460,2099,6465,2095,6462,2091,6462,2090,6468,2070,6486,2070,6490,2066,6492,2062,6473,2062,6470,2061,6468,2061,6467,2060,6466,2059e" filled="t" fillcolor="#FFFFFF" stroked="f">
                <v:path arrowok="t"/>
                <v:fill/>
              </v:shape>
              <v:shape style="position:absolute;left:6427;top:2025;width:65;height:73" coordorigin="6427,2025" coordsize="65,73" path="m6432,2056l6427,2060,6442,2078,6447,2074,6446,2073,6444,2070,6445,2068,6456,2059,6466,2059,6436,2059,6434,2058,6433,2057,6432,2056e" filled="t" fillcolor="#FFFFFF" stroked="f">
                <v:path arrowok="t"/>
                <v:fill/>
              </v:shape>
              <v:shape style="position:absolute;left:6427;top:2025;width:65;height:73" coordorigin="6427,2025" coordsize="65,73" path="m6486,2070l6468,2070,6474,2075,6481,2074,6486,2070e" filled="t" fillcolor="#FFFFFF" stroked="f">
                <v:path arrowok="t"/>
                <v:fill/>
              </v:shape>
              <v:shape style="position:absolute;left:6427;top:2025;width:65;height:73" coordorigin="6427,2025" coordsize="65,73" path="m6484,2045l6473,2045,6474,2045,6475,2045,6476,2046,6477,2048,6480,2050,6481,2052,6480,2056,6479,2058,6475,2061,6473,2062,6492,2062,6492,2060,6491,2054,6489,2050,6484,2045e" filled="t" fillcolor="#FFFFFF" stroked="f">
                <v:path arrowok="t"/>
                <v:fill/>
              </v:shape>
              <v:shape style="position:absolute;left:6427;top:2025;width:65;height:73" coordorigin="6427,2025" coordsize="65,73" path="m6469,2025l6464,2029,6464,2031,6465,2032,6466,2033,6466,2034,6465,2035,6465,2036,6439,2058,6438,2058,6436,2059,6466,2059,6462,2054,6473,2045,6473,2045,6484,2045,6469,2025e" filled="t" fillcolor="#FFFFFF" stroked="f">
                <v:path arrowok="t"/>
                <v:fill/>
              </v:shape>
            </v:group>
            <v:group style="position:absolute;left:6474;top:2067;width:58;height:61" coordorigin="6474,2067" coordsize="58,61">
              <v:shape style="position:absolute;left:6474;top:2067;width:58;height:61" coordorigin="6474,2067" coordsize="58,61" path="m6478,2107l6474,2112,6492,2128,6496,2123,6494,2121,6493,2119,6494,2117,6494,2116,6500,2109,6482,2109,6480,2109,6479,2108,6478,2107e" filled="t" fillcolor="#FFFFFF" stroked="f">
                <v:path arrowok="t"/>
                <v:fill/>
              </v:shape>
              <v:shape style="position:absolute;left:6474;top:2067;width:58;height:61" coordorigin="6474,2067" coordsize="58,61" path="m6517,2078l6502,2078,6506,2079,6509,2081,6509,2081,6485,2108,6484,2109,6482,2109,6500,2109,6518,2089,6529,2089,6517,2078e" filled="t" fillcolor="#FFFFFF" stroked="f">
                <v:path arrowok="t"/>
                <v:fill/>
              </v:shape>
              <v:shape style="position:absolute;left:6474;top:2067;width:58;height:61" coordorigin="6474,2067" coordsize="58,61" path="m6529,2089l6518,2089,6521,2091,6522,2094,6522,2100,6522,2101,6520,2106,6525,2107,6532,2092,6529,2089e" filled="t" fillcolor="#FFFFFF" stroked="f">
                <v:path arrowok="t"/>
                <v:fill/>
              </v:shape>
              <v:shape style="position:absolute;left:6474;top:2067;width:58;height:61" coordorigin="6474,2067" coordsize="58,61" path="m6505,2067l6490,2076,6492,2081,6495,2080,6496,2079,6502,2078,6517,2078,6505,2067e" filled="t" fillcolor="#FFFFFF" stroked="f">
                <v:path arrowok="t"/>
                <v:fill/>
              </v:shape>
            </v:group>
            <v:group style="position:absolute;left:6508;top:2096;width:72;height:73" coordorigin="6508,2096" coordsize="72,73">
              <v:shape style="position:absolute;left:6508;top:2096;width:72;height:73" coordorigin="6508,2096" coordsize="72,73" path="m6536,2151l6532,2156,6552,2169,6556,2163,6555,2163,6554,2162,6552,2160,6552,2158,6553,2157,6556,2152,6540,2152,6538,2152,6536,2151e" filled="t" fillcolor="#FFFFFF" stroked="f">
                <v:path arrowok="t"/>
                <v:fill/>
              </v:shape>
              <v:shape style="position:absolute;left:6508;top:2096;width:72;height:73" coordorigin="6508,2096" coordsize="72,73" path="m6512,2136l6508,2141,6528,2154,6532,2148,6531,2148,6530,2147,6529,2145,6528,2143,6529,2142,6532,2137,6516,2137,6514,2137,6512,2136e" filled="t" fillcolor="#FFFFFF" stroked="f">
                <v:path arrowok="t"/>
                <v:fill/>
              </v:shape>
              <v:shape style="position:absolute;left:6508;top:2096;width:72;height:73" coordorigin="6508,2096" coordsize="72,73" path="m6551,2130l6537,2130,6551,2138,6543,2151,6542,2152,6541,2152,6540,2152,6556,2152,6568,2132,6555,2132,6551,2130e" filled="t" fillcolor="#FFFFFF" stroked="f">
                <v:path arrowok="t"/>
                <v:fill/>
              </v:shape>
              <v:shape style="position:absolute;left:6508;top:2096;width:72;height:73" coordorigin="6508,2096" coordsize="72,73" path="m6537,2096l6533,2101,6534,2102,6536,2103,6537,2104,6516,2137,6532,2137,6537,2130,6551,2130,6541,2123,6546,2114,6547,2113,6548,2113,6549,2112,6554,2112,6557,2108,6537,2096e" filled="t" fillcolor="#FFFFFF" stroked="f">
                <v:path arrowok="t"/>
                <v:fill/>
              </v:shape>
              <v:shape style="position:absolute;left:6508;top:2096;width:72;height:73" coordorigin="6508,2096" coordsize="72,73" path="m6561,2111l6557,2116,6558,2117,6559,2118,6561,2119,6561,2122,6560,2123,6555,2132,6568,2132,6570,2129,6571,2128,6573,2127,6578,2127,6581,2123,6561,2111e" filled="t" fillcolor="#FFFFFF" stroked="f">
                <v:path arrowok="t"/>
                <v:fill/>
              </v:shape>
              <v:shape style="position:absolute;left:6508;top:2096;width:72;height:73" coordorigin="6508,2096" coordsize="72,73" path="m6578,2127l6573,2127,6575,2128,6577,2129,6577,2129,6578,2127e" filled="t" fillcolor="#FFFFFF" stroked="f">
                <v:path arrowok="t"/>
                <v:fill/>
              </v:shape>
              <v:shape style="position:absolute;left:6508;top:2096;width:72;height:73" coordorigin="6508,2096" coordsize="72,73" path="m6554,2112l6549,2112,6551,2113,6553,2114,6553,2114,6554,2112e" filled="t" fillcolor="#FFFFFF" stroked="f">
                <v:path arrowok="t"/>
                <v:fill/>
              </v:shape>
            </v:group>
            <v:group style="position:absolute;left:6594;top:2132;width:65;height:66" coordorigin="6594,2132" coordsize="65,66">
              <v:shape style="position:absolute;left:6594;top:2132;width:65;height:66" coordorigin="6594,2132" coordsize="65,66" path="m6628,2169l6617,2169,6616,2194,6624,2197,6635,2181,6627,2181,6628,2169e" filled="t" fillcolor="#FFFFFF" stroked="f">
                <v:path arrowok="t"/>
                <v:fill/>
              </v:shape>
              <v:shape style="position:absolute;left:6594;top:2132;width:65;height:66" coordorigin="6594,2132" coordsize="65,66" path="m6596,2132l6594,2138,6597,2139,6598,2141,6595,2188,6604,2190,6614,2174,6607,2174,6610,2148,6610,2146,6610,2145,6610,2144,6612,2143,6614,2143,6615,2138,6596,2132e" filled="t" fillcolor="#FFFFFF" stroked="f">
                <v:path arrowok="t"/>
                <v:fill/>
              </v:shape>
              <v:shape style="position:absolute;left:6594;top:2132;width:65;height:66" coordorigin="6594,2132" coordsize="65,66" path="m6640,2146l6638,2152,6640,2153,6641,2153,6642,2154,6643,2155,6642,2158,6642,2158,6627,2181,6635,2181,6650,2158,6652,2157,6657,2157,6659,2152,6640,2146e" filled="t" fillcolor="#FFFFFF" stroked="f">
                <v:path arrowok="t"/>
                <v:fill/>
              </v:shape>
              <v:shape style="position:absolute;left:6594;top:2132;width:65;height:66" coordorigin="6594,2132" coordsize="65,66" path="m6617,2138l6615,2145,6618,2145,6618,2146,6618,2153,6618,2158,6607,2174,6614,2174,6617,2169,6628,2169,6630,2154,6630,2152,6631,2150,6632,2150,6636,2150,6637,2145,6617,2138e" filled="t" fillcolor="#FFFFFF" stroked="f">
                <v:path arrowok="t"/>
                <v:fill/>
              </v:shape>
              <v:shape style="position:absolute;left:6594;top:2132;width:65;height:66" coordorigin="6594,2132" coordsize="65,66" path="m6657,2157l6652,2157,6657,2158,6657,2157e" filled="t" fillcolor="#FFFFFF" stroked="f">
                <v:path arrowok="t"/>
                <v:fill/>
              </v:shape>
              <v:shape style="position:absolute;left:6594;top:2132;width:65;height:66" coordorigin="6594,2132" coordsize="65,66" path="m6636,2150l6632,2150,6635,2151,6636,2150e" filled="t" fillcolor="#FFFFFF" stroked="f">
                <v:path arrowok="t"/>
                <v:fill/>
              </v:shape>
              <v:shape style="position:absolute;left:6594;top:2132;width:65;height:66" coordorigin="6594,2132" coordsize="65,66" path="m6614,2143l6612,2143,6613,2144,6614,2143e" filled="t" fillcolor="#FFFFFF" stroked="f">
                <v:path arrowok="t"/>
                <v:fill/>
              </v:shape>
            </v:group>
            <v:group style="position:absolute;left:6651;top:2154;width:54;height:57" coordorigin="6651,2154" coordsize="54,57">
              <v:shape style="position:absolute;left:6651;top:2154;width:54;height:57" coordorigin="6651,2154" coordsize="54,57" path="m6697,2188l6671,2188,6685,2189,6686,2196,6686,2201,6686,2201,6685,2202,6681,2202,6680,2208,6704,2211,6705,2205,6701,2203,6700,2203,6700,2202,6685,2202,6681,2202,6700,2202,6697,2188e" filled="t" fillcolor="#FFFFFF" stroked="f">
                <v:path arrowok="t"/>
                <v:fill/>
              </v:shape>
              <v:shape style="position:absolute;left:6651;top:2154;width:54;height:57" coordorigin="6651,2154" coordsize="54,57" path="m6680,2154l6662,2189,6659,2196,6657,2198,6652,2198,6651,2204,6672,2207,6673,2201,6670,2200,6669,2199,6667,2199,6667,2198,6667,2196,6667,2195,6668,2194,6671,2188,6697,2188,6696,2182,6684,2182,6674,2181,6681,2167,6693,2167,6690,2155,6680,2154e" filled="t" fillcolor="#FFFFFF" stroked="f">
                <v:path arrowok="t"/>
                <v:fill/>
              </v:shape>
              <v:shape style="position:absolute;left:6651;top:2154;width:54;height:57" coordorigin="6651,2154" coordsize="54,57" path="m6700,2203l6700,2203,6701,2203,6700,2203e" filled="t" fillcolor="#FFFFFF" stroked="f">
                <v:path arrowok="t"/>
                <v:fill/>
              </v:shape>
              <v:shape style="position:absolute;left:6651;top:2154;width:54;height:57" coordorigin="6651,2154" coordsize="54,57" path="m6700,2203e" filled="t" fillcolor="#FFFFFF" stroked="f">
                <v:path arrowok="t"/>
                <v:fill/>
              </v:shape>
              <v:shape style="position:absolute;left:6651;top:2154;width:54;height:57" coordorigin="6651,2154" coordsize="54,57" path="m6693,2167l6681,2167,6684,2182,6696,2182,6693,2167e" filled="t" fillcolor="#FFFFFF" stroked="f">
                <v:path arrowok="t"/>
                <v:fill/>
              </v:shape>
            </v:group>
            <v:group style="position:absolute;left:6712;top:2157;width:45;height:54" coordorigin="6712,2157" coordsize="45,54">
              <v:shape style="position:absolute;left:6712;top:2157;width:45;height:54" coordorigin="6712,2157" coordsize="45,54" path="m6735,2157l6712,2157,6712,2164,6714,2164,6716,2165,6718,2202,6718,2203,6717,2204,6715,2204,6713,2205,6713,2211,6750,2210,6752,2203,6732,2203,6731,2203,6731,2202,6730,2198,6730,2170,6730,2166,6731,2164,6733,2163,6735,2163,6735,2157e" filled="t" fillcolor="#FFFFFF" stroked="f">
                <v:path arrowok="t"/>
                <v:fill/>
              </v:shape>
              <v:shape style="position:absolute;left:6712;top:2157;width:45;height:54" coordorigin="6712,2157" coordsize="45,54" path="m6752,2188l6747,2198,6742,2203,6732,2203,6752,2203,6756,2191,6752,2188e" filled="t" fillcolor="#FFFFFF" stroked="f">
                <v:path arrowok="t"/>
                <v:fill/>
              </v:shape>
            </v:group>
            <v:group style="position:absolute;left:6756;top:2149;width:53;height:60" coordorigin="6756,2149" coordsize="53,60">
              <v:shape style="position:absolute;left:6756;top:2149;width:53;height:60" coordorigin="6756,2149" coordsize="53,60" path="m6775,2162l6760,2162,6761,2163,6762,2163,6763,2164,6763,2165,6769,2197,6769,2199,6769,2200,6768,2201,6766,2202,6764,2203,6765,2209,6805,2202,6805,2199,6784,2199,6782,2198,6781,2196,6781,2195,6778,2181,6783,2180,6792,2180,6791,2174,6777,2174,6775,2163,6775,2162e" filled="t" fillcolor="#FFFFFF" stroked="f">
                <v:path arrowok="t"/>
                <v:fill/>
              </v:shape>
              <v:shape style="position:absolute;left:6756;top:2149;width:53;height:60" coordorigin="6756,2149" coordsize="53,60" path="m6804,2181l6800,2192,6795,2197,6784,2199,6805,2199,6809,2182,6804,2181e" filled="t" fillcolor="#FFFFFF" stroked="f">
                <v:path arrowok="t"/>
                <v:fill/>
              </v:shape>
              <v:shape style="position:absolute;left:6756;top:2149;width:53;height:60" coordorigin="6756,2149" coordsize="53,60" path="m6792,2180l6783,2180,6784,2180,6786,2183,6787,2185,6788,2188,6793,2187,6792,2180e" filled="t" fillcolor="#FFFFFF" stroked="f">
                <v:path arrowok="t"/>
                <v:fill/>
              </v:shape>
              <v:shape style="position:absolute;left:6756;top:2149;width:53;height:60" coordorigin="6756,2149" coordsize="53,60" path="m6789,2163l6784,2164,6784,2167,6785,2169,6784,2171,6784,2172,6783,2173,6777,2174,6791,2174,6789,2163e" filled="t" fillcolor="#FFFFFF" stroked="f">
                <v:path arrowok="t"/>
                <v:fill/>
              </v:shape>
              <v:shape style="position:absolute;left:6756;top:2149;width:53;height:60" coordorigin="6756,2149" coordsize="53,60" path="m6800,2158l6788,2158,6794,2161,6800,2168,6804,2164,6800,2158e" filled="t" fillcolor="#FFFFFF" stroked="f">
                <v:path arrowok="t"/>
                <v:fill/>
              </v:shape>
              <v:shape style="position:absolute;left:6756;top:2149;width:53;height:60" coordorigin="6756,2149" coordsize="53,60" path="m6794,2149l6756,2156,6757,2163,6760,2162,6775,2162,6776,2160,6778,2159,6788,2158,6800,2158,6794,2149e" filled="t" fillcolor="#FFFFFF" stroked="f">
                <v:path arrowok="t"/>
                <v:fill/>
              </v:shape>
            </v:group>
            <v:group style="position:absolute;left:6806;top:2137;width:51;height:61" coordorigin="6806,2137" coordsize="51,61">
              <v:shape style="position:absolute;left:6806;top:2137;width:51;height:61" coordorigin="6806,2137" coordsize="51,61" path="m6818,2177l6814,2180,6826,2198,6829,2196,6829,2192,6843,2192,6852,2189,6853,2187,6835,2187,6830,2186,6825,2183,6823,2181,6821,2180,6818,2177e" filled="t" fillcolor="#FFFFFF" stroked="f">
                <v:path arrowok="t"/>
                <v:fill/>
              </v:shape>
              <v:shape style="position:absolute;left:6806;top:2137;width:51;height:61" coordorigin="6806,2137" coordsize="51,61" path="m6843,2192l6829,2192,6833,2194,6837,2194,6843,2192e" filled="t" fillcolor="#FFFFFF" stroked="f">
                <v:path arrowok="t"/>
                <v:fill/>
              </v:shape>
              <v:shape style="position:absolute;left:6806;top:2137;width:51;height:61" coordorigin="6806,2137" coordsize="51,61" path="m6855,2172l6842,2172,6844,2173,6847,2180,6844,2184,6835,2187,6853,2187,6857,2179,6855,2172e" filled="t" fillcolor="#FFFFFF" stroked="f">
                <v:path arrowok="t"/>
                <v:fill/>
              </v:shape>
              <v:shape style="position:absolute;left:6806;top:2137;width:51;height:61" coordorigin="6806,2137" coordsize="51,61" path="m6826,2173l6825,2173,6826,2173,6826,2173e" filled="t" fillcolor="#FFFFFF" stroked="f">
                <v:path arrowok="t"/>
                <v:fill/>
              </v:shape>
              <v:shape style="position:absolute;left:6806;top:2137;width:51;height:61" coordorigin="6806,2137" coordsize="51,61" path="m6824,2139l6811,2144,6806,2153,6809,2162,6826,2173,6829,2173,6842,2172,6855,2172,6852,2164,6849,2160,6844,2159,6821,2159,6819,2158,6817,2152,6819,2149,6827,2146,6842,2146,6838,2141,6832,2141,6828,2139,6824,2139e" filled="t" fillcolor="#FFFFFF" stroked="f">
                <v:path arrowok="t"/>
                <v:fill/>
              </v:shape>
              <v:shape style="position:absolute;left:6806;top:2137;width:51;height:61" coordorigin="6806,2137" coordsize="51,61" path="m6841,2158l6828,2158,6825,2158,6821,2159,6844,2159,6843,2158,6841,2158e" filled="t" fillcolor="#FFFFFF" stroked="f">
                <v:path arrowok="t"/>
                <v:fill/>
              </v:shape>
              <v:shape style="position:absolute;left:6806;top:2137;width:51;height:61" coordorigin="6806,2137" coordsize="51,61" path="m6842,2146l6827,2146,6831,2147,6836,2150,6841,2154,6845,2151,6842,2146e" filled="t" fillcolor="#FFFFFF" stroked="f">
                <v:path arrowok="t"/>
                <v:fill/>
              </v:shape>
              <v:shape style="position:absolute;left:6806;top:2137;width:51;height:61" coordorigin="6806,2137" coordsize="51,61" path="m6835,2137l6832,2138,6832,2141,6838,2141,6835,2137e" filled="t" fillcolor="#FFFFFF" stroked="f">
                <v:path arrowok="t"/>
                <v:fill/>
              </v:shape>
            </v:group>
            <v:group style="position:absolute;left:6860;top:2110;width:51;height:63" coordorigin="6860,2110" coordsize="51,63">
              <v:shape style="position:absolute;left:6860;top:2110;width:51;height:63" coordorigin="6860,2110" coordsize="51,63" path="m6883,2131l6868,2131,6869,2131,6870,2131,6870,2132,6885,2159,6887,2161,6887,2162,6887,2164,6886,2166,6884,2167,6884,2167,6887,2173,6907,2161,6905,2157,6900,2157,6898,2156,6897,2155,6891,2145,6902,2139,6888,2139,6883,2131e" filled="t" fillcolor="#FFFFFF" stroked="f">
                <v:path arrowok="t"/>
                <v:fill/>
              </v:shape>
              <v:shape style="position:absolute;left:6860;top:2110;width:51;height:63" coordorigin="6860,2110" coordsize="51,63" path="m6904,2156l6904,2156,6902,2157,6900,2157,6905,2157,6904,2156e" filled="t" fillcolor="#FFFFFF" stroked="f">
                <v:path arrowok="t"/>
                <v:fill/>
              </v:shape>
              <v:shape style="position:absolute;left:6860;top:2110;width:51;height:63" coordorigin="6860,2110" coordsize="51,63" path="m6906,2119l6888,2119,6892,2120,6896,2128,6888,2139,6902,2139,6908,2136,6911,2128,6906,2119e" filled="t" fillcolor="#FFFFFF" stroked="f">
                <v:path arrowok="t"/>
                <v:fill/>
              </v:shape>
              <v:shape style="position:absolute;left:6860;top:2110;width:51;height:63" coordorigin="6860,2110" coordsize="51,63" path="m6891,2110l6888,2111,6860,2126,6863,2132,6866,2131,6868,2131,6883,2131,6881,2126,6880,2126,6880,2124,6881,2123,6888,2119,6906,2119,6903,2114,6899,2111,6891,2110e" filled="t" fillcolor="#FFFFFF" stroked="f">
                <v:path arrowok="t"/>
                <v:fill/>
              </v:shape>
            </v:group>
            <v:group style="position:absolute;left:6909;top:2083;width:52;height:55" coordorigin="6909,2083" coordsize="52,55">
              <v:shape style="position:absolute;left:6909;top:2083;width:52;height:55" coordorigin="6909,2083" coordsize="52,55" path="m6932,2083l6915,2090,6909,2107,6916,2126,6922,2133,6929,2137,6937,2137,6943,2138,6947,2136,6955,2130,6955,2128,6941,2128,6938,2127,6934,2126,6929,2122,6918,2108,6917,2099,6928,2090,6949,2090,6949,2089,6932,2083e" filled="t" fillcolor="#FFFFFF" stroked="f">
                <v:path arrowok="t"/>
                <v:fill/>
              </v:shape>
              <v:shape style="position:absolute;left:6909;top:2083;width:52;height:55" coordorigin="6909,2083" coordsize="52,55" path="m6949,2090l6928,2090,6936,2093,6952,2112,6953,2121,6947,2126,6945,2128,6941,2128,6955,2128,6961,2113,6954,2094,6949,2090e" filled="t" fillcolor="#FFFFFF" stroked="f">
                <v:path arrowok="t"/>
                <v:fill/>
              </v:shape>
            </v:group>
            <v:group style="position:absolute;left:6939;top:2054;width:64;height:54" coordorigin="6939,2054" coordsize="64,54">
              <v:shape style="position:absolute;left:6939;top:2054;width:64;height:54" coordorigin="6939,2054" coordsize="64,54" path="m6967,2073l6948,2073,6950,2073,6951,2074,6976,2096,6976,2097,6976,2098,6977,2099,6976,2101,6974,2103,6979,2108,6996,2089,6985,2089,6984,2088,6967,2073e" filled="t" fillcolor="#FFFFFF" stroked="f">
                <v:path arrowok="t"/>
                <v:fill/>
              </v:shape>
              <v:shape style="position:absolute;left:6939;top:2054;width:64;height:54" coordorigin="6939,2054" coordsize="64,54" path="m6995,2063l6990,2064,6993,2074,6993,2076,6993,2082,6987,2089,6985,2089,6996,2089,7004,2080,6995,2063e" filled="t" fillcolor="#FFFFFF" stroked="f">
                <v:path arrowok="t"/>
                <v:fill/>
              </v:shape>
              <v:shape style="position:absolute;left:6939;top:2054;width:64;height:54" coordorigin="6939,2054" coordsize="64,54" path="m6955,2054l6939,2071,6944,2076,6945,2075,6946,2074,6948,2073,6967,2073,6959,2065,6958,2064,6958,2063,6958,2062,6959,2060,6960,2059,6960,2058,6955,2054e" filled="t" fillcolor="#FFFFFF" stroked="f">
                <v:path arrowok="t"/>
                <v:fill/>
              </v:shape>
            </v:group>
            <v:group style="position:absolute;left:6969;top:2019;width:57;height:51" coordorigin="6969,2019" coordsize="57,51">
              <v:shape style="position:absolute;left:6969;top:2019;width:57;height:51" coordorigin="6969,2019" coordsize="57,51" path="m7000,2039l6980,2039,6981,2039,7008,2059,7009,2060,7009,2061,7009,2062,7009,2064,7008,2065,7007,2066,7013,2070,7026,2050,7026,2050,7016,2050,7015,2049,7000,2039e" filled="t" fillcolor="#FFFFFF" stroked="f">
                <v:path arrowok="t"/>
                <v:fill/>
              </v:shape>
              <v:shape style="position:absolute;left:6969;top:2019;width:57;height:51" coordorigin="6969,2019" coordsize="57,51" path="m7021,2047l7021,2047,7020,2049,7018,2050,7016,2050,7026,2050,7021,2047e" filled="t" fillcolor="#FFFFFF" stroked="f">
                <v:path arrowok="t"/>
                <v:fill/>
              </v:shape>
              <v:shape style="position:absolute;left:6969;top:2019;width:57;height:51" coordorigin="6969,2019" coordsize="57,51" path="m6983,2019l6969,2038,6974,2042,6976,2040,6978,2039,7000,2039,6988,2030,6987,2029,6986,2027,6987,2025,6988,2023,6983,2019e" filled="t" fillcolor="#FFFFFF" stroked="f">
                <v:path arrowok="t"/>
                <v:fill/>
              </v:shape>
            </v:group>
            <v:group style="position:absolute;left:6993;top:1982;width:57;height:51" coordorigin="6993,1982" coordsize="57,51">
              <v:shape style="position:absolute;left:6993;top:1982;width:57;height:51" coordorigin="6993,1982" coordsize="57,51" path="m7003,1982l7001,1986,7003,1988,7000,1990,6997,1993,6993,2001,6996,2017,7012,2031,7031,2033,7044,2024,7028,2024,7022,2022,7004,2012,6999,2004,7004,1995,7007,1993,7011,1993,7014,1992,7016,1992,7023,1992,7023,1987,7003,1982e" filled="t" fillcolor="#FFFFFF" stroked="f">
                <v:path arrowok="t"/>
                <v:fill/>
              </v:shape>
              <v:shape style="position:absolute;left:6993;top:1982;width:57;height:51" coordorigin="6993,1982" coordsize="57,51" path="m7041,1995l7035,1998,7037,2002,7039,2004,7041,2010,7041,2014,7038,2020,7035,2021,7028,2024,7044,2024,7045,2022,7050,2014,7048,2003,7041,1995e" filled="t" fillcolor="#FFFFFF" stroked="f">
                <v:path arrowok="t"/>
                <v:fill/>
              </v:shape>
              <v:shape style="position:absolute;left:6993;top:1982;width:57;height:51" coordorigin="6993,1982" coordsize="57,51" path="m7023,1992l7016,1992,7023,1992,7023,1992e" filled="t" fillcolor="#FFFFFF" stroked="f">
                <v:path arrowok="t"/>
                <v:fill/>
              </v:shape>
            </v:group>
            <v:group style="position:absolute;left:7008;top:1938;width:64;height:56" coordorigin="7008,1938" coordsize="64,56">
              <v:shape style="position:absolute;left:7008;top:1938;width:64;height:56" coordorigin="7008,1938" coordsize="64,56" path="m7053,1973l7019,1973,7020,1973,7023,1974,7053,1989,7053,1991,7059,1994,7066,1973,7058,1973,7056,1973,7055,1973,7053,1973e" filled="t" fillcolor="#FFFFFF" stroked="f">
                <v:path arrowok="t"/>
                <v:fill/>
              </v:shape>
              <v:shape style="position:absolute;left:7008;top:1938;width:64;height:56" coordorigin="7008,1938" coordsize="64,56" path="m7039,1938l7022,1938,7008,1975,7014,1977,7015,1976,7015,1975,7017,1973,7018,1973,7019,1973,7053,1973,7041,1968,7042,1966,7034,1966,7024,1962,7023,1962,7022,1960,7022,1958,7026,1948,7031,1945,7040,1943,7039,1938e" filled="t" fillcolor="#FFFFFF" stroked="f">
                <v:path arrowok="t"/>
                <v:fill/>
              </v:shape>
              <v:shape style="position:absolute;left:7008;top:1938;width:64;height:56" coordorigin="7008,1938" coordsize="64,56" path="m7058,1942l7054,1946,7061,1955,7063,1962,7063,1962,7059,1972,7058,1973,7066,1973,7073,1956,7058,1942e" filled="t" fillcolor="#FFFFFF" stroked="f">
                <v:path arrowok="t"/>
                <v:fill/>
              </v:shape>
              <v:shape style="position:absolute;left:7008;top:1938;width:64;height:56" coordorigin="7008,1938" coordsize="64,56" path="m7031,1950l7029,1955,7032,1956,7034,1957,7035,1958,7036,1959,7036,1960,7034,1966,7042,1966,7043,1964,7043,1963,7045,1962,7047,1962,7052,1962,7054,1958,7031,1950e" filled="t" fillcolor="#FFFFFF" stroked="f">
                <v:path arrowok="t"/>
                <v:fill/>
              </v:shape>
              <v:shape style="position:absolute;left:7008;top:1938;width:64;height:56" coordorigin="7008,1938" coordsize="64,56" path="m7052,1962l7047,1962,7049,1962,7052,1963,7052,1962e" filled="t" fillcolor="#FFFFFF" stroked="f">
                <v:path arrowok="t"/>
                <v:fill/>
              </v:shape>
            </v:group>
            <v:group style="position:absolute;left:7042;top:1871;width:28;height:25" coordorigin="7042,1871" coordsize="28,25">
              <v:shape style="position:absolute;left:7042;top:1871;width:28;height:25" coordorigin="7042,1871" coordsize="28,25" path="m7050,1871l7044,1876,7042,1888,7048,1894,7063,1896,7069,1891,7071,1879,7065,1873,7050,1871e" filled="t" fillcolor="#FFFFFF" stroked="f">
                <v:path arrowok="t"/>
                <v:fill/>
              </v:shape>
            </v:group>
            <v:group style="position:absolute;left:6456;top:1578;width:532;height:533" coordorigin="6456,1578" coordsize="532,533">
              <v:shape style="position:absolute;left:6456;top:1578;width:532;height:533" coordorigin="6456,1578" coordsize="532,533" path="m6723,1578l6653,1587,6593,1612,6541,1650,6500,1700,6471,1760,6457,1828,6456,1852,6458,1875,6473,1938,6504,1995,6547,2043,6601,2079,6665,2102,6736,2111,6758,2109,6821,2092,6876,2061,6923,2018,6958,1962,6981,1898,6989,1824,6986,1802,6967,1738,6934,1681,6888,1635,6832,1601,6769,1582,6723,1578e" filled="t" fillcolor="#FFFFFF" stroked="f">
                <v:path arrowok="t"/>
                <v:fill/>
              </v:shape>
            </v:group>
            <v:group style="position:absolute;left:6456;top:1578;width:532;height:533" coordorigin="6456,1578" coordsize="532,533">
              <v:shape style="position:absolute;left:6456;top:1578;width:532;height:533" coordorigin="6456,1578" coordsize="532,533" path="m6723,1578l6791,1586,6852,1611,6905,1649,6947,1699,6975,1758,6989,1824,6988,1850,6975,1920,6948,1982,6908,2033,6859,2073,6801,2099,6736,2111,6712,2110,6643,2096,6582,2068,6531,2028,6492,1977,6466,1918,6456,1852,6457,1828,6471,1760,6500,1700,6541,1650,6593,1612,6653,1587,6720,1578,6723,1578xe" filled="f" stroked="t" strokeweight=".04916pt" strokecolor="#231F20">
                <v:path arrowok="t"/>
              </v:shape>
            </v:group>
            <v:group style="position:absolute;left:6520;top:1124;width:198;height:169" coordorigin="6520,1124" coordsize="198,169">
              <v:shape style="position:absolute;left:6520;top:1124;width:198;height:169" coordorigin="6520,1124" coordsize="198,169" path="m6535,1265l6534,1265,6533,1268,6532,1270,6575,1293,6592,1287,6596,1281,6558,1281,6552,1271,6535,1265e" filled="t" fillcolor="#ED1C24" stroked="f">
                <v:path arrowok="t"/>
                <v:fill/>
              </v:shape>
              <v:shape style="position:absolute;left:6520;top:1124;width:198;height:169" coordorigin="6520,1124" coordsize="198,169" path="m6570,1236l6559,1236,6559,1281,6596,1281,6604,1273,6601,1273,6597,1270,6597,1268,6602,1263,6607,1257,6580,1257,6579,1256,6571,1242,6570,1236e" filled="t" fillcolor="#ED1C24" stroked="f">
                <v:path arrowok="t"/>
                <v:fill/>
              </v:shape>
              <v:shape style="position:absolute;left:6520;top:1124;width:198;height:169" coordorigin="6520,1124" coordsize="198,169" path="m6608,1268l6605,1272,6601,1273,6604,1273,6607,1270,6607,1270,6608,1268e" filled="t" fillcolor="#ED1C24" stroked="f">
                <v:path arrowok="t"/>
                <v:fill/>
              </v:shape>
              <v:shape style="position:absolute;left:6520;top:1124;width:198;height:169" coordorigin="6520,1124" coordsize="198,169" path="m6650,1267l6652,1268,6666,1272,6681,1271,6690,1267,6651,1267,6650,1267e" filled="t" fillcolor="#ED1C24" stroked="f">
                <v:path arrowok="t"/>
                <v:fill/>
              </v:shape>
              <v:shape style="position:absolute;left:6520;top:1124;width:198;height:169" coordorigin="6520,1124" coordsize="198,169" path="m6641,1224l6632,1237,6632,1239,6635,1239,6636,1241,6636,1244,6635,1246,6632,1246,6632,1247,6633,1247,6633,1247,6635,1250,6648,1255,6654,1260,6654,1261,6651,1267,6690,1267,6698,1263,6701,1260,6675,1260,6675,1245,6664,1245,6663,1242,6662,1239,6656,1229,6641,1224e" filled="t" fillcolor="#ED1C24" stroked="f">
                <v:path arrowok="t"/>
                <v:fill/>
              </v:shape>
              <v:shape style="position:absolute;left:6520;top:1124;width:198;height:169" coordorigin="6520,1124" coordsize="198,169" path="m6643,1262l6646,1265,6650,1267,6643,1262e" filled="t" fillcolor="#ED1C24" stroked="f">
                <v:path arrowok="t"/>
                <v:fill/>
              </v:shape>
              <v:shape style="position:absolute;left:6520;top:1124;width:198;height:169" coordorigin="6520,1124" coordsize="198,169" path="m6711,1235l6707,1236,6691,1243,6676,1260,6701,1260,6717,1244,6718,1243,6715,1241,6712,1238,6711,1235e" filled="t" fillcolor="#ED1C24" stroked="f">
                <v:path arrowok="t"/>
                <v:fill/>
              </v:shape>
              <v:shape style="position:absolute;left:6520;top:1124;width:198;height:169" coordorigin="6520,1124" coordsize="198,169" path="m6582,1250l6583,1255,6583,1257,6580,1257,6607,1257,6613,1251,6613,1251,6583,1251,6582,1250e" filled="t" fillcolor="#ED1C24" stroked="f">
                <v:path arrowok="t"/>
                <v:fill/>
              </v:shape>
              <v:shape style="position:absolute;left:6520;top:1124;width:198;height:169" coordorigin="6520,1124" coordsize="198,169" path="m6568,1210l6550,1210,6539,1226,6527,1249,6527,1249,6530,1250,6532,1252,6534,1255,6535,1255,6551,1249,6558,1236,6570,1236,6567,1226,6567,1212,6568,1210e" filled="t" fillcolor="#ED1C24" stroked="f">
                <v:path arrowok="t"/>
                <v:fill/>
              </v:shape>
              <v:shape style="position:absolute;left:6520;top:1124;width:198;height:169" coordorigin="6520,1124" coordsize="198,169" path="m6603,1233l6590,1234,6583,1251,6613,1251,6614,1250,6610,1250,6608,1249,6607,1245,6608,1243,6611,1242,6603,1233e" filled="t" fillcolor="#ED1C24" stroked="f">
                <v:path arrowok="t"/>
                <v:fill/>
              </v:shape>
              <v:shape style="position:absolute;left:6520;top:1124;width:198;height:169" coordorigin="6520,1124" coordsize="198,169" path="m6614,1249l6610,1250,6614,1250,6614,1249e" filled="t" fillcolor="#ED1C24" stroked="f">
                <v:path arrowok="t"/>
                <v:fill/>
              </v:shape>
              <v:shape style="position:absolute;left:6520;top:1124;width:198;height:169" coordorigin="6520,1124" coordsize="198,169" path="m6698,1190l6649,1190,6660,1192,6667,1200,6670,1212,6670,1219,6670,1229,6667,1244,6664,1245,6675,1245,6675,1201,6710,1201,6708,1197,6698,1190e" filled="t" fillcolor="#ED1C24" stroked="f">
                <v:path arrowok="t"/>
                <v:fill/>
              </v:shape>
              <v:shape style="position:absolute;left:6520;top:1124;width:198;height:169" coordorigin="6520,1124" coordsize="198,169" path="m6710,1201l6675,1201,6676,1201,6686,1212,6709,1225,6710,1226,6712,1222,6715,1219,6718,1217,6716,1211,6710,1201e" filled="t" fillcolor="#ED1C24" stroked="f">
                <v:path arrowok="t"/>
                <v:fill/>
              </v:shape>
              <v:shape style="position:absolute;left:6520;top:1124;width:198;height:169" coordorigin="6520,1124" coordsize="198,169" path="m6575,1147l6554,1149,6535,1157,6520,1171,6521,1176,6528,1194,6538,1213,6550,1210,6568,1210,6572,1203,6584,1200,6604,1200,6603,1190,6603,1183,6606,1162,6618,1161,6691,1161,6691,1155,6688,1151,6683,1147,6577,1147,6575,1147e" filled="t" fillcolor="#ED1C24" stroked="f">
                <v:path arrowok="t"/>
                <v:fill/>
              </v:shape>
              <v:shape style="position:absolute;left:6520;top:1124;width:198;height:169" coordorigin="6520,1124" coordsize="198,169" path="m6604,1200l6584,1200,6603,1206,6604,1205,6604,1200e" filled="t" fillcolor="#ED1C24" stroked="f">
                <v:path arrowok="t"/>
                <v:fill/>
              </v:shape>
              <v:shape style="position:absolute;left:6520;top:1124;width:198;height:169" coordorigin="6520,1124" coordsize="198,169" path="m6691,1161l6618,1161,6625,1181,6628,1203,6634,1198,6649,1190,6698,1190,6688,1183,6688,1182,6692,1182,6691,1161e" filled="t" fillcolor="#ED1C24" stroked="f">
                <v:path arrowok="t"/>
                <v:fill/>
              </v:shape>
              <v:shape style="position:absolute;left:6520;top:1124;width:198;height:169" coordorigin="6520,1124" coordsize="198,169" path="m6639,1124l6620,1124,6599,1131,6577,1147,6683,1147,6680,1144,6669,1136,6655,1129,6639,1124e" filled="t" fillcolor="#ED1C24" stroked="f">
                <v:path arrowok="t"/>
                <v:fill/>
              </v:shape>
            </v:group>
            <v:group style="position:absolute;left:6520;top:1124;width:198;height:169" coordorigin="6520,1124" coordsize="198,169">
              <v:shape style="position:absolute;left:6520;top:1124;width:198;height:169" coordorigin="6520,1124" coordsize="198,169" path="m6692,1182l6688,1182,6688,1183,6708,1197,6716,1211,6718,1217,6715,1219,6712,1222,6710,1226,6709,1225,6686,1212,6676,1201,6675,1201,6675,1260,6676,1260,6691,1243,6707,1236,6711,1235,6712,1238,6715,1241,6718,1243,6717,1244,6698,1263,6681,1271,6666,1272,6652,1268,6643,1262,6646,1265,6651,1267,6654,1261,6654,1260,6648,1255,6635,1250,6633,1247,6633,1247,6632,1247,6632,1246,6635,1246,6636,1244,6636,1242,6636,1241,6635,1239,6632,1239,6632,1237,6641,1224,6656,1229,6662,1239,6663,1242,6664,1245,6667,1244,6670,1229,6670,1213,6667,1200,6660,1192,6649,1190,6634,1198,6628,1203,6626,1187,6625,1181,6618,1161,6612,1161,6606,1162,6603,1183,6603,1190,6604,1205,6603,1206,6584,1200,6572,1203,6567,1212,6567,1226,6571,1242,6579,1256,6580,1257,6583,1257,6583,1254,6582,1250,6583,1251,6590,1234,6603,1233,6611,1242,6608,1243,6607,1245,6608,1246,6608,1249,6610,1250,6613,1250,6614,1249,6614,1250,6613,1251,6613,1251,6602,1263,6597,1268,6597,1270,6601,1273,6605,1272,6608,1268,6607,1270,6592,1287,6575,1293,6560,1292,6546,1286,6534,1277,6530,1272,6532,1270,6533,1268,6534,1265,6535,1265,6552,1271,6558,1281,6559,1281,6559,1236,6558,1236,6551,1249,6535,1255,6534,1255,6532,1252,6530,1250,6527,1249,6527,1249,6539,1226,6550,1210,6538,1213,6528,1194,6521,1176,6520,1171,6535,1157,6554,1149,6575,1147,6577,1147,6599,1131,6620,1124,6639,1124,6655,1129,6692,1181,6692,1182xe" filled="f" stroked="t" strokeweight=".04916pt" strokecolor="#231F20">
                <v:path arrowok="t"/>
              </v:shape>
            </v:group>
            <v:group style="position:absolute;left:6576;top:1146;width:36;height:3" coordorigin="6576,1146" coordsize="36,3">
              <v:shape style="position:absolute;left:6576;top:1146;width:36;height:3" coordorigin="6576,1146" coordsize="36,3" path="m6576,1146l6595,1146,6612,1149e" filled="f" stroked="t" strokeweight=".04916pt" strokecolor="#231F20">
                <v:path arrowok="t"/>
              </v:shape>
            </v:group>
            <v:group style="position:absolute;left:6705;top:2070;width:42;height:2" coordorigin="6705,2070" coordsize="42,2">
              <v:shape style="position:absolute;left:6705;top:2070;width:42;height:2" coordorigin="6705,2070" coordsize="42,2" path="m6747,2070l6705,2070,6708,2072,6744,2072,6747,2070e" filled="t" fillcolor="#231F20" stroked="f">
                <v:path arrowok="t"/>
                <v:fill/>
              </v:shape>
            </v:group>
            <v:group style="position:absolute;left:6747;top:2070;width:2;height:2" coordorigin="6747,2070" coordsize="2,2">
              <v:shape style="position:absolute;left:6747;top:2070;width:2;height:2" coordorigin="6747,2070" coordsize="2,2" path="m6749,2070l6747,2070,6748,2072,6749,2070e" filled="t" fillcolor="#231F20" stroked="f">
                <v:path arrowok="t"/>
                <v:fill/>
              </v:shape>
            </v:group>
            <v:group style="position:absolute;left:6693;top:2068;width:63;height:2" coordorigin="6693,2068" coordsize="63,2">
              <v:shape style="position:absolute;left:6693;top:2068;width:63;height:2" coordorigin="6693,2068" coordsize="63,2" path="m6756,2068l6693,2068,6697,2070,6755,2070,6756,2068e" filled="t" fillcolor="#231F20" stroked="f">
                <v:path arrowok="t"/>
                <v:fill/>
              </v:shape>
            </v:group>
            <v:group style="position:absolute;left:6687;top:2066;width:78;height:2" coordorigin="6687,2066" coordsize="78,2">
              <v:shape style="position:absolute;left:6687;top:2066;width:78;height:2" coordorigin="6687,2066" coordsize="78,2" path="m6765,2066l6687,2066,6689,2068,6762,2068,6765,2066e" filled="t" fillcolor="#231F20" stroked="f">
                <v:path arrowok="t"/>
                <v:fill/>
              </v:shape>
            </v:group>
            <v:group style="position:absolute;left:6679;top:2062;width:93;height:4" coordorigin="6679,2062" coordsize="93,4">
              <v:shape style="position:absolute;left:6679;top:2062;width:93;height:4" coordorigin="6679,2062" coordsize="93,4" path="m6772,2062l6679,2062,6679,2064,6683,2064,6685,2066,6768,2066,6770,2064,6772,2062e" filled="t" fillcolor="#231F20" stroked="f">
                <v:path arrowok="t"/>
                <v:fill/>
              </v:shape>
            </v:group>
            <v:group style="position:absolute;left:6677;top:2062;width:2;height:2" coordorigin="6677,2062" coordsize="2,2">
              <v:shape style="position:absolute;left:6677;top:2062;width:2;height:2" coordorigin="6677,2062" coordsize="2,2" path="m6679,2062l6677,2062,6678,2064,6679,2062e" filled="t" fillcolor="#231F20" stroked="f">
                <v:path arrowok="t"/>
                <v:fill/>
              </v:shape>
            </v:group>
            <v:group style="position:absolute;left:6772;top:2062;width:2;height:2" coordorigin="6772,2062" coordsize="2,2">
              <v:shape style="position:absolute;left:6772;top:2062;width:2;height:2" coordorigin="6772,2062" coordsize="1,2" path="m6773,2062l6772,2062,6773,2064,6773,2062e" filled="t" fillcolor="#231F20" stroked="f">
                <v:path arrowok="t"/>
                <v:fill/>
              </v:shape>
            </v:group>
            <v:group style="position:absolute;left:6623;top:1980;width:203;height:82" coordorigin="6623,1980" coordsize="203,82">
              <v:shape style="position:absolute;left:6623;top:1980;width:203;height:82" coordorigin="6623,1980" coordsize="203,82" path="m6819,1980l6629,1980,6630,1982,6628,1992,6624,2002,6623,2012,6624,2016,6628,2022,6629,2022,6629,2023,6641,2038,6657,2050,6658,2052,6659,2052,6662,2054,6669,2058,6671,2060,6676,2062,6773,2062,6779,2060,6785,2056,6790,2054,6791,2052,6794,2050,6795,2048,6798,2048,6807,2038,6811,2034,6811,2034,6813,2032,6814,2030,6816,2030,6816,2028,6817,2028,6818,2026,6819,2026,6821,2022,6824,2018,6825,2016,6826,2010,6824,2006,6824,2000,6823,1998,6822,1994,6822,1990,6822,1990,6821,1986,6820,1982,6819,1980e" filled="t" fillcolor="#231F20" stroked="f">
                <v:path arrowok="t"/>
                <v:fill/>
              </v:shape>
            </v:group>
            <v:group style="position:absolute;left:6628;top:2022;width:2;height:2" coordorigin="6628,2022" coordsize="2,2">
              <v:shape style="position:absolute;left:6628;top:2022;width:2;height:2" coordorigin="6628,2022" coordsize="1,2" path="m6628,2022l6629,2024,6629,2023,6628,2022e" filled="t" fillcolor="#231F20" stroked="f">
                <v:path arrowok="t"/>
                <v:fill/>
              </v:shape>
            </v:group>
            <v:group style="position:absolute;left:6623;top:1976;width:196;height:8" coordorigin="6623,1976" coordsize="196,8">
              <v:shape style="position:absolute;left:6623;top:1976;width:196;height:8" coordorigin="6623,1976" coordsize="196,8" path="m6818,1976l6624,1976,6625,1978,6623,1982,6625,1982,6626,1984,6629,1980,6819,1980,6819,1978,6818,1978,6818,1976e" filled="t" fillcolor="#231F20" stroked="f">
                <v:path arrowok="t"/>
                <v:fill/>
              </v:shape>
            </v:group>
            <v:group style="position:absolute;left:6619;top:1974;width:207;height:6" coordorigin="6619,1974" coordsize="207,6">
              <v:shape style="position:absolute;left:6619;top:1974;width:207;height:6" coordorigin="6619,1974" coordsize="207,6" path="m6826,1974l6619,1974,6621,1976,6820,1976,6822,1978,6824,1980,6827,1980,6825,1978,6826,1974e" filled="t" fillcolor="#231F20" stroked="f">
                <v:path arrowok="t"/>
                <v:fill/>
              </v:shape>
            </v:group>
            <v:group style="position:absolute;left:6611;top:1972;width:217;height:6" coordorigin="6611,1972" coordsize="217,6">
              <v:shape style="position:absolute;left:6611;top:1972;width:217;height:6" coordorigin="6611,1972" coordsize="217,6" path="m6828,1972l6612,1972,6612,1974,6611,1976,6611,1978,6612,1978,6614,1976,6616,1976,6617,1974,6826,1974,6828,1972e" filled="t" fillcolor="#231F20" stroked="f">
                <v:path arrowok="t"/>
                <v:fill/>
              </v:shape>
            </v:group>
            <v:group style="position:absolute;left:6833;top:1972;width:6;height:2" coordorigin="6833,1972" coordsize="6,2">
              <v:shape style="position:absolute;left:6833;top:1972;width:6;height:2" coordorigin="6833,1972" coordsize="6,2" path="m6839,1972l6833,1972,6834,1974,6839,1974,6839,1972e" filled="t" fillcolor="#231F20" stroked="f">
                <v:path arrowok="t"/>
                <v:fill/>
              </v:shape>
            </v:group>
            <v:group style="position:absolute;left:6610;top:1944;width:228;height:28" coordorigin="6610,1944" coordsize="228,28">
              <v:shape style="position:absolute;left:6610;top:1944;width:228;height:28" coordorigin="6610,1944" coordsize="228,28" path="m6826,1944l6626,1944,6626,1948,6622,1948,6619,1950,6617,1950,6616,1952,6615,1952,6614,1954,6611,1956,6610,1962,6612,1966,6611,1966,6612,1968,6613,1972,6829,1972,6830,1970,6838,1970,6838,1968,6837,1964,6838,1960,6837,1958,6837,1954,6836,1952,6833,1950,6827,1946,6826,1944e" filled="t" fillcolor="#231F20" stroked="f">
                <v:path arrowok="t"/>
                <v:fill/>
              </v:shape>
            </v:group>
            <v:group style="position:absolute;left:6830;top:1970;width:8;height:2" coordorigin="6830,1970" coordsize="8,2">
              <v:shape style="position:absolute;left:6830;top:1970;width:8;height:2" coordorigin="6830,1970" coordsize="8,2" path="m6838,1970l6830,1970,6831,1972,6839,1972,6838,1970e" filled="t" fillcolor="#231F20" stroked="f">
                <v:path arrowok="t"/>
                <v:fill/>
              </v:shape>
            </v:group>
            <v:group style="position:absolute;left:6588;top:1864;width:271;height:92" coordorigin="6588,1864" coordsize="271,92">
              <v:shape style="position:absolute;left:6588;top:1864;width:271;height:92" coordorigin="6588,1864" coordsize="271,92" path="m6858,1864l6593,1864,6593,1866,6592,1866,6591,1868,6590,1868,6590,1870,6590,1870,6589,1872,6588,1874,6588,1876,6588,1878,6588,1880,6589,1882,6589,1884,6590,1888,6589,1892,6589,1894,6588,1896,6589,1898,6589,1900,6590,1902,6590,1904,6592,1908,6593,1910,6594,1914,6596,1916,6596,1918,6597,1918,6597,1926,6597,1928,6594,1932,6594,1932,6594,1934,6599,1934,6600,1936,6600,1938,6600,1946,6600,1948,6601,1950,6603,1954,6604,1956,6608,1956,6607,1954,6608,1952,6609,1952,6609,1950,6612,1948,6615,1946,6618,1942,6620,1938,6620,1932,6620,1930,6618,1926,6613,1916,6612,1914,6830,1914,6831,1912,6850,1912,6850,1910,6853,1904,6856,1898,6856,1896,6857,1894,6858,1892,6858,1890,6856,1884,6857,1880,6858,1878,6857,1876,6858,1874,6859,1872,6858,1870,6859,1868,6858,1866,6858,1864e" filled="t" fillcolor="#231F20" stroked="f">
                <v:path arrowok="t"/>
                <v:fill/>
              </v:shape>
            </v:group>
            <v:group style="position:absolute;left:6841;top:1946;width:6;height:6" coordorigin="6841,1946" coordsize="6,6">
              <v:shape style="position:absolute;left:6841;top:1946;width:6;height:6" coordorigin="6841,1946" coordsize="6,6" path="m6847,1946l6841,1946,6842,1948,6842,1950,6842,1952,6843,1952,6844,1950,6847,1946e" filled="t" fillcolor="#231F20" stroked="f">
                <v:path arrowok="t"/>
                <v:fill/>
              </v:shape>
            </v:group>
            <v:group style="position:absolute;left:6837;top:1942;width:11;height:4" coordorigin="6837,1942" coordsize="11,4">
              <v:shape style="position:absolute;left:6837;top:1942;width:11;height:4" coordorigin="6837,1942" coordsize="11,4" path="m6848,1942l6837,1942,6840,1944,6840,1946,6848,1946,6848,1944,6848,1944,6848,1942e" filled="t" fillcolor="#231F20" stroked="f">
                <v:path arrowok="t"/>
                <v:fill/>
              </v:shape>
            </v:group>
            <v:group style="position:absolute;left:6627;top:1940;width:197;height:4" coordorigin="6627,1940" coordsize="197,4">
              <v:shape style="position:absolute;left:6627;top:1940;width:197;height:4" coordorigin="6627,1940" coordsize="197,4" path="m6822,1940l6629,1940,6627,1942,6627,1944,6824,1944,6824,1942,6822,1942,6822,1940e" filled="t" fillcolor="#231F20" stroked="f">
                <v:path arrowok="t"/>
                <v:fill/>
              </v:shape>
            </v:group>
            <v:group style="position:absolute;left:6827;top:1936;width:23;height:6" coordorigin="6827,1936" coordsize="23,6">
              <v:shape style="position:absolute;left:6827;top:1936;width:23;height:6" coordorigin="6827,1936" coordsize="23,6" path="m6850,1936l6827,1936,6828,1938,6829,1938,6830,1940,6833,1942,6849,1942,6849,1940,6850,1938,6850,1936e" filled="t" fillcolor="#231F20" stroked="f">
                <v:path arrowok="t"/>
                <v:fill/>
              </v:shape>
            </v:group>
            <v:group style="position:absolute;left:6621;top:1918;width:199;height:22" coordorigin="6621,1918" coordsize="199,22">
              <v:shape style="position:absolute;left:6621;top:1918;width:199;height:22" coordorigin="6621,1918" coordsize="199,22" path="m6818,1918l6621,1918,6625,1920,6628,1922,6631,1922,6632,1924,6634,1924,6636,1926,6638,1926,6640,1928,6639,1930,6638,1930,6638,1932,6636,1934,6637,1936,6637,1938,6637,1940,6820,1940,6819,1938,6815,1938,6813,1936,6810,1936,6811,1934,6810,1932,6809,1930,6809,1928,6809,1928,6808,1926,6809,1922,6814,1920,6818,1918e" filled="t" fillcolor="#231F20" stroked="f">
                <v:path arrowok="t"/>
                <v:fill/>
              </v:shape>
            </v:group>
            <v:group style="position:absolute;left:6827;top:1934;width:23;height:2" coordorigin="6827,1934" coordsize="23,2">
              <v:shape style="position:absolute;left:6827;top:1934;width:23;height:2" coordorigin="6827,1934" coordsize="23,2" path="m6850,1934l6827,1934,6827,1936,6849,1936,6850,1934e" filled="t" fillcolor="#231F20" stroked="f">
                <v:path arrowok="t"/>
                <v:fill/>
              </v:shape>
            </v:group>
            <v:group style="position:absolute;left:6826;top:1912;width:28;height:22" coordorigin="6826,1912" coordsize="28,22">
              <v:shape style="position:absolute;left:6826;top:1912;width:28;height:22" coordorigin="6826,1912" coordsize="28,22" path="m6850,1912l6833,1912,6832,1914,6831,1914,6831,1916,6828,1920,6826,1928,6827,1934,6850,1934,6849,1932,6850,1932,6849,1930,6854,1930,6853,1926,6851,1924,6851,1922,6849,1920,6851,1918,6850,1916,6850,1912e" filled="t" fillcolor="#231F20" stroked="f">
                <v:path arrowok="t"/>
                <v:fill/>
              </v:shape>
            </v:group>
            <v:group style="position:absolute;left:6638;top:1926;width:2;height:2" coordorigin="6638,1926" coordsize="2,2">
              <v:shape style="position:absolute;left:6638;top:1926;width:2;height:2" coordorigin="6638,1926" coordsize="1,2" path="m6638,1926l6638,1926,6638,1928,6638,1926e" filled="t" fillcolor="#231F20" stroked="f">
                <v:path arrowok="t"/>
                <v:fill/>
              </v:shape>
            </v:group>
            <v:group style="position:absolute;left:6614;top:1914;width:214;height:4" coordorigin="6614,1914" coordsize="214,4">
              <v:shape style="position:absolute;left:6614;top:1914;width:214;height:4" coordorigin="6614,1914" coordsize="214,4" path="m6828,1914l6614,1914,6616,1916,6618,1918,6822,1918,6822,1916,6827,1916,6828,1914e" filled="t" fillcolor="#231F20" stroked="f">
                <v:path arrowok="t"/>
                <v:fill/>
              </v:shape>
            </v:group>
            <v:group style="position:absolute;left:6828;top:1914;width:2;height:2" coordorigin="6828,1914" coordsize="2,2">
              <v:shape style="position:absolute;left:6828;top:1914;width:2;height:2" coordorigin="6828,1914" coordsize="1,2" path="m6828,1914l6828,1914,6828,1916,6828,1914e" filled="t" fillcolor="#231F20" stroked="f">
                <v:path arrowok="t"/>
                <v:fill/>
              </v:shape>
            </v:group>
            <v:group style="position:absolute;left:6831;top:1912;width:2;height:2" coordorigin="6831,1912" coordsize="2,2">
              <v:shape style="position:absolute;left:6831;top:1912;width:2;height:2" coordorigin="6831,1912" coordsize="1,2" path="m6832,1912l6831,1912,6832,1914,6832,1912e" filled="t" fillcolor="#231F20" stroked="f">
                <v:path arrowok="t"/>
                <v:fill/>
              </v:shape>
            </v:group>
            <v:group style="position:absolute;left:6595;top:1852;width:262;height:12" coordorigin="6595,1852" coordsize="262,12">
              <v:shape style="position:absolute;left:6595;top:1852;width:262;height:12" coordorigin="6595,1852" coordsize="262,12" path="m6842,1852l6614,1852,6610,1854,6603,1858,6603,1858,6600,1860,6599,1860,6597,1862,6595,1862,6595,1864,6857,1864,6856,1862,6855,1860,6852,1858,6850,1856,6847,1854,6844,1854,6842,1852e" filled="t" fillcolor="#231F20" stroked="f">
                <v:path arrowok="t"/>
                <v:fill/>
              </v:shape>
            </v:group>
            <v:group style="position:absolute;left:6574;top:1856;width:23;height:4" coordorigin="6574,1856" coordsize="23,4">
              <v:shape style="position:absolute;left:6574;top:1856;width:23;height:4" coordorigin="6574,1856" coordsize="23,4" path="m6597,1856l6574,1856,6575,1858,6575,1860,6576,1860,6578,1858,6592,1858,6597,1856e" filled="t" fillcolor="#231F20" stroked="f">
                <v:path arrowok="t"/>
                <v:fill/>
              </v:shape>
            </v:group>
            <v:group style="position:absolute;left:6574;top:1854;width:26;height:2" coordorigin="6574,1854" coordsize="26,2">
              <v:shape style="position:absolute;left:6574;top:1854;width:26;height:2" coordorigin="6574,1854" coordsize="26,2" path="m6600,1854l6574,1854,6575,1856,6600,1856,6600,1854e" filled="t" fillcolor="#231F20" stroked="f">
                <v:path arrowok="t"/>
                <v:fill/>
              </v:shape>
            </v:group>
            <v:group style="position:absolute;left:6600;top:1854;width:2;height:2" coordorigin="6600,1854" coordsize="2,2">
              <v:shape style="position:absolute;left:6600;top:1854;width:2;height:2" coordorigin="6600,1854" coordsize="2,2" path="m6602,1854l6600,1854,6601,1856,6602,1854e" filled="t" fillcolor="#231F20" stroked="f">
                <v:path arrowok="t"/>
                <v:fill/>
              </v:shape>
            </v:group>
            <v:group style="position:absolute;left:6834;top:1844;width:38;height:12" coordorigin="6834,1844" coordsize="38,12">
              <v:shape style="position:absolute;left:6834;top:1844;width:38;height:12" coordorigin="6834,1844" coordsize="38,12" path="m6869,1844l6834,1844,6839,1848,6844,1850,6844,1850,6852,1852,6868,1854,6870,1854,6871,1856,6872,1856,6872,1852,6871,1848,6869,1846,6869,1846,6869,1844e" filled="t" fillcolor="#231F20" stroked="f">
                <v:path arrowok="t"/>
                <v:fill/>
              </v:shape>
            </v:group>
            <v:group style="position:absolute;left:6575;top:1850;width:37;height:4" coordorigin="6575,1850" coordsize="37,4">
              <v:shape style="position:absolute;left:6575;top:1850;width:37;height:4" coordorigin="6575,1850" coordsize="37,4" path="m6612,1850l6576,1850,6575,1852,6575,1854,6605,1854,6606,1852,6610,1852,6612,1850e" filled="t" fillcolor="#231F20" stroked="f">
                <v:path arrowok="t"/>
                <v:fill/>
              </v:shape>
            </v:group>
            <v:group style="position:absolute;left:6615;top:1848;width:223;height:4" coordorigin="6615,1848" coordsize="223,4">
              <v:shape style="position:absolute;left:6615;top:1848;width:223;height:4" coordorigin="6615,1848" coordsize="223,4" path="m6830,1848l6617,1848,6618,1850,6615,1852,6838,1852,6834,1850,6830,1848e" filled="t" fillcolor="#231F20" stroked="f">
                <v:path arrowok="t"/>
                <v:fill/>
              </v:shape>
            </v:group>
            <v:group style="position:absolute;left:6576;top:1832;width:293;height:18" coordorigin="6576,1832" coordsize="293,18">
              <v:shape style="position:absolute;left:6576;top:1832;width:293;height:18" coordorigin="6576,1832" coordsize="293,18" path="m6868,1832l6576,1832,6576,1836,6579,1840,6582,1842,6580,1844,6578,1848,6576,1850,6614,1850,6616,1848,6830,1848,6829,1846,6828,1846,6829,1844,6869,1844,6867,1842,6864,1838,6860,1836,6863,1836,6866,1834,6868,1832e" filled="t" fillcolor="#231F20" stroked="f">
                <v:path arrowok="t"/>
                <v:fill/>
              </v:shape>
            </v:group>
            <v:group style="position:absolute;left:6569;top:1822;width:303;height:10" coordorigin="6569,1822" coordsize="303,10">
              <v:shape style="position:absolute;left:6569;top:1822;width:303;height:10" coordorigin="6569,1822" coordsize="303,10" path="m6872,1822l6570,1822,6569,1824,6574,1824,6575,1828,6575,1832,6869,1832,6869,1830,6870,1830,6871,1828,6872,1826,6872,1822e" filled="t" fillcolor="#231F20" stroked="f">
                <v:path arrowok="t"/>
                <v:fill/>
              </v:shape>
            </v:group>
            <v:group style="position:absolute;left:6569;top:1820;width:25;height:2" coordorigin="6569,1820" coordsize="25,2">
              <v:shape style="position:absolute;left:6569;top:1820;width:25;height:2" coordorigin="6569,1820" coordsize="25,2" path="m6592,1820l6571,1820,6569,1822,6594,1822,6592,1820e" filled="t" fillcolor="#231F20" stroked="f">
                <v:path arrowok="t"/>
                <v:fill/>
              </v:shape>
            </v:group>
            <v:group style="position:absolute;left:6594;top:1804;width:280;height:18" coordorigin="6594,1804" coordsize="280,18">
              <v:shape style="position:absolute;left:6594;top:1804;width:280;height:18" coordorigin="6594,1804" coordsize="280,18" path="m6848,1804l6594,1804,6596,1806,6596,1808,6598,1810,6597,1812,6597,1812,6595,1814,6594,1822,6873,1822,6873,1820,6874,1818,6850,1818,6852,1814,6850,1812,6849,1810,6848,1808,6848,1804e" filled="t" fillcolor="#231F20" stroked="f">
                <v:path arrowok="t"/>
                <v:fill/>
              </v:shape>
            </v:group>
            <v:group style="position:absolute;left:6577;top:1818;width:13;height:2" coordorigin="6577,1818" coordsize="13,2">
              <v:shape style="position:absolute;left:6577;top:1818;width:13;height:2" coordorigin="6577,1818" coordsize="13,2" path="m6590,1818l6580,1818,6577,1820,6590,1820,6590,1818e" filled="t" fillcolor="#231F20" stroked="f">
                <v:path arrowok="t"/>
                <v:fill/>
              </v:shape>
            </v:group>
            <v:group style="position:absolute;left:6851;top:1816;width:25;height:2" coordorigin="6851,1816" coordsize="25,2">
              <v:shape style="position:absolute;left:6851;top:1816;width:25;height:2" coordorigin="6851,1816" coordsize="25,2" path="m6876,1816l6852,1816,6851,1818,6876,1818,6876,1816e" filled="t" fillcolor="#231F20" stroked="f">
                <v:path arrowok="t"/>
                <v:fill/>
              </v:shape>
            </v:group>
            <v:group style="position:absolute;left:6855;top:1814;width:16;height:2" coordorigin="6855,1814" coordsize="16,2">
              <v:shape style="position:absolute;left:6855;top:1814;width:16;height:2" coordorigin="6855,1814" coordsize="16,2" path="m6868,1814l6856,1814,6855,1816,6872,1816,6868,1814e" filled="t" fillcolor="#231F20" stroked="f">
                <v:path arrowok="t"/>
                <v:fill/>
              </v:shape>
            </v:group>
            <v:group style="position:absolute;left:6578;top:1730;width:85;height:74" coordorigin="6578,1730" coordsize="85,74">
              <v:shape style="position:absolute;left:6578;top:1730;width:85;height:74" coordorigin="6578,1730" coordsize="85,74" path="m6593,1730l6590,1730,6586,1732,6586,1742,6586,1744,6586,1746,6586,1750,6588,1752,6588,1754,6589,1754,6589,1756,6581,1756,6580,1758,6578,1758,6579,1760,6579,1762,6580,1762,6581,1766,6583,1766,6589,1770,6591,1774,6592,1780,6590,1784,6589,1790,6590,1790,6589,1792,6590,1794,6592,1796,6592,1800,6594,1804,6634,1804,6635,1802,6635,1802,6636,1798,6635,1796,6635,1794,6649,1794,6654,1792,6659,1790,6661,1786,6662,1784,6663,1784,6663,1782,6663,1778,6653,1778,6644,1776,6626,1776,6629,1774,6606,1774,6607,1772,6608,1772,6608,1770,6608,1770,6610,1766,6611,1764,6612,1764,6613,1760,6615,1758,6615,1754,6617,1752,6616,1748,6605,1748,6604,1746,6604,1746,6604,1744,6603,1744,6603,1742,6602,1740,6601,1738,6597,1734,6595,1732,6593,1730e" filled="t" fillcolor="#231F20" stroked="f">
                <v:path arrowok="t"/>
                <v:fill/>
              </v:shape>
            </v:group>
            <v:group style="position:absolute;left:6639;top:1770;width:214;height:34" coordorigin="6639,1770" coordsize="214,34">
              <v:shape style="position:absolute;left:6639;top:1770;width:214;height:34" coordorigin="6639,1770" coordsize="214,34" path="m6789,1770l6786,1770,6783,1772,6780,1772,6779,1774,6778,1778,6778,1780,6778,1782,6780,1786,6783,1788,6785,1788,6786,1790,6808,1790,6807,1794,6808,1796,6810,1800,6810,1802,6643,1802,6639,1804,6849,1804,6850,1802,6851,1800,6851,1798,6852,1796,6852,1794,6852,1792,6854,1788,6853,1784,6853,1780,6853,1780,6853,1778,6853,1776,6789,1776,6789,1774,6789,1774,6789,1772,6789,1770e" filled="t" fillcolor="#231F20" stroked="f">
                <v:path arrowok="t"/>
                <v:fill/>
              </v:shape>
            </v:group>
            <v:group style="position:absolute;left:6647;top:1800;width:163;height:2" coordorigin="6647,1800" coordsize="163,2">
              <v:shape style="position:absolute;left:6647;top:1800;width:163;height:2" coordorigin="6647,1800" coordsize="163,2" path="m6809,1800l6649,1800,6647,1802,6810,1802,6809,1800e" filled="t" fillcolor="#231F20" stroked="f">
                <v:path arrowok="t"/>
                <v:fill/>
              </v:shape>
            </v:group>
            <v:group style="position:absolute;left:6651;top:1772;width:153;height:28" coordorigin="6651,1772" coordsize="153,28">
              <v:shape style="position:absolute;left:6651;top:1772;width:153;height:28" coordorigin="6651,1772" coordsize="153,28" path="m6759,1772l6685,1772,6686,1774,6685,1776,6684,1776,6676,1786,6666,1792,6655,1798,6653,1798,6651,1800,6805,1800,6796,1796,6791,1794,6790,1794,6790,1792,6786,1792,6785,1790,6782,1790,6782,1788,6779,1788,6774,1784,6773,1784,6769,1780,6765,1778,6760,1774,6759,1774,6759,1772e" filled="t" fillcolor="#231F20" stroked="f">
                <v:path arrowok="t"/>
                <v:fill/>
              </v:shape>
            </v:group>
            <v:group style="position:absolute;left:6793;top:1790;width:6;height:2" coordorigin="6793,1790" coordsize="6,2">
              <v:shape style="position:absolute;left:6793;top:1790;width:6;height:2" coordorigin="6793,1790" coordsize="6,2" path="m6798,1790l6793,1790,6796,1792,6798,1790e" filled="t" fillcolor="#231F20" stroked="f">
                <v:path arrowok="t"/>
                <v:fill/>
              </v:shape>
            </v:group>
            <v:group style="position:absolute;left:6653;top:1776;width:2;height:2" coordorigin="6653,1776" coordsize="2,2">
              <v:shape style="position:absolute;left:6653;top:1776;width:2;height:2" coordorigin="6653,1776" coordsize="1,2" path="m6653,1776l6653,1778,6654,1778,6653,1776e" filled="t" fillcolor="#231F20" stroked="f">
                <v:path arrowok="t"/>
                <v:fill/>
              </v:shape>
            </v:group>
            <v:group style="position:absolute;left:6654;top:1772;width:9;height:6" coordorigin="6654,1772" coordsize="9,6">
              <v:shape style="position:absolute;left:6654;top:1772;width:9;height:6" coordorigin="6654,1772" coordsize="9,6" path="m6658,1772l6655,1772,6654,1774,6654,1776,6654,1776,6654,1778,6663,1778,6662,1776,6660,1774,6658,1772e" filled="t" fillcolor="#231F20" stroked="f">
                <v:path arrowok="t"/>
                <v:fill/>
              </v:shape>
            </v:group>
            <v:group style="position:absolute;left:6626;top:1774;width:17;height:2" coordorigin="6626,1774" coordsize="17,2">
              <v:shape style="position:absolute;left:6626;top:1774;width:17;height:2" coordorigin="6626,1774" coordsize="17,2" path="m6635,1774l6626,1776,6644,1776,6635,1774e" filled="t" fillcolor="#231F20" stroked="f">
                <v:path arrowok="t"/>
                <v:fill/>
              </v:shape>
            </v:group>
            <v:group style="position:absolute;left:6791;top:1774;width:32;height:2" coordorigin="6791,1774" coordsize="32,2">
              <v:shape style="position:absolute;left:6791;top:1774;width:32;height:2" coordorigin="6791,1774" coordsize="32,2" path="m6819,1774l6792,1774,6791,1776,6823,1776,6819,1774e" filled="t" fillcolor="#231F20" stroked="f">
                <v:path arrowok="t"/>
                <v:fill/>
              </v:shape>
            </v:group>
            <v:group style="position:absolute;left:6794;top:1722;width:62;height:54" coordorigin="6794,1722" coordsize="62,54">
              <v:shape style="position:absolute;left:6794;top:1722;width:62;height:54" coordorigin="6794,1722" coordsize="62,54" path="m6840,1722l6809,1722,6808,1724,6805,1724,6801,1726,6797,1728,6795,1732,6794,1736,6794,1738,6794,1744,6794,1746,6794,1746,6794,1748,6795,1748,6795,1750,6796,1750,6796,1752,6796,1752,6800,1758,6804,1762,6809,1766,6811,1766,6811,1768,6816,1770,6824,1776,6853,1776,6852,1774,6852,1772,6850,1770,6852,1768,6855,1764,6831,1764,6831,1762,6830,1762,6825,1756,6819,1750,6813,1746,6812,1744,6811,1744,6811,1742,6814,1742,6815,1738,6814,1736,6812,1734,6812,1732,6814,1732,6815,1730,6826,1730,6828,1728,6837,1728,6840,1724,6840,1722e" filled="t" fillcolor="#231F20" stroked="f">
                <v:path arrowok="t"/>
                <v:fill/>
              </v:shape>
            </v:group>
            <v:group style="position:absolute;left:6607;top:1734;width:44;height:40" coordorigin="6607,1734" coordsize="44,40">
              <v:shape style="position:absolute;left:6607;top:1734;width:44;height:40" coordorigin="6607,1734" coordsize="44,40" path="m6649,1734l6629,1734,6629,1736,6629,1738,6627,1742,6628,1744,6628,1744,6628,1746,6632,1746,6631,1748,6628,1750,6626,1754,6625,1754,6623,1756,6620,1758,6618,1760,6618,1760,6617,1762,6616,1762,6615,1764,6613,1766,6611,1768,6610,1770,6609,1772,6607,1774,6629,1774,6634,1770,6638,1768,6639,1766,6642,1764,6645,1760,6646,1758,6648,1758,6648,1756,6649,1754,6649,1752,6651,1750,6650,1746,6650,1742,6650,1740,6650,1738,6649,1736,6649,1734e" filled="t" fillcolor="#231F20" stroked="f">
                <v:path arrowok="t"/>
                <v:fill/>
              </v:shape>
            </v:group>
            <v:group style="position:absolute;left:6798;top:1772;width:7;height:2" coordorigin="6798,1772" coordsize="7,2">
              <v:shape style="position:absolute;left:6798;top:1772;width:7;height:2" coordorigin="6798,1772" coordsize="7,2" path="m6801,1772l6798,1774,6805,1774,6801,1772e" filled="t" fillcolor="#231F20" stroked="f">
                <v:path arrowok="t"/>
                <v:fill/>
              </v:shape>
            </v:group>
            <v:group style="position:absolute;left:6805;top:1772;width:8;height:2" coordorigin="6805,1772" coordsize="8,2">
              <v:shape style="position:absolute;left:6805;top:1772;width:8;height:2" coordorigin="6805,1772" coordsize="8,2" path="m6808,1772l6805,1774,6813,1774,6808,1772e" filled="t" fillcolor="#231F20" stroked="f">
                <v:path arrowok="t"/>
                <v:fill/>
              </v:shape>
            </v:group>
            <v:group style="position:absolute;left:6681;top:1760;width:80;height:12" coordorigin="6681,1760" coordsize="80,12">
              <v:shape style="position:absolute;left:6681;top:1760;width:80;height:12" coordorigin="6681,1760" coordsize="80,12" path="m6758,1760l6688,1760,6686,1762,6685,1762,6684,1764,6683,1766,6682,1768,6681,1772,6759,1772,6761,1768,6761,1766,6760,1766,6760,1764,6760,1764,6758,1760e" filled="t" fillcolor="#231F20" stroked="f">
                <v:path arrowok="t"/>
                <v:fill/>
              </v:shape>
            </v:group>
            <v:group style="position:absolute;left:6831;top:1762;width:2;height:2" coordorigin="6831,1762" coordsize="2,2">
              <v:shape style="position:absolute;left:6831;top:1762;width:2;height:2" coordorigin="6831,1762" coordsize="1,2" path="m6832,1762l6831,1764,6832,1764,6832,1762e" filled="t" fillcolor="#231F20" stroked="f">
                <v:path arrowok="t"/>
                <v:fill/>
              </v:shape>
            </v:group>
            <v:group style="position:absolute;left:6828;top:1736;width:37;height:28" coordorigin="6828,1736" coordsize="37,28">
              <v:shape style="position:absolute;left:6828;top:1736;width:37;height:28" coordorigin="6828,1736" coordsize="37,28" path="m6830,1736l6829,1736,6828,1740,6828,1742,6828,1746,6828,1748,6829,1754,6830,1758,6833,1762,6833,1764,6855,1764,6860,1762,6862,1758,6863,1756,6864,1754,6865,1754,6864,1752,6854,1752,6854,1750,6856,1746,6857,1744,6838,1744,6837,1742,6834,1742,6832,1740,6831,1738,6830,1736e" filled="t" fillcolor="#231F20" stroked="f">
                <v:path arrowok="t"/>
                <v:fill/>
              </v:shape>
            </v:group>
            <v:group style="position:absolute;left:6690;top:1758;width:64;height:2" coordorigin="6690,1758" coordsize="64,2">
              <v:shape style="position:absolute;left:6690;top:1758;width:64;height:2" coordorigin="6690,1758" coordsize="64,2" path="m6751,1758l6691,1758,6690,1760,6754,1760,6751,1758e" filled="t" fillcolor="#231F20" stroked="f">
                <v:path arrowok="t"/>
                <v:fill/>
              </v:shape>
            </v:group>
            <v:group style="position:absolute;left:6689;top:1756;width:61;height:2" coordorigin="6689,1756" coordsize="61,2">
              <v:shape style="position:absolute;left:6689;top:1756;width:61;height:2" coordorigin="6689,1756" coordsize="61,2" path="m6750,1756l6689,1756,6689,1758,6750,1758,6750,1756e" filled="t" fillcolor="#231F20" stroked="f">
                <v:path arrowok="t"/>
                <v:fill/>
              </v:shape>
            </v:group>
            <v:group style="position:absolute;left:6687;top:1752;width:65;height:4" coordorigin="6687,1752" coordsize="65,4">
              <v:shape style="position:absolute;left:6687;top:1752;width:65;height:4" coordorigin="6687,1752" coordsize="65,4" path="m6752,1752l6687,1752,6689,1754,6688,1756,6751,1756,6752,1754,6752,1752e" filled="t" fillcolor="#231F20" stroked="f">
                <v:path arrowok="t"/>
                <v:fill/>
              </v:shape>
            </v:group>
            <v:group style="position:absolute;left:6625;top:1752;width:2;height:2" coordorigin="6625,1752" coordsize="2,2">
              <v:shape style="position:absolute;left:6625;top:1752;width:2;height:2" coordorigin="6625,1752" coordsize="1,2" path="m6626,1752l6625,1754,6626,1754,6626,1752e" filled="t" fillcolor="#231F20" stroked="f">
                <v:path arrowok="t"/>
                <v:fill/>
              </v:shape>
            </v:group>
            <v:group style="position:absolute;left:6687;top:1750;width:67;height:2" coordorigin="6687,1750" coordsize="67,2">
              <v:shape style="position:absolute;left:6687;top:1750;width:67;height:2" coordorigin="6687,1750" coordsize="67,2" path="m6754,1750l6687,1750,6687,1752,6753,1752,6754,1750e" filled="t" fillcolor="#231F20" stroked="f">
                <v:path arrowok="t"/>
                <v:fill/>
              </v:shape>
            </v:group>
            <v:group style="position:absolute;left:6854;top:1750;width:2;height:2" coordorigin="6854,1750" coordsize="2,2">
              <v:shape style="position:absolute;left:6854;top:1750;width:2;height:2" coordorigin="6854,1750" coordsize="1,2" path="m6854,1750l6854,1752,6855,1752,6854,1750e" filled="t" fillcolor="#231F20" stroked="f">
                <v:path arrowok="t"/>
                <v:fill/>
              </v:shape>
            </v:group>
            <v:group style="position:absolute;left:6855;top:1750;width:10;height:2" coordorigin="6855,1750" coordsize="10,2">
              <v:shape style="position:absolute;left:6855;top:1750;width:10;height:2" coordorigin="6855,1750" coordsize="10,2" path="m6865,1750l6855,1750,6855,1752,6865,1752,6865,1750e" filled="t" fillcolor="#231F20" stroked="f">
                <v:path arrowok="t"/>
                <v:fill/>
              </v:shape>
            </v:group>
            <v:group style="position:absolute;left:6685;top:1748;width:70;height:2" coordorigin="6685,1748" coordsize="70,2">
              <v:shape style="position:absolute;left:6685;top:1748;width:70;height:2" coordorigin="6685,1748" coordsize="70,2" path="m6755,1748l6685,1748,6686,1750,6755,1750,6755,1748e" filled="t" fillcolor="#231F20" stroked="f">
                <v:path arrowok="t"/>
                <v:fill/>
              </v:shape>
            </v:group>
            <v:group style="position:absolute;left:6605;top:1740;width:10;height:8" coordorigin="6605,1740" coordsize="10,8">
              <v:shape style="position:absolute;left:6605;top:1740;width:10;height:8" coordorigin="6605,1740" coordsize="10,8" path="m6614,1740l6612,1740,6610,1742,6608,1746,6605,1748,6616,1748,6615,1744,6614,1742,6614,1740e" filled="t" fillcolor="#231F20" stroked="f">
                <v:path arrowok="t"/>
                <v:fill/>
              </v:shape>
            </v:group>
            <v:group style="position:absolute;left:6684;top:1746;width:74;height:2" coordorigin="6684,1746" coordsize="74,2">
              <v:shape style="position:absolute;left:6684;top:1746;width:74;height:2" coordorigin="6684,1746" coordsize="74,2" path="m6758,1746l6684,1746,6684,1748,6757,1748,6758,1746e" filled="t" fillcolor="#231F20" stroked="f">
                <v:path arrowok="t"/>
                <v:fill/>
              </v:shape>
            </v:group>
            <v:group style="position:absolute;left:6677;top:1744;width:4;height:2" coordorigin="6677,1744" coordsize="4,2">
              <v:shape style="position:absolute;left:6677;top:1744;width:4;height:2" coordorigin="6677,1744" coordsize="4,2" path="m6681,1744l6677,1744,6679,1746,6681,1744e" filled="t" fillcolor="#231F20" stroked="f">
                <v:path arrowok="t"/>
                <v:fill/>
              </v:shape>
            </v:group>
            <v:group style="position:absolute;left:6681;top:1744;width:78;height:2" coordorigin="6681,1744" coordsize="78,2">
              <v:shape style="position:absolute;left:6681;top:1744;width:78;height:2" coordorigin="6681,1744" coordsize="78,2" path="m6759,1744l6681,1744,6683,1746,6759,1746,6759,1744e" filled="t" fillcolor="#231F20" stroked="f">
                <v:path arrowok="t"/>
                <v:fill/>
              </v:shape>
            </v:group>
            <v:group style="position:absolute;left:6676;top:1742;width:86;height:2" coordorigin="6676,1742" coordsize="86,2">
              <v:shape style="position:absolute;left:6676;top:1742;width:86;height:2" coordorigin="6676,1742" coordsize="86,2" path="m6762,1742l6676,1742,6677,1744,6761,1744,6762,1742e" filled="t" fillcolor="#231F20" stroked="f">
                <v:path arrowok="t"/>
                <v:fill/>
              </v:shape>
            </v:group>
            <v:group style="position:absolute;left:6762;top:1742;width:2;height:2" coordorigin="6762,1742" coordsize="2,2">
              <v:shape style="position:absolute;left:6762;top:1742;width:2;height:2" coordorigin="6762,1742" coordsize="2,2" path="m6764,1742l6762,1742,6764,1744,6764,1742e" filled="t" fillcolor="#231F20" stroked="f">
                <v:path arrowok="t"/>
                <v:fill/>
              </v:shape>
            </v:group>
            <v:group style="position:absolute;left:6811;top:1742;width:3;height:2" coordorigin="6811,1742" coordsize="3,2">
              <v:shape style="position:absolute;left:6811;top:1742;width:3;height:2" coordorigin="6811,1742" coordsize="3,2" path="m6814,1742l6811,1742,6812,1744,6814,1742e" filled="t" fillcolor="#231F20" stroked="f">
                <v:path arrowok="t"/>
                <v:fill/>
              </v:shape>
            </v:group>
            <v:group style="position:absolute;left:6839;top:1722;width:19;height:22" coordorigin="6839,1722" coordsize="19,22">
              <v:shape style="position:absolute;left:6839;top:1722;width:19;height:22" coordorigin="6839,1722" coordsize="19,22" path="m6856,1722l6855,1722,6853,1724,6852,1724,6851,1726,6849,1726,6847,1728,6845,1730,6841,1734,6840,1738,6839,1744,6857,1744,6858,1740,6856,1734,6855,1732,6855,1730,6855,1728,6855,1726,6855,1724,6856,1722e" filled="t" fillcolor="#231F20" stroked="f">
                <v:path arrowok="t"/>
                <v:fill/>
              </v:shape>
            </v:group>
            <v:group style="position:absolute;left:6673;top:1738;width:95;height:4" coordorigin="6673,1738" coordsize="95,4">
              <v:shape style="position:absolute;left:6673;top:1738;width:95;height:4" coordorigin="6673,1738" coordsize="95,4" path="m6769,1738l6673,1738,6674,1740,6674,1742,6767,1742,6768,1740,6769,1738e" filled="t" fillcolor="#231F20" stroked="f">
                <v:path arrowok="t"/>
                <v:fill/>
              </v:shape>
            </v:group>
            <v:group style="position:absolute;left:6598;top:1722;width:51;height:16" coordorigin="6598,1722" coordsize="51,16">
              <v:shape style="position:absolute;left:6598;top:1722;width:51;height:16" coordorigin="6598,1722" coordsize="51,16" path="m6640,1722l6598,1722,6599,1724,6602,1728,6605,1730,6609,1732,6613,1732,6614,1734,6614,1736,6616,1736,6617,1738,6621,1738,6622,1736,6625,1734,6649,1734,6648,1732,6646,1726,6642,1724,6640,1722e" filled="t" fillcolor="#231F20" stroked="f">
                <v:path arrowok="t"/>
                <v:fill/>
              </v:shape>
            </v:group>
            <v:group style="position:absolute;left:6671;top:1728;width:99;height:10" coordorigin="6671,1728" coordsize="99,10">
              <v:shape style="position:absolute;left:6671;top:1728;width:99;height:10" coordorigin="6671,1728" coordsize="99,10" path="m6675,1728l6673,1732,6671,1734,6672,1738,6770,1738,6770,1736,6770,1734,6769,1732,6768,1730,6676,1730,6675,1728e" filled="t" fillcolor="#231F20" stroked="f">
                <v:path arrowok="t"/>
                <v:fill/>
              </v:shape>
            </v:group>
            <v:group style="position:absolute;left:6816;top:1730;width:9;height:2" coordorigin="6816,1730" coordsize="9,2">
              <v:shape style="position:absolute;left:6816;top:1730;width:9;height:2" coordorigin="6816,1730" coordsize="9,2" path="m6825,1730l6816,1730,6817,1732,6824,1732,6825,1730e" filled="t" fillcolor="#231F20" stroked="f">
                <v:path arrowok="t"/>
                <v:fill/>
              </v:shape>
            </v:group>
            <v:group style="position:absolute;left:6676;top:1728;width:2;height:2" coordorigin="6676,1728" coordsize="2,2">
              <v:shape style="position:absolute;left:6676;top:1728;width:2;height:2" coordorigin="6676,1728" coordsize="2,2" path="m6677,1728l6676,1730,6678,1730,6677,1728e" filled="t" fillcolor="#231F20" stroked="f">
                <v:path arrowok="t"/>
                <v:fill/>
              </v:shape>
            </v:group>
            <v:group style="position:absolute;left:6678;top:1726;width:87;height:4" coordorigin="6678,1726" coordsize="87,4">
              <v:shape style="position:absolute;left:6678;top:1726;width:87;height:4" coordorigin="6678,1726" coordsize="87,4" path="m6764,1726l6681,1726,6680,1728,6679,1728,6678,1730,6765,1730,6764,1726e" filled="t" fillcolor="#231F20" stroked="f">
                <v:path arrowok="t"/>
                <v:fill/>
              </v:shape>
            </v:group>
            <v:group style="position:absolute;left:6765;top:1728;width:3;height:2" coordorigin="6765,1728" coordsize="3,2">
              <v:shape style="position:absolute;left:6765;top:1728;width:3;height:2" coordorigin="6765,1728" coordsize="3,2" path="m6767,1728l6765,1730,6768,1730,6767,1728e" filled="t" fillcolor="#231F20" stroked="f">
                <v:path arrowok="t"/>
                <v:fill/>
              </v:shape>
            </v:group>
            <v:group style="position:absolute;left:6769;top:1720;width:6;height:8" coordorigin="6769,1720" coordsize="6,8">
              <v:shape style="position:absolute;left:6769;top:1720;width:6;height:8" coordorigin="6769,1720" coordsize="6,8" path="m6774,1720l6769,1720,6769,1722,6769,1726,6771,1728,6772,1728,6772,1726,6773,1724,6774,1722,6774,1720e" filled="t" fillcolor="#231F20" stroked="f">
                <v:path arrowok="t"/>
                <v:fill/>
              </v:shape>
            </v:group>
            <v:group style="position:absolute;left:6687;top:1724;width:72;height:2" coordorigin="6687,1724" coordsize="72,2">
              <v:shape style="position:absolute;left:6687;top:1724;width:72;height:2" coordorigin="6687,1724" coordsize="72,2" path="m6758,1724l6687,1724,6687,1726,6759,1726,6758,1724e" filled="t" fillcolor="#231F20" stroked="f">
                <v:path arrowok="t"/>
                <v:fill/>
              </v:shape>
            </v:group>
            <v:group style="position:absolute;left:6687;top:1712;width:24;height:12" coordorigin="6687,1712" coordsize="24,12">
              <v:shape style="position:absolute;left:6687;top:1712;width:24;height:12" coordorigin="6687,1712" coordsize="24,12" path="m6703,1712l6694,1712,6693,1714,6688,1714,6687,1716,6687,1718,6687,1720,6687,1720,6688,1722,6687,1724,6710,1724,6709,1722,6708,1718,6708,1718,6707,1716,6705,1716,6704,1714,6703,1712e" filled="t" fillcolor="#231F20" stroked="f">
                <v:path arrowok="t"/>
                <v:fill/>
              </v:shape>
            </v:group>
            <v:group style="position:absolute;left:6710;top:1716;width:57;height:8" coordorigin="6710,1716" coordsize="57,8">
              <v:shape style="position:absolute;left:6710;top:1716;width:57;height:8" coordorigin="6710,1716" coordsize="57,8" path="m6767,1716l6761,1716,6758,1720,6755,1722,6710,1722,6711,1724,6759,1724,6762,1720,6764,1718,6767,1716e" filled="t" fillcolor="#231F20" stroked="f">
                <v:path arrowok="t"/>
                <v:fill/>
              </v:shape>
            </v:group>
            <v:group style="position:absolute;left:6592;top:1716;width:41;height:6" coordorigin="6592,1716" coordsize="41,6">
              <v:shape style="position:absolute;left:6592;top:1716;width:41;height:6" coordorigin="6592,1716" coordsize="41,6" path="m6632,1716l6596,1716,6594,1718,6593,1718,6592,1720,6593,1720,6595,1722,6633,1722,6634,1718,6632,1716e" filled="t" fillcolor="#231F20" stroked="f">
                <v:path arrowok="t"/>
                <v:fill/>
              </v:shape>
            </v:group>
            <v:group style="position:absolute;left:6709;top:1710;width:46;height:12" coordorigin="6709,1710" coordsize="46,12">
              <v:shape style="position:absolute;left:6709;top:1710;width:46;height:12" coordorigin="6709,1710" coordsize="46,12" path="m6741,1710l6709,1710,6711,1712,6711,1714,6711,1716,6711,1718,6711,1720,6711,1722,6755,1722,6755,1720,6755,1718,6755,1718,6754,1716,6735,1716,6734,1714,6737,1712,6740,1712,6741,1710e" filled="t" fillcolor="#231F20" stroked="f">
                <v:path arrowok="t"/>
                <v:fill/>
              </v:shape>
            </v:group>
            <v:group style="position:absolute;left:6810;top:1716;width:36;height:6" coordorigin="6810,1716" coordsize="36,6">
              <v:shape style="position:absolute;left:6810;top:1716;width:36;height:6" coordorigin="6810,1716" coordsize="36,6" path="m6845,1716l6810,1716,6810,1718,6810,1722,6840,1722,6841,1720,6841,1718,6845,1716e" filled="t" fillcolor="#231F20" stroked="f">
                <v:path arrowok="t"/>
                <v:fill/>
              </v:shape>
            </v:group>
            <v:group style="position:absolute;left:6752;top:1706;width:28;height:14" coordorigin="6752,1706" coordsize="28,14">
              <v:shape style="position:absolute;left:6752;top:1706;width:28;height:14" coordorigin="6752,1706" coordsize="28,14" path="m6781,1706l6770,1706,6766,1708,6762,1708,6756,1710,6752,1712,6761,1712,6764,1714,6764,1714,6764,1716,6768,1716,6768,1718,6768,1720,6775,1720,6776,1718,6777,1714,6779,1710,6780,1708,6781,1706e" filled="t" fillcolor="#231F20" stroked="f">
                <v:path arrowok="t"/>
                <v:fill/>
              </v:shape>
            </v:group>
            <v:group style="position:absolute;left:6599;top:1694;width:28;height:22" coordorigin="6599,1694" coordsize="28,22">
              <v:shape style="position:absolute;left:6599;top:1694;width:28;height:22" coordorigin="6599,1694" coordsize="28,22" path="m6610,1694l6606,1694,6606,1696,6605,1696,6607,1698,6607,1700,6606,1702,6604,1704,6603,1706,6602,1710,6602,1714,6599,1716,6623,1716,6622,1712,6624,1710,6625,1708,6625,1706,6627,1706,6625,1704,6626,1702,6616,1702,6615,1700,6615,1696,6606,1696,6605,1694,6610,1694e" filled="t" fillcolor="#231F20" stroked="f">
                <v:path arrowok="t"/>
                <v:fill/>
              </v:shape>
            </v:group>
            <v:group style="position:absolute;left:6623;top:1714;width:8;height:2" coordorigin="6623,1714" coordsize="8,2">
              <v:shape style="position:absolute;left:6623;top:1714;width:8;height:2" coordorigin="6623,1714" coordsize="8,2" path="m6629,1714l6625,1714,6623,1716,6631,1716,6629,1714e" filled="t" fillcolor="#231F20" stroked="f">
                <v:path arrowok="t"/>
                <v:fill/>
              </v:shape>
            </v:group>
            <v:group style="position:absolute;left:6667;top:1704;width:23;height:12" coordorigin="6667,1704" coordsize="23,12">
              <v:shape style="position:absolute;left:6667;top:1704;width:23;height:12" coordorigin="6667,1704" coordsize="23,12" path="m6689,1704l6670,1704,6669,1706,6668,1708,6669,1710,6667,1712,6668,1714,6670,1716,6671,1716,6671,1714,6670,1712,6676,1712,6678,1710,6680,1710,6682,1708,6682,1708,6682,1706,6690,1706,6689,1704e" filled="t" fillcolor="#231F20" stroked="f">
                <v:path arrowok="t"/>
                <v:fill/>
              </v:shape>
            </v:group>
            <v:group style="position:absolute;left:6681;top:1712;width:7;height:4" coordorigin="6681,1712" coordsize="7,4">
              <v:shape style="position:absolute;left:6681;top:1712;width:7;height:4" coordorigin="6681,1712" coordsize="7,4" path="m6688,1712l6683,1712,6681,1714,6681,1714,6683,1716,6686,1714,6688,1712e" filled="t" fillcolor="#231F20" stroked="f">
                <v:path arrowok="t"/>
                <v:fill/>
              </v:shape>
            </v:group>
            <v:group style="position:absolute;left:6737;top:1710;width:14;height:6" coordorigin="6737,1710" coordsize="14,6">
              <v:shape style="position:absolute;left:6737;top:1710;width:14;height:6" coordorigin="6737,1710" coordsize="14,6" path="m6747,1710l6745,1712,6741,1712,6739,1714,6738,1714,6737,1716,6751,1716,6751,1714,6751,1712,6747,1710e" filled="t" fillcolor="#231F20" stroked="f">
                <v:path arrowok="t"/>
                <v:fill/>
              </v:shape>
            </v:group>
            <v:group style="position:absolute;left:6813;top:1692;width:37;height:24" coordorigin="6813,1692" coordsize="37,24">
              <v:shape style="position:absolute;left:6813;top:1692;width:37;height:24" coordorigin="6813,1692" coordsize="37,24" path="m6819,1692l6818,1694,6817,1696,6815,1698,6816,1704,6819,1706,6818,1708,6819,1708,6819,1710,6820,1712,6819,1714,6814,1714,6813,1716,6849,1716,6850,1714,6847,1712,6845,1710,6841,1710,6840,1706,6840,1704,6840,1704,6839,1702,6839,1702,6837,1700,6826,1700,6824,1698,6822,1696,6821,1694,6819,1692e" filled="t" fillcolor="#231F20" stroked="f">
                <v:path arrowok="t"/>
                <v:fill/>
              </v:shape>
            </v:group>
            <v:group style="position:absolute;left:6752;top:1712;width:8;height:2" coordorigin="6752,1712" coordsize="8,2">
              <v:shape style="position:absolute;left:6752;top:1712;width:8;height:2" coordorigin="6752,1712" coordsize="8,2" path="m6761,1712l6752,1712,6756,1714,6761,1712e" filled="t" fillcolor="#231F20" stroked="f">
                <v:path arrowok="t"/>
                <v:fill/>
              </v:shape>
            </v:group>
            <v:group style="position:absolute;left:6683;top:1710;width:5;height:2" coordorigin="6683,1710" coordsize="5,2">
              <v:shape style="position:absolute;left:6683;top:1710;width:5;height:2" coordorigin="6683,1710" coordsize="5,2" path="m6688,1710l6683,1710,6684,1712,6688,1712,6688,1710e" filled="t" fillcolor="#231F20" stroked="f">
                <v:path arrowok="t"/>
                <v:fill/>
              </v:shape>
            </v:group>
            <v:group style="position:absolute;left:6682;top:1706;width:9;height:4" coordorigin="6682,1706" coordsize="9,4">
              <v:shape style="position:absolute;left:6682;top:1706;width:9;height:4" coordorigin="6682,1706" coordsize="9,4" path="m6690,1706l6682,1706,6683,1708,6684,1708,6683,1710,6691,1710,6691,1708,6690,1706e" filled="t" fillcolor="#231F20" stroked="f">
                <v:path arrowok="t"/>
                <v:fill/>
              </v:shape>
            </v:group>
            <v:group style="position:absolute;left:6705;top:1704;width:42;height:6" coordorigin="6705,1704" coordsize="42,6">
              <v:shape style="position:absolute;left:6705;top:1704;width:42;height:6" coordorigin="6705,1704" coordsize="42,6" path="m6747,1704l6705,1704,6707,1708,6707,1710,6741,1710,6742,1708,6743,1708,6743,1706,6743,1706,6747,1704e" filled="t" fillcolor="#231F20" stroked="f">
                <v:path arrowok="t"/>
                <v:fill/>
              </v:shape>
            </v:group>
            <v:group style="position:absolute;left:6699;top:1700;width:58;height:8" coordorigin="6699,1700" coordsize="58,8">
              <v:shape style="position:absolute;left:6699;top:1700;width:58;height:8" coordorigin="6699,1700" coordsize="58,8" path="m6757,1700l6699,1700,6701,1704,6747,1704,6751,1708,6756,1708,6757,1706,6756,1706,6755,1704,6757,1700e" filled="t" fillcolor="#231F20" stroked="f">
                <v:path arrowok="t"/>
                <v:fill/>
              </v:shape>
            </v:group>
            <v:group style="position:absolute;left:6756;top:1704;width:4;height:4" coordorigin="6756,1704" coordsize="4,4">
              <v:shape style="position:absolute;left:6756;top:1704;width:4;height:4" coordorigin="6756,1704" coordsize="4,4" path="m6758,1704l6756,1706,6757,1706,6760,1708,6760,1706,6758,1704e" filled="t" fillcolor="#231F20" stroked="f">
                <v:path arrowok="t"/>
                <v:fill/>
              </v:shape>
            </v:group>
            <v:group style="position:absolute;left:6663;top:1700;width:36;height:6" coordorigin="6663,1700" coordsize="36,6">
              <v:shape style="position:absolute;left:6663;top:1700;width:36;height:6" coordorigin="6663,1700" coordsize="36,6" path="m6699,1700l6665,1700,6663,1702,6664,1704,6664,1706,6665,1706,6666,1704,6668,1702,6696,1702,6699,1700e" filled="t" fillcolor="#231F20" stroked="f">
                <v:path arrowok="t"/>
                <v:fill/>
              </v:shape>
            </v:group>
            <v:group style="position:absolute;left:6772;top:1704;width:2;height:2" coordorigin="6772,1704" coordsize="2,2">
              <v:shape style="position:absolute;left:6772;top:1704;width:2;height:2" coordorigin="6772,1704" coordsize="1,2" path="m6772,1704l6772,1706,6773,1706,6772,1704e" filled="t" fillcolor="#231F20" stroked="f">
                <v:path arrowok="t"/>
                <v:fill/>
              </v:shape>
            </v:group>
            <v:group style="position:absolute;left:6773;top:1704;width:2;height:2" coordorigin="6773,1704" coordsize="2,2">
              <v:shape style="position:absolute;left:6773;top:1704;width:2;height:2" coordorigin="6773,1704" coordsize="1,2" path="m6773,1704l6773,1706,6773,1706,6773,1704e" filled="t" fillcolor="#231F20" stroked="f">
                <v:path arrowok="t"/>
                <v:fill/>
              </v:shape>
            </v:group>
            <v:group style="position:absolute;left:6773;top:1694;width:14;height:12" coordorigin="6773,1694" coordsize="14,12">
              <v:shape style="position:absolute;left:6773;top:1694;width:14;height:12" coordorigin="6773,1694" coordsize="14,12" path="m6788,1694l6787,1694,6785,1698,6783,1700,6780,1702,6779,1702,6776,1704,6774,1704,6773,1706,6781,1706,6782,1704,6784,1702,6784,1700,6785,1700,6786,1698,6788,1696,6788,1694e" filled="t" fillcolor="#231F20" stroked="f">
                <v:path arrowok="t"/>
                <v:fill/>
              </v:shape>
            </v:group>
            <v:group style="position:absolute;left:6668;top:1702;width:25;height:2" coordorigin="6668,1702" coordsize="25,2">
              <v:shape style="position:absolute;left:6668;top:1702;width:25;height:2" coordorigin="6668,1702" coordsize="25,2" path="m6693,1702l6668,1702,6669,1704,6692,1704,6693,1702e" filled="t" fillcolor="#231F20" stroked="f">
                <v:path arrowok="t"/>
                <v:fill/>
              </v:shape>
            </v:group>
            <v:group style="position:absolute;left:6618;top:1694;width:9;height:8" coordorigin="6618,1694" coordsize="9,8">
              <v:shape style="position:absolute;left:6618;top:1694;width:9;height:8" coordorigin="6618,1694" coordsize="9,8" path="m6624,1694l6621,1694,6622,1698,6621,1700,6618,1702,6627,1702,6627,1700,6626,1698,6625,1696,6624,1694e" filled="t" fillcolor="#231F20" stroked="f">
                <v:path arrowok="t"/>
                <v:fill/>
              </v:shape>
            </v:group>
            <v:group style="position:absolute;left:6666;top:1698;width:98;height:2" coordorigin="6666,1698" coordsize="98,2">
              <v:shape style="position:absolute;left:6666;top:1698;width:98;height:2" coordorigin="6666,1698" coordsize="98,2" path="m6763,1698l6667,1698,6666,1700,6759,1700,6763,1698e" filled="t" fillcolor="#231F20" stroked="f">
                <v:path arrowok="t"/>
                <v:fill/>
              </v:shape>
            </v:group>
            <v:group style="position:absolute;left:6827;top:1692;width:10;height:8" coordorigin="6827,1692" coordsize="10,8">
              <v:shape style="position:absolute;left:6827;top:1692;width:10;height:8" coordorigin="6827,1692" coordsize="10,8" path="m6832,1692l6830,1694,6827,1696,6827,1700,6837,1700,6835,1696,6836,1696,6835,1694,6833,1694,6832,1692e" filled="t" fillcolor="#231F20" stroked="f">
                <v:path arrowok="t"/>
                <v:fill/>
              </v:shape>
            </v:group>
            <v:group style="position:absolute;left:6668;top:1696;width:5;height:2" coordorigin="6668,1696" coordsize="5,2">
              <v:shape style="position:absolute;left:6668;top:1696;width:5;height:2" coordorigin="6668,1696" coordsize="5,2" path="m6673,1696l6670,1696,6668,1698,6673,1698,6673,1696e" filled="t" fillcolor="#231F20" stroked="f">
                <v:path arrowok="t"/>
                <v:fill/>
              </v:shape>
            </v:group>
            <v:group style="position:absolute;left:6674;top:1688;width:9;height:10" coordorigin="6674,1688" coordsize="9,10">
              <v:shape style="position:absolute;left:6674;top:1688;width:9;height:10" coordorigin="6674,1688" coordsize="9,10" path="m6680,1688l6678,1690,6674,1690,6675,1692,6674,1692,6674,1694,6675,1696,6676,1696,6676,1698,6683,1698,6682,1696,6683,1694,6682,1694,6683,1692,6682,1690,6680,1688e" filled="t" fillcolor="#231F20" stroked="f">
                <v:path arrowok="t"/>
                <v:fill/>
              </v:shape>
            </v:group>
            <v:group style="position:absolute;left:6686;top:1686;width:91;height:12" coordorigin="6686,1686" coordsize="91,12">
              <v:shape style="position:absolute;left:6686;top:1686;width:91;height:12" coordorigin="6686,1686" coordsize="91,12" path="m6770,1686l6697,1686,6698,1688,6698,1690,6690,1696,6686,1698,6775,1698,6776,1696,6774,1696,6773,1694,6770,1694,6769,1692,6770,1688,6770,1686e" filled="t" fillcolor="#231F20" stroked="f">
                <v:path arrowok="t"/>
                <v:fill/>
              </v:shape>
            </v:group>
            <v:group style="position:absolute;left:6833;top:1692;width:2;height:2" coordorigin="6833,1692" coordsize="2,2">
              <v:shape style="position:absolute;left:6833;top:1692;width:2;height:2" coordorigin="6833,1692" coordsize="2,2" path="m6834,1692l6833,1694,6835,1694,6834,1692e" filled="t" fillcolor="#231F20" stroked="f">
                <v:path arrowok="t"/>
                <v:fill/>
              </v:shape>
            </v:group>
            <v:group style="position:absolute;left:6671;top:1686;width:8;height:4" coordorigin="6671,1686" coordsize="8,4">
              <v:shape style="position:absolute;left:6671;top:1686;width:8;height:4" coordorigin="6671,1686" coordsize="8,4" path="m6675,1686l6673,1686,6671,1688,6671,1690,6678,1690,6678,1688,6677,1688,6675,1686e" filled="t" fillcolor="#231F20" stroked="f">
                <v:path arrowok="t"/>
                <v:fill/>
              </v:shape>
            </v:group>
            <v:group style="position:absolute;left:6693;top:1684;width:78;height:2" coordorigin="6693,1684" coordsize="78,2">
              <v:shape style="position:absolute;left:6693;top:1684;width:78;height:2" coordorigin="6693,1684" coordsize="78,2" path="m6771,1684l6693,1684,6695,1686,6771,1686,6771,1684e" filled="t" fillcolor="#231F20" stroked="f">
                <v:path arrowok="t"/>
                <v:fill/>
              </v:shape>
            </v:group>
            <v:group style="position:absolute;left:6674;top:1678;width:9;height:6" coordorigin="6674,1678" coordsize="9,6">
              <v:shape style="position:absolute;left:6674;top:1678;width:9;height:6" coordorigin="6674,1678" coordsize="9,6" path="m6683,1678l6674,1678,6675,1680,6676,1680,6676,1682,6677,1684,6680,1684,6681,1682,6681,1682,6681,1680,6683,1678e" filled="t" fillcolor="#231F20" stroked="f">
                <v:path arrowok="t"/>
                <v:fill/>
              </v:shape>
            </v:group>
            <v:group style="position:absolute;left:6691;top:1676;width:87;height:8" coordorigin="6691,1676" coordsize="87,8">
              <v:shape style="position:absolute;left:6691;top:1676;width:87;height:8" coordorigin="6691,1676" coordsize="87,8" path="m6777,1676l6705,1676,6704,1678,6691,1678,6691,1680,6691,1680,6691,1682,6692,1684,6771,1684,6775,1680,6776,1678,6777,1676e" filled="t" fillcolor="#231F20" stroked="f">
                <v:path arrowok="t"/>
                <v:fill/>
              </v:shape>
            </v:group>
            <v:group style="position:absolute;left:6671;top:1678;width:3;height:2" coordorigin="6671,1678" coordsize="3,2">
              <v:shape style="position:absolute;left:6671;top:1678;width:3;height:2" coordorigin="6671,1678" coordsize="3,2" path="m6674,1678l6671,1678,6672,1680,6674,1678e" filled="t" fillcolor="#231F20" stroked="f">
                <v:path arrowok="t"/>
                <v:fill/>
              </v:shape>
            </v:group>
            <v:group style="position:absolute;left:6667;top:1670;width:37;height:8" coordorigin="6667,1670" coordsize="37,8">
              <v:shape style="position:absolute;left:6667;top:1670;width:37;height:8" coordorigin="6667,1670" coordsize="37,8" path="m6673,1670l6668,1670,6667,1674,6668,1676,6667,1678,6704,1678,6704,1676,6699,1672,6672,1672,6673,1670e" filled="t" fillcolor="#231F20" stroked="f">
                <v:path arrowok="t"/>
                <v:fill/>
              </v:shape>
            </v:group>
            <v:group style="position:absolute;left:6706;top:1674;width:80;height:2" coordorigin="6706,1674" coordsize="80,2">
              <v:shape style="position:absolute;left:6706;top:1674;width:80;height:2" coordorigin="6706,1674" coordsize="80,2" path="m6785,1674l6706,1674,6706,1676,6783,1676,6785,1674e" filled="t" fillcolor="#231F20" stroked="f">
                <v:path arrowok="t"/>
                <v:fill/>
              </v:shape>
            </v:group>
            <v:group style="position:absolute;left:6707;top:1672;width:80;height:2" coordorigin="6707,1672" coordsize="80,2">
              <v:shape style="position:absolute;left:6707;top:1672;width:80;height:2" coordorigin="6707,1672" coordsize="80,2" path="m6787,1672l6707,1672,6707,1674,6786,1674,6787,1672e" filled="t" fillcolor="#231F20" stroked="f">
                <v:path arrowok="t"/>
                <v:fill/>
              </v:shape>
            </v:group>
            <v:group style="position:absolute;left:6667;top:1648;width:32;height:24" coordorigin="6667,1648" coordsize="32,24">
              <v:shape style="position:absolute;left:6667;top:1648;width:32;height:24" coordorigin="6667,1648" coordsize="32,24" path="m6687,1648l6672,1648,6672,1650,6672,1650,6671,1652,6672,1654,6673,1656,6672,1658,6673,1658,6675,1660,6676,1660,6677,1662,6677,1664,6668,1664,6667,1666,6668,1668,6673,1668,6674,1670,6673,1672,6699,1672,6697,1670,6692,1662,6687,1654,6687,1648e" filled="t" fillcolor="#231F20" stroked="f">
                <v:path arrowok="t"/>
                <v:fill/>
              </v:shape>
            </v:group>
            <v:group style="position:absolute;left:6707;top:1658;width:74;height:14" coordorigin="6707,1658" coordsize="74,14">
              <v:shape style="position:absolute;left:6707;top:1658;width:74;height:14" coordorigin="6707,1658" coordsize="74,14" path="m6781,1658l6713,1658,6713,1660,6711,1660,6711,1662,6711,1664,6708,1664,6707,1666,6708,1668,6710,1668,6710,1670,6709,1672,6780,1672,6778,1668,6779,1662,6781,1658e" filled="t" fillcolor="#231F20" stroked="f">
                <v:path arrowok="t"/>
                <v:fill/>
              </v:shape>
            </v:group>
            <v:group style="position:absolute;left:6785;top:1670;width:3;height:2" coordorigin="6785,1670" coordsize="3,2">
              <v:shape style="position:absolute;left:6785;top:1670;width:3;height:2" coordorigin="6785,1670" coordsize="3,2" path="m6788,1670l6787,1670,6785,1672,6788,1672,6788,1670e" filled="t" fillcolor="#231F20" stroked="f">
                <v:path arrowok="t"/>
                <v:fill/>
              </v:shape>
            </v:group>
            <v:group style="position:absolute;left:6668;top:1668;width:5;height:2" coordorigin="6668,1668" coordsize="5,2">
              <v:shape style="position:absolute;left:6668;top:1668;width:5;height:2" coordorigin="6668,1668" coordsize="5,2" path="m6673,1668l6668,1668,6669,1670,6671,1670,6673,1668e" filled="t" fillcolor="#231F20" stroked="f">
                <v:path arrowok="t"/>
                <v:fill/>
              </v:shape>
            </v:group>
            <v:group style="position:absolute;left:6707;top:1660;width:2;height:2" coordorigin="6707,1660" coordsize="2,2">
              <v:shape style="position:absolute;left:6707;top:1660;width:2;height:2" coordorigin="6707,1660" coordsize="2,2" path="m6710,1660l6707,1660,6708,1662,6709,1662,6710,1660e" filled="t" fillcolor="#231F20" stroked="f">
                <v:path arrowok="t"/>
                <v:fill/>
              </v:shape>
            </v:group>
            <v:group style="position:absolute;left:6703;top:1658;width:5;height:2" coordorigin="6703,1658" coordsize="5,2">
              <v:shape style="position:absolute;left:6703;top:1658;width:5;height:2" coordorigin="6703,1658" coordsize="5,2" path="m6708,1658l6703,1658,6704,1660,6708,1660,6708,1658e" filled="t" fillcolor="#231F20" stroked="f">
                <v:path arrowok="t"/>
                <v:fill/>
              </v:shape>
            </v:group>
            <v:group style="position:absolute;left:6699;top:1656;width:11;height:2" coordorigin="6699,1656" coordsize="11,2">
              <v:shape style="position:absolute;left:6699;top:1656;width:11;height:2" coordorigin="6699,1656" coordsize="11,2" path="m6708,1656l6699,1656,6699,1658,6710,1658,6708,1656e" filled="t" fillcolor="#231F20" stroked="f">
                <v:path arrowok="t"/>
                <v:fill/>
              </v:shape>
            </v:group>
            <v:group style="position:absolute;left:6709;top:1648;width:73;height:10" coordorigin="6709,1648" coordsize="73,10">
              <v:shape style="position:absolute;left:6709;top:1648;width:73;height:10" coordorigin="6709,1648" coordsize="73,10" path="m6739,1648l6709,1648,6711,1650,6712,1652,6711,1654,6711,1656,6711,1656,6710,1658,6781,1658,6782,1654,6771,1654,6770,1650,6740,1650,6739,1648e" filled="t" fillcolor="#231F20" stroked="f">
                <v:path arrowok="t"/>
                <v:fill/>
              </v:shape>
            </v:group>
            <v:group style="position:absolute;left:6703;top:1652;width:6;height:4" coordorigin="6703,1652" coordsize="6,4">
              <v:shape style="position:absolute;left:6703;top:1652;width:6;height:4" coordorigin="6703,1652" coordsize="6,4" path="m6709,1652l6708,1652,6705,1654,6703,1656,6708,1656,6708,1654,6709,1654,6709,1652e" filled="t" fillcolor="#231F20" stroked="f">
                <v:path arrowok="t"/>
                <v:fill/>
              </v:shape>
            </v:group>
            <v:group style="position:absolute;left:6771;top:1636;width:24;height:18" coordorigin="6771,1636" coordsize="24,18">
              <v:shape style="position:absolute;left:6771;top:1636;width:24;height:18" coordorigin="6771,1636" coordsize="24,18" path="m6795,1636l6793,1636,6792,1638,6783,1646,6779,1650,6776,1650,6774,1652,6771,1654,6783,1654,6786,1650,6788,1648,6791,1646,6793,1644,6793,1640,6795,1638,6795,1636e" filled="t" fillcolor="#231F20" stroked="f">
                <v:path arrowok="t"/>
                <v:fill/>
              </v:shape>
            </v:group>
            <v:group style="position:absolute;left:6705;top:1648;width:4;height:2" coordorigin="6705,1648" coordsize="4,2">
              <v:shape style="position:absolute;left:6705;top:1648;width:4;height:2" coordorigin="6705,1648" coordsize="4,2" path="m6709,1648l6705,1648,6706,1650,6708,1650,6709,1648e" filled="t" fillcolor="#231F20" stroked="f">
                <v:path arrowok="t"/>
                <v:fill/>
              </v:shape>
            </v:group>
            <v:group style="position:absolute;left:6744;top:1624;width:38;height:26" coordorigin="6744,1624" coordsize="38,26">
              <v:shape style="position:absolute;left:6744;top:1624;width:38;height:26" coordorigin="6744,1624" coordsize="38,26" path="m6782,1624l6780,1624,6773,1630,6765,1636,6757,1642,6753,1646,6750,1646,6748,1648,6745,1648,6744,1650,6770,1650,6771,1648,6771,1644,6773,1638,6777,1630,6782,1626,6782,1624e" filled="t" fillcolor="#231F20" stroked="f">
                <v:path arrowok="t"/>
                <v:fill/>
              </v:shape>
            </v:group>
            <v:group style="position:absolute;left:6672;top:1646;width:14;height:2" coordorigin="6672,1646" coordsize="14,2">
              <v:shape style="position:absolute;left:6672;top:1646;width:14;height:2" coordorigin="6672,1646" coordsize="14,2" path="m6686,1646l6672,1646,6673,1648,6686,1648,6686,1646e" filled="t" fillcolor="#231F20" stroked="f">
                <v:path arrowok="t"/>
                <v:fill/>
              </v:shape>
            </v:group>
            <v:group style="position:absolute;left:6706;top:1644;width:32;height:4" coordorigin="6706,1644" coordsize="32,4">
              <v:shape style="position:absolute;left:6706;top:1644;width:32;height:4" coordorigin="6706,1644" coordsize="32,4" path="m6738,1644l6707,1644,6706,1646,6706,1648,6737,1648,6738,1646,6738,1644e" filled="t" fillcolor="#231F20" stroked="f">
                <v:path arrowok="t"/>
                <v:fill/>
              </v:shape>
            </v:group>
            <v:group style="position:absolute;left:6671;top:1638;width:17;height:8" coordorigin="6671,1638" coordsize="17,8">
              <v:shape style="position:absolute;left:6671;top:1638;width:17;height:8" coordorigin="6671,1638" coordsize="17,8" path="m6688,1638l6671,1638,6672,1640,6673,1642,6674,1644,6673,1646,6683,1646,6683,1644,6685,1644,6686,1642,6687,1640,6688,1638e" filled="t" fillcolor="#231F20" stroked="f">
                <v:path arrowok="t"/>
                <v:fill/>
              </v:shape>
            </v:group>
            <v:group style="position:absolute;left:6710;top:1642;width:6;height:2" coordorigin="6710,1642" coordsize="6,2">
              <v:shape style="position:absolute;left:6710;top:1642;width:6;height:2" coordorigin="6710,1642" coordsize="6,2" path="m6713,1642l6710,1644,6716,1644,6713,1642e" filled="t" fillcolor="#231F20" stroked="f">
                <v:path arrowok="t"/>
                <v:fill/>
              </v:shape>
            </v:group>
            <v:group style="position:absolute;left:6716;top:1632;width:30;height:12" coordorigin="6716,1632" coordsize="30,12">
              <v:shape style="position:absolute;left:6716;top:1632;width:30;height:12" coordorigin="6716,1632" coordsize="30,12" path="m6746,1632l6731,1632,6729,1634,6728,1634,6728,1636,6728,1636,6727,1638,6726,1638,6726,1640,6720,1640,6719,1642,6716,1644,6741,1644,6742,1642,6745,1642,6744,1640,6743,1638,6744,1636,6745,1634,6746,1632e" filled="t" fillcolor="#231F20" stroked="f">
                <v:path arrowok="t"/>
                <v:fill/>
              </v:shape>
            </v:group>
            <v:group style="position:absolute;left:6742;top:1642;width:3;height:2" coordorigin="6742,1642" coordsize="3,2">
              <v:shape style="position:absolute;left:6742;top:1642;width:3;height:2" coordorigin="6742,1642" coordsize="3,2" path="m6745,1642l6742,1642,6743,1644,6745,1642e" filled="t" fillcolor="#231F20" stroked="f">
                <v:path arrowok="t"/>
                <v:fill/>
              </v:shape>
            </v:group>
            <v:group style="position:absolute;left:6668;top:1620;width:23;height:18" coordorigin="6668,1620" coordsize="23,18">
              <v:shape style="position:absolute;left:6668;top:1620;width:23;height:18" coordorigin="6668,1620" coordsize="23,18" path="m6680,1620l6679,1620,6678,1622,6677,1622,6675,1624,6675,1624,6674,1626,6673,1626,6672,1628,6672,1628,6668,1632,6668,1634,6669,1636,6670,1638,6689,1638,6688,1636,6689,1636,6690,1634,6690,1632,6691,1632,6690,1630,6689,1630,6686,1626,6682,1624,6680,1620e" filled="t" fillcolor="#231F20" stroked="f">
                <v:path arrowok="t"/>
                <v:fill/>
              </v:shape>
            </v:group>
            <v:group style="position:absolute;left:6731;top:1624;width:16;height:8" coordorigin="6731,1624" coordsize="16,8">
              <v:shape style="position:absolute;left:6731;top:1624;width:16;height:8" coordorigin="6731,1624" coordsize="16,8" path="m6735,1624l6735,1626,6733,1628,6732,1630,6731,1632,6746,1632,6745,1630,6742,1630,6742,1628,6736,1628,6735,1626,6735,1624e" filled="t" fillcolor="#231F20" stroked="f">
                <v:path arrowok="t"/>
                <v:fill/>
              </v:shape>
            </v:group>
            <v:group style="position:absolute;left:6739;top:1626;width:3;height:2" coordorigin="6739,1626" coordsize="3,2">
              <v:shape style="position:absolute;left:6739;top:1626;width:3;height:2" coordorigin="6739,1626" coordsize="3,2" path="m6742,1626l6740,1626,6739,1628,6742,1628,6742,1626e" filled="t" fillcolor="#231F20" stroked="f">
                <v:path arrowok="t"/>
                <v:fill/>
              </v:shape>
            </v:group>
            <v:group style="position:absolute;left:6625;top:1977;width:198;height:92" coordorigin="6625,1977" coordsize="198,92">
              <v:shape style="position:absolute;left:6625;top:1977;width:198;height:92" coordorigin="6625,1977" coordsize="198,92" path="m6626,2015l6629,2019,6629,2019,6635,2030,6644,2036,6653,2044,6655,2044,6656,2046,6657,2047,6658,2047,6675,2057,6694,2064,6716,2068,6724,2069,6732,2068,6739,2068,6745,2067,6751,2066,6752,2065,6754,2065,6754,2065,6755,2064,6756,2064,6758,2064,6759,2063,6760,2063,6761,2063,6763,2063,6764,2062,6766,2062,6767,2060,6769,2060,6780,2055,6790,2049,6790,2048,6726,2048,6706,2046,6692,2042,6690,2042,6689,2041,6688,2041,6688,2040,6687,2040,6683,2038,6679,2038,6675,2035,6675,2035,6674,2034,6674,2034,6665,2027,6656,2020,6653,2015,6628,2015,6626,2015e" filled="t" fillcolor="#E8B909" stroked="f">
                <v:path arrowok="t"/>
                <v:fill/>
              </v:shape>
              <v:shape style="position:absolute;left:6625;top:1977;width:198;height:92" coordorigin="6625,1977" coordsize="198,92" path="m6754,2065l6752,2065,6753,2065,6754,2065e" filled="t" fillcolor="#E8B909" stroked="f">
                <v:path arrowok="t"/>
                <v:fill/>
              </v:shape>
              <v:shape style="position:absolute;left:6625;top:1977;width:198;height:92" coordorigin="6625,1977" coordsize="198,92" path="m6756,2064l6755,2064,6755,2065,6755,2065,6756,2064e" filled="t" fillcolor="#E8B909" stroked="f">
                <v:path arrowok="t"/>
                <v:fill/>
              </v:shape>
              <v:shape style="position:absolute;left:6625;top:1977;width:198;height:92" coordorigin="6625,1977" coordsize="198,92" path="m6760,2063l6759,2063,6760,2064e" filled="t" fillcolor="#E8B909" stroked="f">
                <v:path arrowok="t"/>
                <v:fill/>
              </v:shape>
              <v:shape style="position:absolute;left:6625;top:1977;width:198;height:92" coordorigin="6625,1977" coordsize="198,92" path="m6763,2063l6761,2063,6763,2063e" filled="t" fillcolor="#E8B909" stroked="f">
                <v:path arrowok="t"/>
                <v:fill/>
              </v:shape>
              <v:shape style="position:absolute;left:6625;top:1977;width:198;height:92" coordorigin="6625,1977" coordsize="198,92" path="m6766,2062l6764,2062,6766,2062e" filled="t" fillcolor="#E8B909" stroked="f">
                <v:path arrowok="t"/>
                <v:fill/>
              </v:shape>
              <v:shape style="position:absolute;left:6625;top:1977;width:198;height:92" coordorigin="6625,1977" coordsize="198,92" path="m6769,2060l6767,2060,6769,2060,6769,2060e" filled="t" fillcolor="#E8B909" stroked="f">
                <v:path arrowok="t"/>
                <v:fill/>
              </v:shape>
              <v:shape style="position:absolute;left:6625;top:1977;width:198;height:92" coordorigin="6625,1977" coordsize="198,92" path="m6746,2046l6746,2046,6726,2048,6790,2048,6792,2047,6747,2047,6746,2046e" filled="t" fillcolor="#E8B909" stroked="f">
                <v:path arrowok="t"/>
                <v:fill/>
              </v:shape>
              <v:shape style="position:absolute;left:6625;top:1977;width:198;height:92" coordorigin="6625,1977" coordsize="198,92" path="m6747,2046l6747,2047,6792,2047,6793,2046,6747,2046,6747,2046e" filled="t" fillcolor="#E8B909" stroked="f">
                <v:path arrowok="t"/>
                <v:fill/>
              </v:shape>
              <v:shape style="position:absolute;left:6625;top:1977;width:198;height:92" coordorigin="6625,1977" coordsize="198,92" path="m6748,2045l6747,2046,6793,2046,6793,2046,6748,2046,6748,2045e" filled="t" fillcolor="#E8B909" stroked="f">
                <v:path arrowok="t"/>
                <v:fill/>
              </v:shape>
              <v:shape style="position:absolute;left:6625;top:1977;width:198;height:92" coordorigin="6625,1977" coordsize="198,92" path="m6750,2045l6749,2045,6748,2046,6793,2046,6794,2045,6751,2045,6750,2045e" filled="t" fillcolor="#E8B909" stroked="f">
                <v:path arrowok="t"/>
                <v:fill/>
              </v:shape>
              <v:shape style="position:absolute;left:6625;top:1977;width:198;height:92" coordorigin="6625,1977" coordsize="198,92" path="m6752,2044l6751,2045,6794,2045,6795,2044,6753,2044,6752,2044e" filled="t" fillcolor="#E8B909" stroked="f">
                <v:path arrowok="t"/>
                <v:fill/>
              </v:shape>
              <v:shape style="position:absolute;left:6625;top:1977;width:198;height:92" coordorigin="6625,1977" coordsize="198,92" path="m6815,1977l6815,1978,6815,1978,6813,1984,6811,1990,6809,1996,6808,1997,6808,1998,6807,1998,6807,2000,6806,2001,6806,2001,6806,2003,6793,2019,6778,2032,6760,2041,6758,2043,6755,2044,6754,2044,6753,2044,6753,2044,6795,2044,6796,2044,6755,2044,6754,2043,6796,2043,6799,2041,6808,2033,6816,2023,6823,2013,6823,2007,6820,1995,6820,1992,6819,1990,6819,1987,6818,1987,6819,1987,6818,1986,6818,1983,6817,1980,6816,1978,6815,1978,6815,1978,6816,1978,6816,1977,6815,1977e" filled="t" fillcolor="#E8B909" stroked="f">
                <v:path arrowok="t"/>
                <v:fill/>
              </v:shape>
              <v:shape style="position:absolute;left:6625;top:1977;width:198;height:92" coordorigin="6625,1977" coordsize="198,92" path="m6689,2041l6688,2041,6689,2041,6689,2041e" filled="t" fillcolor="#E8B909" stroked="f">
                <v:path arrowok="t"/>
                <v:fill/>
              </v:shape>
              <v:shape style="position:absolute;left:6625;top:1977;width:198;height:92" coordorigin="6625,1977" coordsize="198,92" path="m6625,2010l6626,2013,6628,2015,6653,2015,6650,2012,6626,2012,6625,2010e" filled="t" fillcolor="#E8B909" stroked="f">
                <v:path arrowok="t"/>
                <v:fill/>
              </v:shape>
              <v:shape style="position:absolute;left:6625;top:1977;width:198;height:92" coordorigin="6625,1977" coordsize="198,92" path="m6633,1981l6630,1989,6628,2000,6626,2009,6626,2012,6650,2012,6649,2011,6648,2009,6647,2008,6646,2006,6646,2005,6645,2005,6645,2005,6644,2003,6643,2000,6641,1998,6641,1997,6640,1997,6640,1996,6640,1995,6639,1994,6639,1993,6638,1993,6638,1991,6638,1990,6637,1990,6637,1990,6637,1989,6636,1988,6635,1986,6635,1983,6633,1981e" filled="t" fillcolor="#E8B909" stroked="f">
                <v:path arrowok="t"/>
                <v:fill/>
              </v:shape>
            </v:group>
            <v:group style="position:absolute;left:6628;top:2001;width:14;height:20" coordorigin="6628,2001" coordsize="14,20">
              <v:shape style="position:absolute;left:6628;top:2001;width:14;height:20" coordorigin="6628,2001" coordsize="14,20" path="m6633,2021l6633,2021,6634,2021,6633,2021e" filled="t" fillcolor="#231F20" stroked="f">
                <v:path arrowok="t"/>
                <v:fill/>
              </v:shape>
              <v:shape style="position:absolute;left:6628;top:2001;width:14;height:20" coordorigin="6628,2001" coordsize="14,20" path="m6635,2001l6632,2002,6630,2004,6630,2005,6629,2006,6629,2006,6628,2008,6629,2008,6629,2013,6629,2013,6629,2014,6629,2014,6629,2015,6630,2016,6630,2016,6630,2017,6631,2018,6632,2018,6632,2019,6633,2021,6635,2020,6636,2018,6636,2018,6635,2018,6633,2017,6632,2015,6632,2014,6631,2013,6631,2012,6631,2011,6631,2009,6631,2007,6633,2006,6633,2005,6634,2004,6635,2003,6639,2003,6638,2002,6635,2001e" filled="t" fillcolor="#231F20" stroked="f">
                <v:path arrowok="t"/>
                <v:fill/>
              </v:shape>
              <v:shape style="position:absolute;left:6628;top:2001;width:14;height:20" coordorigin="6628,2001" coordsize="14,20" path="m6635,2009l6634,2010,6634,2010,6634,2011,6635,2012,6636,2013,6636,2013,6636,2014,6635,2015,6635,2018,6636,2018,6637,2016,6638,2015,6639,2014,6638,2013,6638,2013,6637,2012,6637,2011,6636,2011,6636,2010,6635,2009e" filled="t" fillcolor="#231F20" stroked="f">
                <v:path arrowok="t"/>
                <v:fill/>
              </v:shape>
              <v:shape style="position:absolute;left:6628;top:2001;width:14;height:20" coordorigin="6628,2001" coordsize="14,20" path="m6639,2009l6639,2010,6639,2011,6640,2012,6640,2012,6641,2011,6641,2010,6642,2010,6642,2009,6642,2009,6639,2009,6639,2009e" filled="t" fillcolor="#231F20" stroked="f">
                <v:path arrowok="t"/>
                <v:fill/>
              </v:shape>
              <v:shape style="position:absolute;left:6628;top:2001;width:14;height:20" coordorigin="6628,2001" coordsize="14,20" path="m6642,2009l6642,2009,6642,2010,6642,2009e" filled="t" fillcolor="#231F20" stroked="f">
                <v:path arrowok="t"/>
                <v:fill/>
              </v:shape>
              <v:shape style="position:absolute;left:6628;top:2001;width:14;height:20" coordorigin="6628,2001" coordsize="14,20" path="m6639,2003l6635,2003,6637,2004,6639,2006,6639,2006,6639,2007,6640,2008,6639,2009,6642,2009,6642,2009,6642,2009,6641,2006,6640,2004,6639,2003e" filled="t" fillcolor="#231F20" stroked="f">
                <v:path arrowok="t"/>
                <v:fill/>
              </v:shape>
            </v:group>
            <v:group style="position:absolute;left:6647;top:1910;width:152;height:133" coordorigin="6647,1910" coordsize="152,133">
              <v:shape style="position:absolute;left:6647;top:1910;width:152;height:133" coordorigin="6647,1910" coordsize="152,133" path="m6649,1911l6648,1913,6647,1930,6648,1945,6650,1950,6651,1956,6651,1957,6651,1959,6652,1959,6651,1960,6652,1960,6652,1960,6652,1961,6652,1961,6653,1961,6652,1962,6653,1962,6652,1963,6653,1964,6653,1965,6654,1966,6654,1968,6656,1971,6656,1973,6658,1976,6658,1979,6660,1981,6660,1983,6666,1993,6669,1999,6673,2004,6677,2009,6681,2014,6682,2014,6682,2015,6683,2015,6687,2020,6692,2023,6697,2028,6698,2028,6699,2030,6701,2030,6701,2031,6702,2031,6702,2032,6708,2035,6714,2038,6719,2041,6723,2042,6724,2043,6730,2041,6734,2037,6739,2035,6746,2031,6752,2027,6757,2022,6758,2021,6761,2020,6762,2018,6765,2015,6772,2008,6772,2008,6778,2000,6784,1991,6788,1982,6788,1981,6789,1980,6789,1979,6789,1979,6790,1979,6789,1978,6790,1978,6791,1975,6791,1974,6791,1973,6792,1973,6791,1972,6792,1972,6793,1969,6794,1966,6795,1963,6795,1960,6796,1959,6797,1955,6798,1951,6798,1944,6799,1941,6799,1931,6799,1919,6673,1919,6673,1919,6670,1919,6668,1918,6662,1917,6659,1915,6657,1914,6655,1912,6654,1912,6652,1912,6649,1911e" filled="t" fillcolor="#E8B909" stroked="f">
                <v:path arrowok="t"/>
                <v:fill/>
              </v:shape>
              <v:shape style="position:absolute;left:6647;top:1910;width:152;height:133" coordorigin="6647,1910" coordsize="152,133" path="m6790,1979l6789,1979,6790,1979e" filled="t" fillcolor="#E8B909" stroked="f">
                <v:path arrowok="t"/>
                <v:fill/>
              </v:shape>
              <v:shape style="position:absolute;left:6647;top:1910;width:152;height:133" coordorigin="6647,1910" coordsize="152,133" path="m6790,1978l6789,1978,6790,1978e" filled="t" fillcolor="#E8B909" stroked="f">
                <v:path arrowok="t"/>
                <v:fill/>
              </v:shape>
              <v:shape style="position:absolute;left:6647;top:1910;width:152;height:133" coordorigin="6647,1910" coordsize="152,133" path="m6792,1973l6791,1973,6792,1973e" filled="t" fillcolor="#E8B909" stroked="f">
                <v:path arrowok="t"/>
                <v:fill/>
              </v:shape>
              <v:shape style="position:absolute;left:6647;top:1910;width:152;height:133" coordorigin="6647,1910" coordsize="152,133" path="m6792,1972l6791,1972,6792,1972e" filled="t" fillcolor="#E8B909" stroked="f">
                <v:path arrowok="t"/>
                <v:fill/>
              </v:shape>
              <v:shape style="position:absolute;left:6647;top:1910;width:152;height:133" coordorigin="6647,1910" coordsize="152,133" path="m6676,1918l6675,1919,6673,1919,6799,1919,6769,1919,6768,1918,6677,1918,6676,1918e" filled="t" fillcolor="#E8B909" stroked="f">
                <v:path arrowok="t"/>
                <v:fill/>
              </v:shape>
              <v:shape style="position:absolute;left:6647;top:1910;width:152;height:133" coordorigin="6647,1910" coordsize="152,133" path="m6782,1915l6777,1918,6769,1919,6799,1919,6799,1915,6783,1915,6782,1915e" filled="t" fillcolor="#E8B909" stroked="f">
                <v:path arrowok="t"/>
                <v:fill/>
              </v:shape>
              <v:shape style="position:absolute;left:6647;top:1910;width:152;height:133" coordorigin="6647,1910" coordsize="152,133" path="m6672,1918l6670,1919,6673,1919,6672,1918e" filled="t" fillcolor="#E8B909" stroked="f">
                <v:path arrowok="t"/>
                <v:fill/>
              </v:shape>
              <v:shape style="position:absolute;left:6647;top:1910;width:152;height:133" coordorigin="6647,1910" coordsize="152,133" path="m6696,1910l6692,1911,6688,1913,6684,1916,6682,1916,6680,1917,6679,1918,6677,1918,6768,1918,6767,1917,6726,1917,6719,1917,6715,1916,6714,1915,6712,1915,6711,1914,6707,1912,6701,1911,6696,1910e" filled="t" fillcolor="#E8B909" stroked="f">
                <v:path arrowok="t"/>
                <v:fill/>
              </v:shape>
              <v:shape style="position:absolute;left:6647;top:1910;width:152;height:133" coordorigin="6647,1910" coordsize="152,133" path="m6738,1913l6736,1914,6733,1915,6731,1916,6728,1917,6726,1917,6767,1917,6763,1915,6762,1915,6761,1914,6759,1914,6758,1914,6758,1913,6741,1913,6738,1913e" filled="t" fillcolor="#E8B909" stroked="f">
                <v:path arrowok="t"/>
                <v:fill/>
              </v:shape>
              <v:shape style="position:absolute;left:6647;top:1910;width:152;height:133" coordorigin="6647,1910" coordsize="152,133" path="m6783,1914l6783,1915,6799,1915,6799,1914,6783,1914,6783,1914e" filled="t" fillcolor="#E8B909" stroked="f">
                <v:path arrowok="t"/>
                <v:fill/>
              </v:shape>
              <v:shape style="position:absolute;left:6647;top:1910;width:152;height:133" coordorigin="6647,1910" coordsize="152,133" path="m6794,1910l6792,1910,6789,1911,6786,1912,6783,1914,6799,1914,6799,1912,6799,1911,6798,1910,6796,1910,6794,1910e" filled="t" fillcolor="#E8B909" stroked="f">
                <v:path arrowok="t"/>
                <v:fill/>
              </v:shape>
              <v:shape style="position:absolute;left:6647;top:1910;width:152;height:133" coordorigin="6647,1910" coordsize="152,133" path="m6750,1910l6746,1910,6744,1911,6742,1911,6741,1913,6758,1913,6755,1912,6752,1911,6750,1910e" filled="t" fillcolor="#E8B909" stroked="f">
                <v:path arrowok="t"/>
                <v:fill/>
              </v:shape>
              <v:shape style="position:absolute;left:6647;top:1910;width:152;height:133" coordorigin="6647,1910" coordsize="152,133" path="m6654,1912l6652,1912,6654,1912,6654,1912e" filled="t" fillcolor="#E8B909" stroked="f">
                <v:path arrowok="t"/>
                <v:fill/>
              </v:shape>
            </v:group>
            <v:group style="position:absolute;left:6660;top:1921;width:127;height:98" coordorigin="6660,1921" coordsize="127,98">
              <v:shape style="position:absolute;left:6660;top:1921;width:127;height:98" coordorigin="6660,1921" coordsize="127,98" path="m6775,1983l6672,1983,6674,1985,6676,1987,6678,1989,6679,1991,6681,1993,6682,1995,6683,1996,6686,2000,6686,2005,6686,2008,6686,2012,6686,2015,6692,2019,6700,2018,6707,2017,6707,2017,6711,2017,6713,2015,6715,2015,6715,2014,6716,2013,6718,2013,6719,2013,6719,2011,6723,2011,6762,2011,6762,2008,6761,2002,6762,1998,6766,1993,6770,1989,6774,1984,6775,1983,6775,1983e" filled="t" fillcolor="#231F20" stroked="f">
                <v:path arrowok="t"/>
                <v:fill/>
              </v:shape>
              <v:shape style="position:absolute;left:6660;top:1921;width:127;height:98" coordorigin="6660,1921" coordsize="127,98" path="m6711,2017l6707,2017,6708,2017,6708,2017,6711,2017e" filled="t" fillcolor="#231F20" stroked="f">
                <v:path arrowok="t"/>
                <v:fill/>
              </v:shape>
              <v:shape style="position:absolute;left:6660;top:1921;width:127;height:98" coordorigin="6660,1921" coordsize="127,98" path="m6711,2017l6708,2017,6711,2017,6711,2017e" filled="t" fillcolor="#231F20" stroked="f">
                <v:path arrowok="t"/>
                <v:fill/>
              </v:shape>
              <v:shape style="position:absolute;left:6660;top:1921;width:127;height:98" coordorigin="6660,1921" coordsize="127,98" path="m6761,2013l6734,2013,6737,2016,6742,2015,6754,2015,6755,2015,6759,2014,6759,2014,6760,2014,6760,2013,6761,2013,6761,2013e" filled="t" fillcolor="#231F20" stroked="f">
                <v:path arrowok="t"/>
                <v:fill/>
              </v:shape>
              <v:shape style="position:absolute;left:6660;top:1921;width:127;height:98" coordorigin="6660,1921" coordsize="127,98" path="m6754,2015l6742,2015,6746,2016,6754,2015e" filled="t" fillcolor="#231F20" stroked="f">
                <v:path arrowok="t"/>
                <v:fill/>
              </v:shape>
              <v:shape style="position:absolute;left:6660;top:1921;width:127;height:98" coordorigin="6660,1921" coordsize="127,98" path="m6760,2014l6759,2014,6760,2014e" filled="t" fillcolor="#231F20" stroked="f">
                <v:path arrowok="t"/>
                <v:fill/>
              </v:shape>
              <v:shape style="position:absolute;left:6660;top:1921;width:127;height:98" coordorigin="6660,1921" coordsize="127,98" path="m6762,2011l6729,2011,6730,2012,6729,2013,6730,2013,6732,2013,6733,2014,6734,2013,6761,2013,6761,2013,6761,2013,6762,2013,6762,2011e" filled="t" fillcolor="#231F20" stroked="f">
                <v:path arrowok="t"/>
                <v:fill/>
              </v:shape>
              <v:shape style="position:absolute;left:6660;top:1921;width:127;height:98" coordorigin="6660,1921" coordsize="127,98" path="m6718,2013l6716,2013,6717,2014,6718,2013e" filled="t" fillcolor="#231F20" stroked="f">
                <v:path arrowok="t"/>
                <v:fill/>
              </v:shape>
              <v:shape style="position:absolute;left:6660;top:1921;width:127;height:98" coordorigin="6660,1921" coordsize="127,98" path="m6761,2013l6760,2013,6761,2014e" filled="t" fillcolor="#231F20" stroked="f">
                <v:path arrowok="t"/>
                <v:fill/>
              </v:shape>
              <v:shape style="position:absolute;left:6660;top:1921;width:127;height:98" coordorigin="6660,1921" coordsize="127,98" path="m6762,2011l6723,2011,6726,2011,6729,2011,6762,2011e" filled="t" fillcolor="#231F20" stroked="f">
                <v:path arrowok="t"/>
                <v:fill/>
              </v:shape>
              <v:shape style="position:absolute;left:6660;top:1921;width:127;height:98" coordorigin="6660,1921" coordsize="127,98" path="m6664,1922l6662,1923,6661,1923,6661,1957,6661,1977,6660,1978,6660,1982,6660,1982,6661,1982,6662,1982,6663,1983,6669,1984,6672,1983,6775,1983,6775,1982,6776,1982,6784,1982,6784,1982,6787,1964,6787,1939,6746,1939,6745,1939,6743,1939,6741,1939,6737,1939,6709,1939,6706,1938,6692,1938,6691,1938,6689,1938,6688,1937,6688,1937,6688,1936,6688,1925,6687,1924,6687,1923,6686,1923,6686,1922,6666,1922,6664,1922e" filled="t" fillcolor="#231F20" stroked="f">
                <v:path arrowok="t"/>
                <v:fill/>
              </v:shape>
              <v:shape style="position:absolute;left:6660;top:1921;width:127;height:98" coordorigin="6660,1921" coordsize="127,98" path="m6784,1982l6776,1982,6780,1983,6784,1982e" filled="t" fillcolor="#231F20" stroked="f">
                <v:path arrowok="t"/>
                <v:fill/>
              </v:shape>
              <v:shape style="position:absolute;left:6660;top:1921;width:127;height:98" coordorigin="6660,1921" coordsize="127,98" path="m6747,1939l6746,1939,6787,1939,6748,1939,6747,1939e" filled="t" fillcolor="#231F20" stroked="f">
                <v:path arrowok="t"/>
                <v:fill/>
              </v:shape>
              <v:shape style="position:absolute;left:6660;top:1921;width:127;height:98" coordorigin="6660,1921" coordsize="127,98" path="m6752,1938l6748,1939,6787,1939,6756,1939,6752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45,1939l6743,1939,6745,1939,6745,1939e" filled="t" fillcolor="#231F20" stroked="f">
                <v:path arrowok="t"/>
                <v:fill/>
              </v:shape>
              <v:shape style="position:absolute;left:6660;top:1921;width:127;height:98" coordorigin="6660,1921" coordsize="127,98" path="m6761,1924l6760,1926,6761,1927,6761,1929,6760,1932,6761,1935,6760,1936,6761,1937,6761,1938,6760,1939,6756,1939,6787,1939,6788,1925,6761,1925,6761,1924e" filled="t" fillcolor="#231F20" stroked="f">
                <v:path arrowok="t"/>
                <v:fill/>
              </v:shape>
              <v:shape style="position:absolute;left:6660;top:1921;width:127;height:98" coordorigin="6660,1921" coordsize="127,98" path="m6740,1938l6737,1939,6741,1939,6740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09,1938l6709,1939,6737,1939,6738,1938,6710,1938,6709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694,1938l6692,1938,6706,1938,6704,1938,6695,1938,6694,1938,6694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18,1922l6716,1922,6712,1922,6711,1923,6710,1923,6710,1923,6710,1924,6710,1926,6710,1927,6710,1928,6710,1932,6710,1938,6710,1938,6738,1938,6738,1938,6738,1938,6738,1935,6737,1924,6737,1924,6737,1923,6736,1923,6736,1923,6711,1923,6710,1923,6735,1923,6734,1922,6732,1922,6721,1922,6718,1922e" filled="t" fillcolor="#231F20" stroked="f">
                <v:path arrowok="t"/>
                <v:fill/>
              </v:shape>
              <v:shape style="position:absolute;left:6660;top:1921;width:127;height:98" coordorigin="6660,1921" coordsize="127,98" path="m6700,1938l6695,1938,6704,1938,6700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691,1938l6689,1938,6691,1938,6691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62,1923l6761,1924,6761,1925,6788,1925,6787,1924,6787,1924,6787,1923,6762,1923,6762,1923e" filled="t" fillcolor="#231F20" stroked="f">
                <v:path arrowok="t"/>
                <v:fill/>
              </v:shape>
              <v:shape style="position:absolute;left:6660;top:1921;width:127;height:98" coordorigin="6660,1921" coordsize="127,98" path="m6773,1921l6770,1922,6766,1922,6763,1923,6762,1923,6787,1923,6786,1923,6782,1922,6773,1921e" filled="t" fillcolor="#231F20" stroked="f">
                <v:path arrowok="t"/>
                <v:fill/>
              </v:shape>
              <v:shape style="position:absolute;left:6660;top:1921;width:127;height:98" coordorigin="6660,1921" coordsize="127,98" path="m6679,1921l6675,1921,6673,1921,6668,1921,6666,1922,6686,1922,6681,1921,6673,1921,6681,1921,6679,1921e" filled="t" fillcolor="#231F20" stroked="f">
                <v:path arrowok="t"/>
                <v:fill/>
              </v:shape>
              <v:shape style="position:absolute;left:6660;top:1921;width:127;height:98" coordorigin="6660,1921" coordsize="127,98" path="m6728,1921l6725,1922,6721,1922,6732,1922,6731,1921,6728,1921e" filled="t" fillcolor="#231F20" stroked="f">
                <v:path arrowok="t"/>
                <v:fill/>
              </v:shape>
            </v:group>
            <v:group style="position:absolute;left:6648;top:1853;width:152;height:63" coordorigin="6648,1853" coordsize="152,63">
              <v:shape style="position:absolute;left:6648;top:1853;width:152;height:63" coordorigin="6648,1853" coordsize="152,63" path="m6648,1856l6660,1911,6660,1911,6660,1912,6661,1912,6661,1912,6662,1913,6667,1915,6673,1916,6677,1914,6679,1914,6683,1913,6687,1910,6691,1908,6696,1906,6799,1906,6799,1867,6786,1860,6715,1860,6713,1860,6713,1860,6711,1860,6710,1859,6707,1858,6704,1858,6701,1857,6697,1856,6695,1856,6648,1856,6648,1856e" filled="t" fillcolor="#BFD730" stroked="f">
                <v:path arrowok="t"/>
                <v:fill/>
              </v:shape>
              <v:shape style="position:absolute;left:6648;top:1853;width:152;height:63" coordorigin="6648,1853" coordsize="152,63" path="m6779,1913l6766,1913,6766,1914,6770,1914,6773,1915,6776,1914,6777,1914,6778,1914,6778,1913,6779,1913,6779,1913e" filled="t" fillcolor="#BFD730" stroked="f">
                <v:path arrowok="t"/>
                <v:fill/>
              </v:shape>
              <v:shape style="position:absolute;left:6648;top:1853;width:152;height:63" coordorigin="6648,1853" coordsize="152,63" path="m6728,1914l6721,1914,6723,1915,6726,1914,6728,1914,6728,1914e" filled="t" fillcolor="#BFD730" stroked="f">
                <v:path arrowok="t"/>
                <v:fill/>
              </v:shape>
              <v:shape style="position:absolute;left:6648;top:1853;width:152;height:63" coordorigin="6648,1853" coordsize="152,63" path="m6778,1914l6777,1914,6778,1914,6778,1914e" filled="t" fillcolor="#BFD730" stroked="f">
                <v:path arrowok="t"/>
                <v:fill/>
              </v:shape>
              <v:shape style="position:absolute;left:6648;top:1853;width:152;height:63" coordorigin="6648,1853" coordsize="152,63" path="m6679,1914l6677,1914,6678,1914e" filled="t" fillcolor="#BFD730" stroked="f">
                <v:path arrowok="t"/>
                <v:fill/>
              </v:shape>
              <v:shape style="position:absolute;left:6648;top:1853;width:152;height:63" coordorigin="6648,1853" coordsize="152,63" path="m6737,1910l6710,1910,6710,1911,6713,1911,6716,1913,6719,1914,6721,1914,6728,1914,6730,1913,6731,1912,6733,1912,6734,1911,6737,1910,6737,1910e" filled="t" fillcolor="#BFD730" stroked="f">
                <v:path arrowok="t"/>
                <v:fill/>
              </v:shape>
              <v:shape style="position:absolute;left:6648;top:1853;width:152;height:63" coordorigin="6648,1853" coordsize="152,63" path="m6793,1907l6747,1907,6752,1908,6754,1909,6756,1909,6757,1911,6759,1911,6761,1911,6763,1913,6765,1913,6765,1914,6766,1913,6779,1913,6781,1912,6784,1911,6786,1909,6786,1909,6787,1909,6788,1909,6788,1908,6790,1908,6793,1907e" filled="t" fillcolor="#BFD730" stroked="f">
                <v:path arrowok="t"/>
                <v:fill/>
              </v:shape>
              <v:shape style="position:absolute;left:6648;top:1853;width:152;height:63" coordorigin="6648,1853" coordsize="152,63" path="m6779,1913l6778,1913,6779,1914,6779,1913e" filled="t" fillcolor="#BFD730" stroked="f">
                <v:path arrowok="t"/>
                <v:fill/>
              </v:shape>
              <v:shape style="position:absolute;left:6648;top:1853;width:152;height:63" coordorigin="6648,1853" coordsize="152,63" path="m6733,1912l6731,1912,6732,1912e" filled="t" fillcolor="#BFD730" stroked="f">
                <v:path arrowok="t"/>
                <v:fill/>
              </v:shape>
              <v:shape style="position:absolute;left:6648;top:1853;width:152;height:63" coordorigin="6648,1853" coordsize="152,63" path="m6799,1906l6696,1906,6703,1907,6708,1910,6709,1910,6709,1911,6710,1910,6737,1910,6739,1909,6740,1909,6740,1908,6741,1908,6741,1908,6742,1908,6743,1908,6744,1907,6745,1907,6799,1907,6799,1907,6799,1906e" filled="t" fillcolor="#BFD730" stroked="f">
                <v:path arrowok="t"/>
                <v:fill/>
              </v:shape>
              <v:shape style="position:absolute;left:6648;top:1853;width:152;height:63" coordorigin="6648,1853" coordsize="152,63" path="m6740,1909l6739,1909,6740,1909,6740,1909e" filled="t" fillcolor="#BFD730" stroked="f">
                <v:path arrowok="t"/>
                <v:fill/>
              </v:shape>
              <v:shape style="position:absolute;left:6648;top:1853;width:152;height:63" coordorigin="6648,1853" coordsize="152,63" path="m6786,1909l6786,1909,6786,1909e" filled="t" fillcolor="#BFD730" stroked="f">
                <v:path arrowok="t"/>
                <v:fill/>
              </v:shape>
              <v:shape style="position:absolute;left:6648;top:1853;width:152;height:63" coordorigin="6648,1853" coordsize="152,63" path="m6788,1909l6787,1909,6787,1909,6788,1909e" filled="t" fillcolor="#BFD730" stroked="f">
                <v:path arrowok="t"/>
                <v:fill/>
              </v:shape>
              <v:shape style="position:absolute;left:6648;top:1853;width:152;height:63" coordorigin="6648,1853" coordsize="152,63" path="m6741,1908l6740,1908,6741,1909,6741,1908e" filled="t" fillcolor="#BFD730" stroked="f">
                <v:path arrowok="t"/>
                <v:fill/>
              </v:shape>
              <v:shape style="position:absolute;left:6648;top:1853;width:152;height:63" coordorigin="6648,1853" coordsize="152,63" path="m6743,1908l6742,1908,6743,1908e" filled="t" fillcolor="#BFD730" stroked="f">
                <v:path arrowok="t"/>
                <v:fill/>
              </v:shape>
              <v:shape style="position:absolute;left:6648;top:1853;width:152;height:63" coordorigin="6648,1853" coordsize="152,63" path="m6799,1907l6745,1907,6746,1908,6747,1907,6798,1907,6799,1907e" filled="t" fillcolor="#BFD730" stroked="f">
                <v:path arrowok="t"/>
                <v:fill/>
              </v:shape>
              <v:shape style="position:absolute;left:6648;top:1853;width:152;height:63" coordorigin="6648,1853" coordsize="152,63" path="m6798,1907l6793,1907,6797,1907,6798,1907e" filled="t" fillcolor="#BFD730" stroked="f">
                <v:path arrowok="t"/>
                <v:fill/>
              </v:shape>
              <v:shape style="position:absolute;left:6648;top:1853;width:152;height:63" coordorigin="6648,1853" coordsize="152,63" path="m6723,1853l6722,1854,6722,1854,6721,1854,6720,1855,6719,1856,6718,1857,6716,1860,6715,1860,6786,1860,6780,1857,6763,1854,6722,1854,6721,1854,6763,1854,6760,1854,6743,1853,6730,1853,6723,1853e" filled="t" fillcolor="#BFD730" stroked="f">
                <v:path arrowok="t"/>
                <v:fill/>
              </v:shape>
              <v:shape style="position:absolute;left:6648;top:1853;width:152;height:63" coordorigin="6648,1853" coordsize="152,63" path="m6712,1860l6711,1860,6713,1860,6712,1860e" filled="t" fillcolor="#BFD730" stroked="f">
                <v:path arrowok="t"/>
                <v:fill/>
              </v:shape>
              <v:shape style="position:absolute;left:6648;top:1853;width:152;height:63" coordorigin="6648,1853" coordsize="152,63" path="m6671,1854l6648,1855,6648,1856,6695,1856,6694,1856,6691,1855,6671,1854e" filled="t" fillcolor="#BFD730" stroked="f">
                <v:path arrowok="t"/>
                <v:fill/>
              </v:shape>
              <v:shape style="position:absolute;left:6648;top:1853;width:152;height:63" coordorigin="6648,1853" coordsize="152,63" path="m6737,1853l6730,1853,6743,1853,6737,1853e" filled="t" fillcolor="#BFD730" stroked="f">
                <v:path arrowok="t"/>
                <v:fill/>
              </v:shape>
            </v:group>
            <v:group style="position:absolute;left:6749;top:1856;width:46;height:55" coordorigin="6749,1856" coordsize="46,55">
              <v:shape style="position:absolute;left:6749;top:1856;width:46;height:55" coordorigin="6749,1856" coordsize="46,55" path="m6780,1905l6768,1905,6770,1906,6770,1908,6771,1910,6772,1911,6775,1911,6775,1910,6774,1908,6775,1906,6780,1906,6780,1905e" filled="t" fillcolor="#231F20" stroked="f">
                <v:path arrowok="t"/>
                <v:fill/>
              </v:shape>
              <v:shape style="position:absolute;left:6749;top:1856;width:46;height:55" coordorigin="6749,1856" coordsize="46,55" path="m6780,1906l6775,1906,6776,1906,6777,1907,6779,1907,6780,1906e" filled="t" fillcolor="#231F20" stroked="f">
                <v:path arrowok="t"/>
                <v:fill/>
              </v:shape>
              <v:shape style="position:absolute;left:6749;top:1856;width:46;height:55" coordorigin="6749,1856" coordsize="46,55" path="m6776,1896l6769,1896,6769,1899,6769,1900,6768,1901,6768,1901,6767,1902,6767,1902,6766,1904,6765,1904,6765,1906,6767,1907,6768,1905,6780,1905,6780,1905,6779,1904,6779,1904,6778,1903,6777,1901,6776,1899,6776,1899,6775,1898,6776,1897,6776,1896e" filled="t" fillcolor="#231F20" stroked="f">
                <v:path arrowok="t"/>
                <v:fill/>
              </v:shape>
              <v:shape style="position:absolute;left:6749;top:1856;width:46;height:55" coordorigin="6749,1856" coordsize="46,55" path="m6780,1885l6759,1885,6761,1885,6762,1887,6763,1888,6765,1889,6765,1889,6763,1891,6761,1893,6761,1895,6760,1896,6759,1897,6758,1898,6755,1898,6756,1898,6756,1899,6756,1900,6759,1900,6759,1901,6758,1902,6758,1903,6758,1903,6759,1903,6760,1902,6761,1901,6761,1899,6761,1899,6762,1898,6763,1898,6767,1898,6767,1897,6768,1896,6776,1896,6776,1896,6776,1895,6783,1895,6783,1895,6783,1894,6783,1893,6784,1893,6783,1892,6782,1890,6781,1889,6781,1888,6780,1888,6780,1886,6780,1885e" filled="t" fillcolor="#231F20" stroked="f">
                <v:path arrowok="t"/>
                <v:fill/>
              </v:shape>
              <v:shape style="position:absolute;left:6749;top:1856;width:46;height:55" coordorigin="6749,1856" coordsize="46,55" path="m6784,1897l6781,1897,6782,1897,6783,1899,6783,1900,6783,1901,6784,1902,6784,1902,6784,1903,6785,1902,6785,1902,6786,1901,6784,1900,6787,1898,6790,1898,6789,1897,6784,1897,6784,1897e" filled="t" fillcolor="#231F20" stroked="f">
                <v:path arrowok="t"/>
                <v:fill/>
              </v:shape>
              <v:shape style="position:absolute;left:6749;top:1856;width:46;height:55" coordorigin="6749,1856" coordsize="46,55" path="m6755,1899l6755,1901,6756,1901,6757,1900,6758,1900,6756,1900,6755,1899e" filled="t" fillcolor="#231F20" stroked="f">
                <v:path arrowok="t"/>
                <v:fill/>
              </v:shape>
              <v:shape style="position:absolute;left:6749;top:1856;width:46;height:55" coordorigin="6749,1856" coordsize="46,55" path="m6757,1896l6754,1896,6754,1896,6751,1898,6751,1899,6752,1899,6753,1899,6755,1898,6758,1898,6758,1897,6757,1896e" filled="t" fillcolor="#231F20" stroked="f">
                <v:path arrowok="t"/>
                <v:fill/>
              </v:shape>
              <v:shape style="position:absolute;left:6749;top:1856;width:46;height:55" coordorigin="6749,1856" coordsize="46,55" path="m6767,1898l6763,1898,6763,1899,6765,1899,6766,1898,6767,1898e" filled="t" fillcolor="#231F20" stroked="f">
                <v:path arrowok="t"/>
                <v:fill/>
              </v:shape>
              <v:shape style="position:absolute;left:6749;top:1856;width:46;height:55" coordorigin="6749,1856" coordsize="46,55" path="m6790,1898l6788,1898,6789,1898,6790,1899,6790,1898e" filled="t" fillcolor="#231F20" stroked="f">
                <v:path arrowok="t"/>
                <v:fill/>
              </v:shape>
              <v:shape style="position:absolute;left:6749;top:1856;width:46;height:55" coordorigin="6749,1856" coordsize="46,55" path="m6783,1895l6777,1895,6777,1896,6777,1896,6777,1896,6777,1897,6778,1897,6780,1897,6781,1897,6784,1897,6784,1896,6783,1895e" filled="t" fillcolor="#231F20" stroked="f">
                <v:path arrowok="t"/>
                <v:fill/>
              </v:shape>
              <v:shape style="position:absolute;left:6749;top:1856;width:46;height:55" coordorigin="6749,1856" coordsize="46,55" path="m6788,1890l6786,1894,6786,1896,6785,1897,6789,1897,6789,1896,6790,1896,6792,1895,6793,1895,6793,1895,6793,1894,6789,1894,6789,1893,6789,1893,6791,1892,6790,1891,6788,1890e" filled="t" fillcolor="#231F20" stroked="f">
                <v:path arrowok="t"/>
                <v:fill/>
              </v:shape>
              <v:shape style="position:absolute;left:6749;top:1856;width:46;height:55" coordorigin="6749,1856" coordsize="46,55" path="m6793,1895l6792,1895,6792,1896,6793,1896,6793,1895e" filled="t" fillcolor="#231F20" stroked="f">
                <v:path arrowok="t"/>
                <v:fill/>
              </v:shape>
              <v:shape style="position:absolute;left:6749;top:1856;width:46;height:55" coordorigin="6749,1856" coordsize="46,55" path="m6753,1894l6752,1895,6752,1895,6752,1895,6752,1896,6753,1896,6757,1896,6758,1895,6752,1895,6752,1894,6758,1894,6753,1894,6753,1894e" filled="t" fillcolor="#231F20" stroked="f">
                <v:path arrowok="t"/>
                <v:fill/>
              </v:shape>
              <v:shape style="position:absolute;left:6749;top:1856;width:46;height:55" coordorigin="6749,1856" coordsize="46,55" path="m6792,1893l6791,1894,6789,1894,6793,1894,6792,1893e" filled="t" fillcolor="#231F20" stroked="f">
                <v:path arrowok="t"/>
                <v:fill/>
              </v:shape>
              <v:shape style="position:absolute;left:6749;top:1856;width:46;height:55" coordorigin="6749,1856" coordsize="46,55" path="m6756,1892l6754,1893,6753,1894,6758,1894,6758,1893,6756,1892e" filled="t" fillcolor="#231F20" stroked="f">
                <v:path arrowok="t"/>
                <v:fill/>
              </v:shape>
              <v:shape style="position:absolute;left:6749;top:1856;width:46;height:55" coordorigin="6749,1856" coordsize="46,55" path="m6786,1885l6781,1885,6783,1886,6785,1886,6786,1885e" filled="t" fillcolor="#231F20" stroked="f">
                <v:path arrowok="t"/>
                <v:fill/>
              </v:shape>
              <v:shape style="position:absolute;left:6749;top:1856;width:46;height:55" coordorigin="6749,1856" coordsize="46,55" path="m6790,1880l6755,1880,6756,1881,6755,1882,6755,1884,6755,1884,6757,1885,6758,1886,6759,1885,6780,1885,6780,1885,6780,1885,6786,1885,6786,1885,6786,1884,6786,1882,6787,1882,6789,1882,6790,1881,6790,1880e" filled="t" fillcolor="#231F20" stroked="f">
                <v:path arrowok="t"/>
                <v:fill/>
              </v:shape>
              <v:shape style="position:absolute;left:6749;top:1856;width:46;height:55" coordorigin="6749,1856" coordsize="46,55" path="m6789,1882l6787,1882,6789,1882,6789,1882e" filled="t" fillcolor="#231F20" stroked="f">
                <v:path arrowok="t"/>
                <v:fill/>
              </v:shape>
              <v:shape style="position:absolute;left:6749;top:1856;width:46;height:55" coordorigin="6749,1856" coordsize="46,55" path="m6752,1859l6751,1859,6750,1860,6750,1861,6750,1862,6751,1864,6751,1864,6749,1865,6749,1867,6751,1868,6751,1870,6750,1871,6750,1871,6754,1875,6754,1876,6753,1877,6751,1877,6751,1879,6753,1881,6755,1880,6790,1880,6790,1879,6789,1878,6790,1878,6792,1877,6793,1875,6767,1875,6765,1874,6764,1873,6764,1872,6764,1870,6763,1869,6764,1869,6763,1868,6761,1866,6758,1864,6755,1863,6754,1862,6753,1860,6752,1859e" filled="t" fillcolor="#231F20" stroked="f">
                <v:path arrowok="t"/>
                <v:fill/>
              </v:shape>
              <v:shape style="position:absolute;left:6749;top:1856;width:46;height:55" coordorigin="6749,1856" coordsize="46,55" path="m6777,1867l6766,1867,6766,1867,6767,1868,6768,1868,6768,1868,6768,1870,6767,1872,6768,1873,6768,1874,6768,1874,6768,1874,6768,1875,6793,1875,6793,1875,6777,1875,6777,1875,6777,1874,6777,1873,6778,1872,6776,1869,6776,1867,6777,1867e" filled="t" fillcolor="#231F20" stroked="f">
                <v:path arrowok="t"/>
                <v:fill/>
              </v:shape>
              <v:shape style="position:absolute;left:6749;top:1856;width:46;height:55" coordorigin="6749,1856" coordsize="46,55" path="m6794,1858l6793,1858,6792,1858,6792,1859,6792,1860,6792,1860,6791,1860,6791,1861,6791,1861,6790,1862,6790,1862,6789,1863,6789,1863,6788,1863,6788,1864,6787,1864,6786,1865,6786,1865,6785,1865,6783,1867,6781,1867,6779,1869,6779,1871,6778,1872,6778,1874,6777,1874,6778,1875,6793,1875,6793,1874,6793,1874,6792,1873,6792,1872,6794,1871,6795,1870,6795,1869,6795,1867,6794,1867,6795,1866,6795,1866,6793,1866,6793,1865,6794,1864,6794,1863,6794,1858e" filled="t" fillcolor="#231F20" stroked="f">
                <v:path arrowok="t"/>
                <v:fill/>
              </v:shape>
              <v:shape style="position:absolute;left:6749;top:1856;width:46;height:55" coordorigin="6749,1856" coordsize="46,55" path="m6776,1862l6765,1862,6765,1867,6765,1867,6766,1867,6777,1867,6777,1866,6777,1865,6777,1864,6776,1862e" filled="t" fillcolor="#231F20" stroked="f">
                <v:path arrowok="t"/>
                <v:fill/>
              </v:shape>
              <v:shape style="position:absolute;left:6749;top:1856;width:46;height:55" coordorigin="6749,1856" coordsize="46,55" path="m6794,1866l6794,1866,6793,1866,6795,1866,6794,1866e" filled="t" fillcolor="#231F20" stroked="f">
                <v:path arrowok="t"/>
                <v:fill/>
              </v:shape>
              <v:shape style="position:absolute;left:6749;top:1856;width:46;height:55" coordorigin="6749,1856" coordsize="46,55" path="m6770,1856l6769,1856,6769,1856,6768,1857,6767,1858,6766,1858,6764,1858,6763,1859,6762,1860,6762,1861,6762,1862,6763,1863,6765,1862,6776,1862,6775,1859,6777,1857,6775,1857,6774,1857,6773,1857,6771,1857,6770,1856e" filled="t" fillcolor="#231F20" stroked="f">
                <v:path arrowok="t"/>
                <v:fill/>
              </v:shape>
              <v:shape style="position:absolute;left:6749;top:1856;width:46;height:55" coordorigin="6749,1856" coordsize="46,55" path="m6778,1856l6776,1856,6775,1857,6777,1857,6778,1857,6778,1856,6778,1856e" filled="t" fillcolor="#231F20" stroked="f">
                <v:path arrowok="t"/>
                <v:fill/>
              </v:shape>
              <v:shape style="position:absolute;left:6749;top:1856;width:46;height:55" coordorigin="6749,1856" coordsize="46,55" path="m6773,1856l6771,1857,6773,1857,6773,1856e" filled="t" fillcolor="#231F20" stroked="f">
                <v:path arrowok="t"/>
                <v:fill/>
              </v:shape>
            </v:group>
            <v:group style="position:absolute;left:6700;top:1855;width:49;height:57" coordorigin="6700,1855" coordsize="49,57">
              <v:shape style="position:absolute;left:6700;top:1855;width:49;height:57" coordorigin="6700,1855" coordsize="49,57" path="m6729,1906l6721,1906,6722,1907,6722,1911,6724,1912,6727,1913,6727,1911,6727,1906,6729,1906e" filled="t" fillcolor="#231F20" stroked="f">
                <v:path arrowok="t"/>
                <v:fill/>
              </v:shape>
              <v:shape style="position:absolute;left:6700;top:1855;width:49;height:57" coordorigin="6700,1855" coordsize="49,57" path="m6732,1906l6729,1906,6732,1907,6732,1906e" filled="t" fillcolor="#231F20" stroked="f">
                <v:path arrowok="t"/>
                <v:fill/>
              </v:shape>
              <v:shape style="position:absolute;left:6700;top:1855;width:49;height:57" coordorigin="6700,1855" coordsize="49,57" path="m6733,1895l6722,1895,6722,1897,6722,1898,6721,1899,6720,1901,6720,1901,6720,1901,6719,1902,6719,1903,6717,1904,6717,1906,6718,1906,6719,1906,6732,1906,6732,1904,6730,1903,6728,1900,6728,1899,6729,1897,6740,1897,6740,1897,6735,1897,6734,1896,6733,1895e" filled="t" fillcolor="#231F20" stroked="f">
                <v:path arrowok="t"/>
                <v:fill/>
              </v:shape>
              <v:shape style="position:absolute;left:6700;top:1855;width:49;height:57" coordorigin="6700,1855" coordsize="49,57" path="m6710,1897l6707,1897,6709,1900,6710,1901,6710,1902,6709,1902,6709,1902,6710,1903,6711,1903,6711,1902,6712,1901,6712,1900,6712,1899,6714,1898,6719,1898,6719,1898,6712,1898,6711,1897,6710,1897e" filled="t" fillcolor="#231F20" stroked="f">
                <v:path arrowok="t"/>
                <v:fill/>
              </v:shape>
              <v:shape style="position:absolute;left:6700;top:1855;width:49;height:57" coordorigin="6700,1855" coordsize="49,57" path="m6740,1897l6732,1897,6733,1897,6735,1898,6735,1899,6736,1899,6735,1900,6735,1901,6735,1901,6737,1902,6737,1902,6737,1901,6737,1899,6738,1898,6742,1898,6742,1897,6740,1897e" filled="t" fillcolor="#231F20" stroked="f">
                <v:path arrowok="t"/>
                <v:fill/>
              </v:shape>
              <v:shape style="position:absolute;left:6700;top:1855;width:49;height:57" coordorigin="6700,1855" coordsize="49,57" path="m6706,1892l6706,1892,6706,1893,6705,1894,6702,1894,6703,1896,6704,1896,6704,1897,6704,1897,6704,1899,6705,1899,6705,1898,6706,1897,6710,1897,6709,1897,6709,1896,6709,1895,6709,1895,6709,1893,6709,1892,6706,1892e" filled="t" fillcolor="#231F20" stroked="f">
                <v:path arrowok="t"/>
                <v:fill/>
              </v:shape>
              <v:shape style="position:absolute;left:6700;top:1855;width:49;height:57" coordorigin="6700,1855" coordsize="49,57" path="m6719,1898l6716,1898,6717,1899,6718,1898,6719,1898e" filled="t" fillcolor="#231F20" stroked="f">
                <v:path arrowok="t"/>
                <v:fill/>
              </v:shape>
              <v:shape style="position:absolute;left:6700;top:1855;width:49;height:57" coordorigin="6700,1855" coordsize="49,57" path="m6742,1898l6740,1898,6740,1899,6741,1899,6742,1898e" filled="t" fillcolor="#231F20" stroked="f">
                <v:path arrowok="t"/>
                <v:fill/>
              </v:shape>
              <v:shape style="position:absolute;left:6700;top:1855;width:49;height:57" coordorigin="6700,1855" coordsize="49,57" path="m6732,1897l6729,1897,6729,1898,6731,1898,6732,1897e" filled="t" fillcolor="#231F20" stroked="f">
                <v:path arrowok="t"/>
                <v:fill/>
              </v:shape>
              <v:shape style="position:absolute;left:6700;top:1855;width:49;height:57" coordorigin="6700,1855" coordsize="49,57" path="m6740,1886l6714,1886,6715,1887,6716,1888,6716,1888,6716,1891,6714,1892,6714,1895,6713,1896,6712,1898,6719,1898,6720,1897,6720,1896,6720,1896,6721,1895,6721,1895,6733,1895,6733,1895,6733,1894,6735,1894,6736,1894,6736,1892,6735,1891,6733,1890,6732,1888,6733,1887,6733,1887,6735,1886,6740,1886,6740,1886e" filled="t" fillcolor="#231F20" stroked="f">
                <v:path arrowok="t"/>
                <v:fill/>
              </v:shape>
              <v:shape style="position:absolute;left:6700;top:1855;width:49;height:57" coordorigin="6700,1855" coordsize="49,57" path="m6740,1891l6740,1892,6738,1896,6736,1897,6740,1897,6740,1895,6743,1895,6743,1894,6743,1894,6742,1894,6741,1894,6741,1893,6742,1892,6743,1892,6743,1892,6741,1892,6740,1891e" filled="t" fillcolor="#231F20" stroked="f">
                <v:path arrowok="t"/>
                <v:fill/>
              </v:shape>
              <v:shape style="position:absolute;left:6700;top:1855;width:49;height:57" coordorigin="6700,1855" coordsize="49,57" path="m6704,1896l6703,1896,6703,1896,6704,1896e" filled="t" fillcolor="#231F20" stroked="f">
                <v:path arrowok="t"/>
                <v:fill/>
              </v:shape>
              <v:shape style="position:absolute;left:6700;top:1855;width:49;height:57" coordorigin="6700,1855" coordsize="49,57" path="m6743,1895l6740,1895,6742,1895,6743,1895e" filled="t" fillcolor="#231F20" stroked="f">
                <v:path arrowok="t"/>
                <v:fill/>
              </v:shape>
              <v:shape style="position:absolute;left:6700;top:1855;width:49;height:57" coordorigin="6700,1855" coordsize="49,57" path="m6735,1894l6733,1894,6735,1895,6735,1894e" filled="t" fillcolor="#231F20" stroked="f">
                <v:path arrowok="t"/>
                <v:fill/>
              </v:shape>
              <v:shape style="position:absolute;left:6700;top:1855;width:49;height:57" coordorigin="6700,1855" coordsize="49,57" path="m6742,1893l6742,1894,6742,1894,6742,1893e" filled="t" fillcolor="#231F20" stroked="f">
                <v:path arrowok="t"/>
                <v:fill/>
              </v:shape>
              <v:shape style="position:absolute;left:6700;top:1855;width:49;height:57" coordorigin="6700,1855" coordsize="49,57" path="m6743,1891l6741,1891,6741,1892,6743,1892,6743,1891e" filled="t" fillcolor="#231F20" stroked="f">
                <v:path arrowok="t"/>
                <v:fill/>
              </v:shape>
              <v:shape style="position:absolute;left:6700;top:1855;width:49;height:57" coordorigin="6700,1855" coordsize="49,57" path="m6740,1886l6735,1886,6740,1887,6740,1886e" filled="t" fillcolor="#231F20" stroked="f">
                <v:path arrowok="t"/>
                <v:fill/>
              </v:shape>
              <v:shape style="position:absolute;left:6700;top:1855;width:49;height:57" coordorigin="6700,1855" coordsize="49,57" path="m6742,1877l6706,1877,6706,1878,6704,1879,6704,1880,6703,1882,6704,1883,6709,1883,6709,1884,6709,1884,6709,1885,6709,1885,6710,1886,6710,1886,6712,1886,6713,1887,6714,1886,6740,1886,6740,1883,6740,1883,6741,1883,6742,1882,6744,1882,6744,1881,6744,1879,6744,1878,6743,1878,6742,1877e" filled="t" fillcolor="#231F20" stroked="f">
                <v:path arrowok="t"/>
                <v:fill/>
              </v:shape>
              <v:shape style="position:absolute;left:6700;top:1855;width:49;height:57" coordorigin="6700,1855" coordsize="49,57" path="m6744,1882l6742,1882,6743,1882e" filled="t" fillcolor="#231F20" stroked="f">
                <v:path arrowok="t"/>
                <v:fill/>
              </v:shape>
              <v:shape style="position:absolute;left:6700;top:1855;width:49;height:57" coordorigin="6700,1855" coordsize="49,57" path="m6703,1859l6702,1859,6700,1861,6702,1864,6703,1865,6702,1865,6701,1866,6701,1867,6701,1868,6702,1869,6702,1869,6702,1870,6703,1870,6703,1871,6704,1871,6703,1872,6701,1873,6702,1875,6702,1876,6704,1877,6705,1877,6705,1878,6706,1877,6742,1877,6742,1877,6742,1877,6729,1877,6728,1875,6719,1875,6717,1874,6717,1869,6717,1868,6716,1868,6715,1868,6715,1867,6713,1867,6713,1867,6710,1865,6707,1864,6705,1861,6704,1860,6703,1859e" filled="t" fillcolor="#231F20" stroked="f">
                <v:path arrowok="t"/>
                <v:fill/>
              </v:shape>
              <v:shape style="position:absolute;left:6700;top:1855;width:49;height:57" coordorigin="6700,1855" coordsize="49,57" path="m6745,1859l6741,1863,6737,1866,6732,1869,6729,1870,6730,1873,6730,1875,6730,1876,6729,1877,6742,1877,6744,1876,6749,1873,6746,1870,6747,1869,6747,1868,6747,1865,6747,1865,6746,1865,6745,1864,6746,1862,6747,1860,6747,1860,6746,1859,6745,1859e" filled="t" fillcolor="#231F20" stroked="f">
                <v:path arrowok="t"/>
                <v:fill/>
              </v:shape>
              <v:shape style="position:absolute;left:6700;top:1855;width:49;height:57" coordorigin="6700,1855" coordsize="49,57" path="m6729,1861l6718,1861,6719,1862,6718,1863,6718,1864,6718,1864,6718,1865,6718,1866,6718,1867,6718,1867,6720,1868,6720,1869,6720,1869,6719,1870,6719,1872,6720,1873,6720,1874,6720,1875,6719,1875,6728,1875,6727,1873,6729,1872,6729,1869,6730,1866,6728,1865,6728,1864,6728,1862,6729,1861e" filled="t" fillcolor="#231F20" stroked="f">
                <v:path arrowok="t"/>
                <v:fill/>
              </v:shape>
              <v:shape style="position:absolute;left:6700;top:1855;width:49;height:57" coordorigin="6700,1855" coordsize="49,57" path="m6716,1868l6715,1868,6716,1868,6716,1868e" filled="t" fillcolor="#231F20" stroked="f">
                <v:path arrowok="t"/>
                <v:fill/>
              </v:shape>
              <v:shape style="position:absolute;left:6700;top:1855;width:49;height:57" coordorigin="6700,1855" coordsize="49,57" path="m6714,1867l6713,1867,6714,1867,6714,1867e" filled="t" fillcolor="#231F20" stroked="f">
                <v:path arrowok="t"/>
                <v:fill/>
              </v:shape>
              <v:shape style="position:absolute;left:6700;top:1855;width:49;height:57" coordorigin="6700,1855" coordsize="49,57" path="m6715,1867l6714,1867,6715,1867e" filled="t" fillcolor="#231F20" stroked="f">
                <v:path arrowok="t"/>
                <v:fill/>
              </v:shape>
              <v:shape style="position:absolute;left:6700;top:1855;width:49;height:57" coordorigin="6700,1855" coordsize="49,57" path="m6721,1856l6719,1857,6718,1857,6716,1860,6716,1860,6716,1861,6717,1862,6717,1862,6718,1861,6729,1861,6728,1859,6728,1858,6729,1857,6719,1857,6718,1857,6730,1857,6722,1857,6721,1856e" filled="t" fillcolor="#231F20" stroked="f">
                <v:path arrowok="t"/>
                <v:fill/>
              </v:shape>
              <v:shape style="position:absolute;left:6700;top:1855;width:49;height:57" coordorigin="6700,1855" coordsize="49,57" path="m6726,1856l6724,1856,6722,1857,6727,1857,6726,1856,6726,1856e" filled="t" fillcolor="#231F20" stroked="f">
                <v:path arrowok="t"/>
                <v:fill/>
              </v:shape>
              <v:shape style="position:absolute;left:6700;top:1855;width:49;height:57" coordorigin="6700,1855" coordsize="49,57" path="m6730,1855l6729,1855,6727,1857,6730,1857,6730,1855e" filled="t" fillcolor="#231F20" stroked="f">
                <v:path arrowok="t"/>
                <v:fill/>
              </v:shape>
            </v:group>
            <v:group style="position:absolute;left:6649;top:1856;width:47;height:58" coordorigin="6649,1856" coordsize="47,58">
              <v:shape style="position:absolute;left:6649;top:1856;width:47;height:58" coordorigin="6649,1856" coordsize="47,58" path="m6683,1907l6670,1907,6671,1908,6671,1910,6671,1911,6672,1912,6672,1912,6673,1913,6673,1914,6675,1913,6675,1913,6676,1913,6676,1912,6676,1912,6677,1911,6677,1911,6677,1909,6677,1908,6682,1908,6683,1907e" filled="t" fillcolor="#231F20" stroked="f">
                <v:path arrowok="t"/>
                <v:fill/>
              </v:shape>
              <v:shape style="position:absolute;left:6649;top:1856;width:47;height:58" coordorigin="6649,1856" coordsize="47,58" path="m6682,1908l6678,1908,6678,1909,6680,1909,6682,1908e" filled="t" fillcolor="#231F20" stroked="f">
                <v:path arrowok="t"/>
                <v:fill/>
              </v:shape>
              <v:shape style="position:absolute;left:6649;top:1856;width:47;height:58" coordorigin="6649,1856" coordsize="47,58" path="m6684,1897l6668,1897,6670,1897,6671,1898,6672,1900,6672,1902,6669,1905,6666,1907,6666,1908,6668,1908,6670,1907,6683,1907,6683,1907,6683,1906,6683,1905,6682,1905,6680,1904,6679,1902,6678,1900,6678,1900,6677,1899,6677,1898,6678,1898,6686,1898,6684,1897e" filled="t" fillcolor="#231F20" stroked="f">
                <v:path arrowok="t"/>
                <v:fill/>
              </v:shape>
              <v:shape style="position:absolute;left:6649;top:1856;width:47;height:58" coordorigin="6649,1856" coordsize="47,58" path="m6663,1899l6657,1899,6657,1900,6658,1901,6658,1903,6658,1904,6658,1904,6658,1904,6659,1904,6659,1904,6660,1903,6660,1902,6660,1900,6660,1900,6662,1900,6662,1899,6663,1899e" filled="t" fillcolor="#231F20" stroked="f">
                <v:path arrowok="t"/>
                <v:fill/>
              </v:shape>
              <v:shape style="position:absolute;left:6649;top:1856;width:47;height:58" coordorigin="6649,1856" coordsize="47,58" path="m6686,1898l6682,1898,6684,1898,6685,1899,6686,1901,6686,1902,6685,1902,6685,1903,6685,1903,6685,1904,6686,1904,6687,1903,6688,1902,6688,1900,6689,1898,6686,1898,6686,1898e" filled="t" fillcolor="#231F20" stroked="f">
                <v:path arrowok="t"/>
                <v:fill/>
              </v:shape>
              <v:shape style="position:absolute;left:6649;top:1856;width:47;height:58" coordorigin="6649,1856" coordsize="47,58" path="m6668,1899l6663,1899,6664,1900,6666,1901,6667,1899,6668,1899e" filled="t" fillcolor="#231F20" stroked="f">
                <v:path arrowok="t"/>
                <v:fill/>
              </v:shape>
              <v:shape style="position:absolute;left:6649;top:1856;width:47;height:58" coordorigin="6649,1856" coordsize="47,58" path="m6662,1900l6660,1900,6661,1900,6662,1900e" filled="t" fillcolor="#231F20" stroked="f">
                <v:path arrowok="t"/>
                <v:fill/>
              </v:shape>
              <v:shape style="position:absolute;left:6649;top:1856;width:47;height:58" coordorigin="6649,1856" coordsize="47,58" path="m6659,1895l6656,1895,6657,1896,6656,1897,6656,1897,6655,1897,6654,1898,6653,1898,6653,1899,6655,1899,6656,1899,6668,1899,6668,1898,6660,1898,6659,1898,6659,1897,6659,1895e" filled="t" fillcolor="#231F20" stroked="f">
                <v:path arrowok="t"/>
                <v:fill/>
              </v:shape>
              <v:shape style="position:absolute;left:6649;top:1856;width:47;height:58" coordorigin="6649,1856" coordsize="47,58" path="m6682,1898l6678,1898,6679,1898,6680,1899,6681,1899,6681,1899,6681,1898,6682,1898e" filled="t" fillcolor="#231F20" stroked="f">
                <v:path arrowok="t"/>
                <v:fill/>
              </v:shape>
              <v:shape style="position:absolute;left:6649;top:1856;width:47;height:58" coordorigin="6649,1856" coordsize="47,58" path="m6687,1892l6687,1895,6687,1897,6686,1898,6689,1898,6691,1899,6692,1899,6693,1897,6692,1897,6691,1897,6690,1896,6691,1895,6693,1895,6693,1894,6689,1894,6689,1894,6689,1893,6689,1893,6689,1892,6687,1892e" filled="t" fillcolor="#231F20" stroked="f">
                <v:path arrowok="t"/>
                <v:fill/>
              </v:shape>
              <v:shape style="position:absolute;left:6649;top:1856;width:47;height:58" coordorigin="6649,1856" coordsize="47,58" path="m6682,1887l6666,1887,6665,1888,6665,1889,6663,1892,6663,1893,6664,1895,6663,1895,6662,1896,6662,1897,6661,1898,6661,1898,6660,1898,6668,1898,6668,1898,6668,1897,6684,1897,6684,1896,6684,1895,6684,1895,6685,1895,6686,1895,6686,1894,6684,1894,6683,1891,6683,1889,6682,1889,6682,1888,6681,1888,6682,1887,6682,1887e" filled="t" fillcolor="#231F20" stroked="f">
                <v:path arrowok="t"/>
                <v:fill/>
              </v:shape>
              <v:shape style="position:absolute;left:6649;top:1856;width:47;height:58" coordorigin="6649,1856" coordsize="47,58" path="m6659,1893l6657,1893,6656,1894,6655,1894,6654,1894,6653,1895,6653,1895,6653,1896,6654,1896,6655,1895,6655,1895,6656,1895,6659,1895,6659,1893e" filled="t" fillcolor="#231F20" stroked="f">
                <v:path arrowok="t"/>
                <v:fill/>
              </v:shape>
              <v:shape style="position:absolute;left:6649;top:1856;width:47;height:58" coordorigin="6649,1856" coordsize="47,58" path="m6686,1895l6685,1895,6686,1895,6686,1895e" filled="t" fillcolor="#231F20" stroked="f">
                <v:path arrowok="t"/>
                <v:fill/>
              </v:shape>
              <v:shape style="position:absolute;left:6649;top:1856;width:47;height:58" coordorigin="6649,1856" coordsize="47,58" path="m6686,1894l6684,1894,6686,1894e" filled="t" fillcolor="#231F20" stroked="f">
                <v:path arrowok="t"/>
                <v:fill/>
              </v:shape>
              <v:shape style="position:absolute;left:6649;top:1856;width:47;height:58" coordorigin="6649,1856" coordsize="47,58" path="m6693,1893l6692,1893,6691,1893,6690,1894,6693,1894,6693,1893e" filled="t" fillcolor="#231F20" stroked="f">
                <v:path arrowok="t"/>
                <v:fill/>
              </v:shape>
              <v:shape style="position:absolute;left:6649;top:1856;width:47;height:58" coordorigin="6649,1856" coordsize="47,58" path="m6653,1858l6652,1858,6650,1861,6650,1861,6650,1864,6651,1865,6652,1867,6651,1868,6650,1869,6650,1870,6650,1871,6651,1872,6652,1873,6649,1874,6651,1877,6653,1879,6652,1881,6654,1884,6657,1884,6657,1885,6657,1886,6657,1886,6658,1887,6660,1888,6662,1888,6664,1887,6666,1887,6682,1887,6686,1886,6688,1886,6687,1884,6688,1884,6691,1884,6691,1883,6692,1883,6693,1881,6692,1880,6692,1879,6678,1879,6677,1878,6668,1878,6667,1878,6667,1877,6667,1876,6666,1871,6666,1871,6665,1871,6665,1870,6663,1869,6658,1868,6654,1863,6653,1858e" filled="t" fillcolor="#231F20" stroked="f">
                <v:path arrowok="t"/>
                <v:fill/>
              </v:shape>
              <v:shape style="position:absolute;left:6649;top:1856;width:47;height:58" coordorigin="6649,1856" coordsize="47,58" path="m6686,1886l6682,1886,6685,1887,6686,1886e" filled="t" fillcolor="#231F20" stroked="f">
                <v:path arrowok="t"/>
                <v:fill/>
              </v:shape>
              <v:shape style="position:absolute;left:6649;top:1856;width:47;height:58" coordorigin="6649,1856" coordsize="47,58" path="m6691,1884l6688,1884,6689,1884,6690,1884,6691,1884e" filled="t" fillcolor="#231F20" stroked="f">
                <v:path arrowok="t"/>
                <v:fill/>
              </v:shape>
              <v:shape style="position:absolute;left:6649;top:1856;width:47;height:58" coordorigin="6649,1856" coordsize="47,58" path="m6695,1859l6690,1864,6687,1869,6680,1871,6680,1872,6680,1872,6680,1877,6678,1879,6692,1879,6695,1877,6696,1876,6696,1874,6694,1874,6693,1873,6694,1871,6696,1871,6696,1870,6697,1869,6696,1867,6696,1867,6694,1866,6696,1863,6696,1863,6696,1862,6696,1861,6696,1860,6696,1859,6695,1859e" filled="t" fillcolor="#231F20" stroked="f">
                <v:path arrowok="t"/>
                <v:fill/>
              </v:shape>
              <v:shape style="position:absolute;left:6649;top:1856;width:47;height:58" coordorigin="6649,1856" coordsize="47,58" path="m6677,1861l6667,1861,6668,1862,6668,1862,6667,1862,6667,1863,6668,1863,6667,1864,6668,1864,6668,1864,6668,1865,6668,1865,6668,1866,6669,1866,6670,1866,6670,1868,6670,1868,6670,1869,6669,1870,6668,1871,6668,1873,6668,1873,6669,1874,6669,1874,6669,1875,6669,1877,6668,1878,6677,1878,6677,1876,6677,1875,6679,1874,6678,1872,6678,1871,6677,1870,6678,1870,6679,1868,6678,1867,6678,1866,6678,1865,6677,1864,6677,1861e" filled="t" fillcolor="#231F20" stroked="f">
                <v:path arrowok="t"/>
                <v:fill/>
              </v:shape>
              <v:shape style="position:absolute;left:6649;top:1856;width:47;height:58" coordorigin="6649,1856" coordsize="47,58" path="m6679,1857l6678,1857,6677,1857,6668,1857,6667,1858,6665,1859,6666,1861,6666,1861,6667,1861,6677,1861,6678,1859,6679,1858,6679,1857e" filled="t" fillcolor="#231F20" stroked="f">
                <v:path arrowok="t"/>
                <v:fill/>
              </v:shape>
              <v:shape style="position:absolute;left:6649;top:1856;width:47;height:58" coordorigin="6649,1856" coordsize="47,58" path="m6672,1856l6670,1857,6677,1857,6675,1856,6672,1856e" filled="t" fillcolor="#231F20" stroked="f">
                <v:path arrowok="t"/>
                <v:fill/>
              </v:shape>
            </v:group>
            <v:group style="position:absolute;left:6582;top:1730;width:88;height:121" coordorigin="6582,1730" coordsize="88,121">
              <v:shape style="position:absolute;left:6582;top:1730;width:88;height:121" coordorigin="6582,1730" coordsize="88,121" path="m6653,1816l6647,1816,6647,1818,6647,1819,6646,1819,6646,1820,6645,1822,6644,1823,6643,1825,6643,1825,6641,1830,6641,1832,6641,1834,6642,1840,6643,1844,6645,1848,6648,1851,6649,1850,6650,1850,6652,1848,6653,1845,6655,1842,6655,1840,6655,1838,6654,1836,6653,1835,6653,1832,6653,1832,6652,1831,6652,1829,6652,1828,6652,1826,6652,1820,6653,1816e" filled="t" fillcolor="#231F20" stroked="f">
                <v:path arrowok="t"/>
                <v:fill/>
              </v:shape>
              <v:shape style="position:absolute;left:6582;top:1730;width:88;height:121" coordorigin="6582,1730" coordsize="88,121" path="m6650,1850l6649,1850,6649,1850,6650,1850e" filled="t" fillcolor="#231F20" stroked="f">
                <v:path arrowok="t"/>
                <v:fill/>
              </v:shape>
              <v:shape style="position:absolute;left:6582;top:1730;width:88;height:121" coordorigin="6582,1730" coordsize="88,121" path="m6659,1811l6646,1811,6647,1811,6647,1812,6644,1814,6643,1816,6639,1819,6635,1822,6632,1826,6632,1827,6632,1827,6632,1828,6631,1829,6631,1830,6630,1831,6630,1834,6629,1836,6628,1837,6629,1838,6630,1839,6631,1839,6632,1838,6633,1838,6634,1837,6634,1836,6631,1836,6631,1835,6630,1833,6631,1831,6632,1829,6635,1828,6640,1828,6641,1828,6642,1824,6644,1820,6646,1817,6646,1817,6647,1816,6653,1816,6655,1812,6659,1812,6659,1811e" filled="t" fillcolor="#231F20" stroked="f">
                <v:path arrowok="t"/>
                <v:fill/>
              </v:shape>
              <v:shape style="position:absolute;left:6582;top:1730;width:88;height:121" coordorigin="6582,1730" coordsize="88,121" path="m6668,1837l6664,1837,6666,1838,6667,1838,6668,1837,6668,1837e" filled="t" fillcolor="#231F20" stroked="f">
                <v:path arrowok="t"/>
                <v:fill/>
              </v:shape>
              <v:shape style="position:absolute;left:6582;top:1730;width:88;height:121" coordorigin="6582,1730" coordsize="88,121" path="m6659,1812l6655,1812,6655,1812,6655,1813,6656,1813,6654,1819,6654,1819,6654,1821,6653,1823,6654,1824,6654,1825,6654,1828,6655,1829,6655,1831,6656,1832,6657,1833,6658,1834,6660,1836,6661,1836,6662,1836,6663,1837,6664,1837,6668,1837,6668,1836,6668,1836,6665,1836,6664,1835,6663,1835,6661,1834,6659,1833,6658,1831,6656,1829,6656,1828,6655,1827,6655,1826,6655,1825,6657,1824,6660,1824,6658,1816,6658,1813,6659,1812e" filled="t" fillcolor="#231F20" stroked="f">
                <v:path arrowok="t"/>
                <v:fill/>
              </v:shape>
              <v:shape style="position:absolute;left:6582;top:1730;width:88;height:121" coordorigin="6582,1730" coordsize="88,121" path="m6638,1831l6637,1833,6635,1834,6634,1835,6633,1835,6631,1836,6634,1836,6635,1835,6636,1835,6637,1834,6638,1833,6638,1832,6638,1831e" filled="t" fillcolor="#231F20" stroked="f">
                <v:path arrowok="t"/>
                <v:fill/>
              </v:shape>
              <v:shape style="position:absolute;left:6582;top:1730;width:88;height:121" coordorigin="6582,1730" coordsize="88,121" path="m6665,1799l6663,1803,6663,1810,6662,1813,6662,1815,6662,1816,6661,1817,6661,1818,6661,1819,6662,1820,6662,1824,6662,1825,6662,1826,6664,1828,6664,1830,6664,1831,6665,1833,6665,1836,6665,1836,6668,1836,6668,1834,6669,1832,6668,1831,6668,1830,6666,1829,6666,1828,6666,1826,6666,1825,6666,1823,6666,1818,6667,1814,6668,1810,6669,1808,6669,1807,6670,1805,6669,1805,6669,1804,6668,1804,6667,1804,6665,1802,6666,1801,6665,1799e" filled="t" fillcolor="#231F20" stroked="f">
                <v:path arrowok="t"/>
                <v:fill/>
              </v:shape>
              <v:shape style="position:absolute;left:6582;top:1730;width:88;height:121" coordorigin="6582,1730" coordsize="88,121" path="m6664,1835l6664,1835,6664,1835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829l6638,1829,6638,1830,6639,1830,6640,1829,6640,1829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828l6635,1828,6636,1828,6635,1829,6636,1830,6636,1830,6637,1829,6638,1829,6640,1829,6640,1828,6640,1828e" filled="t" fillcolor="#231F20" stroked="f">
                <v:path arrowok="t"/>
                <v:fill/>
              </v:shape>
              <v:shape style="position:absolute;left:6582;top:1730;width:88;height:121" coordorigin="6582,1730" coordsize="88,121" path="m6638,1829l6637,1829,6637,1829,6638,1829e" filled="t" fillcolor="#231F20" stroked="f">
                <v:path arrowok="t"/>
                <v:fill/>
              </v:shape>
              <v:shape style="position:absolute;left:6582;top:1730;width:88;height:121" coordorigin="6582,1730" coordsize="88,121" path="m6660,1824l6657,1824,6658,1825,6659,1826,6660,1825,6660,1824e" filled="t" fillcolor="#231F20" stroked="f">
                <v:path arrowok="t"/>
                <v:fill/>
              </v:shape>
              <v:shape style="position:absolute;left:6582;top:1730;width:88;height:121" coordorigin="6582,1730" coordsize="88,121" path="m6625,1821l6612,1821,6619,1822,6625,1821e" filled="t" fillcolor="#231F20" stroked="f">
                <v:path arrowok="t"/>
                <v:fill/>
              </v:shape>
              <v:shape style="position:absolute;left:6582;top:1730;width:88;height:121" coordorigin="6582,1730" coordsize="88,121" path="m6584,1757l6582,1758,6582,1762,6585,1764,6588,1765,6590,1767,6593,1768,6593,1771,6594,1772,6594,1773,6594,1775,6593,1781,6593,1782,6592,1785,6592,1786,6592,1788,6592,1789,6592,1790,6593,1791,6594,1794,6594,1795,6596,1798,6598,1805,6599,1805,6599,1806,6599,1807,6603,1814,6606,1817,6608,1818,6608,1820,6610,1822,6610,1821,6611,1821,6612,1821,6625,1821,6629,1820,6613,1820,6611,1819,6610,1819,6609,1818,6608,1818,6607,1817,6607,1816,6607,1816,6606,1815,6606,1815,6606,1813,6605,1812,6605,1810,6604,1808,6605,1807,6605,1805,6605,1803,6607,1800,6608,1798,6612,1795,6612,1795,6615,1793,6632,1793,6631,1793,6631,1791,6607,1791,6607,1791,6607,1790,6609,1786,6610,1785,6603,1785,6603,1777,6603,1775,6604,1771,6605,1771,6604,1770,6605,1770,6606,1767,6607,1765,6607,1764,6608,1764,6608,1763,6601,1763,6601,1762,6594,1762,6594,1761,6593,1761,6590,1759,6587,1757,6584,1757e" filled="t" fillcolor="#231F20" stroked="f">
                <v:path arrowok="t"/>
                <v:fill/>
              </v:shape>
              <v:shape style="position:absolute;left:6582;top:1730;width:88;height:121" coordorigin="6582,1730" coordsize="88,121" path="m6634,1818l6620,1818,6617,1819,6615,1820,6613,1820,6629,1820,6634,1819,6634,1818e" filled="t" fillcolor="#231F20" stroked="f">
                <v:path arrowok="t"/>
                <v:fill/>
              </v:shape>
              <v:shape style="position:absolute;left:6582;top:1730;width:88;height:121" coordorigin="6582,1730" coordsize="88,121" path="m6638,1817l6623,1817,6624,1818,6622,1818,6634,1818,6635,1818,6635,1818,6636,1818,6637,1817,6637,1817,6638,1817e" filled="t" fillcolor="#231F20" stroked="f">
                <v:path arrowok="t"/>
                <v:fill/>
              </v:shape>
              <v:shape style="position:absolute;left:6582;top:1730;width:88;height:121" coordorigin="6582,1730" coordsize="88,121" path="m6659,1809l6614,1809,6617,1810,6617,1811,6617,1812,6616,1812,6616,1813,6616,1814,6618,1816,6621,1817,6623,1817,6639,1817,6641,1815,6643,1814,6644,1812,6645,1812,6646,1811,6659,1811,6659,1809e" filled="t" fillcolor="#231F20" stroked="f">
                <v:path arrowok="t"/>
                <v:fill/>
              </v:shape>
              <v:shape style="position:absolute;left:6582;top:1730;width:88;height:121" coordorigin="6582,1730" coordsize="88,121" path="m6609,1808l6609,1808,6608,1809,6609,1810,6612,1810,6614,1809,6659,1809,6659,1809,6614,1809,6609,1808e" filled="t" fillcolor="#231F20" stroked="f">
                <v:path arrowok="t"/>
                <v:fill/>
              </v:shape>
              <v:shape style="position:absolute;left:6582;top:1730;width:88;height:121" coordorigin="6582,1730" coordsize="88,121" path="m6618,1807l6614,1809,6659,1809,6659,1808,6623,1808,6618,1807e" filled="t" fillcolor="#231F20" stroked="f">
                <v:path arrowok="t"/>
                <v:fill/>
              </v:shape>
              <v:shape style="position:absolute;left:6582;top:1730;width:88;height:121" coordorigin="6582,1730" coordsize="88,121" path="m6641,1804l6638,1806,6634,1806,6631,1807,6625,1807,6623,1808,6659,1808,6660,1805,6660,1804,6642,1804,6641,1804e" filled="t" fillcolor="#231F20" stroked="f">
                <v:path arrowok="t"/>
                <v:fill/>
              </v:shape>
              <v:shape style="position:absolute;left:6582;top:1730;width:88;height:121" coordorigin="6582,1730" coordsize="88,121" path="m6647,1802l6646,1803,6643,1804,6642,1804,6660,1804,6661,1803,6647,1803,6647,1802e" filled="t" fillcolor="#231F20" stroked="f">
                <v:path arrowok="t"/>
                <v:fill/>
              </v:shape>
              <v:shape style="position:absolute;left:6582;top:1730;width:88;height:121" coordorigin="6582,1730" coordsize="88,121" path="m6632,1793l6615,1793,6619,1794,6622,1795,6623,1796,6624,1796,6625,1797,6625,1798,6626,1799,6627,1801,6627,1802,6627,1803,6628,1804,6630,1803,6632,1802,6632,1802,6632,1801,6633,1800,6633,1798,6633,1795,6632,1793e" filled="t" fillcolor="#231F20" stroked="f">
                <v:path arrowok="t"/>
                <v:fill/>
              </v:shape>
              <v:shape style="position:absolute;left:6582;top:1730;width:88;height:121" coordorigin="6582,1730" coordsize="88,121" path="m6648,1802l6647,1803,6661,1803,6661,1802,6648,1802,6648,1802e" filled="t" fillcolor="#231F20" stroked="f">
                <v:path arrowok="t"/>
                <v:fill/>
              </v:shape>
              <v:shape style="position:absolute;left:6582;top:1730;width:88;height:121" coordorigin="6582,1730" coordsize="88,121" path="m6663,1796l6662,1796,6659,1797,6657,1798,6654,1800,6651,1801,6648,1802,6661,1802,6663,1796,6663,1796e" filled="t" fillcolor="#231F20" stroked="f">
                <v:path arrowok="t"/>
                <v:fill/>
              </v:shape>
              <v:shape style="position:absolute;left:6582;top:1730;width:88;height:121" coordorigin="6582,1730" coordsize="88,121" path="m6626,1778l6626,1779,6623,1780,6620,1781,6617,1783,6617,1783,6613,1785,6611,1789,6608,1791,6631,1791,6631,1791,6632,1790,6635,1790,6642,1790,6642,1789,6641,1789,6640,1788,6640,1787,6641,1786,6644,1786,6643,1785,6643,1785,6643,1784,6643,1784,6648,1784,6649,1783,6648,1782,6647,1782,6646,1782,6645,1781,6644,1781,6644,1780,6647,1780,6653,1780,6653,1779,6627,1779,6626,1778e" filled="t" fillcolor="#231F20" stroked="f">
                <v:path arrowok="t"/>
                <v:fill/>
              </v:shape>
              <v:shape style="position:absolute;left:6582;top:1730;width:88;height:121" coordorigin="6582,1730" coordsize="88,121" path="m6642,1790l6635,1790,6639,1791,6643,1790,6642,1790e" filled="t" fillcolor="#231F20" stroked="f">
                <v:path arrowok="t"/>
                <v:fill/>
              </v:shape>
              <v:shape style="position:absolute;left:6582;top:1730;width:88;height:121" coordorigin="6582,1730" coordsize="88,121" path="m6644,1786l6641,1786,6643,1788,6644,1787,6644,1787,6644,1787,6644,1786e" filled="t" fillcolor="#231F20" stroked="f">
                <v:path arrowok="t"/>
                <v:fill/>
              </v:shape>
              <v:shape style="position:absolute;left:6582;top:1730;width:88;height:121" coordorigin="6582,1730" coordsize="88,121" path="m6637,1745l6636,1745,6632,1748,6628,1752,6625,1756,6625,1756,6624,1757,6624,1757,6618,1763,6612,1770,6607,1777,6607,1778,6607,1778,6607,1779,6606,1780,6605,1781,6605,1783,6604,1785,6603,1785,6610,1785,6613,1782,6617,1779,6618,1778,6619,1778,6620,1777,6622,1775,6626,1772,6631,1769,6633,1767,6635,1766,6636,1764,6638,1763,6640,1761,6638,1761,6638,1760,6638,1758,6638,1758,6639,1757,6635,1757,6635,1756,6636,1754,6632,1754,6632,1753,6634,1751,6636,1748,6637,1745e" filled="t" fillcolor="#231F20" stroked="f">
                <v:path arrowok="t"/>
                <v:fill/>
              </v:shape>
              <v:shape style="position:absolute;left:6582;top:1730;width:88;height:121" coordorigin="6582,1730" coordsize="88,121" path="m6648,1784l6643,1784,6647,1784,6648,1784e" filled="t" fillcolor="#231F20" stroked="f">
                <v:path arrowok="t"/>
                <v:fill/>
              </v:shape>
              <v:shape style="position:absolute;left:6582;top:1730;width:88;height:121" coordorigin="6582,1730" coordsize="88,121" path="m6653,1780l6647,1780,6650,1781,6653,1780e" filled="t" fillcolor="#231F20" stroked="f">
                <v:path arrowok="t"/>
                <v:fill/>
              </v:shape>
              <v:shape style="position:absolute;left:6582;top:1730;width:88;height:121" coordorigin="6582,1730" coordsize="88,121" path="m6652,1778l6651,1779,6627,1779,6627,1779,6653,1779,6652,1778e" filled="t" fillcolor="#231F20" stroked="f">
                <v:path arrowok="t"/>
                <v:fill/>
              </v:shape>
              <v:shape style="position:absolute;left:6582;top:1730;width:88;height:121" coordorigin="6582,1730" coordsize="88,121" path="m6650,1778l6630,1778,6629,1778,6628,1779,6651,1779,6650,1778e" filled="t" fillcolor="#231F20" stroked="f">
                <v:path arrowok="t"/>
                <v:fill/>
              </v:shape>
              <v:shape style="position:absolute;left:6582;top:1730;width:88;height:121" coordorigin="6582,1730" coordsize="88,121" path="m6634,1777l6632,1778,6645,1778,6643,1777,6636,1777,6634,1777e" filled="t" fillcolor="#231F20" stroked="f">
                <v:path arrowok="t"/>
                <v:fill/>
              </v:shape>
              <v:shape style="position:absolute;left:6582;top:1730;width:88;height:121" coordorigin="6582,1730" coordsize="88,121" path="m6641,1777l6636,1777,6643,1777,6641,1777e" filled="t" fillcolor="#231F20" stroked="f">
                <v:path arrowok="t"/>
                <v:fill/>
              </v:shape>
              <v:shape style="position:absolute;left:6582;top:1730;width:88;height:121" coordorigin="6582,1730" coordsize="88,121" path="m6612,1744l6610,1745,6609,1747,6607,1749,6607,1749,6606,1749,6607,1750,6606,1751,6606,1752,6605,1752,6604,1756,6603,1758,6603,1760,6602,1763,6601,1763,6608,1763,6610,1761,6611,1759,6612,1757,6612,1756,6613,1752,6615,1748,6612,1744e" filled="t" fillcolor="#231F20" stroked="f">
                <v:path arrowok="t"/>
                <v:fill/>
              </v:shape>
              <v:shape style="position:absolute;left:6582;top:1730;width:88;height:121" coordorigin="6582,1730" coordsize="88,121" path="m6592,1730l6590,1732,6590,1733,6590,1734,6589,1734,6589,1735,6589,1736,6588,1736,6588,1738,6588,1741,6588,1743,6589,1747,6590,1747,6589,1748,6590,1748,6590,1751,6590,1751,6591,1753,6593,1756,6593,1757,6594,1758,6596,1760,6595,1762,6594,1762,6601,1762,6601,1760,6601,1756,6602,1754,6602,1748,6601,1745,6600,1741,6600,1741,6600,1740,6600,1740,6598,1738,6598,1737,6596,1735,6594,1734,6592,1730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760l6639,1760,6638,1761,6640,1761,6640,1760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754l6638,1755,6637,1757,6639,1757,6639,1756,6640,1755,6640,1754,6640,1754e" filled="t" fillcolor="#231F20" stroked="f">
                <v:path arrowok="t"/>
                <v:fill/>
              </v:shape>
              <v:shape style="position:absolute;left:6582;top:1730;width:88;height:121" coordorigin="6582,1730" coordsize="88,121" path="m6639,1749l6637,1751,6633,1754,6636,1754,6637,1753,6639,1750,6639,1749,6639,1749e" filled="t" fillcolor="#231F20" stroked="f">
                <v:path arrowok="t"/>
                <v:fill/>
              </v:shape>
            </v:group>
            <v:group style="position:absolute;left:6703;top:1861;width:17;height:27" coordorigin="6703,1861" coordsize="17,27">
              <v:shape style="position:absolute;left:6703;top:1861;width:17;height:27" coordorigin="6703,1861" coordsize="17,27" path="m6719,1883l6716,1883,6717,1883,6717,1884,6716,1885,6717,1886,6717,1887,6718,1888,6720,1887,6720,1886,6719,1885,6719,1885,6719,1883e" filled="t" fillcolor="#E8B909" stroked="f">
                <v:path arrowok="t"/>
                <v:fill/>
              </v:shape>
              <v:shape style="position:absolute;left:6703;top:1861;width:17;height:27" coordorigin="6703,1861" coordsize="17,27" path="m6718,1879l6713,1879,6714,1880,6714,1881,6713,1882,6712,1882,6711,1883,6710,1885,6712,1884,6713,1884,6714,1884,6715,1884,6716,1883,6719,1883,6719,1882,6719,1881,6719,1880,6718,1879e" filled="t" fillcolor="#E8B909" stroked="f">
                <v:path arrowok="t"/>
                <v:fill/>
              </v:shape>
              <v:shape style="position:absolute;left:6703;top:1861;width:17;height:27" coordorigin="6703,1861" coordsize="17,27" path="m6713,1884l6712,1884,6713,1885e" filled="t" fillcolor="#E8B909" stroked="f">
                <v:path arrowok="t"/>
                <v:fill/>
              </v:shape>
              <v:shape style="position:absolute;left:6703;top:1861;width:17;height:27" coordorigin="6703,1861" coordsize="17,27" path="m6718,1877l6709,1877,6712,1877,6713,1877,6712,1878,6712,1878,6711,1879,6709,1879,6709,1879,6708,1879,6707,1880,6706,1880,6705,1881,6705,1882,6707,1882,6708,1882,6708,1881,6709,1881,6711,1881,6711,1880,6712,1879,6709,1879,6708,1879,6713,1879,6713,1879,6718,1879,6711,1879,6710,1878,6718,1878,6718,1877e" filled="t" fillcolor="#E8B909" stroked="f">
                <v:path arrowok="t"/>
                <v:fill/>
              </v:shape>
              <v:shape style="position:absolute;left:6703;top:1861;width:17;height:27" coordorigin="6703,1861" coordsize="17,27" path="m6708,1882l6707,1882,6708,1882e" filled="t" fillcolor="#E8B909" stroked="f">
                <v:path arrowok="t"/>
                <v:fill/>
              </v:shape>
              <v:shape style="position:absolute;left:6703;top:1861;width:17;height:27" coordorigin="6703,1861" coordsize="17,27" path="m6711,1881l6709,1881,6710,1881e" filled="t" fillcolor="#E8B909" stroked="f">
                <v:path arrowok="t"/>
                <v:fill/>
              </v:shape>
              <v:shape style="position:absolute;left:6703;top:1861;width:17;height:27" coordorigin="6703,1861" coordsize="17,27" path="m6703,1874l6704,1875,6705,1877,6709,1877,6718,1877,6717,1875,6717,1875,6712,1875,6712,1875,6709,1874,6709,1874,6703,1874e" filled="t" fillcolor="#E8B909" stroked="f">
                <v:path arrowok="t"/>
                <v:fill/>
              </v:shape>
              <v:shape style="position:absolute;left:6703;top:1861;width:17;height:27" coordorigin="6703,1861" coordsize="17,27" path="m6712,1874l6712,1875,6717,1875,6716,1874,6712,1874e" filled="t" fillcolor="#E8B909" stroked="f">
                <v:path arrowok="t"/>
                <v:fill/>
              </v:shape>
              <v:shape style="position:absolute;left:6703;top:1861;width:17;height:27" coordorigin="6703,1861" coordsize="17,27" path="m6703,1867l6703,1868,6705,1871,6709,1872,6713,1873,6713,1873,6713,1874,6713,1874,6716,1874,6716,1873,6716,1870,6711,1870,6710,1870,6710,1870,6709,1869,6708,1869,6707,1868,6705,1868,6705,1867,6703,1867,6703,1867e" filled="t" fillcolor="#E8B909" stroked="f">
                <v:path arrowok="t"/>
                <v:fill/>
              </v:shape>
              <v:shape style="position:absolute;left:6703;top:1861;width:17;height:27" coordorigin="6703,1861" coordsize="17,27" path="m6704,1873l6704,1874,6709,1874,6704,1873e" filled="t" fillcolor="#E8B909" stroked="f">
                <v:path arrowok="t"/>
                <v:fill/>
              </v:shape>
              <v:shape style="position:absolute;left:6703;top:1861;width:17;height:27" coordorigin="6703,1861" coordsize="17,27" path="m6703,1861l6703,1861,6703,1862,6705,1865,6707,1867,6711,1869,6711,1869,6711,1870,6711,1870,6716,1870,6715,1869,6714,1869,6714,1868,6709,1868,6706,1864,6703,1861e" filled="t" fillcolor="#E8B909" stroked="f">
                <v:path arrowok="t"/>
                <v:fill/>
              </v:shape>
              <v:shape style="position:absolute;left:6703;top:1861;width:17;height:27" coordorigin="6703,1861" coordsize="17,27" path="m6709,1869l6708,1869,6709,1869,6709,1869e" filled="t" fillcolor="#E8B909" stroked="f">
                <v:path arrowok="t"/>
                <v:fill/>
              </v:shape>
              <v:shape style="position:absolute;left:6703;top:1861;width:17;height:27" coordorigin="6703,1861" coordsize="17,27" path="m6704,1867l6703,1867,6705,1867,6704,1867e" filled="t" fillcolor="#E8B909" stroked="f">
                <v:path arrowok="t"/>
                <v:fill/>
              </v:shape>
            </v:group>
            <v:group style="position:absolute;left:6676;top:1861;width:19;height:26" coordorigin="6676,1861" coordsize="19,26">
              <v:shape style="position:absolute;left:6676;top:1861;width:19;height:26" coordorigin="6676,1861" coordsize="19,26" path="m6694,1861l6690,1865,6687,1870,6682,1873,6678,1881,6678,1882,6677,1883,6677,1884,6678,1885,6676,1886,6677,1887,6678,1887,6679,1887,6680,1886,6680,1885,6679,1884,6681,1883,6682,1883,6682,1883,6683,1882,6687,1882,6687,1882,6690,1882,6691,1881,6691,1880,6686,1880,6684,1879,6684,1879,6684,1879,6684,1879,6684,1878,6688,1878,6692,1878,6694,1876,6694,1875,6694,1875,6688,1875,6686,1875,6686,1874,6689,1873,6691,1872,6693,1870,6694,1870,6695,1870,6692,1870,6690,1870,6690,1869,6691,1867,6692,1866,6694,1865,6694,1864,6695,1863,6695,1862,6694,1861e" filled="t" fillcolor="#E8B909" stroked="f">
                <v:path arrowok="t"/>
                <v:fill/>
              </v:shape>
              <v:shape style="position:absolute;left:6676;top:1861;width:19;height:26" coordorigin="6676,1861" coordsize="19,26" path="m6679,1887l6678,1887,6679,1887e" filled="t" fillcolor="#E8B909" stroked="f">
                <v:path arrowok="t"/>
                <v:fill/>
              </v:shape>
              <v:shape style="position:absolute;left:6676;top:1861;width:19;height:26" coordorigin="6676,1861" coordsize="19,26" path="m6682,1883l6681,1883,6683,1885,6685,1885,6685,1885,6685,1884,6684,1884,6682,1883e" filled="t" fillcolor="#E8B909" stroked="f">
                <v:path arrowok="t"/>
                <v:fill/>
              </v:shape>
              <v:shape style="position:absolute;left:6676;top:1861;width:19;height:26" coordorigin="6676,1861" coordsize="19,26" path="m6685,1884l6684,1884,6685,1884,6685,1884,6685,1884e" filled="t" fillcolor="#E8B909" stroked="f">
                <v:path arrowok="t"/>
                <v:fill/>
              </v:shape>
              <v:shape style="position:absolute;left:6676;top:1861;width:19;height:26" coordorigin="6676,1861" coordsize="19,26" path="m6687,1882l6683,1882,6685,1882,6687,1882e" filled="t" fillcolor="#E8B909" stroked="f">
                <v:path arrowok="t"/>
                <v:fill/>
              </v:shape>
              <v:shape style="position:absolute;left:6676;top:1861;width:19;height:26" coordorigin="6676,1861" coordsize="19,26" path="m6690,1882l6687,1882,6689,1882,6690,1882,6690,1882e" filled="t" fillcolor="#E8B909" stroked="f">
                <v:path arrowok="t"/>
                <v:fill/>
              </v:shape>
              <v:shape style="position:absolute;left:6676;top:1861;width:19;height:26" coordorigin="6676,1861" coordsize="19,26" path="m6688,1879l6686,1880,6691,1880,6691,1880,6690,1879,6688,1879e" filled="t" fillcolor="#E8B909" stroked="f">
                <v:path arrowok="t"/>
                <v:fill/>
              </v:shape>
              <v:shape style="position:absolute;left:6676;top:1861;width:19;height:26" coordorigin="6676,1861" coordsize="19,26" path="m6684,1879l6684,1879,6684,1879e" filled="t" fillcolor="#E8B909" stroked="f">
                <v:path arrowok="t"/>
                <v:fill/>
              </v:shape>
              <v:shape style="position:absolute;left:6676;top:1861;width:19;height:26" coordorigin="6676,1861" coordsize="19,26" path="m6692,1878l6688,1878,6691,1878,6692,1878e" filled="t" fillcolor="#E8B909" stroked="f">
                <v:path arrowok="t"/>
                <v:fill/>
              </v:shape>
              <v:shape style="position:absolute;left:6676;top:1861;width:19;height:26" coordorigin="6676,1861" coordsize="19,26" path="m6689,1874l6688,1875,6694,1875,6694,1875,6689,1875,6689,1874e" filled="t" fillcolor="#E8B909" stroked="f">
                <v:path arrowok="t"/>
                <v:fill/>
              </v:shape>
              <v:shape style="position:absolute;left:6676;top:1861;width:19;height:26" coordorigin="6676,1861" coordsize="19,26" path="m6690,1874l6689,1875,6694,1875,6694,1874,6690,1874e" filled="t" fillcolor="#E8B909" stroked="f">
                <v:path arrowok="t"/>
                <v:fill/>
              </v:shape>
              <v:shape style="position:absolute;left:6676;top:1861;width:19;height:26" coordorigin="6676,1861" coordsize="19,26" path="m6694,1868l6693,1868,6692,1870,6695,1870,6696,1869,6695,1868,6694,1868e" filled="t" fillcolor="#E8B909" stroked="f">
                <v:path arrowok="t"/>
                <v:fill/>
              </v:shape>
            </v:group>
            <v:group style="position:absolute;left:6664;top:1880;width:2;height:2" coordorigin="6664,1880" coordsize="2,2">
              <v:shape style="position:absolute;left:6664;top:1880;width:2;height:2" coordorigin="6664,1880" coordsize="1,1" path="m6665,1881l6664,1881,6664,1881,6664,1880,6664,1880,6664,1880,6665,1880,6665,1880,6665,1880,6665,1881,6665,1881,6665,1881xe" filled="f" stroked="t" strokeweight=".04916pt" strokecolor="#231F20">
                <v:path arrowok="t"/>
              </v:shape>
            </v:group>
            <v:group style="position:absolute;left:6651;top:1862;width:18;height:26" coordorigin="6651,1862" coordsize="18,26">
              <v:shape style="position:absolute;left:6651;top:1862;width:18;height:26" coordorigin="6651,1862" coordsize="18,26" path="m6669,1883l6666,1883,6667,1883,6668,1884,6667,1885,6667,1887,6667,1888,6668,1888,6669,1887,6669,1883e" filled="t" fillcolor="#E8B909" stroked="f">
                <v:path arrowok="t"/>
                <v:fill/>
              </v:shape>
              <v:shape style="position:absolute;left:6651;top:1862;width:18;height:26" coordorigin="6651,1862" coordsize="18,26" path="m6661,1884l6660,1884,6659,1885,6659,1885,6659,1886,6662,1886,6665,1884,6666,1884,6661,1884,6661,1884e" filled="t" fillcolor="#E8B909" stroked="f">
                <v:path arrowok="t"/>
                <v:fill/>
              </v:shape>
              <v:shape style="position:absolute;left:6651;top:1862;width:18;height:26" coordorigin="6651,1862" coordsize="18,26" path="m6668,1881l6662,1881,6663,1881,6664,1882,6663,1883,6661,1884,6666,1884,6666,1883,6669,1883,6669,1881,6668,1881e" filled="t" fillcolor="#E8B909" stroked="f">
                <v:path arrowok="t"/>
                <v:fill/>
              </v:shape>
              <v:shape style="position:absolute;left:6651;top:1862;width:18;height:26" coordorigin="6651,1862" coordsize="18,26" path="m6665,1877l6661,1877,6661,1877,6662,1877,6662,1879,6661,1879,6657,1879,6654,1880,6654,1880,6656,1883,6660,1884,6662,1881,6668,1881,6668,1880,6667,1880,6666,1878,6666,1878,6665,1877e" filled="t" fillcolor="#E8B909" stroked="f">
                <v:path arrowok="t"/>
                <v:fill/>
              </v:shape>
              <v:shape style="position:absolute;left:6651;top:1862;width:18;height:26" coordorigin="6651,1862" coordsize="18,26" path="m6653,1873l6652,1875,6652,1875,6654,1878,6658,1878,6661,1877,6665,1877,6665,1875,6656,1875,6653,1873e" filled="t" fillcolor="#E8B909" stroked="f">
                <v:path arrowok="t"/>
                <v:fill/>
              </v:shape>
              <v:shape style="position:absolute;left:6651;top:1862;width:18;height:26" coordorigin="6651,1862" coordsize="18,26" path="m6653,1867l6651,1869,6652,1871,6653,1872,6655,1872,6655,1873,6657,1873,6658,1873,6659,1874,6659,1875,6656,1875,6665,1875,6665,1873,6665,1872,6658,1872,6657,1871,6655,1871,6653,1867e" filled="t" fillcolor="#E8B909" stroked="f">
                <v:path arrowok="t"/>
                <v:fill/>
              </v:shape>
              <v:shape style="position:absolute;left:6651;top:1862;width:18;height:26" coordorigin="6651,1862" coordsize="18,26" path="m6653,1862l6651,1865,6655,1868,6658,1870,6658,1871,6658,1872,6665,1872,6664,1871,6664,1871,6662,1870,6660,1869,6658,1868,6658,1867,6657,1867,6656,1867,6655,1865,6654,1863,6653,1862e" filled="t" fillcolor="#E8B909" stroked="f">
                <v:path arrowok="t"/>
                <v:fill/>
              </v:shape>
            </v:group>
            <v:group style="position:absolute;left:6715;top:1857;width:18;height:54" coordorigin="6715,1857" coordsize="18,54">
              <v:shape style="position:absolute;left:6715;top:1857;width:18;height:54" coordorigin="6715,1857" coordsize="18,54" path="m6729,1904l6721,1904,6722,1904,6722,1905,6723,1906,6723,1907,6723,1908,6723,1909,6724,1911,6725,1911,6725,1910,6726,1908,6726,1905,6726,1905,6726,1904,6729,1904e" filled="t" fillcolor="#E8B909" stroked="f">
                <v:path arrowok="t"/>
                <v:fill/>
              </v:shape>
              <v:shape style="position:absolute;left:6715;top:1857;width:18;height:54" coordorigin="6715,1857" coordsize="18,54" path="m6729,1904l6726,1904,6727,1904,6728,1905,6729,1904,6729,1904e" filled="t" fillcolor="#E8B909" stroked="f">
                <v:path arrowok="t"/>
                <v:fill/>
              </v:shape>
              <v:shape style="position:absolute;left:6715;top:1857;width:18;height:54" coordorigin="6715,1857" coordsize="18,54" path="m6732,1893l6721,1893,6722,1893,6723,1894,6724,1896,6724,1898,6722,1902,6720,1904,6720,1904,6720,1905,6721,1904,6729,1904,6729,1904,6728,1903,6727,1903,6726,1903,6726,1902,6725,1902,6725,1900,6727,1900,6727,1899,6726,1899,6725,1899,6725,1898,6725,1897,6727,1897,6727,1896,6727,1896,6726,1894,6726,1894,6728,1893,6731,1893,6732,1893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7,1901,6726,1901,6727,1902,6727,1903,6728,1903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7,1900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5,1900,6726,1900,6727,1900,6727,1900,6727,1900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7,1900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898l6726,1898,6726,1899,6727,1899,6726,1899,6727,1898,6727,1898e" filled="t" fillcolor="#E8B909" stroked="f">
                <v:path arrowok="t"/>
                <v:fill/>
              </v:shape>
              <v:shape style="position:absolute;left:6715;top:1857;width:18;height:54" coordorigin="6715,1857" coordsize="18,54" path="m6727,1897l6725,1897,6726,1897,6726,1897,6726,1897,6727,1897e" filled="t" fillcolor="#E8B909" stroked="f">
                <v:path arrowok="t"/>
                <v:fill/>
              </v:shape>
              <v:shape style="position:absolute;left:6715;top:1857;width:18;height:54" coordorigin="6715,1857" coordsize="18,54" path="m6718,1896l6716,1896,6717,1897,6717,1897,6718,1896e" filled="t" fillcolor="#E8B909" stroked="f">
                <v:path arrowok="t"/>
                <v:fill/>
              </v:shape>
              <v:shape style="position:absolute;left:6715;top:1857;width:18;height:54" coordorigin="6715,1857" coordsize="18,54" path="m6728,1859l6724,1859,6725,1859,6725,1860,6724,1861,6723,1861,6722,1861,6722,1864,6722,1865,6721,1865,6721,1866,6722,1867,6722,1868,6721,1869,6721,1870,6721,1871,6722,1873,6721,1875,6720,1877,6720,1879,6720,1879,6721,1882,6720,1884,6721,1884,6720,1885,6721,1885,6721,1887,6720,1888,6719,1888,6718,1889,6717,1890,6717,1890,6717,1891,6716,1891,6716,1893,6716,1893,6715,1894,6715,1896,6716,1897,6716,1896,6718,1896,6720,1895,6720,1894,6721,1893,6732,1893,6732,1892,6733,1892,6733,1892,6732,1891,6732,1889,6731,1889,6729,1889,6727,1889,6726,1888,6726,1887,6726,1886,6729,1884,6727,1882,6727,1879,6728,1879,6728,1878,6728,1877,6726,1873,6727,1871,6728,1868,6728,1867,6727,1866,6727,1865,6727,1865,6727,1864,6726,1862,6727,1861,6724,1861,6723,1861,6727,1861,6728,1860,6728,1859e" filled="t" fillcolor="#E8B909" stroked="f">
                <v:path arrowok="t"/>
                <v:fill/>
              </v:shape>
              <v:shape style="position:absolute;left:6715;top:1857;width:18;height:54" coordorigin="6715,1857" coordsize="18,54" path="m6731,1893l6728,1893,6729,1894,6729,1895,6730,1896,6730,1896,6730,1896,6731,1896,6731,1896,6731,1895,6731,1894,6731,1893e" filled="t" fillcolor="#E8B909" stroked="f">
                <v:path arrowok="t"/>
                <v:fill/>
              </v:shape>
              <v:shape style="position:absolute;left:6715;top:1857;width:18;height:54" coordorigin="6715,1857" coordsize="18,54" path="m6733,1892l6732,1892,6732,1893,6733,1893,6733,1892e" filled="t" fillcolor="#E8B909" stroked="f">
                <v:path arrowok="t"/>
                <v:fill/>
              </v:shape>
              <v:shape style="position:absolute;left:6715;top:1857;width:18;height:54" coordorigin="6715,1857" coordsize="18,54" path="m6730,1889l6729,1889,6731,1889,6730,1889e" filled="t" fillcolor="#E8B909" stroked="f">
                <v:path arrowok="t"/>
                <v:fill/>
              </v:shape>
              <v:shape style="position:absolute;left:6715;top:1857;width:18;height:54" coordorigin="6715,1857" coordsize="18,54" path="m6724,1857l6724,1857,6723,1858,6723,1858,6723,1859,6724,1859,6728,1859,6727,1857,6725,1857,6724,1857e" filled="t" fillcolor="#E8B909" stroked="f">
                <v:path arrowok="t"/>
                <v:fill/>
              </v:shape>
            </v:group>
            <v:group style="position:absolute;left:6727;top:1883;width:4;height:5" coordorigin="6727,1883" coordsize="4,5">
              <v:shape style="position:absolute;left:6727;top:1883;width:4;height:5" coordorigin="6727,1883" coordsize="4,5" path="m6729,1883l6729,1884,6729,1885,6727,1886,6728,1888,6729,1888,6729,1887,6731,1887,6731,1885,6730,1883,6730,1883,6729,1883e" filled="t" fillcolor="#E8B909" stroked="f">
                <v:path arrowok="t"/>
                <v:fill/>
              </v:shape>
            </v:group>
            <v:group style="position:absolute;left:6728;top:1862;width:17;height:23" coordorigin="6728,1862" coordsize="17,23">
              <v:shape style="position:absolute;left:6728;top:1862;width:17;height:23" coordorigin="6728,1862" coordsize="17,23" path="m6736,1882l6729,1882,6730,1882,6730,1882,6731,1883,6730,1883,6731,1884,6732,1884,6732,1885,6734,1885,6735,1885,6737,1885,6738,1883,6737,1883,6736,1883,6736,1882e" filled="t" fillcolor="#E8B909" stroked="f">
                <v:path arrowok="t"/>
                <v:fill/>
              </v:shape>
              <v:shape style="position:absolute;left:6728;top:1862;width:17;height:23" coordorigin="6728,1862" coordsize="17,23" path="m6744,1862l6742,1863,6741,1865,6740,1866,6738,1867,6736,1869,6734,1869,6733,1870,6732,1871,6732,1871,6732,1872,6731,1873,6732,1873,6731,1878,6730,1879,6730,1880,6729,1880,6728,1881,6729,1882,6729,1882,6729,1882,6736,1882,6735,1882,6735,1881,6734,1881,6733,1881,6732,1881,6732,1881,6732,1881,6732,1880,6732,1879,6742,1879,6742,1879,6737,1879,6736,1878,6736,1877,6737,1877,6738,1876,6739,1876,6740,1876,6740,1876,6741,1876,6742,1875,6742,1875,6742,1874,6743,1874,6743,1874,6744,1874,6742,1874,6740,1874,6740,1872,6743,1871,6746,1870,6746,1869,6740,1869,6739,1869,6739,1868,6743,1865,6743,1864,6744,1864,6744,1863,6744,1862e" filled="t" fillcolor="#E8B909" stroked="f">
                <v:path arrowok="t"/>
                <v:fill/>
              </v:shape>
              <v:shape style="position:absolute;left:6728;top:1862;width:17;height:23" coordorigin="6728,1862" coordsize="17,23" path="m6742,1879l6732,1879,6734,1880,6735,1880,6735,1880,6735,1881,6738,1881,6740,1882,6743,1880,6742,1879e" filled="t" fillcolor="#E8B909" stroked="f">
                <v:path arrowok="t"/>
                <v:fill/>
              </v:shape>
              <v:shape style="position:absolute;left:6728;top:1862;width:17;height:23" coordorigin="6728,1862" coordsize="17,23" path="m6735,1881l6734,1881,6735,1881,6735,1881e" filled="t" fillcolor="#E8B909" stroked="f">
                <v:path arrowok="t"/>
                <v:fill/>
              </v:shape>
              <v:shape style="position:absolute;left:6728;top:1862;width:17;height:23" coordorigin="6728,1862" coordsize="17,23" path="m6739,1878l6737,1879,6742,1879,6742,1878,6739,1878e" filled="t" fillcolor="#E8B909" stroked="f">
                <v:path arrowok="t"/>
                <v:fill/>
              </v:shape>
              <v:shape style="position:absolute;left:6728;top:1862;width:17;height:23" coordorigin="6728,1862" coordsize="17,23" path="m6739,1876l6738,1876,6739,1877e" filled="t" fillcolor="#E8B909" stroked="f">
                <v:path arrowok="t"/>
                <v:fill/>
              </v:shape>
              <v:shape style="position:absolute;left:6728;top:1862;width:17;height:23" coordorigin="6728,1862" coordsize="17,23" path="m6741,1876l6740,1876,6741,1876e" filled="t" fillcolor="#E8B909" stroked="f">
                <v:path arrowok="t"/>
                <v:fill/>
              </v:shape>
              <v:shape style="position:absolute;left:6728;top:1862;width:17;height:23" coordorigin="6728,1862" coordsize="17,23" path="m6742,1875l6742,1875,6742,1875,6742,1875e" filled="t" fillcolor="#E8B909" stroked="f">
                <v:path arrowok="t"/>
                <v:fill/>
              </v:shape>
              <v:shape style="position:absolute;left:6728;top:1862;width:17;height:23" coordorigin="6728,1862" coordsize="17,23" path="m6743,1874l6742,1874,6743,1875,6743,1874e" filled="t" fillcolor="#E8B909" stroked="f">
                <v:path arrowok="t"/>
                <v:fill/>
              </v:shape>
              <v:shape style="position:absolute;left:6728;top:1862;width:17;height:23" coordorigin="6728,1862" coordsize="17,23" path="m6744,1872l6743,1873,6742,1874,6744,1874,6745,1874,6745,1873,6745,1872,6744,1872e" filled="t" fillcolor="#E8B909" stroked="f">
                <v:path arrowok="t"/>
                <v:fill/>
              </v:shape>
              <v:shape style="position:absolute;left:6728;top:1862;width:17;height:23" coordorigin="6728,1862" coordsize="17,23" path="m6745,1866l6744,1866,6743,1867,6740,1869,6746,1869,6746,1867,6745,1866,6745,1866e" filled="t" fillcolor="#E8B909" stroked="f">
                <v:path arrowok="t"/>
                <v:fill/>
              </v:shape>
            </v:group>
            <v:group style="position:absolute;left:6702;top:1848;width:16;height:9" coordorigin="6702,1848" coordsize="16,9">
              <v:shape style="position:absolute;left:6702;top:1848;width:16;height:9" coordorigin="6702,1848" coordsize="16,9" path="m6708,1855l6710,1856,6711,1857,6714,1857,6715,1856,6716,1855,6716,1853,6717,1853,6717,1852,6717,1850,6714,1850,6712,1848,6711,1848,6709,1848,6708,1849,6706,1850,6703,1850,6702,1853,6702,1855,6706,1855,6708,1855xe" filled="f" stroked="t" strokeweight=".04916pt" strokecolor="#231F20">
                <v:path arrowok="t"/>
              </v:shape>
            </v:group>
            <v:group style="position:absolute;left:6720;top:1862;width:2;height:2" coordorigin="6720,1862" coordsize="2,2">
              <v:shape style="position:absolute;left:6720;top:1862;width:2;height:2" coordorigin="6720,1862" coordsize="1,2" path="m6720,1862l6720,1862,6720,1863,6720,1863,6720,1863,6720,1863,6721,1863,6721,1863,6720,1862e" filled="t" fillcolor="#FFC20D" stroked="f">
                <v:path arrowok="t"/>
                <v:fill/>
              </v:shape>
            </v:group>
            <v:group style="position:absolute;left:6719;top:1858;width:3;height:2" coordorigin="6719,1858" coordsize="3,2">
              <v:shape style="position:absolute;left:6719;top:1858;width:3;height:2" coordorigin="6719,1858" coordsize="3,2" path="m6719,1858l6719,1859,6719,1859,6720,1859,6721,1860,6721,1860,6721,1860,6721,1859,6721,1859,6720,1859,6719,1858e" filled="t" fillcolor="#E8B909" stroked="f">
                <v:path arrowok="t"/>
                <v:fill/>
              </v:shape>
              <v:shape style="position:absolute;left:6719;top:1858;width:3;height:2" coordorigin="6719,1858" coordsize="3,2" path="m6720,1858l6720,1859,6721,1859,6721,1858,6720,1858e" filled="t" fillcolor="#E8B909" stroked="f">
                <v:path arrowok="t"/>
                <v:fill/>
              </v:shape>
            </v:group>
            <v:group style="position:absolute;left:6668;top:1859;width:2;height:2" coordorigin="6668,1859" coordsize="2,2">
              <v:shape style="position:absolute;left:6668;top:1859;width:2;height:2" coordorigin="6668,1859" coordsize="1,1" path="m6668,1859l6668,1859,6668,1860,6669,1860,6669,1860,6669,1859,6669,1859,6668,1859e" filled="t" fillcolor="#E8B909" stroked="f">
                <v:path arrowok="t"/>
                <v:fill/>
              </v:shape>
            </v:group>
            <v:group style="position:absolute;left:6663;top:1857;width:19;height:54" coordorigin="6663,1857" coordsize="19,54">
              <v:shape style="position:absolute;left:6663;top:1857;width:19;height:54" coordorigin="6663,1857" coordsize="19,54" path="m6673,1909l6672,1909,6672,1909,6673,1910,6673,1911,6674,1912,6675,1912,6675,1911,6676,1909,6676,1909,6674,1909,6673,1909,6673,1909e" filled="t" fillcolor="#E8B909" stroked="f">
                <v:path arrowok="t"/>
                <v:fill/>
              </v:shape>
              <v:shape style="position:absolute;left:6663;top:1857;width:19;height:54" coordorigin="6663,1857" coordsize="19,54" path="m6676,1907l6673,1907,6674,1907,6675,1908,6674,1908,6674,1909,6674,1909,6676,1909,6676,1908,6676,1907,6676,1907e" filled="t" fillcolor="#E8B909" stroked="f">
                <v:path arrowok="t"/>
                <v:fill/>
              </v:shape>
              <v:shape style="position:absolute;left:6663;top:1857;width:19;height:54" coordorigin="6663,1857" coordsize="19,54" path="m6676,1906l6672,1906,6672,1908,6672,1909,6672,1909,6673,1909,6673,1908,6673,1907,6673,1907,6676,1907,6676,1906e" filled="t" fillcolor="#E8B909" stroked="f">
                <v:path arrowok="t"/>
                <v:fill/>
              </v:shape>
              <v:shape style="position:absolute;left:6663;top:1857;width:19;height:54" coordorigin="6663,1857" coordsize="19,54" path="m6672,1909l6672,1909,6673,1909,6672,1909e" filled="t" fillcolor="#E8B909" stroked="f">
                <v:path arrowok="t"/>
                <v:fill/>
              </v:shape>
              <v:shape style="position:absolute;left:6663;top:1857;width:19;height:54" coordorigin="6663,1857" coordsize="19,54" path="m6673,1909l6672,1909,6673,1909e" filled="t" fillcolor="#E8B909" stroked="f">
                <v:path arrowok="t"/>
                <v:fill/>
              </v:shape>
              <v:shape style="position:absolute;left:6663;top:1857;width:19;height:54" coordorigin="6663,1857" coordsize="19,54" path="m6681,1906l6676,1906,6678,1907,6679,1908,6681,1906e" filled="t" fillcolor="#E8B909" stroked="f">
                <v:path arrowok="t"/>
                <v:fill/>
              </v:shape>
              <v:shape style="position:absolute;left:6663;top:1857;width:19;height:54" coordorigin="6663,1857" coordsize="19,54" path="m6671,1904l6671,1905,6669,1906,6670,1906,6672,1906,6681,1906,6681,1906,6672,1906,6672,1906,6672,1906,6671,1905,6672,1905,6671,1905,6671,1904e" filled="t" fillcolor="#E8B909" stroked="f">
                <v:path arrowok="t"/>
                <v:fill/>
              </v:shape>
              <v:shape style="position:absolute;left:6663;top:1857;width:19;height:54" coordorigin="6663,1857" coordsize="19,54" path="m6678,1904l6673,1904,6673,1904,6673,1904,6673,1905,6673,1905,6672,1906,6681,1906,6679,1904,6678,1904e" filled="t" fillcolor="#E8B909" stroked="f">
                <v:path arrowok="t"/>
                <v:fill/>
              </v:shape>
              <v:shape style="position:absolute;left:6663;top:1857;width:19;height:54" coordorigin="6663,1857" coordsize="19,54" path="m6672,1905l6672,1906,6672,1906,6672,1905e" filled="t" fillcolor="#E8B909" stroked="f">
                <v:path arrowok="t"/>
                <v:fill/>
              </v:shape>
              <v:shape style="position:absolute;left:6663;top:1857;width:19;height:54" coordorigin="6663,1857" coordsize="19,54" path="m6671,1904l6671,1905,6671,1904e" filled="t" fillcolor="#E8B909" stroked="f">
                <v:path arrowok="t"/>
                <v:fill/>
              </v:shape>
              <v:shape style="position:absolute;left:6663;top:1857;width:19;height:54" coordorigin="6663,1857" coordsize="19,54" path="m6672,1904e" filled="t" fillcolor="#E8B909" stroked="f">
                <v:path arrowok="t"/>
                <v:fill/>
              </v:shape>
              <v:shape style="position:absolute;left:6663;top:1857;width:19;height:54" coordorigin="6663,1857" coordsize="19,54" path="m6681,1895l6670,1895,6671,1896,6673,1898,6673,1899,6673,1902,6671,1904,6672,1904,6673,1904,6678,1904,6678,1903,6677,1901,6676,1900,6675,1899,6676,1897,6676,1897,6676,1896,6681,1896,6681,1895e" filled="t" fillcolor="#E8B909" stroked="f">
                <v:path arrowok="t"/>
                <v:fill/>
              </v:shape>
              <v:shape style="position:absolute;left:6663;top:1857;width:19;height:54" coordorigin="6663,1857" coordsize="19,54" path="m6669,1889l6667,1889,6665,1891,6665,1893,6664,1894,6665,1896,6664,1896,6663,1897,6663,1897,6664,1897,6665,1898,6665,1899,6667,1898,6666,1897,6666,1896,6668,1895,6670,1895,6681,1895,6681,1894,6682,1894,6682,1894,6682,1893,6682,1893,6682,1892,6682,1891,6682,1890,6671,1890,6670,1890,6670,1889,6669,1889e" filled="t" fillcolor="#E8B909" stroked="f">
                <v:path arrowok="t"/>
                <v:fill/>
              </v:shape>
              <v:shape style="position:absolute;left:6663;top:1857;width:19;height:54" coordorigin="6663,1857" coordsize="19,54" path="m6681,1896l6676,1896,6678,1896,6680,1897,6681,1896,6681,1896e" filled="t" fillcolor="#E8B909" stroked="f">
                <v:path arrowok="t"/>
                <v:fill/>
              </v:shape>
              <v:shape style="position:absolute;left:6663;top:1857;width:19;height:54" coordorigin="6663,1857" coordsize="19,54" path="m6676,1897l6676,1897,6676,1897e" filled="t" fillcolor="#E8B909" stroked="f">
                <v:path arrowok="t"/>
                <v:fill/>
              </v:shape>
              <v:shape style="position:absolute;left:6663;top:1857;width:19;height:54" coordorigin="6663,1857" coordsize="19,54" path="m6682,1894l6681,1894,6682,1894,6682,1894e" filled="t" fillcolor="#E8B909" stroked="f">
                <v:path arrowok="t"/>
                <v:fill/>
              </v:shape>
              <v:shape style="position:absolute;left:6663;top:1857;width:19;height:54" coordorigin="6663,1857" coordsize="19,54" path="m6673,1857l6672,1858,6671,1858,6671,1859,6671,1860,6673,1860,6673,1860,6673,1861,6672,1861,6672,1862,6671,1862,6671,1862,6671,1865,6672,1869,6670,1871,6670,1872,6671,1873,6671,1875,6670,1876,6670,1877,6670,1880,6671,1880,6670,1881,6670,1882,6669,1887,6672,1888,6672,1890,6671,1890,6682,1890,6682,1890,6681,1890,6676,1890,6675,1888,6675,1887,6675,1884,6677,1880,6675,1877,6675,1876,6675,1875,6676,1874,6676,1872,6675,1872,6675,1870,6676,1869,6677,1869,6677,1868,6676,1867,6676,1866,6676,1865,6676,1864,6675,1864,6675,1862,6675,1862,6672,1862,6671,1862,6675,1862,6675,1861,6673,1861,6672,1861,6676,1861,6676,1860,6676,1859,6675,1858,6673,1857e" filled="t" fillcolor="#E8B909" stroked="f">
                <v:path arrowok="t"/>
                <v:fill/>
              </v:shape>
              <v:shape style="position:absolute;left:6663;top:1857;width:19;height:54" coordorigin="6663,1857" coordsize="19,54" path="m6678,1888l6676,1890,6681,1890,6681,1890,6681,1889,6680,1888,6678,1888e" filled="t" fillcolor="#E8B909" stroked="f">
                <v:path arrowok="t"/>
                <v:fill/>
              </v:shape>
              <v:shape style="position:absolute;left:6663;top:1857;width:19;height:54" coordorigin="6663,1857" coordsize="19,54" path="m6677,1869l6676,1869,6677,1869e" filled="t" fillcolor="#E8B909" stroked="f">
                <v:path arrowok="t"/>
                <v:fill/>
              </v:shape>
            </v:group>
            <v:group style="position:absolute;left:6775;top:1861;width:18;height:27" coordorigin="6775,1861" coordsize="18,27">
              <v:shape style="position:absolute;left:6775;top:1861;width:18;height:27" coordorigin="6775,1861" coordsize="18,27" path="m6793,1861l6790,1864,6786,1867,6782,1868,6782,1869,6779,1876,6777,1878,6777,1878,6778,1879,6778,1880,6777,1882,6776,1883,6776,1884,6777,1885,6775,1887,6775,1888,6778,1888,6778,1887,6779,1887,6779,1884,6778,1883,6778,1882,6778,1882,6783,1882,6782,1881,6780,1880,6779,1880,6779,1879,6779,1878,6780,1878,6786,1878,6785,1878,6783,1878,6782,1878,6781,1878,6780,1877,6780,1877,6780,1877,6779,1876,6779,1876,6780,1875,6781,1875,6783,1875,6783,1874,6785,1874,6786,1874,6787,1874,6788,1873,6791,1873,6791,1872,6784,1872,6784,1872,6784,1872,6784,1871,6788,1870,6792,1866,6793,1861,6793,1861e" filled="t" fillcolor="#E8B909" stroked="f">
                <v:path arrowok="t"/>
                <v:fill/>
              </v:shape>
              <v:shape style="position:absolute;left:6775;top:1861;width:18;height:27" coordorigin="6775,1861" coordsize="18,27" path="m6783,1882l6778,1882,6779,1882,6781,1883,6782,1884,6784,1884,6783,1882e" filled="t" fillcolor="#E8B909" stroked="f">
                <v:path arrowok="t"/>
                <v:fill/>
              </v:shape>
              <v:shape style="position:absolute;left:6775;top:1861;width:18;height:27" coordorigin="6775,1861" coordsize="18,27" path="m6788,1879l6782,1879,6782,1879,6784,1880,6786,1881,6788,1881,6788,1881,6788,1881,6788,1880,6788,1879e" filled="t" fillcolor="#E8B909" stroked="f">
                <v:path arrowok="t"/>
                <v:fill/>
              </v:shape>
              <v:shape style="position:absolute;left:6775;top:1861;width:18;height:27" coordorigin="6775,1861" coordsize="18,27" path="m6788,1881l6788,1881,6788,1881e" filled="t" fillcolor="#E8B909" stroked="f">
                <v:path arrowok="t"/>
                <v:fill/>
              </v:shape>
              <v:shape style="position:absolute;left:6775;top:1861;width:18;height:27" coordorigin="6775,1861" coordsize="18,27" path="m6786,1878l6780,1878,6781,1879,6782,1879,6788,1879,6787,1879,6786,1878e" filled="t" fillcolor="#E8B909" stroked="f">
                <v:path arrowok="t"/>
                <v:fill/>
              </v:shape>
              <v:shape style="position:absolute;left:6775;top:1861;width:18;height:27" coordorigin="6775,1861" coordsize="18,27" path="m6784,1876l6783,1876,6783,1877,6785,1878,6784,1877,6784,1876,6784,1876,6784,1876e" filled="t" fillcolor="#E8B909" stroked="f">
                <v:path arrowok="t"/>
                <v:fill/>
              </v:shape>
              <v:shape style="position:absolute;left:6775;top:1861;width:18;height:27" coordorigin="6775,1861" coordsize="18,27" path="m6781,1877l6781,1878,6782,1878,6782,1877,6781,1877e" filled="t" fillcolor="#E8B909" stroked="f">
                <v:path arrowok="t"/>
                <v:fill/>
              </v:shape>
              <v:shape style="position:absolute;left:6775;top:1861;width:18;height:27" coordorigin="6775,1861" coordsize="18,27" path="m6785,1874l6783,1874,6784,1875,6784,1875,6784,1874,6785,1874e" filled="t" fillcolor="#E8B909" stroked="f">
                <v:path arrowok="t"/>
                <v:fill/>
              </v:shape>
              <v:shape style="position:absolute;left:6775;top:1861;width:18;height:27" coordorigin="6775,1861" coordsize="18,27" path="m6783,1875l6781,1875,6782,1875,6783,1875e" filled="t" fillcolor="#E8B909" stroked="f">
                <v:path arrowok="t"/>
                <v:fill/>
              </v:shape>
              <v:shape style="position:absolute;left:6775;top:1861;width:18;height:27" coordorigin="6775,1861" coordsize="18,27" path="m6785,1874l6784,1874,6785,1875e" filled="t" fillcolor="#E8B909" stroked="f">
                <v:path arrowok="t"/>
                <v:fill/>
              </v:shape>
              <v:shape style="position:absolute;left:6775;top:1861;width:18;height:27" coordorigin="6775,1861" coordsize="18,27" path="m6787,1874l6786,1874,6787,1874e" filled="t" fillcolor="#E8B909" stroked="f">
                <v:path arrowok="t"/>
                <v:fill/>
              </v:shape>
              <v:shape style="position:absolute;left:6775;top:1861;width:18;height:27" coordorigin="6775,1861" coordsize="18,27" path="m6793,1867l6790,1869,6788,1872,6784,1872,6791,1872,6793,1870,6793,1868,6793,1867e" filled="t" fillcolor="#E8B909" stroked="f">
                <v:path arrowok="t"/>
                <v:fill/>
              </v:shape>
            </v:group>
            <v:group style="position:absolute;left:6753;top:1863;width:4;height:4" coordorigin="6753,1863" coordsize="4,4">
              <v:shape style="position:absolute;left:6753;top:1863;width:4;height:4" coordorigin="6753,1863" coordsize="4,4" path="m6753,1863l6753,1863,6753,1864,6755,1866,6756,1866,6756,1867,6757,1866,6757,1866,6757,1865,6756,1865,6755,1864,6754,1864,6754,1863,6753,1863e" filled="t" fillcolor="#E8B909" stroked="f">
                <v:path arrowok="t"/>
                <v:fill/>
              </v:shape>
            </v:group>
            <v:group style="position:absolute;left:6786;top:1874;width:5;height:3" coordorigin="6786,1874" coordsize="5,3">
              <v:shape style="position:absolute;left:6786;top:1874;width:5;height:3" coordorigin="6786,1874" coordsize="5,3" path="m6791,1874l6789,1875,6788,1875,6786,1876,6787,1877,6789,1877,6790,1876,6790,1876,6791,1875,6791,1875,6789,1875,6788,1875,6791,1875,6791,1874,6791,1874e" filled="t" fillcolor="#E8B909" stroked="f">
                <v:path arrowok="t"/>
                <v:fill/>
              </v:shape>
              <v:shape style="position:absolute;left:6786;top:1874;width:5;height:3" coordorigin="6786,1874" coordsize="5,3" path="m6790,1876l6790,1876,6790,1876e" filled="t" fillcolor="#E8B909" stroked="f">
                <v:path arrowok="t"/>
                <v:fill/>
              </v:shape>
            </v:group>
            <v:group style="position:absolute;left:6765;top:1859;width:2;height:2" coordorigin="6765,1859" coordsize="2,2">
              <v:shape style="position:absolute;left:6765;top:1859;width:2;height:2" coordorigin="6765,1859" coordsize="2,2" path="m6765,1859l6765,1860,6765,1860,6765,1861,6766,1860,6767,1860,6767,1860,6766,1860,6765,1859e" filled="t" fillcolor="#E8B909" stroked="f">
                <v:path arrowok="t"/>
                <v:fill/>
              </v:shape>
              <v:shape style="position:absolute;left:6765;top:1859;width:2;height:2" coordorigin="6765,1859" coordsize="2,2" path="m6767,1860l6766,1860,6766,1860,6767,1860e" filled="t" fillcolor="#E8B909" stroked="f">
                <v:path arrowok="t"/>
                <v:fill/>
              </v:shape>
              <v:shape style="position:absolute;left:6765;top:1859;width:2;height:2" coordorigin="6765,1859" coordsize="2,2" path="m6767,1859l6766,1860,6767,1860,6767,1859,6767,1859e" filled="t" fillcolor="#E8B909" stroked="f">
                <v:path arrowok="t"/>
                <v:fill/>
              </v:shape>
            </v:group>
            <v:group style="position:absolute;left:6766;top:1861;width:2;height:3" coordorigin="6766,1861" coordsize="2,3">
              <v:shape style="position:absolute;left:6766;top:1861;width:2;height:3" coordorigin="6766,1861" coordsize="2,3" path="m6767,1861l6767,1861,6766,1862,6766,1863,6766,1863,6767,1863,6767,1863,6767,1864,6768,1863,6768,1863,6768,1862,6768,1862,6767,1861e" filled="t" fillcolor="#E8B909" stroked="f">
                <v:path arrowok="t"/>
                <v:fill/>
              </v:shape>
            </v:group>
            <v:group style="position:absolute;left:6751;top:1866;width:17;height:22" coordorigin="6751,1866" coordsize="17,22">
              <v:shape style="position:absolute;left:6751;top:1866;width:17;height:22" coordorigin="6751,1866" coordsize="17,22" path="m6768,1887l6766,1887,6767,1888,6768,1887e" filled="t" fillcolor="#E8B909" stroked="f">
                <v:path arrowok="t"/>
                <v:fill/>
              </v:shape>
              <v:shape style="position:absolute;left:6751;top:1866;width:17;height:22" coordorigin="6751,1866" coordsize="17,22" path="m6767,1883l6762,1883,6764,1883,6763,1884,6762,1886,6764,1887,6766,1887,6768,1887,6768,1886,6768,1885,6767,1883e" filled="t" fillcolor="#E8B909" stroked="f">
                <v:path arrowok="t"/>
                <v:fill/>
              </v:shape>
              <v:shape style="position:absolute;left:6751;top:1866;width:17;height:22" coordorigin="6751,1866" coordsize="17,22" path="m6766,1879l6760,1879,6761,1879,6761,1881,6758,1881,6757,1883,6758,1884,6760,1884,6761,1884,6762,1883,6767,1883,6767,1881,6766,1880,6766,1879e" filled="t" fillcolor="#E8B909" stroked="f">
                <v:path arrowok="t"/>
                <v:fill/>
              </v:shape>
              <v:shape style="position:absolute;left:6751;top:1866;width:17;height:22" coordorigin="6751,1866" coordsize="17,22" path="m6755,1877l6755,1878,6754,1878,6753,1879,6755,1880,6758,1880,6760,1879,6766,1879,6767,1879,6767,1878,6767,1877,6760,1877,6755,1877e" filled="t" fillcolor="#E8B909" stroked="f">
                <v:path arrowok="t"/>
                <v:fill/>
              </v:shape>
              <v:shape style="position:absolute;left:6751;top:1866;width:17;height:22" coordorigin="6751,1866" coordsize="17,22" path="m6764,1875l6759,1875,6760,1876,6760,1876,6760,1877,6760,1877,6767,1877,6767,1877,6766,1876,6764,1875,6764,1875e" filled="t" fillcolor="#E8B909" stroked="f">
                <v:path arrowok="t"/>
                <v:fill/>
              </v:shape>
              <v:shape style="position:absolute;left:6751;top:1866;width:17;height:22" coordorigin="6751,1866" coordsize="17,22" path="m6753,1870l6752,1872,6753,1873,6754,1874,6755,1875,6757,1875,6759,1875,6764,1875,6763,1873,6758,1873,6757,1873,6756,1873,6756,1872,6754,1872,6753,1870e" filled="t" fillcolor="#E8B909" stroked="f">
                <v:path arrowok="t"/>
                <v:fill/>
              </v:shape>
              <v:shape style="position:absolute;left:6751;top:1866;width:17;height:22" coordorigin="6751,1866" coordsize="17,22" path="m6758,1873l6758,1873,6763,1873,6763,1873,6759,1873,6758,1873e" filled="t" fillcolor="#E8B909" stroked="f">
                <v:path arrowok="t"/>
                <v:fill/>
              </v:shape>
              <v:shape style="position:absolute;left:6751;top:1866;width:17;height:22" coordorigin="6751,1866" coordsize="17,22" path="m6751,1866l6751,1867,6753,1869,6756,1871,6759,1872,6759,1873,6763,1873,6763,1871,6762,1869,6762,1868,6759,1868,6758,1868,6756,1868,6755,1868,6754,1867,6753,1867,6753,1866,6752,1866,6751,1866e" filled="t" fillcolor="#E8B909" stroked="f">
                <v:path arrowok="t"/>
                <v:fill/>
              </v:shape>
              <v:shape style="position:absolute;left:6751;top:1866;width:17;height:22" coordorigin="6751,1866" coordsize="17,22" path="m6756,1872l6754,1872,6756,1872,6756,1872e" filled="t" fillcolor="#E8B909" stroked="f">
                <v:path arrowok="t"/>
                <v:fill/>
              </v:shape>
              <v:shape style="position:absolute;left:6751;top:1866;width:17;height:22" coordorigin="6751,1866" coordsize="17,22" path="m6760,1868l6759,1868,6762,1868,6760,1868e" filled="t" fillcolor="#E8B909" stroked="f">
                <v:path arrowok="t"/>
                <v:fill/>
              </v:shape>
              <v:shape style="position:absolute;left:6751;top:1866;width:17;height:22" coordorigin="6751,1866" coordsize="17,22" path="m6754,1867l6753,1867,6754,1867,6754,1867e" filled="t" fillcolor="#E8B909" stroked="f">
                <v:path arrowok="t"/>
                <v:fill/>
              </v:shape>
            </v:group>
            <v:group style="position:absolute;left:6763;top:1857;width:19;height:52" coordorigin="6763,1857" coordsize="19,52">
              <v:shape style="position:absolute;left:6763;top:1857;width:19;height:52" coordorigin="6763,1857" coordsize="19,52" path="m6777,1904l6770,1904,6770,1904,6772,1904,6771,1906,6772,1907,6772,1908,6772,1908,6773,1909,6774,1908,6773,1906,6773,1905,6774,1904,6774,1904,6778,1904,6777,1904e" filled="t" fillcolor="#E8B909" stroked="f">
                <v:path arrowok="t"/>
                <v:fill/>
              </v:shape>
              <v:shape style="position:absolute;left:6763;top:1857;width:19;height:52" coordorigin="6763,1857" coordsize="19,52" path="m6778,1904l6774,1904,6775,1904,6776,1905,6776,1905,6778,1905,6778,1905,6778,1904,6778,1904e" filled="t" fillcolor="#E8B909" stroked="f">
                <v:path arrowok="t"/>
                <v:fill/>
              </v:shape>
              <v:shape style="position:absolute;left:6763;top:1857;width:19;height:52" coordorigin="6763,1857" coordsize="19,52" path="m6775,1894l6770,1894,6770,1895,6770,1896,6770,1898,6771,1901,6769,1902,6769,1903,6768,1903,6769,1904,6770,1904,6777,1904,6776,1901,6772,1897,6775,1894e" filled="t" fillcolor="#E8B909" stroked="f">
                <v:path arrowok="t"/>
                <v:fill/>
              </v:shape>
              <v:shape style="position:absolute;left:6763;top:1857;width:19;height:52" coordorigin="6763,1857" coordsize="19,52" path="m6768,1889l6767,1890,6765,1891,6764,1892,6764,1893,6764,1893,6763,1893,6763,1894,6763,1894,6764,1894,6765,1895,6765,1895,6765,1896,6765,1897,6766,1896,6767,1895,6768,1895,6769,1895,6770,1894,6775,1894,6775,1893,6776,1893,6782,1893,6782,1893,6781,1892,6781,1892,6780,1891,6780,1890,6776,1890,6774,1889,6768,1889,6768,1889e" filled="t" fillcolor="#E8B909" stroked="f">
                <v:path arrowok="t"/>
                <v:fill/>
              </v:shape>
              <v:shape style="position:absolute;left:6763;top:1857;width:19;height:52" coordorigin="6763,1857" coordsize="19,52" path="m6782,1893l6776,1893,6777,1893,6778,1894,6778,1895,6778,1895,6779,1895,6780,1895,6782,1893,6782,1893e" filled="t" fillcolor="#E8B909" stroked="f">
                <v:path arrowok="t"/>
                <v:fill/>
              </v:shape>
              <v:shape style="position:absolute;left:6763;top:1857;width:19;height:52" coordorigin="6763,1857" coordsize="19,52" path="m6769,1895l6768,1895,6769,1895,6769,1895e" filled="t" fillcolor="#E8B909" stroked="f">
                <v:path arrowok="t"/>
                <v:fill/>
              </v:shape>
              <v:shape style="position:absolute;left:6763;top:1857;width:19;height:52" coordorigin="6763,1857" coordsize="19,52" path="m6779,1889l6777,1889,6776,1890,6780,1890,6779,1889e" filled="t" fillcolor="#E8B909" stroked="f">
                <v:path arrowok="t"/>
                <v:fill/>
              </v:shape>
              <v:shape style="position:absolute;left:6763;top:1857;width:19;height:52" coordorigin="6763,1857" coordsize="19,52" path="m6768,1865l6768,1866,6770,1867,6771,1870,6769,1871,6769,1873,6769,1874,6769,1876,6768,1877,6768,1882,6769,1882,6769,1884,6769,1885,6770,1885,6769,1885,6770,1886,6769,1888,6768,1889,6774,1889,6774,1888,6773,1888,6774,1887,6774,1887,6774,1886,6775,1885,6775,1885,6774,1884,6775,1883,6775,1883,6775,1882,6776,1881,6776,1880,6776,1879,6775,1877,6776,1872,6776,1871,6775,1870,6774,1868,6775,1867,6770,1867,6769,1867,6769,1866,6769,1865,6768,1865e" filled="t" fillcolor="#E8B909" stroked="f">
                <v:path arrowok="t"/>
                <v:fill/>
              </v:shape>
              <v:shape style="position:absolute;left:6763;top:1857;width:19;height:52" coordorigin="6763,1857" coordsize="19,52" path="m6770,1857l6768,1859,6768,1860,6771,1860,6771,1861,6769,1862,6769,1863,6769,1863,6770,1864,6770,1864,6770,1867,6775,1867,6775,1866,6776,1865,6776,1865,6776,1865,6776,1864,6776,1864,6775,1863,6775,1863,6775,1862,6775,1861,6775,1861,6774,1860,6775,1859,6774,1858,6772,1858,6770,1857e" filled="t" fillcolor="#E8B909" stroked="f">
                <v:path arrowok="t"/>
                <v:fill/>
              </v:shape>
            </v:group>
            <v:group style="position:absolute;left:6661;top:1925;width:25;height:57" coordorigin="6661,1925" coordsize="25,57">
              <v:shape style="position:absolute;left:6661;top:1925;width:25;height:57" coordorigin="6661,1925" coordsize="25,57" path="m6671,1982l6668,1982,6671,1983,6671,1982e" filled="t" fillcolor="#ED1C24" stroked="f">
                <v:path arrowok="t"/>
                <v:fill/>
              </v:shape>
              <v:shape style="position:absolute;left:6661;top:1925;width:25;height:57" coordorigin="6661,1925" coordsize="25,57" path="m6672,1982l6664,1982,6665,1982,6668,1982,6671,1982,6672,1982e" filled="t" fillcolor="#ED1C24" stroked="f">
                <v:path arrowok="t"/>
                <v:fill/>
              </v:shape>
              <v:shape style="position:absolute;left:6661;top:1925;width:25;height:57" coordorigin="6661,1925" coordsize="25,57" path="m6665,1950l6662,1950,6662,1951,6662,1957,6663,1957,6663,1959,6663,1960,6663,1961,6662,1961,6661,1968,6662,1980,6662,1982,6664,1982,6672,1982,6673,1981,6673,1974,6673,1957,6673,1951,6667,1951,6665,1950e" filled="t" fillcolor="#ED1C24" stroked="f">
                <v:path arrowok="t"/>
                <v:fill/>
              </v:shape>
              <v:shape style="position:absolute;left:6661;top:1925;width:25;height:57" coordorigin="6661,1925" coordsize="25,57" path="m6673,1948l6667,1948,6669,1948,6669,1948,6669,1950,6667,1951,6673,1951,6673,1948e" filled="t" fillcolor="#ED1C24" stroked="f">
                <v:path arrowok="t"/>
                <v:fill/>
              </v:shape>
              <v:shape style="position:absolute;left:6661;top:1925;width:25;height:57" coordorigin="6661,1925" coordsize="25,57" path="m6663,1926l6663,1926,6662,1927,6662,1929,6662,1936,6662,1939,6662,1939,6663,1939,6663,1940,6663,1942,6662,1942,6661,1944,6662,1946,6662,1948,6663,1949,6666,1949,6667,1948,6673,1948,6673,1946,6674,1944,6676,1942,6686,1942,6686,1939,6686,1932,6674,1932,6674,1932,6674,1931,6667,1931,6667,1931,6666,1930,6667,1928,6666,1927,6665,1926,6664,1926,6663,1926e" filled="t" fillcolor="#ED1C24" stroked="f">
                <v:path arrowok="t"/>
                <v:fill/>
              </v:shape>
              <v:shape style="position:absolute;left:6661;top:1925;width:25;height:57" coordorigin="6661,1925" coordsize="25,57" path="m6686,1942l6676,1942,6678,1944,6680,1944,6682,1946,6684,1947,6686,1948,6687,1946,6686,1944,6686,1944,6686,1942e" filled="t" fillcolor="#ED1C24" stroked="f">
                <v:path arrowok="t"/>
                <v:fill/>
              </v:shape>
              <v:shape style="position:absolute;left:6661;top:1925;width:25;height:57" coordorigin="6661,1925" coordsize="25,57" path="m6676,1927l6675,1929,6675,1929,6675,1930,6675,1931,6674,1932,6686,1932,6686,1931,6680,1931,6681,1929,6681,1928,6681,1928,6678,1928,6676,1927e" filled="t" fillcolor="#ED1C24" stroked="f">
                <v:path arrowok="t"/>
                <v:fill/>
              </v:shape>
              <v:shape style="position:absolute;left:6661;top:1925;width:25;height:57" coordorigin="6661,1925" coordsize="25,57" path="m6672,1927l6669,1927,6668,1928,6667,1931,6674,1931,6674,1930,6674,1929,6674,1928,6673,1928,6672,1927e" filled="t" fillcolor="#ED1C24" stroked="f">
                <v:path arrowok="t"/>
                <v:fill/>
              </v:shape>
              <v:shape style="position:absolute;left:6661;top:1925;width:25;height:57" coordorigin="6661,1925" coordsize="25,57" path="m6686,1925l6685,1925,6685,1926,6684,1926,6684,1926,6683,1927,6683,1927,6682,1929,6682,1929,6682,1931,6680,1931,6686,1931,6686,1926,6684,1926,6686,1926,6686,1925,6686,1925e" filled="t" fillcolor="#ED1C24" stroked="f">
                <v:path arrowok="t"/>
                <v:fill/>
              </v:shape>
              <v:shape style="position:absolute;left:6661;top:1925;width:25;height:57" coordorigin="6661,1925" coordsize="25,57" path="m6679,1927l6678,1928,6681,1928,6680,1927,6680,1927,6679,1927e" filled="t" fillcolor="#ED1C24" stroked="f">
                <v:path arrowok="t"/>
                <v:fill/>
              </v:shape>
            </v:group>
            <v:group style="position:absolute;left:6674;top:1946;width:12;height:51" coordorigin="6674,1946" coordsize="12,51">
              <v:shape style="position:absolute;left:6674;top:1946;width:12;height:51" coordorigin="6674,1946" coordsize="12,51" path="m6675,1946l6674,1947,6674,1983,6674,1983,6675,1984,6675,1985,6679,1988,6682,1993,6685,1997,6686,1997,6686,1983,6685,1976,6686,1966,6685,1963,6686,1959,6685,1957,6683,1957,6682,1957,6683,1956,6682,1956,6682,1955,6682,1954,6682,1953,6678,1953,6678,1952,6677,1952,6677,1951,6677,1949,6677,1948,6677,1947,6676,1947,6675,1946e" filled="t" fillcolor="#ED1C24" stroked="f">
                <v:path arrowok="t"/>
                <v:fill/>
              </v:shape>
              <v:shape style="position:absolute;left:6674;top:1946;width:12;height:51" coordorigin="6674,1946" coordsize="12,51" path="m6684,1955l6684,1955,6683,1956,6684,1956,6683,1957,6685,1957,6685,1956,6684,1955e" filled="t" fillcolor="#ED1C24" stroked="f">
                <v:path arrowok="t"/>
                <v:fill/>
              </v:shape>
              <v:shape style="position:absolute;left:6674;top:1946;width:12;height:51" coordorigin="6674,1946" coordsize="12,51" path="m6678,1949l6679,1951,6679,1952,6678,1952,6678,1953,6682,1953,6680,1950,6678,1949e" filled="t" fillcolor="#ED1C24" stroked="f">
                <v:path arrowok="t"/>
                <v:fill/>
              </v:shape>
              <v:shape style="position:absolute;left:6674;top:1946;width:12;height:51" coordorigin="6674,1946" coordsize="12,51" path="m6678,1952l6677,1952,6678,1952,6678,1952e" filled="t" fillcolor="#ED1C24" stroked="f">
                <v:path arrowok="t"/>
                <v:fill/>
              </v:shape>
            </v:group>
            <v:group style="position:absolute;left:6680;top:1947;width:6;height:4" coordorigin="6680,1947" coordsize="6,4">
              <v:shape style="position:absolute;left:6680;top:1947;width:6;height:4" coordorigin="6680,1947" coordsize="6,4" path="m6681,1947l6685,1952,6686,1951,6685,1949,6683,1948,6682,1948,6681,1947e" filled="t" fillcolor="#ED1C24" stroked="f">
                <v:path arrowok="t"/>
                <v:fill/>
              </v:shape>
              <v:shape style="position:absolute;left:6680;top:1947;width:6;height:4" coordorigin="6680,1947" coordsize="6,4" path="m6682,1947l6682,1948,6683,1948,6683,1948,6682,1947e" filled="t" fillcolor="#ED1C24" stroked="f">
                <v:path arrowok="t"/>
                <v:fill/>
              </v:shape>
            </v:group>
            <v:group style="position:absolute;left:6676;top:1944;width:4;height:3" coordorigin="6676,1944" coordsize="4,3">
              <v:shape style="position:absolute;left:6676;top:1944;width:4;height:3" coordorigin="6676,1944" coordsize="4,3" path="m6677,1944l6676,1945,6677,1946,6678,1947,6680,1947,6680,1947,6680,1946,6679,1945,6679,1945,6678,1945,6678,1944,6677,1944e" filled="t" fillcolor="#ED1C24" stroked="f">
                <v:path arrowok="t"/>
                <v:fill/>
              </v:shape>
              <v:shape style="position:absolute;left:6676;top:1944;width:4;height:3" coordorigin="6676,1944" coordsize="4,3" path="m6680,1947l6680,1947,6680,1947e" filled="t" fillcolor="#ED1C24" stroked="f">
                <v:path arrowok="t"/>
                <v:fill/>
              </v:shape>
              <v:shape style="position:absolute;left:6676;top:1944;width:4;height:3" coordorigin="6676,1944" coordsize="4,3" path="m6679,1945l6678,1945,6679,1945,6679,1945e" filled="t" fillcolor="#ED1C24" stroked="f">
                <v:path arrowok="t"/>
                <v:fill/>
              </v:shape>
              <v:shape style="position:absolute;left:6676;top:1944;width:4;height:3" coordorigin="6676,1944" coordsize="4,3" path="m6678,1944l6677,1944,6678,1944,6678,1944e" filled="t" fillcolor="#ED1C24" stroked="f">
                <v:path arrowok="t"/>
                <v:fill/>
              </v:shape>
            </v:group>
            <v:group style="position:absolute;left:6667;top:1922;width:13;height:4" coordorigin="6667,1922" coordsize="13,4">
              <v:shape style="position:absolute;left:6667;top:1922;width:13;height:4" coordorigin="6667,1922" coordsize="13,4" path="m6669,1923l6668,1923,6667,1924,6668,1925,6672,1926,6676,1925,6679,1925,6679,1925,6680,1925,6680,1924,6680,1924,6674,1924,6673,1924,6673,1923,6670,1923,6669,1923e" filled="t" fillcolor="#ED1C24" stroked="f">
                <v:path arrowok="t"/>
                <v:fill/>
              </v:shape>
              <v:shape style="position:absolute;left:6667;top:1922;width:13;height:4" coordorigin="6667,1922" coordsize="13,4" path="m6680,1925l6679,1925,6680,1925,6680,1925e" filled="t" fillcolor="#ED1C24" stroked="f">
                <v:path arrowok="t"/>
                <v:fill/>
              </v:shape>
              <v:shape style="position:absolute;left:6667;top:1922;width:13;height:4" coordorigin="6667,1922" coordsize="13,4" path="m6677,1922l6675,1922,6674,1923,6674,1924,6680,1924,6679,1923,6679,1922,6677,1922e" filled="t" fillcolor="#ED1C24" stroked="f">
                <v:path arrowok="t"/>
                <v:fill/>
              </v:shape>
              <v:shape style="position:absolute;left:6667;top:1922;width:13;height:4" coordorigin="6667,1922" coordsize="13,4" path="m6673,1922l6670,1923,6673,1923,6673,1922e" filled="t" fillcolor="#ED1C24" stroked="f">
                <v:path arrowok="t"/>
                <v:fill/>
              </v:shape>
            </v:group>
            <v:group style="position:absolute;left:6667;top:1922;width:13;height:4" coordorigin="6667,1922" coordsize="13,4">
              <v:shape style="position:absolute;left:6667;top:1922;width:13;height:4" coordorigin="6667,1922" coordsize="13,4" path="m6673,1924l6673,1922,6670,1923,6669,1923,6668,1923,6667,1924,6668,1925,6672,1926,6676,1925,6679,1925,6679,1925,6680,1925,6680,1925,6680,1924,6680,1924,6680,1924,6680,1924,6680,1924,6679,1923,6679,1923,6679,1922,6677,1922,6675,1922,6674,1923,6674,1924,6674,1924,6674,1924,6674,1924,6673,1924,6673,1924,6673,1924,6673,1924xe" filled="f" stroked="t" strokeweight=".04916pt" strokecolor="#231F20">
                <v:path arrowok="t"/>
              </v:shape>
            </v:group>
            <v:group style="position:absolute;left:6664;top:1923;width:3;height:2" coordorigin="6664,1923" coordsize="3,2">
              <v:shape style="position:absolute;left:6664;top:1923;width:3;height:2" coordorigin="6664,1923" coordsize="3,1" path="m6664,1923l6664,1924,6664,1925,6665,1924,6666,1924,6666,1923,6664,1923e" filled="t" fillcolor="#ED1C24" stroked="f">
                <v:path arrowok="t"/>
                <v:fill/>
              </v:shape>
              <v:shape style="position:absolute;left:6664;top:1923;width:3;height:2" coordorigin="6664,1923" coordsize="3,1" path="m6666,1924l6665,1924,6666,1924,6666,1924e" filled="t" fillcolor="#ED1C24" stroked="f">
                <v:path arrowok="t"/>
                <v:fill/>
              </v:shape>
            </v:group>
            <v:group style="position:absolute;left:6680;top:1923;width:4;height:2" coordorigin="6680,1923" coordsize="4,2">
              <v:shape style="position:absolute;left:6680;top:1923;width:4;height:2" coordorigin="6680,1923" coordsize="4,2" path="m6682,1923l6681,1923,6681,1924,6681,1925,6680,1925,6681,1925,6682,1925,6683,1925,6684,1924,6684,1924,6685,1924,6684,1923,6683,1923,6682,1923e" filled="t" fillcolor="#ED1C24" stroked="f">
                <v:path arrowok="t"/>
                <v:fill/>
              </v:shape>
              <v:shape style="position:absolute;left:6680;top:1923;width:4;height:2" coordorigin="6680,1923" coordsize="4,2" path="m6683,1925l6682,1925,6683,1925,6683,1925e" filled="t" fillcolor="#ED1C24" stroked="f">
                <v:path arrowok="t"/>
                <v:fill/>
              </v:shape>
              <v:shape style="position:absolute;left:6680;top:1923;width:4;height:2" coordorigin="6680,1923" coordsize="4,2" path="m6684,1924l6684,1924,6684,1924e" filled="t" fillcolor="#ED1C24" stroked="f">
                <v:path arrowok="t"/>
                <v:fill/>
              </v:shape>
            </v:group>
            <v:group style="position:absolute;left:6687;top:1939;width:24;height:11" coordorigin="6687,1939" coordsize="24,11">
              <v:shape style="position:absolute;left:6687;top:1939;width:24;height:11" coordorigin="6687,1939" coordsize="24,11" path="m6691,1939l6689,1939,6688,1941,6688,1942,6688,1944,6687,1947,6688,1949,6691,1948,6698,1948,6701,1947,6710,1947,6709,1945,6710,1944,6695,1944,6694,1944,6694,1941,6693,1940,6691,1939e" filled="t" fillcolor="#ED1C24" stroked="f">
                <v:path arrowok="t"/>
                <v:fill/>
              </v:shape>
              <v:shape style="position:absolute;left:6687;top:1939;width:24;height:11" coordorigin="6687,1939" coordsize="24,11" path="m6710,1947l6701,1947,6705,1948,6708,1948,6709,1949,6709,1949,6710,1948,6710,1947e" filled="t" fillcolor="#ED1C24" stroked="f">
                <v:path arrowok="t"/>
                <v:fill/>
              </v:shape>
              <v:shape style="position:absolute;left:6687;top:1939;width:24;height:11" coordorigin="6687,1939" coordsize="24,11" path="m6698,1948l6691,1948,6694,1948,6697,1948,6698,1948e" filled="t" fillcolor="#ED1C24" stroked="f">
                <v:path arrowok="t"/>
                <v:fill/>
              </v:shape>
              <v:shape style="position:absolute;left:6687;top:1939;width:24;height:11" coordorigin="6687,1939" coordsize="24,11" path="m6698,1939l6696,1940,6695,1941,6696,1943,6695,1944,6710,1944,6710,1943,6704,1943,6703,1943,6703,1941,6702,1940,6700,1940,6698,1939e" filled="t" fillcolor="#ED1C24" stroked="f">
                <v:path arrowok="t"/>
                <v:fill/>
              </v:shape>
              <v:shape style="position:absolute;left:6687;top:1939;width:24;height:11" coordorigin="6687,1939" coordsize="24,11" path="m6706,1940l6704,1941,6705,1942,6705,1942,6704,1943,6710,1943,6711,1943,6711,1942,6710,1940,6706,1940e" filled="t" fillcolor="#ED1C24" stroked="f">
                <v:path arrowok="t"/>
                <v:fill/>
              </v:shape>
            </v:group>
            <v:group style="position:absolute;left:6688;top:1949;width:23;height:4" coordorigin="6688,1949" coordsize="23,4">
              <v:shape style="position:absolute;left:6688;top:1949;width:23;height:4" coordorigin="6688,1949" coordsize="23,4" path="m6691,1949l6688,1951,6692,1952,6695,1952,6709,1952,6710,1951,6711,1951,6712,1951,6710,1950,6695,1950,6691,1949e" filled="t" fillcolor="#ED1C24" stroked="f">
                <v:path arrowok="t"/>
                <v:fill/>
              </v:shape>
              <v:shape style="position:absolute;left:6688;top:1949;width:23;height:4" coordorigin="6688,1949" coordsize="23,4" path="m6709,1952l6695,1952,6699,1952,6702,1952,6706,1952,6709,1952e" filled="t" fillcolor="#ED1C24" stroked="f">
                <v:path arrowok="t"/>
                <v:fill/>
              </v:shape>
              <v:shape style="position:absolute;left:6688;top:1949;width:23;height:4" coordorigin="6688,1949" coordsize="23,4" path="m6711,1951l6710,1951,6711,1951,6711,1951e" filled="t" fillcolor="#ED1C24" stroked="f">
                <v:path arrowok="t"/>
                <v:fill/>
              </v:shape>
              <v:shape style="position:absolute;left:6688;top:1949;width:23;height:4" coordorigin="6688,1949" coordsize="23,4" path="m6698,1949l6695,1950,6710,1950,6709,1950,6702,1950,6698,1949e" filled="t" fillcolor="#ED1C24" stroked="f">
                <v:path arrowok="t"/>
                <v:fill/>
              </v:shape>
              <v:shape style="position:absolute;left:6688;top:1949;width:23;height:4" coordorigin="6688,1949" coordsize="23,4" path="m6708,1949l6702,1950,6709,1950,6708,1949e" filled="t" fillcolor="#ED1C24" stroked="f">
                <v:path arrowok="t"/>
                <v:fill/>
              </v:shape>
            </v:group>
            <v:group style="position:absolute;left:6688;top:1949;width:23;height:4" coordorigin="6688,1949" coordsize="23,4">
              <v:shape style="position:absolute;left:6688;top:1949;width:23;height:4" coordorigin="6688,1949" coordsize="23,4" path="m6698,1949l6695,1950,6691,1949,6688,1951,6692,1952,6695,1952,6699,1952,6702,1952,6706,1952,6709,1952,6710,1951,6711,1951,6712,1951,6708,1949,6702,1950,6698,1949xe" filled="f" stroked="t" strokeweight=".04916pt" strokecolor="#231F20">
                <v:path arrowok="t"/>
              </v:shape>
            </v:group>
            <v:group style="position:absolute;left:6687;top:1952;width:26;height:65" coordorigin="6687,1952" coordsize="26,65">
              <v:shape style="position:absolute;left:6687;top:1952;width:26;height:65" coordorigin="6687,1952" coordsize="26,65" path="m6701,2016l6696,2016,6697,2016,6698,2017,6698,2017,6699,2017,6701,2016e" filled="t" fillcolor="#ED1C24" stroked="f">
                <v:path arrowok="t"/>
                <v:fill/>
              </v:shape>
              <v:shape style="position:absolute;left:6687;top:1952;width:26;height:65" coordorigin="6687,1952" coordsize="26,65" path="m6699,2017l6698,2017,6699,2017,6699,2017e" filled="t" fillcolor="#ED1C24" stroked="f">
                <v:path arrowok="t"/>
                <v:fill/>
              </v:shape>
              <v:shape style="position:absolute;left:6687;top:1952;width:26;height:65" coordorigin="6687,1952" coordsize="26,65" path="m6706,2016l6701,2016,6703,2017,6705,2016,6706,2016e" filled="t" fillcolor="#ED1C24" stroked="f">
                <v:path arrowok="t"/>
                <v:fill/>
              </v:shape>
              <v:shape style="position:absolute;left:6687;top:1952;width:26;height:65" coordorigin="6687,1952" coordsize="26,65" path="m6711,2015l6693,2015,6696,2017,6696,2016,6706,2016,6708,2016,6711,2015e" filled="t" fillcolor="#ED1C24" stroked="f">
                <v:path arrowok="t"/>
                <v:fill/>
              </v:shape>
              <v:shape style="position:absolute;left:6687;top:1952;width:26;height:65" coordorigin="6687,1952" coordsize="26,65" path="m6687,1952l6687,1953,6687,1974,6687,1994,6689,2016,6693,2015,6711,2015,6711,2015,6714,2013,6714,1973,6713,1958,6700,1958,6700,1958,6693,1958,6692,1958,6692,1955,6692,1954,6690,1953,6689,1953,6687,1952e" filled="t" fillcolor="#ED1C24" stroked="f">
                <v:path arrowok="t"/>
                <v:fill/>
              </v:shape>
              <v:shape style="position:absolute;left:6687;top:1952;width:26;height:65" coordorigin="6687,1952" coordsize="26,65" path="m6702,1953l6701,1955,6701,1957,6700,1958,6713,1958,6713,1957,6708,1957,6707,1957,6707,1956,6708,1955,6707,1954,6707,1954,6706,1954,6704,1954,6702,1953e" filled="t" fillcolor="#ED1C24" stroked="f">
                <v:path arrowok="t"/>
                <v:fill/>
              </v:shape>
              <v:shape style="position:absolute;left:6687;top:1952;width:26;height:65" coordorigin="6687,1952" coordsize="26,65" path="m6694,1953l6693,1954,6693,1955,6693,1958,6700,1958,6700,1957,6699,1957,6699,1956,6700,1955,6699,1954,6698,1953,6697,1953,6694,1953e" filled="t" fillcolor="#ED1C24" stroked="f">
                <v:path arrowok="t"/>
                <v:fill/>
              </v:shape>
              <v:shape style="position:absolute;left:6687;top:1952;width:26;height:65" coordorigin="6687,1952" coordsize="26,65" path="m6713,1952l6711,1953,6710,1953,6708,1954,6708,1955,6708,1957,6713,1957,6713,1952e" filled="t" fillcolor="#ED1C24" stroked="f">
                <v:path arrowok="t"/>
                <v:fill/>
              </v:shape>
              <v:shape style="position:absolute;left:6687;top:1952;width:26;height:65" coordorigin="6687,1952" coordsize="26,65" path="m6706,1953l6704,1954,6706,1954,6706,1953e" filled="t" fillcolor="#ED1C24" stroked="f">
                <v:path arrowok="t"/>
                <v:fill/>
              </v:shape>
              <v:shape style="position:absolute;left:6687;top:1952;width:26;height:65" coordorigin="6687,1952" coordsize="26,65" path="m6698,1953l6697,1953,6698,1953,6698,1953e" filled="t" fillcolor="#ED1C24" stroked="f">
                <v:path arrowok="t"/>
                <v:fill/>
              </v:shape>
            </v:group>
            <v:group style="position:absolute;left:6711;top:1925;width:27;height:40" coordorigin="6711,1925" coordsize="27,40">
              <v:shape style="position:absolute;left:6711;top:1925;width:27;height:40" coordorigin="6711,1925" coordsize="27,40" path="m6713,1925l6711,1927,6711,1928,6711,1928,6711,1947,6711,1949,6712,1950,6713,1950,6714,1950,6714,1951,6714,1952,6715,1952,6715,1956,6715,1960,6715,1964,6715,1964,6715,1965,6717,1965,6719,1965,6720,1965,6733,1965,6734,1964,6734,1960,6734,1949,6735,1948,6736,1948,6736,1948,6737,1947,6736,1940,6738,1933,6737,1932,6725,1932,6724,1932,6717,1932,6716,1931,6716,1931,6716,1928,6714,1927,6713,1925e" filled="t" fillcolor="#ED1C24" stroked="f">
                <v:path arrowok="t"/>
                <v:fill/>
              </v:shape>
              <v:shape style="position:absolute;left:6711;top:1925;width:27;height:40" coordorigin="6711,1925" coordsize="27,40" path="m6733,1965l6720,1965,6728,1965,6733,1965,6733,1965e" filled="t" fillcolor="#ED1C24" stroked="f">
                <v:path arrowok="t"/>
                <v:fill/>
              </v:shape>
              <v:shape style="position:absolute;left:6711;top:1925;width:27;height:40" coordorigin="6711,1925" coordsize="27,40" path="m6736,1948l6735,1948,6736,1948e" filled="t" fillcolor="#ED1C24" stroked="f">
                <v:path arrowok="t"/>
                <v:fill/>
              </v:shape>
              <v:shape style="position:absolute;left:6711;top:1925;width:27;height:40" coordorigin="6711,1925" coordsize="27,40" path="m6728,1926l6726,1927,6725,1928,6725,1932,6737,1932,6737,1931,6732,1931,6731,1931,6731,1930,6731,1928,6730,1928,6729,1927,6728,1926e" filled="t" fillcolor="#ED1C24" stroked="f">
                <v:path arrowok="t"/>
                <v:fill/>
              </v:shape>
              <v:shape style="position:absolute;left:6711;top:1925;width:27;height:40" coordorigin="6711,1925" coordsize="27,40" path="m6718,1927l6718,1928,6718,1928,6718,1928,6717,1929,6717,1930,6718,1930,6718,1931,6717,1932,6724,1932,6724,1931,6724,1929,6724,1928,6723,1927,6720,1927,6718,1927e" filled="t" fillcolor="#ED1C24" stroked="f">
                <v:path arrowok="t"/>
                <v:fill/>
              </v:shape>
              <v:shape style="position:absolute;left:6711;top:1925;width:27;height:40" coordorigin="6711,1925" coordsize="27,40" path="m6734,1926l6733,1927,6732,1928,6733,1929,6732,1931,6737,1931,6736,1927,6735,1927,6734,1926e" filled="t" fillcolor="#ED1C24" stroked="f">
                <v:path arrowok="t"/>
                <v:fill/>
              </v:shape>
              <v:shape style="position:absolute;left:6711;top:1925;width:27;height:40" coordorigin="6711,1925" coordsize="27,40" path="m6721,1927l6720,1927,6723,1927,6722,1927,6721,1927e" filled="t" fillcolor="#ED1C24" stroked="f">
                <v:path arrowok="t"/>
                <v:fill/>
              </v:shape>
              <v:shape style="position:absolute;left:6711;top:1925;width:27;height:40" coordorigin="6711,1925" coordsize="27,40" path="m6735,1926l6735,1927,6736,1927,6736,1926,6735,1926e" filled="t" fillcolor="#ED1C24" stroked="f">
                <v:path arrowok="t"/>
                <v:fill/>
              </v:shape>
            </v:group>
            <v:group style="position:absolute;left:6712;top:1923;width:3;height:2" coordorigin="6712,1923" coordsize="3,2">
              <v:shape style="position:absolute;left:6712;top:1923;width:3;height:2" coordorigin="6712,1923" coordsize="3,2" path="m6712,1923l6712,1924,6713,1924,6714,1925,6715,1925,6715,1924,6715,1924,6715,1924,6714,1924,6712,1923e" filled="t" fillcolor="#ED1C24" stroked="f">
                <v:path arrowok="t"/>
                <v:fill/>
              </v:shape>
              <v:shape style="position:absolute;left:6712;top:1923;width:3;height:2" coordorigin="6712,1923" coordsize="3,2" path="m6714,1923l6714,1924,6715,1924,6715,1923,6714,1923e" filled="t" fillcolor="#ED1C24" stroked="f">
                <v:path arrowok="t"/>
                <v:fill/>
              </v:shape>
            </v:group>
            <v:group style="position:absolute;left:6716;top:1922;width:19;height:4" coordorigin="6716,1922" coordsize="19,4">
              <v:shape style="position:absolute;left:6716;top:1922;width:19;height:4" coordorigin="6716,1922" coordsize="19,4" path="m6732,1925l6719,1925,6722,1926,6724,1926,6731,1925,6732,1925e" filled="t" fillcolor="#ED1C24" stroked="f">
                <v:path arrowok="t"/>
                <v:fill/>
              </v:shape>
              <v:shape style="position:absolute;left:6716;top:1922;width:19;height:4" coordorigin="6716,1922" coordsize="19,4" path="m6717,1922l6716,1924,6717,1925,6719,1925,6732,1925,6735,1925,6735,1925,6724,1925,6723,1924,6723,1923,6719,1923,6717,1922e" filled="t" fillcolor="#ED1C24" stroked="f">
                <v:path arrowok="t"/>
                <v:fill/>
              </v:shape>
              <v:shape style="position:absolute;left:6716;top:1922;width:19;height:4" coordorigin="6716,1922" coordsize="19,4" path="m6735,1925l6735,1925,6735,1925e" filled="t" fillcolor="#ED1C24" stroked="f">
                <v:path arrowok="t"/>
                <v:fill/>
              </v:shape>
              <v:shape style="position:absolute;left:6716;top:1922;width:19;height:4" coordorigin="6716,1922" coordsize="19,4" path="m6726,1922l6725,1923,6724,1924,6724,1925,6735,1925,6731,1924,6730,1923,6728,1923,6726,1922e" filled="t" fillcolor="#ED1C24" stroked="f">
                <v:path arrowok="t"/>
                <v:fill/>
              </v:shape>
              <v:shape style="position:absolute;left:6716;top:1922;width:19;height:4" coordorigin="6716,1922" coordsize="19,4" path="m6734,1923l6733,1924,6732,1924,6735,1924,6735,1924,6734,1923e" filled="t" fillcolor="#ED1C24" stroked="f">
                <v:path arrowok="t"/>
                <v:fill/>
              </v:shape>
              <v:shape style="position:absolute;left:6716;top:1922;width:19;height:4" coordorigin="6716,1922" coordsize="19,4" path="m6723,1922l6720,1923,6719,1923,6723,1923,6723,1922e" filled="t" fillcolor="#ED1C24" stroked="f">
                <v:path arrowok="t"/>
                <v:fill/>
              </v:shape>
              <v:shape style="position:absolute;left:6716;top:1922;width:19;height:4" coordorigin="6716,1922" coordsize="19,4" path="m6730,1922l6728,1923,6730,1923,6730,1922e" filled="t" fillcolor="#ED1C24" stroked="f">
                <v:path arrowok="t"/>
                <v:fill/>
              </v:shape>
            </v:group>
            <v:group style="position:absolute;left:6716;top:1922;width:19;height:4" coordorigin="6716,1922" coordsize="19,4">
              <v:shape style="position:absolute;left:6716;top:1922;width:19;height:4" coordorigin="6716,1922" coordsize="19,4" path="m6719,1923l6717,1922,6716,1924,6717,1925,6719,1925,6722,1926,6724,1926,6728,1925,6731,1925,6735,1925,6735,1925,6735,1924,6735,1924,6734,1923,6733,1924,6732,1924,6732,1924,6731,1924,6730,1922,6728,1923,6726,1922,6725,1923,6724,1924,6724,1925,6724,1925,6723,1925,6723,1924,6723,1922,6720,1923,6719,1923xe" filled="f" stroked="t" strokeweight=".04916pt" strokecolor="#231F20">
                <v:path arrowok="t"/>
              </v:shape>
            </v:group>
            <v:group style="position:absolute;left:6737;top:1940;width:24;height:8" coordorigin="6737,1940" coordsize="24,8">
              <v:shape style="position:absolute;left:6737;top:1940;width:24;height:8" coordorigin="6737,1940" coordsize="24,8" path="m6761,1947l6745,1947,6752,1947,6758,1947,6759,1948,6759,1948,6760,1948,6761,1947e" filled="t" fillcolor="#ED1C24" stroked="f">
                <v:path arrowok="t"/>
                <v:fill/>
              </v:shape>
              <v:shape style="position:absolute;left:6737;top:1940;width:24;height:8" coordorigin="6737,1940" coordsize="24,8" path="m6760,1948l6759,1948,6760,1948e" filled="t" fillcolor="#ED1C24" stroked="f">
                <v:path arrowok="t"/>
                <v:fill/>
              </v:shape>
              <v:shape style="position:absolute;left:6737;top:1940;width:24;height:8" coordorigin="6737,1940" coordsize="24,8" path="m6739,1940l6738,1940,6738,1941,6738,1942,6738,1943,6737,1945,6738,1947,6745,1947,6761,1947,6761,1945,6760,1943,6760,1943,6746,1943,6745,1943,6745,1942,6745,1941,6744,1940,6740,1940,6739,1940e" filled="t" fillcolor="#ED1C24" stroked="f">
                <v:path arrowok="t"/>
                <v:fill/>
              </v:shape>
              <v:shape style="position:absolute;left:6737;top:1940;width:24;height:8" coordorigin="6737,1940" coordsize="24,8" path="m6749,1940l6746,1941,6746,1943,6760,1943,6754,1943,6753,1943,6753,1941,6751,1940,6749,1940e" filled="t" fillcolor="#ED1C24" stroked="f">
                <v:path arrowok="t"/>
                <v:fill/>
              </v:shape>
              <v:shape style="position:absolute;left:6737;top:1940;width:24;height:8" coordorigin="6737,1940" coordsize="24,8" path="m6758,1940l6755,1940,6754,1941,6754,1942,6754,1943,6760,1943,6761,1941,6760,1940,6758,1940e" filled="t" fillcolor="#ED1C24" stroked="f">
                <v:path arrowok="t"/>
                <v:fill/>
              </v:shape>
              <v:shape style="position:absolute;left:6737;top:1940;width:24;height:8" coordorigin="6737,1940" coordsize="24,8" path="m6744,1940l6742,1940,6740,1940,6744,1940,6744,1940e" filled="t" fillcolor="#ED1C24" stroked="f">
                <v:path arrowok="t"/>
                <v:fill/>
              </v:shape>
            </v:group>
            <v:group style="position:absolute;left:6736;top:1948;width:22;height:3" coordorigin="6736,1948" coordsize="22,3">
              <v:shape style="position:absolute;left:6736;top:1948;width:22;height:3" coordorigin="6736,1948" coordsize="22,3" path="m6751,1948l6745,1948,6740,1948,6738,1949,6737,1949,6736,1950,6743,1951,6750,1950,6757,1949,6757,1949,6738,1949,6737,1949,6757,1949,6757,1948,6755,1948,6745,1948,6740,1948,6754,1948,6751,1948e" filled="t" fillcolor="#ED1C24" stroked="f">
                <v:path arrowok="t"/>
                <v:fill/>
              </v:shape>
            </v:group>
            <v:group style="position:absolute;left:6736;top:1948;width:22;height:3" coordorigin="6736,1948" coordsize="22,3">
              <v:shape style="position:absolute;left:6736;top:1948;width:22;height:3" coordorigin="6736,1948" coordsize="22,3" path="m6740,1948l6738,1949,6737,1949,6736,1950,6743,1951,6750,1950,6757,1949,6757,1949,6757,1948,6751,1948,6745,1948,6740,1948xe" filled="f" stroked="t" strokeweight=".04916pt" strokecolor="#231F20">
                <v:path arrowok="t"/>
              </v:shape>
            </v:group>
            <v:group style="position:absolute;left:6715;top:1966;width:20;height:9" coordorigin="6715,1966" coordsize="20,9">
              <v:shape style="position:absolute;left:6715;top:1966;width:20;height:9" coordorigin="6715,1966" coordsize="20,9" path="m6716,1966l6715,1967,6715,1969,6715,1972,6715,1974,6721,1974,6727,1975,6734,1974,6734,1972,6734,1970,6729,1970,6728,1970,6728,1969,6720,1969,6720,1969,6719,1969,6719,1967,6718,1966,6717,1966,6716,1966e" filled="t" fillcolor="#ED1C24" stroked="f">
                <v:path arrowok="t"/>
                <v:fill/>
              </v:shape>
              <v:shape style="position:absolute;left:6715;top:1966;width:20;height:9" coordorigin="6715,1966" coordsize="20,9" path="m6730,1967l6729,1967,6730,1969,6729,1970,6734,1970,6735,1969,6734,1969,6734,1967,6730,1967e" filled="t" fillcolor="#ED1C24" stroked="f">
                <v:path arrowok="t"/>
                <v:fill/>
              </v:shape>
              <v:shape style="position:absolute;left:6715;top:1966;width:20;height:9" coordorigin="6715,1966" coordsize="20,9" path="m6721,1967l6721,1969,6720,1969,6720,1969,6728,1969,6728,1969,6729,1968,6728,1967,6721,1967,6721,1967e" filled="t" fillcolor="#ED1C24" stroked="f">
                <v:path arrowok="t"/>
                <v:fill/>
              </v:shape>
              <v:shape style="position:absolute;left:6715;top:1966;width:20;height:9" coordorigin="6715,1966" coordsize="20,9" path="m6722,1966l6721,1966,6721,1967,6728,1967,6727,1966,6722,1966e" filled="t" fillcolor="#ED1C24" stroked="f">
                <v:path arrowok="t"/>
                <v:fill/>
              </v:shape>
            </v:group>
            <v:group style="position:absolute;left:6715;top:1975;width:19;height:5" coordorigin="6715,1975" coordsize="19,5">
              <v:shape style="position:absolute;left:6715;top:1975;width:19;height:5" coordorigin="6715,1975" coordsize="19,5" path="m6733,1977l6723,1977,6725,1979,6727,1980,6729,1979,6730,1978,6733,1978,6733,1978e" filled="t" fillcolor="#ED1C24" stroked="f">
                <v:path arrowok="t"/>
                <v:fill/>
              </v:shape>
              <v:shape style="position:absolute;left:6715;top:1975;width:19;height:5" coordorigin="6715,1975" coordsize="19,5" path="m6733,1977l6717,1977,6719,1979,6721,1980,6723,1977,6733,1977,6733,1977e" filled="t" fillcolor="#ED1C24" stroked="f">
                <v:path arrowok="t"/>
                <v:fill/>
              </v:shape>
              <v:shape style="position:absolute;left:6715;top:1975;width:19;height:5" coordorigin="6715,1975" coordsize="19,5" path="m6733,1978l6730,1978,6732,1979,6733,1978e" filled="t" fillcolor="#ED1C24" stroked="f">
                <v:path arrowok="t"/>
                <v:fill/>
              </v:shape>
              <v:shape style="position:absolute;left:6715;top:1975;width:19;height:5" coordorigin="6715,1975" coordsize="19,5" path="m6716,1975l6715,1976,6715,1977,6715,1978,6715,1979,6717,1977,6733,1977,6733,1976,6718,1976,6716,1975e" filled="t" fillcolor="#ED1C24" stroked="f">
                <v:path arrowok="t"/>
                <v:fill/>
              </v:shape>
              <v:shape style="position:absolute;left:6715;top:1975;width:19;height:5" coordorigin="6715,1975" coordsize="19,5" path="m6720,1975l6718,1976,6733,1976,6726,1976,6720,1975e" filled="t" fillcolor="#ED1C24" stroked="f">
                <v:path arrowok="t"/>
                <v:fill/>
              </v:shape>
              <v:shape style="position:absolute;left:6715;top:1975;width:19;height:5" coordorigin="6715,1975" coordsize="19,5" path="m6729,1975l6726,1976,6733,1976,6733,1976,6729,1975e" filled="t" fillcolor="#ED1C24" stroked="f">
                <v:path arrowok="t"/>
                <v:fill/>
              </v:shape>
            </v:group>
            <v:group style="position:absolute;left:6715;top:1980;width:19;height:32" coordorigin="6715,1980" coordsize="19,32">
              <v:shape style="position:absolute;left:6715;top:1980;width:19;height:32" coordorigin="6715,1980" coordsize="19,32" path="m6734,1988l6723,1988,6725,1988,6726,1988,6728,1989,6729,1991,6730,1992,6731,1998,6730,2005,6731,2010,6731,2011,6731,2012,6733,2012,6734,2012,6734,2010,6734,2009,6734,2007,6734,2000,6734,1998,6734,1992,6734,1988e" filled="t" fillcolor="#ED1C24" stroked="f">
                <v:path arrowok="t"/>
                <v:fill/>
              </v:shape>
              <v:shape style="position:absolute;left:6715;top:1980;width:19;height:32" coordorigin="6715,1980" coordsize="19,32" path="m6716,1980l6716,1980,6715,1981,6715,1992,6716,2001,6715,2011,6716,2012,6716,2012,6717,2012,6718,2011,6717,2007,6717,2005,6718,2001,6718,1998,6717,1995,6717,1993,6718,1992,6718,1991,6719,1990,6720,1989,6721,1988,6723,1988,6734,1988,6734,1982,6728,1982,6728,1982,6721,1982,6721,1982,6721,1982,6720,1982,6720,1981,6720,1981,6719,1981,6718,1980,6716,1980e" filled="t" fillcolor="#ED1C24" stroked="f">
                <v:path arrowok="t"/>
                <v:fill/>
              </v:shape>
              <v:shape style="position:absolute;left:6715;top:1980;width:19;height:32" coordorigin="6715,1980" coordsize="19,32" path="m6734,2012l6733,2012,6734,2012e" filled="t" fillcolor="#ED1C24" stroked="f">
                <v:path arrowok="t"/>
                <v:fill/>
              </v:shape>
              <v:shape style="position:absolute;left:6715;top:1980;width:19;height:32" coordorigin="6715,1980" coordsize="19,32" path="m6729,1980l6728,1981,6728,1982,6734,1982,6734,1981,6733,1980,6729,1980e" filled="t" fillcolor="#ED1C24" stroked="f">
                <v:path arrowok="t"/>
                <v:fill/>
              </v:shape>
              <v:shape style="position:absolute;left:6715;top:1980;width:19;height:32" coordorigin="6715,1980" coordsize="19,32" path="m6724,1980l6723,1980,6722,1981,6722,1981,6722,1982,6721,1982,6728,1982,6727,1982,6726,1980,6724,1980e" filled="t" fillcolor="#ED1C24" stroked="f">
                <v:path arrowok="t"/>
                <v:fill/>
              </v:shape>
            </v:group>
            <v:group style="position:absolute;left:6722;top:1989;width:3;height:4" coordorigin="6722,1989" coordsize="3,4">
              <v:shape style="position:absolute;left:6722;top:1989;width:3;height:4" coordorigin="6722,1989" coordsize="3,4" path="m6723,1989l6722,1990,6722,1992,6723,1993,6725,1993,6726,1992,6726,1990,6725,1989,6723,1989e" filled="t" fillcolor="#ED1C24" stroked="f">
                <v:path arrowok="t"/>
                <v:fill/>
              </v:shape>
            </v:group>
            <v:group style="position:absolute;left:6719;top:1991;width:2;height:2" coordorigin="6719,1991" coordsize="2,2">
              <v:shape style="position:absolute;left:6719;top:1991;width:2;height:2" coordorigin="6719,1991" coordsize="2,2" path="m6720,1991l6719,1992,6719,1993,6721,1993,6721,1992,6721,1991,6720,1991e" filled="t" fillcolor="#ED1C24" stroked="f">
                <v:path arrowok="t"/>
                <v:fill/>
              </v:shape>
            </v:group>
            <v:group style="position:absolute;left:6719;top:1994;width:3;height:4" coordorigin="6719,1994" coordsize="3,4">
              <v:shape style="position:absolute;left:6719;top:1994;width:3;height:4" coordorigin="6719,1994" coordsize="3,4" path="m6719,1994l6719,1995,6719,1997,6719,1998,6721,1998,6721,1998,6722,1997,6721,1996,6721,1995,6721,1995,6721,1994,6719,1994e" filled="t" fillcolor="#ED1C24" stroked="f">
                <v:path arrowok="t"/>
                <v:fill/>
              </v:shape>
            </v:group>
            <v:group style="position:absolute;left:6722;top:1994;width:4;height:5" coordorigin="6722,1994" coordsize="4,5">
              <v:shape style="position:absolute;left:6722;top:1994;width:4;height:5" coordorigin="6722,1994" coordsize="4,5" path="m6725,1998l6724,1998,6725,1999,6725,1998,6725,1998e" filled="t" fillcolor="#ED1C24" stroked="f">
                <v:path arrowok="t"/>
                <v:fill/>
              </v:shape>
              <v:shape style="position:absolute;left:6722;top:1994;width:4;height:5" coordorigin="6722,1994" coordsize="4,5" path="m6722,1994l6722,1995,6722,1997,6722,1997,6723,1998,6724,1998,6725,1998,6725,1997,6726,1995,6725,1994,6724,1994,6722,1994e" filled="t" fillcolor="#ED1C24" stroked="f">
                <v:path arrowok="t"/>
                <v:fill/>
              </v:shape>
            </v:group>
            <v:group style="position:absolute;left:6718;top:1999;width:4;height:5" coordorigin="6718,1999" coordsize="4,5">
              <v:shape style="position:absolute;left:6718;top:1999;width:4;height:5" coordorigin="6718,1999" coordsize="4,5" path="m6721,1999l6720,2000,6719,2000,6718,2001,6719,2002,6719,2004,6719,2004,6721,2004,6721,2004,6721,2002,6722,2002,6721,2000,6720,2000,6719,2000,6721,2000,6721,1999e" filled="t" fillcolor="#ED1C24" stroked="f">
                <v:path arrowok="t"/>
                <v:fill/>
              </v:shape>
            </v:group>
            <v:group style="position:absolute;left:6722;top:1999;width:4;height:5" coordorigin="6722,1999" coordsize="4,5">
              <v:shape style="position:absolute;left:6722;top:1999;width:4;height:5" coordorigin="6722,1999" coordsize="4,5" path="m6723,1999l6722,2000,6722,2004,6723,2004,6724,2004,6725,2004,6726,2004,6726,2001,6725,2000,6723,1999e" filled="t" fillcolor="#ED1C24" stroked="f">
                <v:path arrowok="t"/>
                <v:fill/>
              </v:shape>
            </v:group>
            <v:group style="position:absolute;left:6727;top:2000;width:3;height:5" coordorigin="6727,2000" coordsize="3,5">
              <v:shape style="position:absolute;left:6727;top:2000;width:3;height:5" coordorigin="6727,2000" coordsize="3,5" path="m6727,2000l6727,2003,6727,2004,6728,2004,6729,2004,6730,2001,6729,2000,6727,2000e" filled="t" fillcolor="#ED1C24" stroked="f">
                <v:path arrowok="t"/>
                <v:fill/>
              </v:shape>
            </v:group>
            <v:group style="position:absolute;left:6726;top:1994;width:3;height:5" coordorigin="6726,1994" coordsize="3,5">
              <v:shape style="position:absolute;left:6726;top:1994;width:3;height:5" coordorigin="6726,1994" coordsize="3,5" path="m6728,1994l6726,1995,6727,1998,6728,1998,6729,1999,6729,1998,6730,1995,6729,1995,6729,1994,6728,1994e" filled="t" fillcolor="#ED1C24" stroked="f">
                <v:path arrowok="t"/>
                <v:fill/>
              </v:shape>
            </v:group>
            <v:group style="position:absolute;left:6727;top:1991;width:2;height:3" coordorigin="6727,1991" coordsize="2,3">
              <v:shape style="position:absolute;left:6727;top:1991;width:2;height:3" coordorigin="6727,1991" coordsize="2,3" path="m6727,1991l6727,1991,6727,1993,6727,1993,6728,1993,6728,1993,6729,1992,6728,1991,6727,1991e" filled="t" fillcolor="#ED1C24" stroked="f">
                <v:path arrowok="t"/>
                <v:fill/>
              </v:shape>
            </v:group>
            <v:group style="position:absolute;left:6718;top:2005;width:3;height:4" coordorigin="6718,2005" coordsize="3,4">
              <v:shape style="position:absolute;left:6718;top:2005;width:3;height:4" coordorigin="6718,2005" coordsize="3,4" path="m6721,2005l6720,2006,6719,2006,6718,2007,6719,2008,6719,2009,6719,2010,6720,2010,6721,2010,6721,2009,6721,2007,6721,2006,6721,2006,6720,2006,6719,2006,6721,2006,6721,2005e" filled="t" fillcolor="#ED1C24" stroked="f">
                <v:path arrowok="t"/>
                <v:fill/>
              </v:shape>
              <v:shape style="position:absolute;left:6718;top:2005;width:3;height:4" coordorigin="6718,2005" coordsize="3,4" path="m6721,2010l6720,2010,6721,2010e" filled="t" fillcolor="#ED1C24" stroked="f">
                <v:path arrowok="t"/>
                <v:fill/>
              </v:shape>
            </v:group>
            <v:group style="position:absolute;left:6723;top:2005;width:4;height:5" coordorigin="6723,2005" coordsize="4,5">
              <v:shape style="position:absolute;left:6723;top:2005;width:4;height:5" coordorigin="6723,2005" coordsize="4,5" path="m6723,2006l6723,2009,6723,2010,6724,2010,6725,2010,6726,2009,6726,2008,6726,2007,6725,2006,6724,2006,6723,2006e" filled="t" fillcolor="#ED1C24" stroked="f">
                <v:path arrowok="t"/>
                <v:fill/>
              </v:shape>
              <v:shape style="position:absolute;left:6723;top:2005;width:4;height:5" coordorigin="6723,2005" coordsize="4,5" path="m6725,2005l6724,2006,6725,2006,6725,2005,6725,2005e" filled="t" fillcolor="#ED1C24" stroked="f">
                <v:path arrowok="t"/>
                <v:fill/>
              </v:shape>
            </v:group>
            <v:group style="position:absolute;left:6726;top:2005;width:4;height:5" coordorigin="6726,2005" coordsize="4,5">
              <v:shape style="position:absolute;left:6726;top:2005;width:4;height:5" coordorigin="6726,2005" coordsize="4,5" path="m6726,2005l6727,2008,6727,2009,6728,2010,6729,2010,6730,2009,6730,2008,6729,2007,6729,2006,6729,2006,6729,2006,6726,2005e" filled="t" fillcolor="#ED1C24" stroked="f">
                <v:path arrowok="t"/>
                <v:fill/>
              </v:shape>
            </v:group>
            <v:group style="position:absolute;left:6735;top:1951;width:26;height:65" coordorigin="6735,1951" coordsize="26,65">
              <v:shape style="position:absolute;left:6735;top:1951;width:26;height:65" coordorigin="6735,1951" coordsize="26,65" path="m6751,2014l6741,2014,6744,2016,6746,2015,6748,2015,6751,2015,6751,2014e" filled="t" fillcolor="#ED1C24" stroked="f">
                <v:path arrowok="t"/>
                <v:fill/>
              </v:shape>
              <v:shape style="position:absolute;left:6735;top:1951;width:26;height:65" coordorigin="6735,1951" coordsize="26,65" path="m6751,2015l6748,2015,6750,2015,6751,2015e" filled="t" fillcolor="#ED1C24" stroked="f">
                <v:path arrowok="t"/>
                <v:fill/>
              </v:shape>
              <v:shape style="position:absolute;left:6735;top:1951;width:26;height:65" coordorigin="6735,1951" coordsize="26,65" path="m6756,2014l6738,2014,6739,2015,6741,2014,6751,2014,6752,2014,6754,2014,6756,2014e" filled="t" fillcolor="#ED1C24" stroked="f">
                <v:path arrowok="t"/>
                <v:fill/>
              </v:shape>
              <v:shape style="position:absolute;left:6735;top:1951;width:26;height:65" coordorigin="6735,1951" coordsize="26,65" path="m6736,1951l6735,1952,6735,1972,6735,1992,6735,2007,6735,2008,6735,2011,6735,2013,6736,2013,6737,2014,6738,2014,6756,2014,6758,2013,6759,2013,6760,2012,6761,2012,6761,1972,6760,1957,6741,1957,6740,1956,6740,1955,6740,1953,6738,1952,6737,1952,6736,1951e" filled="t" fillcolor="#ED1C24" stroked="f">
                <v:path arrowok="t"/>
                <v:fill/>
              </v:shape>
              <v:shape style="position:absolute;left:6735;top:1951;width:26;height:65" coordorigin="6735,1951" coordsize="26,65" path="m6743,1951l6742,1952,6740,1954,6741,1955,6741,1956,6741,1957,6760,1957,6760,1956,6748,1956,6748,1956,6747,1955,6747,1954,6748,1953,6746,1952,6743,1951e" filled="t" fillcolor="#ED1C24" stroked="f">
                <v:path arrowok="t"/>
                <v:fill/>
              </v:shape>
              <v:shape style="position:absolute;left:6735;top:1951;width:26;height:65" coordorigin="6735,1951" coordsize="26,65" path="m6751,1951l6750,1951,6748,1953,6749,1954,6749,1954,6748,1955,6748,1956,6760,1956,6760,1955,6757,1955,6756,1955,6756,1954,6756,1953,6754,1951,6753,1951,6751,1951e" filled="t" fillcolor="#ED1C24" stroked="f">
                <v:path arrowok="t"/>
                <v:fill/>
              </v:shape>
              <v:shape style="position:absolute;left:6735;top:1951;width:26;height:65" coordorigin="6735,1951" coordsize="26,65" path="m6757,1954l6757,1955,6760,1955,6760,1954,6757,1954,6757,1954e" filled="t" fillcolor="#ED1C24" stroked="f">
                <v:path arrowok="t"/>
                <v:fill/>
              </v:shape>
              <v:shape style="position:absolute;left:6735;top:1951;width:26;height:65" coordorigin="6735,1951" coordsize="26,65" path="m6759,1951l6756,1952,6757,1954,6760,1954,6760,1952,6759,1951e" filled="t" fillcolor="#ED1C24" stroked="f">
                <v:path arrowok="t"/>
                <v:fill/>
              </v:shape>
              <v:shape style="position:absolute;left:6735;top:1951;width:26;height:65" coordorigin="6735,1951" coordsize="26,65" path="m6754,1951l6753,1951,6754,1951,6754,1951e" filled="t" fillcolor="#ED1C24" stroked="f">
                <v:path arrowok="t"/>
                <v:fill/>
              </v:shape>
            </v:group>
            <v:group style="position:absolute;left:6761;top:1946;width:15;height:49" coordorigin="6761,1946" coordsize="15,49">
              <v:shape style="position:absolute;left:6761;top:1946;width:15;height:49" coordorigin="6761,1946" coordsize="15,49" path="m6766,1953l6763,1954,6761,1956,6762,1959,6762,1994,6762,1995,6763,1994,6764,1993,6765,1993,6771,1985,6774,1982,6774,1981,6775,1981,6775,1981,6775,1969,6776,1959,6775,1955,6767,1955,6766,1955,6766,1954,6766,1954,6766,1953e" filled="t" fillcolor="#ED1C24" stroked="f">
                <v:path arrowok="t"/>
                <v:fill/>
              </v:shape>
              <v:shape style="position:absolute;left:6761;top:1946;width:15;height:49" coordorigin="6761,1946" coordsize="15,49" path="m6770,1950l6768,1951,6767,1952,6767,1955,6775,1955,6775,1952,6771,1952,6771,1951,6772,1950,6771,1950,6770,1950e" filled="t" fillcolor="#ED1C24" stroked="f">
                <v:path arrowok="t"/>
                <v:fill/>
              </v:shape>
              <v:shape style="position:absolute;left:6761;top:1946;width:15;height:49" coordorigin="6761,1946" coordsize="15,49" path="m6775,1946l6773,1948,6773,1950,6773,1950,6772,1952,6775,1952,6775,1946e" filled="t" fillcolor="#ED1C24" stroked="f">
                <v:path arrowok="t"/>
                <v:fill/>
              </v:shape>
            </v:group>
            <v:group style="position:absolute;left:6764;top:1947;width:3;height:4" coordorigin="6764,1947" coordsize="3,4">
              <v:shape style="position:absolute;left:6764;top:1947;width:3;height:4" coordorigin="6764,1947" coordsize="3,4" path="m6767,1950l6765,1950,6766,1951,6766,1950,6767,1950e" filled="t" fillcolor="#ED1C24" stroked="f">
                <v:path arrowok="t"/>
                <v:fill/>
              </v:shape>
              <v:shape style="position:absolute;left:6764;top:1947;width:3;height:4" coordorigin="6764,1947" coordsize="3,4" path="m6767,1947l6765,1949,6764,1950,6764,1950,6764,1951,6765,1950,6767,1950,6767,1950,6768,1949,6768,1949,6767,1947e" filled="t" fillcolor="#ED1C24" stroked="f">
                <v:path arrowok="t"/>
                <v:fill/>
              </v:shape>
            </v:group>
            <v:group style="position:absolute;left:6761;top:1951;width:2;height:2" coordorigin="6761,1951" coordsize="2,2">
              <v:shape style="position:absolute;left:6761;top:1951;width:2;height:2" coordorigin="6761,1951" coordsize="2,2" path="m6762,1951l6761,1952,6762,1953,6762,1953,6763,1953,6763,1953,6764,1952,6763,1952,6763,1952,6763,1952,6762,1952,6762,1951e" filled="t" fillcolor="#ED1C24" stroked="f">
                <v:path arrowok="t"/>
                <v:fill/>
              </v:shape>
              <v:shape style="position:absolute;left:6761;top:1951;width:2;height:2" coordorigin="6761,1951" coordsize="2,2" path="m6763,1951l6762,1952,6763,1952,6763,1951e" filled="t" fillcolor="#ED1C24" stroked="f">
                <v:path arrowok="t"/>
                <v:fill/>
              </v:shape>
            </v:group>
            <v:group style="position:absolute;left:6770;top:1944;width:3;height:3" coordorigin="6770,1944" coordsize="3,3">
              <v:shape style="position:absolute;left:6770;top:1944;width:3;height:3" coordorigin="6770,1944" coordsize="3,3" path="m6772,1944l6771,1946,6770,1946,6770,1947,6771,1947,6772,1946,6773,1946,6773,1945,6773,1945,6772,1944e" filled="t" fillcolor="#ED1C24" stroked="f">
                <v:path arrowok="t"/>
                <v:fill/>
              </v:shape>
              <v:shape style="position:absolute;left:6770;top:1944;width:3;height:3" coordorigin="6770,1944" coordsize="3,3" path="m6773,1945l6773,1945,6773,1945e" filled="t" fillcolor="#ED1C24" stroked="f">
                <v:path arrowok="t"/>
                <v:fill/>
              </v:shape>
            </v:group>
            <v:group style="position:absolute;left:6761;top:1926;width:25;height:55" coordorigin="6761,1926" coordsize="25,55">
              <v:shape style="position:absolute;left:6761;top:1926;width:25;height:55" coordorigin="6761,1926" coordsize="25,55" path="m6787,1944l6775,1944,6775,1944,6776,1944,6776,1945,6776,1957,6776,1960,6776,1967,6776,1975,6776,1980,6777,1980,6776,1981,6779,1981,6782,1981,6784,1980,6785,1980,6786,1979,6786,1979,6787,1973,6786,1967,6787,1962,6785,1960,6785,1957,6786,1955,6786,1954,6787,1953,6786,1951,6783,1951,6782,1951,6780,1951,6780,1951,6780,1949,6781,1949,6781,1948,6785,1948,6786,1947,6787,1947,6787,1946,6787,1944e" filled="t" fillcolor="#ED1C24" stroked="f">
                <v:path arrowok="t"/>
                <v:fill/>
              </v:shape>
              <v:shape style="position:absolute;left:6761;top:1926;width:25;height:55" coordorigin="6761,1926" coordsize="25,55" path="m6785,1980l6784,1980,6785,1980e" filled="t" fillcolor="#ED1C24" stroked="f">
                <v:path arrowok="t"/>
                <v:fill/>
              </v:shape>
              <v:shape style="position:absolute;left:6761;top:1926;width:25;height:55" coordorigin="6761,1926" coordsize="25,55" path="m6783,1951l6783,1951,6786,1951,6786,1951,6784,1951,6783,1951e" filled="t" fillcolor="#ED1C24" stroked="f">
                <v:path arrowok="t"/>
                <v:fill/>
              </v:shape>
              <v:shape style="position:absolute;left:6761;top:1926;width:25;height:55" coordorigin="6761,1926" coordsize="25,55" path="m6782,1951l6782,1951,6783,1951,6782,1951e" filled="t" fillcolor="#ED1C24" stroked="f">
                <v:path arrowok="t"/>
                <v:fill/>
              </v:shape>
              <v:shape style="position:absolute;left:6761;top:1926;width:25;height:55" coordorigin="6761,1926" coordsize="25,55" path="m6785,1950l6784,1950,6784,1951,6786,1951,6786,1951,6785,1950e" filled="t" fillcolor="#ED1C24" stroked="f">
                <v:path arrowok="t"/>
                <v:fill/>
              </v:shape>
              <v:shape style="position:absolute;left:6761;top:1926;width:25;height:55" coordorigin="6761,1926" coordsize="25,55" path="m6785,1948l6781,1948,6782,1948,6783,1949,6784,1949,6784,1949,6785,1948,6785,1948e" filled="t" fillcolor="#ED1C24" stroked="f">
                <v:path arrowok="t"/>
                <v:fill/>
              </v:shape>
              <v:shape style="position:absolute;left:6761;top:1926;width:25;height:55" coordorigin="6761,1926" coordsize="25,55" path="m6763,1927l6762,1928,6762,1928,6762,1930,6761,1937,6762,1940,6762,1948,6762,1949,6763,1949,6765,1947,6768,1946,6770,1944,6771,1943,6787,1943,6787,1943,6786,1942,6786,1941,6785,1941,6784,1940,6785,1938,6787,1937,6787,1932,6773,1932,6773,1932,6773,1931,6766,1931,6766,1931,6765,1931,6765,1928,6764,1927,6763,1927e" filled="t" fillcolor="#ED1C24" stroked="f">
                <v:path arrowok="t"/>
                <v:fill/>
              </v:shape>
              <v:shape style="position:absolute;left:6761;top:1926;width:25;height:55" coordorigin="6761,1926" coordsize="25,55" path="m6784,1949l6784,1949,6784,1949e" filled="t" fillcolor="#ED1C24" stroked="f">
                <v:path arrowok="t"/>
                <v:fill/>
              </v:shape>
              <v:shape style="position:absolute;left:6761;top:1926;width:25;height:55" coordorigin="6761,1926" coordsize="25,55" path="m6787,1943l6771,1943,6773,1944,6775,1944,6787,1944,6787,1943e" filled="t" fillcolor="#ED1C24" stroked="f">
                <v:path arrowok="t"/>
                <v:fill/>
              </v:shape>
              <v:shape style="position:absolute;left:6761;top:1926;width:25;height:55" coordorigin="6761,1926" coordsize="25,55" path="m6776,1927l6775,1928,6774,1928,6774,1929,6773,1930,6773,1931,6774,1932,6773,1932,6787,1932,6787,1931,6782,1931,6781,1931,6781,1930,6781,1929,6781,1928,6780,1928,6777,1928,6776,1927e" filled="t" fillcolor="#ED1C24" stroked="f">
                <v:path arrowok="t"/>
                <v:fill/>
              </v:shape>
              <v:shape style="position:absolute;left:6761;top:1926;width:25;height:55" coordorigin="6761,1926" coordsize="25,55" path="m6768,1927l6766,1928,6766,1928,6767,1930,6766,1931,6766,1931,6773,1931,6773,1929,6773,1928,6772,1928,6768,1927e" filled="t" fillcolor="#ED1C24" stroked="f">
                <v:path arrowok="t"/>
                <v:fill/>
              </v:shape>
              <v:shape style="position:absolute;left:6761;top:1926;width:25;height:55" coordorigin="6761,1926" coordsize="25,55" path="m6786,1926l6785,1927,6784,1927,6783,1927,6782,1929,6782,1931,6787,1931,6787,1927,6786,1927,6785,1927,6784,1926,6786,1926,6786,1926e" filled="t" fillcolor="#ED1C24" stroked="f">
                <v:path arrowok="t"/>
                <v:fill/>
              </v:shape>
              <v:shape style="position:absolute;left:6761;top:1926;width:25;height:55" coordorigin="6761,1926" coordsize="25,55" path="m6778,1927l6777,1928,6780,1928,6779,1927,6778,1927e" filled="t" fillcolor="#ED1C24" stroked="f">
                <v:path arrowok="t"/>
                <v:fill/>
              </v:shape>
            </v:group>
            <v:group style="position:absolute;left:6766;top:1922;width:19;height:4" coordorigin="6766,1922" coordsize="19,4">
              <v:shape style="position:absolute;left:6766;top:1922;width:19;height:4" coordorigin="6766,1922" coordsize="19,4" path="m6778,1926l6769,1926,6771,1926,6774,1926,6778,1926e" filled="t" fillcolor="#ED1C24" stroked="f">
                <v:path arrowok="t"/>
                <v:fill/>
              </v:shape>
              <v:shape style="position:absolute;left:6766;top:1922;width:19;height:4" coordorigin="6766,1922" coordsize="19,4" path="m6768,1923l6767,1924,6766,1925,6766,1926,6768,1926,6769,1926,6778,1926,6778,1926,6782,1926,6782,1925,6773,1925,6773,1925,6772,1925,6772,1924,6772,1923,6770,1923,6768,1923e" filled="t" fillcolor="#ED1C24" stroked="f">
                <v:path arrowok="t"/>
                <v:fill/>
              </v:shape>
              <v:shape style="position:absolute;left:6766;top:1922;width:19;height:4" coordorigin="6766,1922" coordsize="19,4" path="m6784,1925l6783,1925,6784,1925,6784,1925e" filled="t" fillcolor="#ED1C24" stroked="f">
                <v:path arrowok="t"/>
                <v:fill/>
              </v:shape>
              <v:shape style="position:absolute;left:6766;top:1922;width:19;height:4" coordorigin="6766,1922" coordsize="19,4" path="m6780,1922l6776,1923,6774,1924,6774,1924,6773,1925,6782,1925,6783,1925,6784,1925,6781,1925,6781,1925,6780,1922e" filled="t" fillcolor="#ED1C24" stroked="f">
                <v:path arrowok="t"/>
                <v:fill/>
              </v:shape>
              <v:shape style="position:absolute;left:6766;top:1922;width:19;height:4" coordorigin="6766,1922" coordsize="19,4" path="m6782,1923l6781,1925,6784,1925,6785,1925,6784,1924,6782,1923e" filled="t" fillcolor="#ED1C24" stroked="f">
                <v:path arrowok="t"/>
                <v:fill/>
              </v:shape>
              <v:shape style="position:absolute;left:6766;top:1922;width:19;height:4" coordorigin="6766,1922" coordsize="19,4" path="m6771,1923l6770,1923,6772,1923,6772,1923,6771,1923e" filled="t" fillcolor="#ED1C24" stroked="f">
                <v:path arrowok="t"/>
                <v:fill/>
              </v:shape>
            </v:group>
            <v:group style="position:absolute;left:6766;top:1922;width:19;height:4" coordorigin="6766,1922" coordsize="19,4">
              <v:shape style="position:absolute;left:6766;top:1922;width:19;height:4" coordorigin="6766,1922" coordsize="19,4" path="m6770,1923l6768,1923,6767,1924,6766,1925,6766,1926,6766,1926,6766,1926,6768,1926,6769,1926,6771,1926,6774,1926,6778,1926,6782,1926,6783,1925,6784,1925,6785,1925,6784,1924,6782,1923,6781,1925,6781,1925,6781,1925,6780,1922,6776,1923,6774,1924,6774,1924,6774,1924,6773,1925,6773,1925,6773,1925,6772,1925,6773,1924,6772,1923,6771,1923,6770,1923,6770,1923xe" filled="f" stroked="t" strokeweight=".04916pt" strokecolor="#231F20">
                <v:path arrowok="t"/>
              </v:shape>
            </v:group>
            <v:group style="position:absolute;left:6763;top:1924;width:3;height:2" coordorigin="6763,1924" coordsize="3,2">
              <v:shape style="position:absolute;left:6763;top:1924;width:3;height:2" coordorigin="6763,1924" coordsize="3,2" path="m6764,1924l6763,1925,6763,1925,6764,1925,6765,1926,6765,1926,6766,1925,6765,1925,6765,1924,6764,1924e" filled="t" fillcolor="#ED1C24" stroked="f">
                <v:path arrowok="t"/>
                <v:fill/>
              </v:shape>
            </v:group>
            <v:group style="position:absolute;left:6689;top:1964;width:21;height:28" coordorigin="6689,1964" coordsize="21,28">
              <v:shape style="position:absolute;left:6689;top:1964;width:21;height:28" coordorigin="6689,1964" coordsize="21,28" path="m6701,1980l6698,1980,6698,1980,6698,1981,6698,1984,6699,1987,6698,1990,6698,1991,6697,1992,6698,1992,6699,1993,6700,1992,6700,1992,6700,1992,6700,1990,6700,1989,6700,1981,6700,1980,6701,1980e" filled="t" fillcolor="#231F20" stroked="f">
                <v:path arrowok="t"/>
                <v:fill/>
              </v:shape>
              <v:shape style="position:absolute;left:6689;top:1964;width:21;height:28" coordorigin="6689,1964" coordsize="21,28" path="m6700,1992l6700,1992,6700,1992e" filled="t" fillcolor="#231F20" stroked="f">
                <v:path arrowok="t"/>
                <v:fill/>
              </v:shape>
              <v:shape style="position:absolute;left:6689;top:1964;width:21;height:28" coordorigin="6689,1964" coordsize="21,28" path="m6691,1978l6691,1978,6690,1978,6689,1979,6689,1980,6691,1981,6692,1981,6694,1980,6702,1980,6703,1979,6710,1979,6709,1979,6693,1979,6691,1978e" filled="t" fillcolor="#231F20" stroked="f">
                <v:path arrowok="t"/>
                <v:fill/>
              </v:shape>
              <v:shape style="position:absolute;left:6689;top:1964;width:21;height:28" coordorigin="6689,1964" coordsize="21,28" path="m6710,1979l6703,1979,6706,1980,6708,1981,6709,1980,6709,1980,6710,1980,6710,1979e" filled="t" fillcolor="#231F20" stroked="f">
                <v:path arrowok="t"/>
                <v:fill/>
              </v:shape>
              <v:shape style="position:absolute;left:6689;top:1964;width:21;height:28" coordorigin="6689,1964" coordsize="21,28" path="m6702,1980l6694,1980,6696,1980,6698,1980,6701,1980,6702,1980e" filled="t" fillcolor="#231F20" stroked="f">
                <v:path arrowok="t"/>
                <v:fill/>
              </v:shape>
              <v:shape style="position:absolute;left:6689;top:1964;width:21;height:28" coordorigin="6689,1964" coordsize="21,28" path="m6699,1964l6698,1966,6697,1968,6698,1968,6698,1968,6698,1969,6698,1969,6699,1975,6698,1977,6698,1978,6698,1978,6697,1978,6697,1979,6693,1979,6709,1979,6704,1978,6702,1978,6698,1978,6697,1978,6702,1978,6700,1978,6700,1977,6700,1977,6699,1975,6700,1973,6700,1971,6700,1970,6699,1969,6700,1967,6700,1966,6700,1965,6699,1964e" filled="t" fillcolor="#231F20" stroked="f">
                <v:path arrowok="t"/>
                <v:fill/>
              </v:shape>
              <v:shape style="position:absolute;left:6689;top:1964;width:21;height:28" coordorigin="6689,1964" coordsize="21,28" path="m6707,1978l6706,1978,6704,1978,6709,1978,6709,1978,6709,1978,6707,1978e" filled="t" fillcolor="#231F20" stroked="f">
                <v:path arrowok="t"/>
                <v:fill/>
              </v:shape>
            </v:group>
            <v:group style="position:absolute;left:6716;top:1939;width:17;height:23" coordorigin="6716,1939" coordsize="17,23">
              <v:shape style="position:absolute;left:6716;top:1939;width:17;height:23" coordorigin="6716,1939" coordsize="17,23" path="m6726,1951l6723,1951,6723,1951,6723,1952,6724,1953,6723,1955,6723,1957,6723,1958,6723,1961,6723,1961,6725,1962,6725,1961,6725,1961,6726,1959,6725,1958,6725,1957,6725,1955,6724,1953,6725,1951,6726,1951e" filled="t" fillcolor="#231F20" stroked="f">
                <v:path arrowok="t"/>
                <v:fill/>
              </v:shape>
              <v:shape style="position:absolute;left:6716;top:1939;width:17;height:23" coordorigin="6716,1939" coordsize="17,23" path="m6725,1961l6725,1961,6725,1961e" filled="t" fillcolor="#231F20" stroked="f">
                <v:path arrowok="t"/>
                <v:fill/>
              </v:shape>
              <v:shape style="position:absolute;left:6716;top:1939;width:17;height:23" coordorigin="6716,1939" coordsize="17,23" path="m6717,1949l6716,1949,6716,1950,6716,1951,6717,1952,6719,1952,6720,1950,6725,1950,6725,1950,6722,1950,6720,1950,6719,1949,6717,1949e" filled="t" fillcolor="#231F20" stroked="f">
                <v:path arrowok="t"/>
                <v:fill/>
              </v:shape>
              <v:shape style="position:absolute;left:6716;top:1939;width:17;height:23" coordorigin="6716,1939" coordsize="17,23" path="m6725,1950l6720,1950,6721,1952,6723,1951,6726,1951,6727,1951,6732,1951,6725,1951e" filled="t" fillcolor="#231F20" stroked="f">
                <v:path arrowok="t"/>
                <v:fill/>
              </v:shape>
              <v:shape style="position:absolute;left:6716;top:1939;width:17;height:23" coordorigin="6716,1939" coordsize="17,23" path="m6732,1951l6727,1951,6730,1951,6732,1951,6732,1951e" filled="t" fillcolor="#231F20" stroked="f">
                <v:path arrowok="t"/>
                <v:fill/>
              </v:shape>
              <v:shape style="position:absolute;left:6716;top:1939;width:17;height:23" coordorigin="6716,1939" coordsize="17,23" path="m6727,1949l6725,1951,6732,1951,6733,1950,6729,1950,6727,1949e" filled="t" fillcolor="#231F20" stroked="f">
                <v:path arrowok="t"/>
                <v:fill/>
              </v:shape>
              <v:shape style="position:absolute;left:6716;top:1939;width:17;height:23" coordorigin="6716,1939" coordsize="17,23" path="m6725,1939l6724,1939,6723,1939,6723,1940,6723,1942,6723,1944,6723,1949,6723,1949,6722,1950,6725,1950,6725,1949,6725,1949,6725,1944,6724,1943,6725,1942,6725,1941,6725,1940,6725,1939,6724,1939,6723,1939,6725,1939,6725,1939e" filled="t" fillcolor="#231F20" stroked="f">
                <v:path arrowok="t"/>
                <v:fill/>
              </v:shape>
              <v:shape style="position:absolute;left:6716;top:1939;width:17;height:23" coordorigin="6716,1939" coordsize="17,23" path="m6731,1949l6730,1949,6729,1950,6733,1950,6733,1949,6732,1949,6731,1949e" filled="t" fillcolor="#231F20" stroked="f">
                <v:path arrowok="t"/>
                <v:fill/>
              </v:shape>
            </v:group>
            <v:group style="position:absolute;left:6739;top:1966;width:20;height:28" coordorigin="6739,1966" coordsize="20,28">
              <v:shape style="position:absolute;left:6739;top:1966;width:20;height:28" coordorigin="6739,1966" coordsize="20,28" path="m6748,1988l6746,1991,6746,1992,6747,1993,6748,1993,6749,1993,6749,1992,6749,1991,6748,1988e" filled="t" fillcolor="#231F20" stroked="f">
                <v:path arrowok="t"/>
                <v:fill/>
              </v:shape>
              <v:shape style="position:absolute;left:6739;top:1966;width:20;height:28" coordorigin="6739,1966" coordsize="20,28" path="m6750,1980l6748,1980,6747,1980,6748,1981,6747,1984,6748,1988,6749,1984,6749,1980,6750,1980e" filled="t" fillcolor="#231F20" stroked="f">
                <v:path arrowok="t"/>
                <v:fill/>
              </v:shape>
              <v:shape style="position:absolute;left:6739;top:1966;width:20;height:28" coordorigin="6739,1966" coordsize="20,28" path="m6758,1979l6752,1979,6754,1980,6756,1980,6757,1980,6758,1980,6758,1979e" filled="t" fillcolor="#231F20" stroked="f">
                <v:path arrowok="t"/>
                <v:fill/>
              </v:shape>
              <v:shape style="position:absolute;left:6739;top:1966;width:20;height:28" coordorigin="6739,1966" coordsize="20,28" path="m6742,1979l6740,1979,6741,1980,6742,1979e" filled="t" fillcolor="#231F20" stroked="f">
                <v:path arrowok="t"/>
                <v:fill/>
              </v:shape>
              <v:shape style="position:absolute;left:6739;top:1966;width:20;height:28" coordorigin="6739,1966" coordsize="20,28" path="m6758,1980l6757,1980,6758,1980e" filled="t" fillcolor="#231F20" stroked="f">
                <v:path arrowok="t"/>
                <v:fill/>
              </v:shape>
              <v:shape style="position:absolute;left:6739;top:1966;width:20;height:28" coordorigin="6739,1966" coordsize="20,28" path="m6752,1979l6743,1979,6745,1980,6748,1980,6750,1980,6752,1979e" filled="t" fillcolor="#231F20" stroked="f">
                <v:path arrowok="t"/>
                <v:fill/>
              </v:shape>
              <v:shape style="position:absolute;left:6739;top:1966;width:20;height:28" coordorigin="6739,1966" coordsize="20,28" path="m6740,1977l6739,1978,6739,1978,6739,1980,6740,1980,6740,1979,6742,1979,6743,1979,6752,1979,6758,1979,6750,1979,6750,1979,6746,1979,6743,1978,6741,1977,6740,1977e" filled="t" fillcolor="#231F20" stroked="f">
                <v:path arrowok="t"/>
                <v:fill/>
              </v:shape>
              <v:shape style="position:absolute;left:6739;top:1966;width:20;height:28" coordorigin="6739,1966" coordsize="20,28" path="m6752,1978l6750,1979,6758,1979,6758,1978,6754,1978,6752,1978e" filled="t" fillcolor="#231F20" stroked="f">
                <v:path arrowok="t"/>
                <v:fill/>
              </v:shape>
              <v:shape style="position:absolute;left:6739;top:1966;width:20;height:28" coordorigin="6739,1966" coordsize="20,28" path="m6747,1966l6747,1967,6746,1969,6747,1969,6747,1972,6748,1975,6747,1978,6746,1979,6750,1979,6749,1978,6748,1973,6749,1970,6748,1969,6750,1968,6749,1966,6749,1966,6748,1966,6747,1966e" filled="t" fillcolor="#231F20" stroked="f">
                <v:path arrowok="t"/>
                <v:fill/>
              </v:shape>
              <v:shape style="position:absolute;left:6739;top:1966;width:20;height:28" coordorigin="6739,1966" coordsize="20,28" path="m6756,1977l6755,1977,6754,1978,6758,1978,6758,1977,6757,1977,6756,1977e" filled="t" fillcolor="#231F20" stroked="f">
                <v:path arrowok="t"/>
                <v:fill/>
              </v:shape>
              <v:shape style="position:absolute;left:6739;top:1966;width:20;height:28" coordorigin="6739,1966" coordsize="20,28" path="m6748,1966l6748,1966,6749,1966,6749,1966,6748,1966e" filled="t" fillcolor="#231F20" stroked="f">
                <v:path arrowok="t"/>
                <v:fill/>
              </v:shape>
            </v:group>
            <v:group style="position:absolute;left:6637;top:2016;width:15;height:16" coordorigin="6637,2016" coordsize="15,16">
              <v:shape style="position:absolute;left:6637;top:2016;width:15;height:16" coordorigin="6637,2016" coordsize="15,16" path="m6646,2016l6644,2016,6642,2017,6638,2019,6637,2023,6638,2026,6639,2028,6641,2031,6644,2031,6647,2032,6650,2029,6652,2026,6652,2021,6651,2019,6649,2016,6646,2016e" filled="t" fillcolor="#231F20" stroked="f">
                <v:path arrowok="t"/>
                <v:fill/>
              </v:shape>
            </v:group>
            <v:group style="position:absolute;left:6648;top:2024;width:15;height:21" coordorigin="6648,2024" coordsize="15,21">
              <v:shape style="position:absolute;left:6648;top:2024;width:15;height:21" coordorigin="6648,2024" coordsize="15,21" path="m6662,2034l6653,2034,6654,2034,6654,2035,6655,2037,6655,2038,6656,2040,6657,2042,6658,2043,6659,2044,6660,2045,6661,2044,6661,2044,6661,2044,6659,2042,6657,2039,6657,2037,6658,2036,6661,2036,6661,2036,6662,2035,6662,2034e" filled="t" fillcolor="#231F20" stroked="f">
                <v:path arrowok="t"/>
                <v:fill/>
              </v:shape>
              <v:shape style="position:absolute;left:6648;top:2024;width:15;height:21" coordorigin="6648,2024" coordsize="15,21" path="m6651,2037l6650,2037,6651,2038,6651,2037e" filled="t" fillcolor="#231F20" stroked="f">
                <v:path arrowok="t"/>
                <v:fill/>
              </v:shape>
              <v:shape style="position:absolute;left:6648;top:2024;width:15;height:21" coordorigin="6648,2024" coordsize="15,21" path="m6648,2035l6648,2035,6648,2036,6649,2037,6650,2037,6651,2037,6652,2036,6652,2036,6651,2036,6648,2035e" filled="t" fillcolor="#231F20" stroked="f">
                <v:path arrowok="t"/>
                <v:fill/>
              </v:shape>
              <v:shape style="position:absolute;left:6648;top:2024;width:15;height:21" coordorigin="6648,2024" coordsize="15,21" path="m6661,2036l6658,2036,6659,2037,6660,2036,6661,2036e" filled="t" fillcolor="#231F20" stroked="f">
                <v:path arrowok="t"/>
                <v:fill/>
              </v:shape>
              <v:shape style="position:absolute;left:6648;top:2024;width:15;height:21" coordorigin="6648,2024" coordsize="15,21" path="m6655,2024l6655,2025,6655,2026,6653,2028,6653,2030,6653,2030,6652,2032,6651,2036,6652,2036,6652,2035,6653,2034,6662,2034,6662,2033,6663,2032,6662,2031,6661,2029,6660,2029,6659,2028,6658,2027,6657,2026,6656,2026,6656,2025,6656,2025,6655,2024e" filled="t" fillcolor="#231F20" stroked="f">
                <v:path arrowok="t"/>
                <v:fill/>
              </v:shape>
            </v:group>
            <v:group style="position:absolute;left:6661;top:2034;width:15;height:18" coordorigin="6661,2034" coordsize="15,18">
              <v:shape style="position:absolute;left:6661;top:2034;width:15;height:18" coordorigin="6661,2034" coordsize="15,18" path="m6667,2034l6667,2034,6667,2035,6667,2035,6666,2036,6667,2036,6666,2039,6666,2040,6663,2042,6663,2046,6662,2046,6662,2046,6662,2046,6661,2047,6661,2048,6663,2049,6665,2049,6666,2050,6668,2051,6671,2052,6672,2050,6672,2050,6670,2049,6669,2049,6668,2048,6667,2048,6667,2048,6666,2047,6665,2047,6664,2046,6662,2046,6662,2046,6664,2046,6664,2046,6666,2045,6666,2043,6667,2043,6672,2043,6670,2042,6668,2042,6667,2041,6667,2040,6668,2039,6668,2038,6669,2037,6672,2037,6670,2037,6669,2035,6667,2034e" filled="t" fillcolor="#231F20" stroked="f">
                <v:path arrowok="t"/>
                <v:fill/>
              </v:shape>
              <v:shape style="position:absolute;left:6661;top:2034;width:15;height:18" coordorigin="6661,2034" coordsize="15,18" path="m6672,2043l6667,2043,6669,2044,6670,2045,6671,2045,6671,2045,6671,2044,6672,2044,6672,2043e" filled="t" fillcolor="#231F20" stroked="f">
                <v:path arrowok="t"/>
                <v:fill/>
              </v:shape>
              <v:shape style="position:absolute;left:6661;top:2034;width:15;height:18" coordorigin="6661,2034" coordsize="15,18" path="m6672,2037l6669,2037,6670,2038,6670,2038,6672,2039,6673,2039,6674,2040,6675,2041,6675,2043,6676,2043,6676,2042,6677,2041,6676,2041,6676,2040,6676,2039,6676,2039,6675,2039,6674,2038,6673,2038,6672,2037e" filled="t" fillcolor="#231F20" stroked="f">
                <v:path arrowok="t"/>
                <v:fill/>
              </v:shape>
            </v:group>
            <v:group style="position:absolute;left:6677;top:2041;width:16;height:19" coordorigin="6677,2041" coordsize="16,19">
              <v:shape style="position:absolute;left:6677;top:2041;width:16;height:19" coordorigin="6677,2041" coordsize="16,19" path="m6689,2057l6687,2057,6688,2058,6688,2059,6689,2060,6689,2060,6690,2060,6690,2060,6690,2059,6689,2058,6689,2057e" filled="t" fillcolor="#231F20" stroked="f">
                <v:path arrowok="t"/>
                <v:fill/>
              </v:shape>
              <v:shape style="position:absolute;left:6677;top:2041;width:16;height:19" coordorigin="6677,2041" coordsize="16,19" path="m6679,2041l6679,2041,6678,2041,6678,2042,6679,2043,6678,2045,6678,2048,6678,2049,6677,2051,6678,2052,6677,2052,6677,2054,6679,2057,6684,2059,6687,2057,6689,2057,6690,2057,6685,2057,6684,2057,6683,2056,6682,2055,6680,2054,6679,2052,6680,2049,6680,2047,6682,2045,6682,2042,6681,2042,6679,2041e" filled="t" fillcolor="#231F20" stroked="f">
                <v:path arrowok="t"/>
                <v:fill/>
              </v:shape>
              <v:shape style="position:absolute;left:6677;top:2041;width:16;height:19" coordorigin="6677,2041" coordsize="16,19" path="m6689,2045l6690,2050,6689,2054,6685,2057,6690,2057,6689,2056,6690,2053,6691,2050,6692,2048,6692,2047,6693,2047,6693,2047,6691,2045,6689,2045e" filled="t" fillcolor="#231F20" stroked="f">
                <v:path arrowok="t"/>
                <v:fill/>
              </v:shape>
              <v:shape style="position:absolute;left:6677;top:2041;width:16;height:19" coordorigin="6677,2041" coordsize="16,19" path="m6693,2047l6692,2047,6693,2047e" filled="t" fillcolor="#231F20" stroked="f">
                <v:path arrowok="t"/>
                <v:fill/>
              </v:shape>
            </v:group>
            <v:group style="position:absolute;left:6702;top:2050;width:14;height:16" coordorigin="6702,2050" coordsize="14,16">
              <v:shape style="position:absolute;left:6702;top:2050;width:14;height:16" coordorigin="6702,2050" coordsize="14,16" path="m6712,2065l6711,2065,6712,2066,6712,2065e" filled="t" fillcolor="#231F20" stroked="f">
                <v:path arrowok="t"/>
                <v:fill/>
              </v:shape>
              <v:shape style="position:absolute;left:6702;top:2050;width:14;height:16" coordorigin="6702,2050" coordsize="14,16" path="m6709,2064l6708,2064,6709,2065,6711,2065,6709,2064e" filled="t" fillcolor="#231F20" stroked="f">
                <v:path arrowok="t"/>
                <v:fill/>
              </v:shape>
              <v:shape style="position:absolute;left:6702;top:2050;width:14;height:16" coordorigin="6702,2050" coordsize="14,16" path="m6714,2062l6712,2065,6713,2065,6715,2064,6715,2062,6714,2062e" filled="t" fillcolor="#231F20" stroked="f">
                <v:path arrowok="t"/>
                <v:fill/>
              </v:shape>
              <v:shape style="position:absolute;left:6702;top:2050;width:14;height:16" coordorigin="6702,2050" coordsize="14,16" path="m6709,2050l6708,2051,6706,2051,6704,2053,6703,2055,6702,2058,6703,2061,6705,2064,6705,2064,6706,2065,6708,2064,6709,2064,6707,2063,6705,2060,6705,2059,6705,2056,6705,2056,6705,2055,6706,2055,6707,2054,6708,2053,6709,2052,6711,2052,6716,2052,6714,2051,6713,2051,6710,2051,6709,2050e" filled="t" fillcolor="#231F20" stroked="f">
                <v:path arrowok="t"/>
                <v:fill/>
              </v:shape>
              <v:shape style="position:absolute;left:6702;top:2050;width:14;height:16" coordorigin="6702,2050" coordsize="14,16" path="m6716,2052l6711,2052,6714,2052,6714,2053,6715,2053,6715,2054,6716,2054,6716,2054,6716,2052e" filled="t" fillcolor="#231F20" stroked="f">
                <v:path arrowok="t"/>
                <v:fill/>
              </v:shape>
              <v:shape style="position:absolute;left:6702;top:2050;width:14;height:16" coordorigin="6702,2050" coordsize="14,16" path="m6716,2051l6714,2051,6716,2051e" filled="t" fillcolor="#231F20" stroked="f">
                <v:path arrowok="t"/>
                <v:fill/>
              </v:shape>
              <v:shape style="position:absolute;left:6702;top:2050;width:14;height:16" coordorigin="6702,2050" coordsize="14,16" path="m6711,2050l6710,2051,6713,2051,6713,2050,6711,2050e" filled="t" fillcolor="#231F20" stroked="f">
                <v:path arrowok="t"/>
                <v:fill/>
              </v:shape>
            </v:group>
            <v:group style="position:absolute;left:6716;top:2050;width:16;height:16" coordorigin="6716,2050" coordsize="16,16">
              <v:shape style="position:absolute;left:6716;top:2050;width:16;height:16" coordorigin="6716,2050" coordsize="16,16" path="m6729,2061l6726,2061,6727,2062,6727,2065,6729,2066,6730,2066,6732,2067,6732,2065,6730,2065,6729,2064,6729,2062,6729,2062,6729,2061e" filled="t" fillcolor="#231F20" stroked="f">
                <v:path arrowok="t"/>
                <v:fill/>
              </v:shape>
              <v:shape style="position:absolute;left:6716;top:2050;width:16;height:16" coordorigin="6716,2050" coordsize="16,16" path="m6721,2050l6722,2052,6723,2053,6722,2054,6721,2055,6721,2056,6720,2058,6720,2059,6720,2059,6719,2060,6719,2061,6718,2062,6718,2063,6716,2064,6716,2065,6717,2065,6719,2066,6719,2065,6719,2064,6720,2063,6720,2062,6721,2061,6729,2061,6729,2061,6728,2060,6728,2057,6727,2057,6727,2056,6726,2056,6726,2055,6726,2055,6726,2054,6725,2053,6725,2052,6725,2052,6725,2051,6724,2051,6721,2050e" filled="t" fillcolor="#231F20" stroked="f">
                <v:path arrowok="t"/>
                <v:fill/>
              </v:shape>
              <v:shape style="position:absolute;left:6716;top:2050;width:16;height:16" coordorigin="6716,2050" coordsize="16,16" path="m6732,2065l6730,2065,6732,2065,6732,2065e" filled="t" fillcolor="#231F20" stroked="f">
                <v:path arrowok="t"/>
                <v:fill/>
              </v:shape>
              <v:shape style="position:absolute;left:6716;top:2050;width:16;height:16" coordorigin="6716,2050" coordsize="16,16" path="m6729,2061l6721,2061,6723,2061,6725,2062,6726,2061,6729,2061,6729,2061e" filled="t" fillcolor="#231F20" stroked="f">
                <v:path arrowok="t"/>
                <v:fill/>
              </v:shape>
            </v:group>
            <v:group style="position:absolute;left:6722;top:2056;width:3;height:4" coordorigin="6722,2056" coordsize="3,4">
              <v:shape style="position:absolute;left:6722;top:2056;width:3;height:4" coordorigin="6722,2056" coordsize="3,4" path="m6725,2060l6723,2060,6724,2060,6725,2060e" filled="t" fillcolor="#231F20" stroked="f">
                <v:path arrowok="t"/>
                <v:fill/>
              </v:shape>
              <v:shape style="position:absolute;left:6722;top:2056;width:3;height:4" coordorigin="6722,2056" coordsize="3,4" path="m6724,2056l6723,2057,6722,2058,6722,2059,6722,2060,6723,2060,6725,2060,6725,2059,6725,2058,6725,2058,6725,2057,6724,2057,6724,2057,6724,2056,6724,2056e" filled="t" fillcolor="#231F20" stroked="f">
                <v:path arrowok="t"/>
                <v:fill/>
              </v:shape>
            </v:group>
            <v:group style="position:absolute;left:6732;top:2049;width:18;height:17" coordorigin="6732,2049" coordsize="18,17">
              <v:shape style="position:absolute;left:6732;top:2049;width:18;height:17" coordorigin="6732,2049" coordsize="18,17" path="m6733,2051l6732,2051,6732,2052,6732,2052,6733,2053,6733,2054,6734,2057,6735,2060,6733,2063,6733,2064,6732,2064,6732,2065,6733,2065,6734,2065,6735,2065,6737,2065,6737,2064,6737,2064,6736,2063,6735,2063,6735,2061,6735,2059,6735,2059,6736,2058,6736,2057,6736,2056,6735,2056,6735,2055,6736,2055,6739,2055,6737,2053,6736,2051,6733,2051,6733,2051e" filled="t" fillcolor="#231F20" stroked="f">
                <v:path arrowok="t"/>
                <v:fill/>
              </v:shape>
              <v:shape style="position:absolute;left:6732;top:2049;width:18;height:17" coordorigin="6732,2049" coordsize="18,17" path="m6746,2062l6746,2063,6747,2063,6748,2063,6750,2063,6750,2062,6747,2062,6746,2062e" filled="t" fillcolor="#231F20" stroked="f">
                <v:path arrowok="t"/>
                <v:fill/>
              </v:shape>
              <v:shape style="position:absolute;left:6732;top:2049;width:18;height:17" coordorigin="6732,2049" coordsize="18,17" path="m6750,2063l6748,2063,6750,2063e" filled="t" fillcolor="#231F20" stroked="f">
                <v:path arrowok="t"/>
                <v:fill/>
              </v:shape>
              <v:shape style="position:absolute;left:6732;top:2049;width:18;height:17" coordorigin="6732,2049" coordsize="18,17" path="m6748,2052l6746,2052,6746,2053,6746,2054,6747,2054,6747,2057,6747,2059,6748,2060,6747,2062,6747,2062,6750,2062,6750,2062,6749,2062,6749,2061,6749,2061,6749,2059,6748,2058,6748,2055,6748,2054,6748,2052e" filled="t" fillcolor="#231F20" stroked="f">
                <v:path arrowok="t"/>
                <v:fill/>
              </v:shape>
              <v:shape style="position:absolute;left:6732;top:2049;width:18;height:17" coordorigin="6732,2049" coordsize="18,17" path="m6744,2057l6739,2057,6739,2058,6740,2058,6741,2059,6742,2060,6742,2059,6743,2059,6743,2058,6744,2057e" filled="t" fillcolor="#231F20" stroked="f">
                <v:path arrowok="t"/>
                <v:fill/>
              </v:shape>
              <v:shape style="position:absolute;left:6732;top:2049;width:18;height:17" coordorigin="6732,2049" coordsize="18,17" path="m6743,2059l6742,2059,6742,2059,6743,2059e" filled="t" fillcolor="#231F20" stroked="f">
                <v:path arrowok="t"/>
                <v:fill/>
              </v:shape>
              <v:shape style="position:absolute;left:6732;top:2049;width:18;height:17" coordorigin="6732,2049" coordsize="18,17" path="m6739,2055l6736,2055,6737,2056,6738,2056,6738,2057,6739,2057,6744,2057,6744,2056,6742,2056,6741,2056,6739,2055e" filled="t" fillcolor="#231F20" stroked="f">
                <v:path arrowok="t"/>
                <v:fill/>
              </v:shape>
              <v:shape style="position:absolute;left:6732;top:2049;width:18;height:17" coordorigin="6732,2049" coordsize="18,17" path="m6746,2049l6745,2049,6745,2051,6743,2054,6742,2055,6742,2055,6742,2056,6744,2056,6744,2054,6746,2052,6748,2052,6748,2051,6749,2051,6749,2049,6747,2049,6746,2049,6746,2049,6746,2049e" filled="t" fillcolor="#231F20" stroked="f">
                <v:path arrowok="t"/>
                <v:fill/>
              </v:shape>
              <v:shape style="position:absolute;left:6732;top:2049;width:18;height:17" coordorigin="6732,2049" coordsize="18,17" path="m6734,2051l6733,2051,6736,2051,6735,2051,6734,2051e" filled="t" fillcolor="#231F20" stroked="f">
                <v:path arrowok="t"/>
                <v:fill/>
              </v:shape>
              <v:shape style="position:absolute;left:6732;top:2049;width:18;height:17" coordorigin="6732,2049" coordsize="18,17" path="m6748,2049l6747,2049,6749,2049,6749,2049,6748,2049e" filled="t" fillcolor="#231F20" stroked="f">
                <v:path arrowok="t"/>
                <v:fill/>
              </v:shape>
            </v:group>
            <v:group style="position:absolute;left:6754;top:2047;width:8;height:8" coordorigin="6754,2047" coordsize="8,8">
              <v:shape style="position:absolute;left:6754;top:2047;width:8;height:8" coordorigin="6754,2047" coordsize="8,8" path="m6758,2047l6756,2048,6754,2049,6754,2051,6755,2053,6755,2055,6755,2055,6756,2055,6757,2055,6759,2053,6760,2053,6761,2052,6762,2051,6761,2049,6760,2048,6758,2047e" filled="t" fillcolor="#231F20" stroked="f">
                <v:path arrowok="t"/>
                <v:fill/>
              </v:shape>
              <v:shape style="position:absolute;left:6754;top:2047;width:8;height:8" coordorigin="6754,2047" coordsize="8,8" path="m6757,2055l6756,2055,6757,2055e" filled="t" fillcolor="#231F20" stroked="f">
                <v:path arrowok="t"/>
                <v:fill/>
              </v:shape>
            </v:group>
            <v:group style="position:absolute;left:6751;top:2046;width:13;height:17" coordorigin="6751,2046" coordsize="13,17">
              <v:shape style="position:absolute;left:6751;top:2046;width:13;height:17" coordorigin="6751,2046" coordsize="13,17" path="m6752,2047l6751,2048,6751,2049,6751,2049,6752,2050,6752,2054,6754,2058,6753,2061,6753,2061,6753,2062,6754,2062,6756,2062,6757,2061,6757,2060,6755,2060,6755,2057,6756,2056,6758,2055,6759,2055,6760,2055,6761,2055,6762,2055,6762,2054,6763,2053,6763,2053,6763,2050,6763,2049,6763,2048,6762,2047,6754,2047,6752,2047e" filled="t" fillcolor="#231F20" stroked="f">
                <v:path arrowok="t"/>
                <v:fill/>
              </v:shape>
              <v:shape style="position:absolute;left:6751;top:2046;width:13;height:17" coordorigin="6751,2046" coordsize="13,17" path="m6759,2055l6758,2055,6759,2056e" filled="t" fillcolor="#231F20" stroked="f">
                <v:path arrowok="t"/>
                <v:fill/>
              </v:shape>
              <v:shape style="position:absolute;left:6751;top:2046;width:13;height:17" coordorigin="6751,2046" coordsize="13,17" path="m6760,2046l6757,2046,6754,2047,6762,2047,6760,2046e" filled="t" fillcolor="#231F20" stroked="f">
                <v:path arrowok="t"/>
                <v:fill/>
              </v:shape>
            </v:group>
            <v:group style="position:absolute;left:6773;top:2033;width:14;height:16" coordorigin="6773,2033" coordsize="14,16">
              <v:shape style="position:absolute;left:6773;top:2033;width:14;height:16" coordorigin="6773,2033" coordsize="14,16" path="m6782,2033l6780,2034,6778,2034,6776,2036,6775,2037,6774,2039,6774,2040,6773,2041,6773,2043,6774,2044,6774,2045,6775,2047,6776,2048,6777,2049,6783,2049,6785,2048,6782,2048,6779,2048,6779,2047,6778,2046,6778,2046,6777,2046,6777,2046,6775,2044,6775,2041,6775,2039,6776,2036,6779,2035,6784,2035,6783,2035,6783,2034,6780,2034,6779,2034,6783,2034,6783,2034,6782,2033e" filled="t" fillcolor="#231F20" stroked="f">
                <v:path arrowok="t"/>
                <v:fill/>
              </v:shape>
              <v:shape style="position:absolute;left:6773;top:2033;width:14;height:16" coordorigin="6773,2033" coordsize="14,16" path="m6785,2043l6786,2045,6784,2047,6782,2048,6785,2048,6785,2048,6787,2045,6787,2043,6785,2043e" filled="t" fillcolor="#231F20" stroked="f">
                <v:path arrowok="t"/>
                <v:fill/>
              </v:shape>
              <v:shape style="position:absolute;left:6773;top:2033;width:14;height:16" coordorigin="6773,2033" coordsize="14,16" path="m6784,2035l6779,2035,6782,2036,6783,2036,6783,2036,6784,2036,6784,2035,6784,2035e" filled="t" fillcolor="#231F20" stroked="f">
                <v:path arrowok="t"/>
                <v:fill/>
              </v:shape>
            </v:group>
            <v:group style="position:absolute;left:6787;top:2018;width:22;height:27" coordorigin="6787,2018" coordsize="22,27">
              <v:shape style="position:absolute;left:6787;top:2018;width:22;height:27" coordorigin="6787,2018" coordsize="22,27" path="m6789,2027l6788,2028,6787,2029,6787,2029,6787,2030,6787,2030,6788,2030,6789,2032,6789,2032,6789,2033,6789,2035,6789,2036,6789,2038,6790,2039,6790,2040,6790,2041,6790,2043,6789,2043,6789,2044,6789,2044,6789,2045,6789,2045,6791,2045,6791,2043,6792,2043,6792,2041,6792,2041,6791,2040,6791,2038,6792,2037,6793,2035,6795,2034,6798,2034,6796,2032,6794,2031,6791,2029,6790,2028,6790,2027,6789,2027e" filled="t" fillcolor="#231F20" stroked="f">
                <v:path arrowok="t"/>
                <v:fill/>
              </v:shape>
              <v:shape style="position:absolute;left:6787;top:2018;width:22;height:27" coordorigin="6787,2018" coordsize="22,27" path="m6798,2034l6795,2034,6796,2035,6798,2036,6797,2037,6797,2038,6798,2038,6799,2037,6800,2036,6801,2035,6801,2035,6800,2035,6799,2035,6798,2034e" filled="t" fillcolor="#231F20" stroked="f">
                <v:path arrowok="t"/>
                <v:fill/>
              </v:shape>
              <v:shape style="position:absolute;left:6787;top:2018;width:22;height:27" coordorigin="6787,2018" coordsize="22,27" path="m6800,2034l6800,2035,6801,2035,6801,2035,6801,2035,6800,2034e" filled="t" fillcolor="#231F20" stroked="f">
                <v:path arrowok="t"/>
                <v:fill/>
              </v:shape>
              <v:shape style="position:absolute;left:6787;top:2018;width:22;height:27" coordorigin="6787,2018" coordsize="22,27" path="m6801,2034l6801,2035,6801,2035,6801,2034e" filled="t" fillcolor="#231F20" stroked="f">
                <v:path arrowok="t"/>
                <v:fill/>
              </v:shape>
              <v:shape style="position:absolute;left:6787;top:2018;width:22;height:27" coordorigin="6787,2018" coordsize="22,27" path="m6807,2022l6796,2022,6798,2026,6800,2031,6801,2032,6801,2033,6801,2033,6801,2033,6801,2034,6801,2034,6801,2034,6802,2034,6804,2032,6806,2030,6807,2029,6807,2028,6807,2028,6809,2027,6808,2025,6808,2023,6807,2022e" filled="t" fillcolor="#231F20" stroked="f">
                <v:path arrowok="t"/>
                <v:fill/>
              </v:shape>
              <v:shape style="position:absolute;left:6787;top:2018;width:22;height:27" coordorigin="6787,2018" coordsize="22,27" path="m6800,2018l6799,2019,6797,2019,6796,2021,6794,2022,6794,2022,6794,2023,6795,2023,6795,2023,6796,2022,6807,2022,6807,2021,6804,2019,6799,2019,6797,2019,6804,2019,6802,2018,6800,2018e" filled="t" fillcolor="#231F20" stroked="f">
                <v:path arrowok="t"/>
                <v:fill/>
              </v:shape>
            </v:group>
            <v:group style="position:absolute;left:6800;top:1995;width:20;height:27" coordorigin="6800,1995" coordsize="20,27">
              <v:shape style="position:absolute;left:6800;top:1995;width:20;height:27" coordorigin="6800,1995" coordsize="20,27" path="m6811,2021l6811,2021,6810,2022,6811,2022,6812,2022,6813,2021,6811,2021e" filled="t" fillcolor="#231F20" stroked="f">
                <v:path arrowok="t"/>
                <v:fill/>
              </v:shape>
              <v:shape style="position:absolute;left:6800;top:1995;width:20;height:27" coordorigin="6800,1995" coordsize="20,27" path="m6813,2020l6810,2020,6811,2020,6811,2021,6813,2021,6813,2020,6813,2020e" filled="t" fillcolor="#231F20" stroked="f">
                <v:path arrowok="t"/>
                <v:fill/>
              </v:shape>
              <v:shape style="position:absolute;left:6800;top:1995;width:20;height:27" coordorigin="6800,1995" coordsize="20,27" path="m6809,2017l6805,2017,6805,2018,6806,2018,6808,2018,6808,2019,6809,2019,6809,2020,6810,2020,6813,2020,6814,2019,6812,2019,6812,2018,6810,2018,6810,2018,6809,2017e" filled="t" fillcolor="#231F20" stroked="f">
                <v:path arrowok="t"/>
                <v:fill/>
              </v:shape>
              <v:shape style="position:absolute;left:6800;top:1995;width:20;height:27" coordorigin="6800,1995" coordsize="20,27" path="m6814,2018l6812,2019,6814,2019,6814,2018e" filled="t" fillcolor="#231F20" stroked="f">
                <v:path arrowok="t"/>
                <v:fill/>
              </v:shape>
              <v:shape style="position:absolute;left:6800;top:1995;width:20;height:27" coordorigin="6800,1995" coordsize="20,27" path="m6807,2007l6807,2007,6806,2008,6806,2008,6806,2009,6806,2009,6807,2009,6808,2013,6810,2017,6810,2018,6812,2018,6812,2015,6811,2013,6811,2012,6810,2011,6810,2010,6815,2010,6814,2010,6813,2010,6812,2009,6811,2008,6809,2008,6809,2007,6809,2007,6807,2007e" filled="t" fillcolor="#231F20" stroked="f">
                <v:path arrowok="t"/>
                <v:fill/>
              </v:shape>
              <v:shape style="position:absolute;left:6800;top:1995;width:20;height:27" coordorigin="6800,1995" coordsize="20,27" path="m6809,2017l6804,2017,6804,2018,6805,2017,6809,2017e" filled="t" fillcolor="#231F20" stroked="f">
                <v:path arrowok="t"/>
                <v:fill/>
              </v:shape>
              <v:shape style="position:absolute;left:6800;top:1995;width:20;height:27" coordorigin="6800,1995" coordsize="20,27" path="m6805,2015l6802,2015,6803,2017,6804,2017,6809,2017,6808,2016,6805,2016,6805,2015e" filled="t" fillcolor="#231F20" stroked="f">
                <v:path arrowok="t"/>
                <v:fill/>
              </v:shape>
              <v:shape style="position:absolute;left:6800;top:1995;width:20;height:27" coordorigin="6800,1995" coordsize="20,27" path="m6803,2012l6800,2015,6800,2016,6800,2016,6801,2016,6801,2016,6802,2015,6805,2015,6804,2014,6804,2012,6803,2012e" filled="t" fillcolor="#231F20" stroked="f">
                <v:path arrowok="t"/>
                <v:fill/>
              </v:shape>
              <v:shape style="position:absolute;left:6800;top:1995;width:20;height:27" coordorigin="6800,1995" coordsize="20,27" path="m6815,2010l6810,2010,6810,2010,6813,2012,6815,2012,6815,2013,6816,2013,6817,2013,6817,2014,6818,2014,6819,2012,6820,2011,6820,2011,6819,2010,6815,2010e" filled="t" fillcolor="#231F20" stroked="f">
                <v:path arrowok="t"/>
                <v:fill/>
              </v:shape>
              <v:shape style="position:absolute;left:6800;top:1995;width:20;height:27" coordorigin="6800,1995" coordsize="20,27" path="m6814,1995l6813,1996,6812,1997,6811,1998,6811,1999,6813,2000,6814,2002,6813,2004,6815,2006,6815,2008,6815,2008,6816,2009,6816,2010,6815,2010,6819,2010,6817,2005,6815,2002,6814,1998,6814,1997,6814,1996,6814,1995,6814,1995e" filled="t" fillcolor="#231F20" stroked="f">
                <v:path arrowok="t"/>
                <v:fill/>
              </v:shape>
            </v:group>
            <v:group style="position:absolute;left:6797;top:2020;width:9;height:11" coordorigin="6797,2020" coordsize="9,11">
              <v:shape style="position:absolute;left:6797;top:2020;width:9;height:11" coordorigin="6797,2020" coordsize="9,11" path="m6800,2020l6799,2020,6797,2021,6799,2024,6801,2026,6802,2029,6803,2029,6802,2030,6803,2030,6805,2029,6806,2026,6806,2026,6806,2025,6806,2024,6805,2024,6804,2020,6803,2020,6802,2020,6800,2020e" filled="t" fillcolor="#E8B909" stroked="f">
                <v:path arrowok="t"/>
                <v:fill/>
              </v:shape>
            </v:group>
            <v:group style="position:absolute;left:6790;top:2031;width:4;height:5" coordorigin="6790,2031" coordsize="4,5">
              <v:shape style="position:absolute;left:6790;top:2031;width:4;height:5" coordorigin="6790,2031" coordsize="4,5" path="m6790,2031l6790,2031,6790,2032,6790,2034,6791,2035,6791,2035,6792,2035,6792,2035,6792,2034,6793,2034,6793,2033,6793,2033,6793,2033,6792,2032,6791,2031,6790,2031e" filled="t" fillcolor="#E8B909" stroked="f">
                <v:path arrowok="t"/>
                <v:fill/>
              </v:shape>
              <v:shape style="position:absolute;left:6790;top:2031;width:4;height:5" coordorigin="6790,2031" coordsize="4,5" path="m6792,2035l6791,2035,6792,2035e" filled="t" fillcolor="#E8B909" stroked="f">
                <v:path arrowok="t"/>
                <v:fill/>
              </v:shape>
              <v:shape style="position:absolute;left:6790;top:2031;width:4;height:5" coordorigin="6790,2031" coordsize="4,5" path="m6793,2034l6792,2034,6793,2034e" filled="t" fillcolor="#E8B909" stroked="f">
                <v:path arrowok="t"/>
                <v:fill/>
              </v:shape>
              <v:shape style="position:absolute;left:6790;top:2031;width:4;height:5" coordorigin="6790,2031" coordsize="4,5" path="m6793,2033l6793,2033,6794,2034,6793,2033e" filled="t" fillcolor="#E8B909" stroked="f">
                <v:path arrowok="t"/>
                <v:fill/>
              </v:shape>
            </v:group>
            <v:group style="position:absolute;left:6754;top:2047;width:8;height:8" coordorigin="6754,2047" coordsize="8,8">
              <v:shape style="position:absolute;left:6754;top:2047;width:8;height:8" coordorigin="6754,2047" coordsize="8,8" path="m6758,2047l6756,2048,6754,2049,6754,2051,6755,2053,6755,2055,6755,2056,6756,2055,6757,2055,6758,2054,6760,2053,6761,2052,6762,2051,6761,2049,6760,2048,6758,2047e" filled="t" fillcolor="#E8B909" stroked="f">
                <v:path arrowok="t"/>
                <v:fill/>
              </v:shape>
            </v:group>
            <v:group style="position:absolute;left:6722;top:2056;width:3;height:5" coordorigin="6722,2056" coordsize="3,5">
              <v:shape style="position:absolute;left:6722;top:2056;width:3;height:5" coordorigin="6722,2056" coordsize="3,5" path="m6724,2056l6723,2057,6722,2058,6722,2059,6722,2061,6723,2060,6725,2060,6725,2058,6724,2057,6724,2056e" filled="t" fillcolor="#E8B909" stroked="f">
                <v:path arrowok="t"/>
                <v:fill/>
              </v:shape>
              <v:shape style="position:absolute;left:6722;top:2056;width:3;height:5" coordorigin="6722,2056" coordsize="3,5" path="m6725,2060l6723,2060,6725,2060e" filled="t" fillcolor="#E8B909" stroked="f">
                <v:path arrowok="t"/>
                <v:fill/>
              </v:shape>
            </v:group>
            <v:group style="position:absolute;left:6654;top:2028;width:6;height:7" coordorigin="6654,2028" coordsize="6,7">
              <v:shape style="position:absolute;left:6654;top:2028;width:6;height:7" coordorigin="6654,2028" coordsize="6,7" path="m6657,2028l6655,2029,6655,2030,6654,2032,6654,2033,6655,2034,6656,2034,6657,2035,6659,2035,6660,2035,6660,2034,6660,2032,6659,2030,6658,2029,6657,2029,6657,2028e" filled="t" fillcolor="#E8B909" stroked="f">
                <v:path arrowok="t"/>
                <v:fill/>
              </v:shape>
              <v:shape style="position:absolute;left:6654;top:2028;width:6;height:7" coordorigin="6654,2028" coordsize="6,7" path="m6658,2029l6657,2029,6658,2029,6658,2029e" filled="t" fillcolor="#E8B909" stroked="f">
                <v:path arrowok="t"/>
                <v:fill/>
              </v:shape>
            </v:group>
            <v:group style="position:absolute;left:6640;top:2017;width:10;height:13" coordorigin="6640,2017" coordsize="10,13">
              <v:shape style="position:absolute;left:6640;top:2017;width:10;height:13" coordorigin="6640,2017" coordsize="10,13" path="m6645,2017l6645,2017,6643,2018,6642,2019,6642,2020,6641,2020,6640,2025,6641,2025,6641,2026,6641,2027,6643,2029,6646,2030,6646,2029,6647,2029,6650,2026,6650,2024,6650,2024,6650,2022,6650,2021,6649,2020,6648,2019,6647,2018,6645,2017e" filled="t" fillcolor="#E8B909" stroked="f">
                <v:path arrowok="t"/>
                <v:fill/>
              </v:shape>
            </v:group>
            <v:group style="position:absolute;left:6655;top:1995;width:68;height:51" coordorigin="6655,1995" coordsize="68,51">
              <v:shape style="position:absolute;left:6655;top:1995;width:68;height:51" coordorigin="6655,1995" coordsize="68,51" path="m6707,2038l6688,2038,6689,2039,6693,2040,6698,2042,6702,2043,6707,2044,6711,2044,6715,2045,6720,2046,6723,2045,6722,2045,6721,2045,6721,2044,6719,2044,6718,2043,6716,2042,6716,2042,6715,2041,6714,2041,6713,2041,6712,2041,6711,2040,6710,2040,6709,2039,6708,2038,6707,2038e" filled="t" fillcolor="#FFFFFF" stroked="f">
                <v:path arrowok="t"/>
                <v:fill/>
              </v:shape>
              <v:shape style="position:absolute;left:6655;top:1995;width:68;height:51" coordorigin="6655,1995" coordsize="68,51" path="m6722,2045l6721,2045,6722,2045,6722,2045e" filled="t" fillcolor="#FFFFFF" stroked="f">
                <v:path arrowok="t"/>
                <v:fill/>
              </v:shape>
              <v:shape style="position:absolute;left:6655;top:1995;width:68;height:51" coordorigin="6655,1995" coordsize="68,51" path="m6713,2041l6712,2041,6713,2041,6713,2041e" filled="t" fillcolor="#FFFFFF" stroked="f">
                <v:path arrowok="t"/>
                <v:fill/>
              </v:shape>
              <v:shape style="position:absolute;left:6655;top:1995;width:68;height:51" coordorigin="6655,1995" coordsize="68,51" path="m6663,1995l6660,1999,6660,2002,6659,2003,6659,2004,6658,2005,6658,2006,6657,2007,6657,2008,6656,2008,6657,2009,6656,2009,6655,2011,6655,2012,6655,2013,6656,2014,6657,2015,6657,2016,6660,2019,6662,2021,6664,2023,6669,2027,6674,2031,6679,2034,6681,2035,6683,2036,6684,2037,6685,2037,6686,2038,6688,2038,6707,2038,6706,2038,6706,2037,6705,2037,6704,2037,6704,2036,6704,2036,6701,2035,6699,2033,6697,2032,6693,2029,6690,2026,6686,2023,6683,2020,6679,2016,6676,2013,6673,2009,6657,2009,6656,2008,6673,2008,6672,2008,6657,2008,6656,2008,6672,2008,6671,2007,6667,2001,6663,1995e" filled="t" fillcolor="#FFFFFF" stroked="f">
                <v:path arrowok="t"/>
                <v:fill/>
              </v:shape>
              <v:shape style="position:absolute;left:6655;top:1995;width:68;height:51" coordorigin="6655,1995" coordsize="68,51" path="m6705,2036l6704,2037,6705,2037,6705,2036e" filled="t" fillcolor="#FFFFFF" stroked="f">
                <v:path arrowok="t"/>
                <v:fill/>
              </v:shape>
              <v:shape style="position:absolute;left:6655;top:1995;width:68;height:51" coordorigin="6655,1995" coordsize="68,51" path="m6704,2036l6704,2036,6704,2036,6704,2036e" filled="t" fillcolor="#FFFFFF" stroked="f">
                <v:path arrowok="t"/>
                <v:fill/>
              </v:shape>
            </v:group>
            <v:group style="position:absolute;left:6655;top:1995;width:68;height:51" coordorigin="6655,1995" coordsize="68,51">
              <v:shape style="position:absolute;left:6655;top:1995;width:68;height:51" coordorigin="6655,1995" coordsize="68,51" path="m6658,2005l6658,2006,6657,2007,6657,2008,6656,2008,6657,2009,6656,2008,6656,2010,6655,2011,6655,2012,6655,2012,6655,2013,6655,2013,6656,2014,6657,2015,6657,2016,6660,2019,6662,2021,6664,2023,6669,2027,6674,2031,6679,2034,6681,2035,6683,2036,6684,2037,6684,2037,6684,2037,6685,2037,6686,2038,6688,2038,6689,2039,6693,2040,6698,2042,6702,2043,6707,2044,6711,2044,6715,2045,6718,2046,6720,2046,6723,2045,6722,2045,6721,2045,6721,2044,6719,2044,6718,2043,6716,2042,6716,2042,6715,2041,6714,2041,6713,2041,6713,2041,6712,2041,6711,2040,6710,2040,6709,2039,6708,2038,6706,2038,6706,2037,6705,2037,6705,2036,6704,2037,6704,2036,6704,2036,6701,2035,6699,2033,6697,2032,6693,2029,6690,2026,6686,2023,6683,2020,6679,2016,6676,2013,6671,2007,6667,2001,6663,1995,6662,1997,6660,1999,6660,2002,6659,2003,6659,2004,6658,2005xe" filled="f" stroked="t" strokeweight=".04916pt" strokecolor="#231F20">
                <v:path arrowok="t"/>
              </v:shape>
            </v:group>
            <v:group style="position:absolute;left:6726;top:1993;width:39;height:53" coordorigin="6726,1993" coordsize="39,53">
              <v:shape style="position:absolute;left:6726;top:1993;width:39;height:53" coordorigin="6726,1993" coordsize="39,53" path="m6739,2045l6730,2045,6732,2046,6736,2046,6739,2045e" filled="t" fillcolor="#FFFFFF" stroked="f">
                <v:path arrowok="t"/>
                <v:fill/>
              </v:shape>
              <v:shape style="position:absolute;left:6726;top:1993;width:39;height:53" coordorigin="6726,1993" coordsize="39,53" path="m6785,1993l6782,1998,6779,2003,6776,2007,6775,2008,6775,2009,6774,2009,6775,2009,6774,2010,6774,2010,6765,2019,6756,2028,6745,2035,6743,2036,6741,2038,6738,2039,6736,2041,6733,2042,6732,2043,6730,2043,6730,2044,6728,2044,6727,2045,6726,2045,6726,2046,6727,2046,6728,2046,6730,2045,6739,2045,6741,2045,6743,2044,6745,2044,6745,2043,6747,2043,6748,2043,6749,2043,6749,2043,6732,2043,6730,2043,6750,2043,6750,2042,6752,2042,6754,2041,6757,2040,6764,2037,6764,2037,6764,2036,6765,2036,6777,2030,6787,2022,6795,2012,6794,2008,6791,2006,6790,2002,6789,1998,6787,1997,6787,1996,6786,1995,6786,1994,6785,1993e" filled="t" fillcolor="#FFFFFF" stroked="f">
                <v:path arrowok="t"/>
                <v:fill/>
              </v:shape>
              <v:shape style="position:absolute;left:6726;top:1993;width:39;height:53" coordorigin="6726,1993" coordsize="39,53" path="m6728,2046l6727,2046,6728,2046e" filled="t" fillcolor="#FFFFFF" stroked="f">
                <v:path arrowok="t"/>
                <v:fill/>
              </v:shape>
              <v:shape style="position:absolute;left:6726;top:1993;width:39;height:53" coordorigin="6726,1993" coordsize="39,53" path="m6745,2044l6743,2044,6744,2044,6745,2044e" filled="t" fillcolor="#FFFFFF" stroked="f">
                <v:path arrowok="t"/>
                <v:fill/>
              </v:shape>
              <v:shape style="position:absolute;left:6726;top:1993;width:39;height:53" coordorigin="6726,1993" coordsize="39,53" path="m6747,2043l6745,2043,6746,2044,6746,2044,6747,2044e" filled="t" fillcolor="#FFFFFF" stroked="f">
                <v:path arrowok="t"/>
                <v:fill/>
              </v:shape>
              <v:shape style="position:absolute;left:6726;top:1993;width:39;height:53" coordorigin="6726,1993" coordsize="39,53" path="m6747,2044l6746,2044,6747,2044e" filled="t" fillcolor="#FFFFFF" stroked="f">
                <v:path arrowok="t"/>
                <v:fill/>
              </v:shape>
              <v:shape style="position:absolute;left:6726;top:1993;width:39;height:53" coordorigin="6726,1993" coordsize="39,53" path="m6749,2043l6748,2043,6749,2043e" filled="t" fillcolor="#FFFFFF" stroked="f">
                <v:path arrowok="t"/>
                <v:fill/>
              </v:shape>
              <v:shape style="position:absolute;left:6726;top:1993;width:39;height:53" coordorigin="6726,1993" coordsize="39,53" path="m6764,2037l6764,2037,6764,2037e" filled="t" fillcolor="#FFFFFF" stroked="f">
                <v:path arrowok="t"/>
                <v:fill/>
              </v:shape>
              <v:shape style="position:absolute;left:6726;top:1993;width:39;height:53" coordorigin="6726,1993" coordsize="39,53" path="m6765,2036l6764,2036,6765,2036e" filled="t" fillcolor="#FFFFFF" stroked="f">
                <v:path arrowok="t"/>
                <v:fill/>
              </v:shape>
            </v:group>
            <v:group style="position:absolute;left:6726;top:1993;width:70;height:53" coordorigin="6726,1993" coordsize="70,53">
              <v:shape style="position:absolute;left:6726;top:1993;width:70;height:53" coordorigin="6726,1993" coordsize="70,53" path="m6745,2035l6743,2036,6742,2037,6741,2038,6738,2039,6736,2041,6733,2042,6732,2043,6730,2043,6730,2044,6728,2044,6727,2045,6726,2045,6726,2046,6727,2046,6728,2046,6730,2045,6732,2046,6734,2046,6736,2046,6739,2045,6741,2045,6743,2044,6744,2044,6745,2044,6745,2043,6746,2044,6746,2044,6747,2044,6748,2043,6749,2043,6750,2042,6752,2042,6754,2041,6757,2040,6761,2038,6764,2037,6764,2037,6764,2037,6764,2036,6765,2036,6765,2036,6777,2030,6787,2022,6795,2012,6794,2008,6791,2006,6790,2002,6789,2000,6789,1998,6787,1997,6787,1997,6787,1996,6786,1995,6786,1994,6785,1993,6782,1998,6779,2003,6776,2007,6775,2008,6775,2009,6774,2009,6775,2009,6774,2010,6774,2010,6765,2019,6756,2028,6745,2035xe" filled="f" stroked="t" strokeweight=".04916pt" strokecolor="#231F20">
                <v:path arrowok="t"/>
              </v:shape>
            </v:group>
            <v:group style="position:absolute;left:6643;top:1988;width:18;height:22" coordorigin="6643,1988" coordsize="18,22">
              <v:shape style="position:absolute;left:6643;top:1988;width:18;height:22" coordorigin="6643,1988" coordsize="18,22" path="m6647,1988l6645,1990,6644,1992,6644,1994,6644,1994,6643,1996,6646,2000,6647,2003,6650,2006,6649,2006,6650,2007,6650,2007,6653,2010,6654,2009,6655,2007,6655,2005,6656,2005,6656,2004,6657,2004,6656,2003,6657,2002,6658,2000,6658,1999,6659,1997,6660,1994,6658,1994,6652,1994,6649,1991,6647,1991,6647,1988e" filled="t" fillcolor="#E8B909" stroked="f">
                <v:path arrowok="t"/>
                <v:fill/>
              </v:shape>
              <v:shape style="position:absolute;left:6643;top:1988;width:18;height:22" coordorigin="6643,1988" coordsize="18,22" path="m6661,1991l6658,1994,6660,1994,6661,1992,6661,1991,6661,1991e" filled="t" fillcolor="#E8B909" stroked="f">
                <v:path arrowok="t"/>
                <v:fill/>
              </v:shape>
            </v:group>
            <v:group style="position:absolute;left:6788;top:1985;width:19;height:25" coordorigin="6788,1985" coordsize="19,25">
              <v:shape style="position:absolute;left:6788;top:1985;width:19;height:25" coordorigin="6788,1985" coordsize="19,25" path="m6789,1988l6788,1989,6788,1991,6789,1994,6790,1995,6790,1996,6791,1997,6791,1998,6792,2000,6794,2002,6795,2005,6796,2007,6797,2008,6798,2009,6798,2009,6799,2008,6799,2008,6799,2007,6800,2007,6802,2003,6803,2000,6805,1998,6806,1997,6806,1995,6806,1994,6806,1991,6795,1991,6794,1990,6793,1990,6791,1989,6790,1988,6789,1988e" filled="t" fillcolor="#E8B909" stroked="f">
                <v:path arrowok="t"/>
                <v:fill/>
              </v:shape>
              <v:shape style="position:absolute;left:6788;top:1985;width:19;height:25" coordorigin="6788,1985" coordsize="19,25" path="m6803,1985l6802,1986,6802,1986,6801,1987,6801,1987,6800,1988,6799,1990,6797,1991,6795,1991,6806,1991,6806,1991,6804,1988,6803,1985e" filled="t" fillcolor="#E8B909" stroked="f">
                <v:path arrowok="t"/>
                <v:fill/>
              </v:shape>
            </v:group>
            <v:group style="position:absolute;left:6795;top:1967;width:19;height:17" coordorigin="6795,1967" coordsize="19,17">
              <v:shape style="position:absolute;left:6795;top:1967;width:19;height:17" coordorigin="6795,1967" coordsize="19,17" path="m6804,1967l6803,1968,6801,1968,6799,1968,6798,1969,6796,1971,6795,1972,6796,1974,6796,1977,6797,1977,6797,1978,6797,1979,6798,1980,6799,1982,6800,1984,6802,1984,6802,1984,6802,1982,6802,1981,6802,1980,6803,1980,6805,1980,6805,1979,6804,1977,6802,1974,6800,1971,6800,1971,6800,1970,6800,1969,6803,1969,6806,1969,6809,1969,6808,1968,6806,1968,6801,1968,6799,1968,6806,1968,6804,1967e" filled="t" fillcolor="#E8B909" stroked="f">
                <v:path arrowok="t"/>
                <v:fill/>
              </v:shape>
              <v:shape style="position:absolute;left:6795;top:1967;width:19;height:17" coordorigin="6795,1967" coordsize="19,17" path="m6805,1980l6803,1980,6804,1980,6804,1981,6804,1981,6805,1981,6805,1980,6805,1980e" filled="t" fillcolor="#E8B909" stroked="f">
                <v:path arrowok="t"/>
                <v:fill/>
              </v:shape>
              <v:shape style="position:absolute;left:6795;top:1967;width:19;height:17" coordorigin="6795,1967" coordsize="19,17" path="m6809,1969l6806,1969,6809,1970,6813,1972,6814,1974,6814,1974,6814,1973,6813,1971,6810,1969,6809,1969e" filled="t" fillcolor="#E8B909" stroked="f">
                <v:path arrowok="t"/>
                <v:fill/>
              </v:shape>
            </v:group>
            <v:group style="position:absolute;left:6792;top:1976;width:5;height:12" coordorigin="6792,1976" coordsize="5,12">
              <v:shape style="position:absolute;left:6792;top:1976;width:5;height:12" coordorigin="6792,1976" coordsize="5,12" path="m6794,1976l6793,1977,6793,1978,6792,1979,6797,1987,6797,1986,6797,1984,6795,1982,6795,1978,6794,1976e" filled="t" fillcolor="#E8B909" stroked="f">
                <v:path arrowok="t"/>
                <v:fill/>
              </v:shape>
            </v:group>
            <v:group style="position:absolute;left:6806;top:1978;width:4;height:3" coordorigin="6806,1978" coordsize="4,3">
              <v:shape style="position:absolute;left:6806;top:1978;width:4;height:3" coordorigin="6806,1978" coordsize="4,3" path="m6807,1978l6806,1979,6807,1980,6808,1981,6809,1981,6809,1981,6810,1980,6809,1979,6808,1979,6807,1978e" filled="t" fillcolor="#E8B909" stroked="f">
                <v:path arrowok="t"/>
                <v:fill/>
              </v:shape>
            </v:group>
            <v:group style="position:absolute;left:6805;top:1974;width:7;height:4" coordorigin="6805,1974" coordsize="7,4">
              <v:shape style="position:absolute;left:6805;top:1974;width:7;height:4" coordorigin="6805,1974" coordsize="7,4" path="m6805,1974l6805,1975,6806,1977,6809,1977,6810,1978,6812,1977,6811,1976,6810,1975,6809,1975,6808,1975,6807,1974,6805,1974e" filled="t" fillcolor="#E8B909" stroked="f">
                <v:path arrowok="t"/>
                <v:fill/>
              </v:shape>
            </v:group>
            <v:group style="position:absolute;left:6802;top:1969;width:10;height:6" coordorigin="6802,1969" coordsize="10,6">
              <v:shape style="position:absolute;left:6802;top:1969;width:10;height:6" coordorigin="6802,1969" coordsize="10,6" path="m6805,1969l6802,1971,6803,1971,6804,1971,6804,1972,6807,1973,6809,1973,6812,1975,6812,1975,6812,1974,6812,1974,6811,1973,6811,1973,6808,1971,6805,1969e" filled="t" fillcolor="#E8B909" stroked="f">
                <v:path arrowok="t"/>
                <v:fill/>
              </v:shape>
            </v:group>
            <v:group style="position:absolute;left:6807;top:1985;width:3;height:4" coordorigin="6807,1985" coordsize="3,4">
              <v:shape style="position:absolute;left:6807;top:1985;width:3;height:4" coordorigin="6807,1985" coordsize="3,4" path="m6808,1985l6807,1986,6807,1988,6807,1989,6808,1989,6809,1989,6809,1988,6809,1987,6809,1987,6808,1985e" filled="t" fillcolor="#E8B909" stroked="f">
                <v:path arrowok="t"/>
                <v:fill/>
              </v:shape>
            </v:group>
            <v:group style="position:absolute;left:6808;top:1982;width:2;height:2" coordorigin="6808,1982" coordsize="2,2">
              <v:shape style="position:absolute;left:6808;top:1982;width:2;height:2" coordorigin="6808,1982" coordsize="2,2" path="m6808,1982l6808,1983,6808,1984,6809,1984,6809,1985,6810,1985,6810,1984,6810,1984,6808,1982e" filled="t" fillcolor="#E8B909" stroked="f">
                <v:path arrowok="t"/>
                <v:fill/>
              </v:shape>
            </v:group>
            <v:group style="position:absolute;left:6650;top:1988;width:6;height:3" coordorigin="6650,1988" coordsize="6,3">
              <v:shape style="position:absolute;left:6650;top:1988;width:6;height:3" coordorigin="6650,1988" coordsize="6,3" path="m6653,1988l6651,1989,6650,1989,6651,1990,6651,1990,6652,1991,6654,1991,6656,1991,6656,1990,6655,1989,6653,1988e" filled="t" fillcolor="#E8B909" stroked="f">
                <v:path arrowok="t"/>
                <v:fill/>
              </v:shape>
            </v:group>
            <v:group style="position:absolute;left:6653;top:1978;width:3;height:8" coordorigin="6653,1978" coordsize="3,8">
              <v:shape style="position:absolute;left:6653;top:1978;width:3;height:8" coordorigin="6653,1978" coordsize="3,8" path="m6655,1978l6654,1979,6654,1979,6654,1981,6653,1982,6653,1985,6653,1985,6655,1984,6655,1982,6655,1981,6655,1979,6655,1979,6655,1978,6655,1978e" filled="t" fillcolor="#E8B909" stroked="f">
                <v:path arrowok="t"/>
                <v:fill/>
              </v:shape>
            </v:group>
            <v:group style="position:absolute;left:6635;top:1969;width:18;height:17" coordorigin="6635,1969" coordsize="18,17">
              <v:shape style="position:absolute;left:6635;top:1969;width:18;height:17" coordorigin="6635,1969" coordsize="18,17" path="m6648,1969l6646,1969,6647,1971,6647,1972,6647,1974,6644,1981,6644,1981,6644,1982,6644,1982,6646,1983,6647,1984,6649,1986,6650,1986,6650,1985,6651,1985,6651,1983,6651,1980,6653,1978,6652,1976,6652,1974,6652,1972,6652,1971,6651,1970,6650,1970,6648,1970,6648,1969e" filled="t" fillcolor="#E8B909" stroked="f">
                <v:path arrowok="t"/>
                <v:fill/>
              </v:shape>
              <v:shape style="position:absolute;left:6635;top:1969;width:18;height:17" coordorigin="6635,1969" coordsize="18,17" path="m6643,1969l6641,1969,6640,1970,6638,1971,6636,1972,6636,1973,6635,1974,6636,1974,6637,1973,6639,1972,6641,1971,6643,1970,6646,1969,6648,1969,6647,1969,6643,1969e" filled="t" fillcolor="#E8B909" stroked="f">
                <v:path arrowok="t"/>
                <v:fill/>
              </v:shape>
            </v:group>
            <v:group style="position:absolute;left:6639;top:1979;width:4;height:3" coordorigin="6639,1979" coordsize="4,3">
              <v:shape style="position:absolute;left:6639;top:1979;width:4;height:3" coordorigin="6639,1979" coordsize="4,3" path="m6642,1979l6641,1980,6639,1981,6639,1981,6639,1982,6639,1982,6641,1982,6643,1981,6643,1980,6642,1979e" filled="t" fillcolor="#DEAA0E" stroked="f">
                <v:path arrowok="t"/>
                <v:fill/>
              </v:shape>
            </v:group>
            <v:group style="position:absolute;left:6640;top:1976;width:4;height:3" coordorigin="6640,1976" coordsize="4,3">
              <v:shape style="position:absolute;left:6640;top:1976;width:4;height:3" coordorigin="6640,1976" coordsize="4,3" path="m6642,1976l6641,1977,6640,1978,6640,1979,6643,1977,6643,1977,6642,1976e" filled="t" fillcolor="#DEAA0E" stroked="f">
                <v:path arrowok="t"/>
                <v:fill/>
              </v:shape>
            </v:group>
            <v:group style="position:absolute;left:6640;top:1973;width:5;height:3" coordorigin="6640,1973" coordsize="5,3">
              <v:shape style="position:absolute;left:6640;top:1973;width:5;height:3" coordorigin="6640,1973" coordsize="5,3" path="m6644,1973l6642,1973,6641,1973,6640,1975,6640,1976,6642,1974,6643,1974,6644,1974,6644,1973,6644,1973,6644,1973e" filled="t" fillcolor="#DEAA0E" stroked="f">
                <v:path arrowok="t"/>
                <v:fill/>
              </v:shape>
            </v:group>
            <v:group style="position:absolute;left:6640;top:1984;width:2;height:3" coordorigin="6640,1984" coordsize="2,3">
              <v:shape style="position:absolute;left:6640;top:1984;width:2;height:3" coordorigin="6640,1984" coordsize="2,3" path="m6641,1984l6641,1984,6640,1985,6640,1986,6640,1986,6641,1986,6641,1986,6642,1985,6642,1985,6642,1984,6641,1984e" filled="t" fillcolor="#DEAA0E" stroked="f">
                <v:path arrowok="t"/>
                <v:fill/>
              </v:shape>
            </v:group>
            <v:group style="position:absolute;left:6628;top:1940;width:17;height:13" coordorigin="6628,1940" coordsize="17,13">
              <v:shape style="position:absolute;left:6628;top:1940;width:17;height:13" coordorigin="6628,1940" coordsize="17,13" path="m6645,1949l6635,1949,6636,1949,6636,1950,6637,1950,6637,1951,6638,1952,6639,1953,6640,1953,6642,1953,6643,1953,6643,1953,6645,1951,6645,1950,6645,1949e" filled="t" fillcolor="#E8B909" stroked="f">
                <v:path arrowok="t"/>
                <v:fill/>
              </v:shape>
              <v:shape style="position:absolute;left:6628;top:1940;width:17;height:13" coordorigin="6628,1940" coordsize="17,13" path="m6643,1953l6643,1953,6643,1953e" filled="t" fillcolor="#E8B909" stroked="f">
                <v:path arrowok="t"/>
                <v:fill/>
              </v:shape>
              <v:shape style="position:absolute;left:6628;top:1940;width:17;height:13" coordorigin="6628,1940" coordsize="17,13" path="m6635,1950l6632,1950,6633,1950,6634,1950,6634,1950,6635,1950e" filled="t" fillcolor="#E8B909" stroked="f">
                <v:path arrowok="t"/>
                <v:fill/>
              </v:shape>
              <v:shape style="position:absolute;left:6628;top:1940;width:17;height:13" coordorigin="6628,1940" coordsize="17,13" path="m6633,1940l6630,1942,6628,1944,6628,1945,6628,1947,6628,1949,6631,1950,6632,1950,6635,1950,6645,1949,6645,1948,6644,1948,6644,1947,6644,1946,6643,1945,6641,1944,6639,1943,6638,1942,6637,1942,6637,1941,6636,1941,6633,1940e" filled="t" fillcolor="#E8B909" stroked="f">
                <v:path arrowok="t"/>
                <v:fill/>
              </v:shape>
              <v:shape style="position:absolute;left:6628;top:1940;width:17;height:13" coordorigin="6628,1940" coordsize="17,13" path="m6638,1942l6637,1942,6638,1942,6638,1942e" filled="t" fillcolor="#E8B909" stroked="f">
                <v:path arrowok="t"/>
                <v:fill/>
              </v:shape>
            </v:group>
            <v:group style="position:absolute;left:6613;top:1949;width:22;height:28" coordorigin="6613,1949" coordsize="22,28">
              <v:shape style="position:absolute;left:6613;top:1949;width:22;height:28" coordorigin="6613,1949" coordsize="22,28" path="m6629,1974l6624,1974,6625,1975,6627,1976,6628,1976,6629,1976,6629,1976,6629,1975,6629,1974e" filled="t" fillcolor="#E8B909" stroked="f">
                <v:path arrowok="t"/>
                <v:fill/>
              </v:shape>
              <v:shape style="position:absolute;left:6613;top:1949;width:22;height:28" coordorigin="6613,1949" coordsize="22,28" path="m6628,1973l6624,1973,6624,1974,6624,1974,6629,1974,6628,1973,6628,1973e" filled="t" fillcolor="#E8B909" stroked="f">
                <v:path arrowok="t"/>
                <v:fill/>
              </v:shape>
              <v:shape style="position:absolute;left:6613;top:1949;width:22;height:28" coordorigin="6613,1949" coordsize="22,28" path="m6635,1956l6620,1956,6621,1957,6619,1960,6617,1963,6617,1963,6618,1966,6619,1967,6620,1968,6620,1969,6621,1971,6622,1972,6623,1973,6624,1973,6628,1973,6628,1971,6628,1970,6628,1970,6627,1968,6627,1967,6627,1966,6627,1965,6626,1964,6626,1960,6627,1959,6627,1959,6628,1959,6633,1959,6634,1957,6635,1956,6635,1956e" filled="t" fillcolor="#E8B909" stroked="f">
                <v:path arrowok="t"/>
                <v:fill/>
              </v:shape>
              <v:shape style="position:absolute;left:6613;top:1949;width:22;height:28" coordorigin="6613,1949" coordsize="22,28" path="m6633,1959l6628,1959,6628,1959,6628,1960,6628,1962,6628,1964,6629,1969,6632,1972,6633,1970,6634,1970,6634,1969,6635,1967,6635,1967,6633,1963,6633,1962,6634,1961,6633,1959,6633,1959e" filled="t" fillcolor="#E8B909" stroked="f">
                <v:path arrowok="t"/>
                <v:fill/>
              </v:shape>
              <v:shape style="position:absolute;left:6613;top:1949;width:22;height:28" coordorigin="6613,1949" coordsize="22,28" path="m6617,1951l6616,1953,6615,1954,6614,1955,6614,1957,6613,1958,6613,1960,6614,1963,6614,1967,6615,1970,6615,1971,6615,1971,6616,1971,6617,1971,6617,1970,6617,1970,6617,1969,6616,1966,6616,1963,6617,1960,6618,1959,6618,1958,6620,1956,6635,1956,6637,1954,6635,1953,6633,1953,6629,1952,6618,1952,6617,1951e" filled="t" fillcolor="#E8B909" stroked="f">
                <v:path arrowok="t"/>
                <v:fill/>
              </v:shape>
              <v:shape style="position:absolute;left:6613;top:1949;width:22;height:28" coordorigin="6613,1949" coordsize="22,28" path="m6617,1971l6616,1971,6617,1971e" filled="t" fillcolor="#E8B909" stroked="f">
                <v:path arrowok="t"/>
                <v:fill/>
              </v:shape>
              <v:shape style="position:absolute;left:6613;top:1949;width:22;height:28" coordorigin="6613,1949" coordsize="22,28" path="m6634,1970l6633,1970,6634,1970e" filled="t" fillcolor="#E8B909" stroked="f">
                <v:path arrowok="t"/>
                <v:fill/>
              </v:shape>
              <v:shape style="position:absolute;left:6613;top:1949;width:22;height:28" coordorigin="6613,1949" coordsize="22,28" path="m6627,1959l6627,1959,6627,1959e" filled="t" fillcolor="#E8B909" stroked="f">
                <v:path arrowok="t"/>
                <v:fill/>
              </v:shape>
              <v:shape style="position:absolute;left:6613;top:1949;width:22;height:28" coordorigin="6613,1949" coordsize="22,28" path="m6635,1952l6633,1953,6635,1953,6635,1952e" filled="t" fillcolor="#E8B909" stroked="f">
                <v:path arrowok="t"/>
                <v:fill/>
              </v:shape>
              <v:shape style="position:absolute;left:6613;top:1949;width:22;height:28" coordorigin="6613,1949" coordsize="22,28" path="m6625,1949l6623,1949,6622,1949,6621,1950,6620,1950,6618,1951,6618,1952,6629,1952,6628,1950,6621,1950,6620,1950,6628,1950,6626,1949,6625,1949e" filled="t" fillcolor="#E8B909" stroked="f">
                <v:path arrowok="t"/>
                <v:fill/>
              </v:shape>
            </v:group>
            <v:group style="position:absolute;left:6635;top:1953;width:15;height:15" coordorigin="6635,1953" coordsize="15,15">
              <v:shape style="position:absolute;left:6635;top:1953;width:15;height:15" coordorigin="6635,1953" coordsize="15,15" path="m6646,1953l6645,1954,6643,1955,6641,1955,6639,1956,6637,1957,6636,1959,6636,1960,6635,1961,6636,1962,6636,1963,6636,1963,6637,1964,6637,1965,6637,1966,6637,1966,6637,1968,6637,1968,6638,1968,6641,1966,6650,1966,6650,1965,6650,1965,6650,1965,6650,1964,6649,1963,6649,1963,6649,1962,6648,1959,6648,1956,6646,1953,6646,1953e" filled="t" fillcolor="#E8B909" stroked="f">
                <v:path arrowok="t"/>
                <v:fill/>
              </v:shape>
              <v:shape style="position:absolute;left:6635;top:1953;width:15;height:15" coordorigin="6635,1953" coordsize="15,15" path="m6650,1966l6641,1966,6646,1967,6650,1967,6650,1966,6650,1966e" filled="t" fillcolor="#E8B909" stroked="f">
                <v:path arrowok="t"/>
                <v:fill/>
              </v:shape>
            </v:group>
            <v:group style="position:absolute;left:6797;top:1950;width:14;height:17" coordorigin="6797,1950" coordsize="14,17">
              <v:shape style="position:absolute;left:6797;top:1950;width:14;height:17" coordorigin="6797,1950" coordsize="14,17" path="m6811,1964l6807,1964,6811,1967,6811,1964e" filled="t" fillcolor="#FFF200" stroked="f">
                <v:path arrowok="t"/>
                <v:fill/>
              </v:shape>
              <v:shape style="position:absolute;left:6797;top:1950;width:14;height:17" coordorigin="6797,1950" coordsize="14,17" path="m6801,1950l6800,1952,6799,1955,6799,1958,6798,1961,6797,1964,6797,1966,6797,1966,6798,1966,6799,1966,6803,1965,6807,1964,6811,1964,6812,1962,6813,1956,6810,1952,6805,1952,6802,1952,6801,1950e" filled="t" fillcolor="#FFF200" stroked="f">
                <v:path arrowok="t"/>
                <v:fill/>
              </v:shape>
              <v:shape style="position:absolute;left:6797;top:1950;width:14;height:17" coordorigin="6797,1950" coordsize="14,17" path="m6799,1966l6798,1966,6799,1966,6799,1966e" filled="t" fillcolor="#FFF200" stroked="f">
                <v:path arrowok="t"/>
                <v:fill/>
              </v:shape>
              <v:shape style="position:absolute;left:6797;top:1950;width:14;height:17" coordorigin="6797,1950" coordsize="14,17" path="m6808,1951l6807,1952,6805,1952,6810,1952,6810,1952,6809,1952,6808,1951e" filled="t" fillcolor="#FFF200" stroked="f">
                <v:path arrowok="t"/>
                <v:fill/>
              </v:shape>
            </v:group>
            <v:group style="position:absolute;left:6802;top:1938;width:18;height:12" coordorigin="6802,1938" coordsize="18,12">
              <v:shape style="position:absolute;left:6802;top:1938;width:18;height:12" coordorigin="6802,1938" coordsize="18,12" path="m6802,1942l6802,1946,6802,1948,6805,1950,6808,1950,6809,1949,6810,1949,6810,1948,6811,1947,6811,1947,6812,1946,6818,1946,6820,1944,6820,1944,6819,1943,6805,1943,6802,1942e" filled="t" fillcolor="#E8B909" stroked="f">
                <v:path arrowok="t"/>
                <v:fill/>
              </v:shape>
              <v:shape style="position:absolute;left:6802;top:1938;width:18;height:12" coordorigin="6802,1938" coordsize="18,12" path="m6818,1946l6812,1946,6815,1947,6818,1947e" filled="t" fillcolor="#E8B909" stroked="f">
                <v:path arrowok="t"/>
                <v:fill/>
              </v:shape>
              <v:shape style="position:absolute;left:6802;top:1938;width:18;height:12" coordorigin="6802,1938" coordsize="18,12" path="m6814,1938l6812,1938,6811,1939,6810,1940,6809,1941,6808,1941,6808,1941,6808,1942,6805,1943,6819,1943,6819,1942,6819,1941,6809,1941,6809,1941,6819,1941,6818,1940,6818,1940,6816,1939,6814,1938e" filled="t" fillcolor="#E8B909" stroked="f">
                <v:path arrowok="t"/>
                <v:fill/>
              </v:shape>
            </v:group>
            <v:group style="position:absolute;left:6811;top:1945;width:25;height:29" coordorigin="6811,1945" coordsize="25,29">
              <v:shape style="position:absolute;left:6811;top:1945;width:25;height:29" coordorigin="6811,1945" coordsize="25,29" path="m6822,1950l6816,1950,6818,1951,6819,1951,6820,1953,6820,1954,6821,1955,6821,1961,6820,1965,6819,1966,6820,1971,6821,1972,6821,1973,6823,1974,6823,1973,6824,1973,6824,1972,6824,1971,6825,1971,6826,1969,6828,1967,6829,1965,6829,1962,6830,1960,6828,1958,6828,1957,6827,1954,6825,1952,6822,1950,6822,1950e" filled="t" fillcolor="#E8B909" stroked="f">
                <v:path arrowok="t"/>
                <v:fill/>
              </v:shape>
              <v:shape style="position:absolute;left:6811;top:1945;width:25;height:29" coordorigin="6811,1945" coordsize="25,29" path="m6828,1949l6822,1949,6823,1949,6824,1949,6825,1950,6825,1950,6826,1950,6828,1953,6830,1956,6832,1959,6832,1962,6833,1967,6833,1968,6834,1968,6835,1969,6836,1968,6836,1968,6836,1967,6835,1966,6835,1965,6836,1963,6836,1961,6835,1959,6835,1956,6835,1955,6834,1953,6832,1950,6828,1949e" filled="t" fillcolor="#E8B909" stroked="f">
                <v:path arrowok="t"/>
                <v:fill/>
              </v:shape>
              <v:shape style="position:absolute;left:6811;top:1945;width:25;height:29" coordorigin="6811,1945" coordsize="25,29" path="m6813,1949l6812,1949,6812,1950,6811,1951,6813,1952,6813,1953,6814,1954,6814,1956,6814,1959,6815,1959,6814,1962,6814,1964,6814,1965,6815,1967,6816,1967,6817,1967,6817,1966,6817,1966,6818,1965,6818,1962,6819,1961,6819,1959,6819,1957,6818,1955,6818,1955,6818,1954,6817,1952,6816,1951,6816,1950,6816,1950,6822,1950,6822,1949,6817,1949,6813,1949e" filled="t" fillcolor="#E8B909" stroked="f">
                <v:path arrowok="t"/>
                <v:fill/>
              </v:shape>
              <v:shape style="position:absolute;left:6811;top:1945;width:25;height:29" coordorigin="6811,1945" coordsize="25,29" path="m6826,1945l6822,1945,6821,1946,6819,1947,6818,1948,6818,1948,6817,1948,6817,1949,6822,1949,6822,1949,6828,1949,6828,1949,6826,1945e" filled="t" fillcolor="#E8B909" stroked="f">
                <v:path arrowok="t"/>
                <v:fill/>
              </v:shape>
            </v:group>
            <v:group style="position:absolute;left:6801;top:1856;width:55;height:88" coordorigin="6801,1856" coordsize="55,88">
              <v:shape style="position:absolute;left:6801;top:1856;width:55;height:88" coordorigin="6801,1856" coordsize="55,88" path="m6852,1898l6845,1898,6845,1899,6844,1900,6844,1901,6843,1901,6841,1903,6840,1905,6838,1907,6838,1908,6838,1908,6838,1909,6837,1909,6834,1917,6832,1920,6832,1921,6831,1924,6828,1928,6830,1933,6830,1933,6831,1934,6831,1935,6838,1939,6841,1941,6842,1942,6843,1943,6844,1944,6845,1944,6846,1942,6846,1942,6846,1940,6847,1939,6847,1937,6847,1934,6847,1932,6846,1930,6845,1928,6844,1926,6844,1926,6842,1923,6842,1918,6845,1915,6846,1915,6848,1912,6849,1905,6849,1905,6850,1903,6850,1902,6851,1902,6851,1901,6851,1900,6852,1899,6852,1898,6852,1898e" filled="t" fillcolor="#E8B909" stroked="f">
                <v:path arrowok="t"/>
                <v:fill/>
              </v:shape>
              <v:shape style="position:absolute;left:6801;top:1856;width:55;height:88" coordorigin="6801,1856" coordsize="55,88" path="m6825,1895l6824,1896,6823,1896,6822,1896,6815,1899,6807,1901,6802,1906,6802,1908,6802,1915,6802,1920,6801,1923,6802,1928,6802,1931,6802,1936,6804,1939,6805,1940,6807,1940,6807,1938,6808,1937,6808,1934,6808,1934,6805,1934,6805,1933,6804,1933,6803,1930,6803,1926,6805,1923,6805,1922,6807,1921,6808,1919,6809,1918,6811,1918,6811,1916,6813,1916,6814,1915,6814,1915,6815,1915,6815,1915,6816,1915,6820,1914,6824,1912,6828,1910,6828,1910,6829,1910,6829,1909,6835,1907,6839,1902,6844,1898,6845,1898,6852,1898,6852,1897,6853,1896,6854,1895,6826,1895,6825,1895e" filled="t" fillcolor="#E8B909" stroked="f">
                <v:path arrowok="t"/>
                <v:fill/>
              </v:shape>
              <v:shape style="position:absolute;left:6801;top:1856;width:55;height:88" coordorigin="6801,1856" coordsize="55,88" path="m6807,1928l6806,1930,6807,1932,6806,1933,6805,1934,6808,1934,6809,1931,6807,1928e" filled="t" fillcolor="#E8B909" stroked="f">
                <v:path arrowok="t"/>
                <v:fill/>
              </v:shape>
              <v:shape style="position:absolute;left:6801;top:1856;width:55;height:88" coordorigin="6801,1856" coordsize="55,88" path="m6845,1921l6846,1923,6846,1924,6846,1925,6847,1926,6848,1926,6849,1926,6850,1926,6845,1921e" filled="t" fillcolor="#E8B909" stroked="f">
                <v:path arrowok="t"/>
                <v:fill/>
              </v:shape>
              <v:shape style="position:absolute;left:6801;top:1856;width:55;height:88" coordorigin="6801,1856" coordsize="55,88" path="m6845,1920l6845,1920,6845,1921,6845,1920e" filled="t" fillcolor="#E8B909" stroked="f">
                <v:path arrowok="t"/>
                <v:fill/>
              </v:shape>
              <v:shape style="position:absolute;left:6801;top:1856;width:55;height:88" coordorigin="6801,1856" coordsize="55,88" path="m6846,1915l6845,1915,6845,1916,6845,1918,6845,1919,6845,1920,6846,1915e" filled="t" fillcolor="#E8B909" stroked="f">
                <v:path arrowok="t"/>
                <v:fill/>
              </v:shape>
              <v:shape style="position:absolute;left:6801;top:1856;width:55;height:88" coordorigin="6801,1856" coordsize="55,88" path="m6855,1889l6831,1889,6832,1890,6832,1890,6833,1890,6834,1894,6829,1894,6826,1895,6854,1895,6854,1894,6855,1893,6855,1889e" filled="t" fillcolor="#E8B909" stroked="f">
                <v:path arrowok="t"/>
                <v:fill/>
              </v:shape>
              <v:shape style="position:absolute;left:6801;top:1856;width:55;height:88" coordorigin="6801,1856" coordsize="55,88" path="m6821,1890l6814,1890,6815,1891,6816,1891,6818,1891,6819,1891,6821,1890e" filled="t" fillcolor="#E8B909" stroked="f">
                <v:path arrowok="t"/>
                <v:fill/>
              </v:shape>
              <v:shape style="position:absolute;left:6801;top:1856;width:55;height:88" coordorigin="6801,1856" coordsize="55,88" path="m6809,1880l6805,1883,6803,1885,6803,1886,6803,1886,6803,1886,6806,1887,6813,1891,6814,1890,6821,1890,6821,1890,6823,1889,6825,1889,6826,1888,6855,1888,6854,1886,6854,1884,6821,1884,6819,1883,6817,1882,6815,1882,6813,1881,6809,1880e" filled="t" fillcolor="#E8B909" stroked="f">
                <v:path arrowok="t"/>
                <v:fill/>
              </v:shape>
              <v:shape style="position:absolute;left:6801;top:1856;width:55;height:88" coordorigin="6801,1856" coordsize="55,88" path="m6855,1888l6826,1888,6828,1889,6829,1888,6855,1888e" filled="t" fillcolor="#E8B909" stroked="f">
                <v:path arrowok="t"/>
                <v:fill/>
              </v:shape>
              <v:shape style="position:absolute;left:6801;top:1856;width:55;height:88" coordorigin="6801,1856" coordsize="55,88" path="m6855,1888l6829,1888,6829,1889,6830,1889,6855,1889,6855,1888e" filled="t" fillcolor="#E8B909" stroked="f">
                <v:path arrowok="t"/>
                <v:fill/>
              </v:shape>
              <v:shape style="position:absolute;left:6801;top:1856;width:55;height:88" coordorigin="6801,1856" coordsize="55,88" path="m6823,1883l6821,1884,6854,1884,6825,1884,6823,1883e" filled="t" fillcolor="#E8B909" stroked="f">
                <v:path arrowok="t"/>
                <v:fill/>
              </v:shape>
              <v:shape style="position:absolute;left:6801;top:1856;width:55;height:88" coordorigin="6801,1856" coordsize="55,88" path="m6808,1856l6807,1857,6807,1858,6806,1860,6805,1862,6804,1863,6803,1865,6803,1866,6804,1868,6804,1870,6805,1870,6805,1872,6808,1875,6811,1877,6814,1879,6818,1879,6821,1881,6825,1882,6825,1882,6826,1883,6825,1884,6855,1884,6854,1883,6854,1882,6854,1881,6855,1880,6855,1879,6841,1879,6836,1879,6835,1878,6833,1878,6832,1876,6832,1876,6831,1875,6832,1874,6824,1874,6822,1871,6820,1867,6817,1864,6816,1864,6816,1863,6816,1863,6815,1863,6814,1862,6814,1862,6814,1861,6813,1861,6813,1860,6812,1860,6811,1859,6811,1859,6810,1858,6809,1858,6809,1858,6809,1858,6808,1857,6808,1856e" filled="t" fillcolor="#E8B909" stroked="f">
                <v:path arrowok="t"/>
                <v:fill/>
              </v:shape>
              <v:shape style="position:absolute;left:6801;top:1856;width:55;height:88" coordorigin="6801,1856" coordsize="55,88" path="m6855,1863l6854,1864,6855,1865,6854,1865,6854,1866,6853,1867,6853,1867,6853,1868,6852,1869,6852,1870,6852,1870,6852,1870,6851,1871,6851,1872,6850,1873,6850,1874,6846,1878,6841,1879,6855,1879,6855,1877,6856,1872,6856,1870,6856,1866,6856,1865,6856,1864,6855,1863e" filled="t" fillcolor="#E8B909" stroked="f">
                <v:path arrowok="t"/>
                <v:fill/>
              </v:shape>
              <v:shape style="position:absolute;left:6801;top:1856;width:55;height:88" coordorigin="6801,1856" coordsize="55,88" path="m6824,1869l6824,1869,6824,1870,6825,1872,6825,1873,6825,1874,6832,1874,6831,1873,6831,1870,6824,1870,6824,1869e" filled="t" fillcolor="#E8B909" stroked="f">
                <v:path arrowok="t"/>
                <v:fill/>
              </v:shape>
              <v:shape style="position:absolute;left:6801;top:1856;width:55;height:88" coordorigin="6801,1856" coordsize="55,88" path="m6825,1869l6824,1870,6825,1870,6825,1869e" filled="t" fillcolor="#E8B909" stroked="f">
                <v:path arrowok="t"/>
                <v:fill/>
              </v:shape>
              <v:shape style="position:absolute;left:6801;top:1856;width:55;height:88" coordorigin="6801,1856" coordsize="55,88" path="m6827,1866l6826,1867,6826,1870,6831,1870,6832,1869,6832,1868,6829,1868,6828,1868,6828,1868,6828,1866,6827,1866e" filled="t" fillcolor="#E8B909" stroked="f">
                <v:path arrowok="t"/>
                <v:fill/>
              </v:shape>
              <v:shape style="position:absolute;left:6801;top:1856;width:55;height:88" coordorigin="6801,1856" coordsize="55,88" path="m6826,1857l6826,1857,6825,1858,6825,1859,6824,1860,6824,1861,6823,1861,6823,1862,6823,1863,6822,1868,6823,1869,6824,1869,6824,1867,6823,1865,6823,1864,6825,1862,6826,1859,6829,1859,6826,1857e" filled="t" fillcolor="#E8B909" stroked="f">
                <v:path arrowok="t"/>
                <v:fill/>
              </v:shape>
              <v:shape style="position:absolute;left:6801;top:1856;width:55;height:88" coordorigin="6801,1856" coordsize="55,88" path="m6829,1860l6829,1863,6830,1864,6830,1867,6829,1868,6832,1868,6832,1868,6832,1866,6832,1865,6831,1864,6831,1864,6831,1863,6830,1861,6829,1860e" filled="t" fillcolor="#E8B909" stroked="f">
                <v:path arrowok="t"/>
                <v:fill/>
              </v:shape>
              <v:shape style="position:absolute;left:6801;top:1856;width:55;height:88" coordorigin="6801,1856" coordsize="55,88" path="m6817,1864l6816,1864,6817,1864,6817,1864e" filled="t" fillcolor="#E8B909" stroked="f">
                <v:path arrowok="t"/>
                <v:fill/>
              </v:shape>
              <v:shape style="position:absolute;left:6801;top:1856;width:55;height:88" coordorigin="6801,1856" coordsize="55,88" path="m6816,1863l6816,1863,6816,1863e" filled="t" fillcolor="#E8B909" stroked="f">
                <v:path arrowok="t"/>
                <v:fill/>
              </v:shape>
              <v:shape style="position:absolute;left:6801;top:1856;width:55;height:88" coordorigin="6801,1856" coordsize="55,88" path="m6829,1859l6829,1859,6829,1860,6829,1859e" filled="t" fillcolor="#E8B909" stroked="f">
                <v:path arrowok="t"/>
                <v:fill/>
              </v:shape>
            </v:group>
            <v:group style="position:absolute;left:6832;top:1927;width:13;height:15" coordorigin="6832,1927" coordsize="13,15">
              <v:shape style="position:absolute;left:6832;top:1927;width:13;height:15" coordorigin="6832,1927" coordsize="13,15" path="m6833,1928l6833,1929,6832,1930,6833,1932,6834,1933,6834,1934,6836,1936,6839,1938,6841,1938,6842,1939,6843,1941,6844,1941,6846,1937,6844,1933,6844,1933,6840,1933,6838,1932,6837,1931,6836,1930,6834,1928,6833,1928e" filled="t" fillcolor="#231F20" stroked="f">
                <v:path arrowok="t"/>
                <v:fill/>
              </v:shape>
              <v:shape style="position:absolute;left:6832;top:1927;width:13;height:15" coordorigin="6832,1927" coordsize="13,15" path="m6842,1927l6841,1927,6842,1929,6842,1929,6841,1931,6840,1933,6844,1933,6844,1930,6844,1929,6843,1929,6843,1928,6843,1928,6843,1927,6842,1927,6842,1927e" filled="t" fillcolor="#231F20" stroked="f">
                <v:path arrowok="t"/>
                <v:fill/>
              </v:shape>
            </v:group>
            <v:group style="position:absolute;left:6639;top:1930;width:6;height:11" coordorigin="6639,1930" coordsize="6,11">
              <v:shape style="position:absolute;left:6639;top:1930;width:6;height:11" coordorigin="6639,1930" coordsize="6,11" path="m6641,1930l6640,1931,6640,1932,6639,1933,6639,1935,6640,1936,6640,1938,6641,1938,6641,1939,6641,1940,6642,1941,6642,1941,6643,1940,6645,1939,6644,1938,6643,1938,6643,1938,6642,1938,6640,1936,6642,1933,6641,1930e" filled="t" fillcolor="#00A650" stroked="f">
                <v:path arrowok="t"/>
                <v:fill/>
              </v:shape>
              <v:shape style="position:absolute;left:6639;top:1930;width:6;height:11" coordorigin="6639,1930" coordsize="6,11" path="m6644,1938l6643,1938,6644,1938,6644,1938e" filled="t" fillcolor="#00A650" stroked="f">
                <v:path arrowok="t"/>
                <v:fill/>
              </v:shape>
            </v:group>
            <v:group style="position:absolute;left:6590;top:1859;width:56;height:91" coordorigin="6590,1859" coordsize="56,91">
              <v:shape style="position:absolute;left:6590;top:1859;width:56;height:91" coordorigin="6590,1859" coordsize="56,91" path="m6615,1925l6606,1925,6606,1927,6605,1927,6604,1929,6604,1931,6603,1932,6603,1935,6602,1938,6603,1941,6602,1944,6603,1945,6603,1947,6604,1948,6604,1950,6605,1951,6606,1950,6607,1948,6608,1947,6610,1945,6611,1944,6613,1942,6617,1938,6617,1938,6617,1937,6618,1936,6618,1932,6618,1932,6618,1931,6617,1931,6617,1930,6616,1926,6615,1925e" filled="t" fillcolor="#00A650" stroked="f">
                <v:path arrowok="t"/>
                <v:fill/>
              </v:shape>
              <v:shape style="position:absolute;left:6590;top:1859;width:56;height:91" coordorigin="6590,1859" coordsize="56,91" path="m6593,1868l6590,1871,6590,1874,6590,1877,6591,1880,6591,1881,6591,1881,6591,1882,6591,1882,6592,1882,6591,1883,6592,1883,6592,1890,6591,1893,6591,1896,6592,1901,6592,1902,6593,1902,6592,1903,6593,1903,6593,1904,6595,1906,6596,1908,6597,1911,6598,1913,6598,1913,6598,1915,6599,1917,6599,1919,6599,1920,6600,1921,6600,1921,6599,1922,6599,1923,6600,1925,6599,1927,6599,1928,6598,1929,6599,1930,6600,1930,6601,1928,6603,1927,6605,1925,6606,1925,6615,1925,6613,1922,6612,1918,6609,1914,6607,1910,6604,1906,6604,1905,6637,1905,6636,1905,6632,1904,6628,1903,6627,1903,6627,1902,6623,1901,6620,1899,6616,1898,6615,1898,6614,1897,6613,1896,6614,1895,6615,1895,6615,1894,6616,1894,6618,1894,6619,1893,6624,1893,6636,1893,6637,1892,6633,1892,6633,1891,6633,1890,6634,1890,6634,1889,6634,1889,6633,1889,6633,1888,6633,1888,6622,1887,6621,1887,6621,1886,6621,1886,6621,1886,6623,1886,6624,1885,6608,1885,6607,1885,6603,1885,6603,1885,6603,1885,6604,1884,6604,1884,6603,1884,6602,1884,6601,1883,6600,1883,6598,1880,6596,1879,6595,1878,6593,1877,6593,1875,6592,1872,6592,1870,6594,1869,6593,1868e" filled="t" fillcolor="#00A650" stroked="f">
                <v:path arrowok="t"/>
                <v:fill/>
              </v:shape>
              <v:shape style="position:absolute;left:6590;top:1859;width:56;height:91" coordorigin="6590,1859" coordsize="56,91" path="m6637,1905l6606,1905,6608,1907,6612,1909,6614,1911,6615,1911,6616,1912,6616,1912,6617,1913,6617,1913,6618,1913,6623,1916,6629,1918,6634,1921,6635,1921,6636,1921,6637,1921,6639,1923,6640,1923,6641,1925,6643,1926,6644,1927,6645,1921,6644,1916,6644,1914,6644,1911,6645,1910,6644,1908,6641,1907,6640,1906,6637,1905e" filled="t" fillcolor="#00A650" stroked="f">
                <v:path arrowok="t"/>
                <v:fill/>
              </v:shape>
              <v:shape style="position:absolute;left:6590;top:1859;width:56;height:91" coordorigin="6590,1859" coordsize="56,91" path="m6628,1902l6627,1903,6628,1903,6628,1902e" filled="t" fillcolor="#00A650" stroked="f">
                <v:path arrowok="t"/>
                <v:fill/>
              </v:shape>
              <v:shape style="position:absolute;left:6590;top:1859;width:56;height:91" coordorigin="6590,1859" coordsize="56,91" path="m6636,1893l6624,1893,6630,1894,6636,1893,6636,1893e" filled="t" fillcolor="#00A650" stroked="f">
                <v:path arrowok="t"/>
                <v:fill/>
              </v:shape>
              <v:shape style="position:absolute;left:6590;top:1859;width:56;height:91" coordorigin="6590,1859" coordsize="56,91" path="m6638,1892l6634,1892,6633,1892,6637,1892,6638,1892e" filled="t" fillcolor="#00A650" stroked="f">
                <v:path arrowok="t"/>
                <v:fill/>
              </v:shape>
              <v:shape style="position:absolute;left:6590;top:1859;width:56;height:91" coordorigin="6590,1859" coordsize="56,91" path="m6639,1887l6637,1887,6636,1887,6637,1888,6639,1888,6638,1890,6638,1890,6636,1891,6636,1892,6635,1892,6634,1892,6639,1892,6639,1892,6640,1891,6640,1891,6641,1890,6642,1890,6642,1889,6641,1888,6639,1887e" filled="t" fillcolor="#00A650" stroked="f">
                <v:path arrowok="t"/>
                <v:fill/>
              </v:shape>
              <v:shape style="position:absolute;left:6590;top:1859;width:56;height:91" coordorigin="6590,1859" coordsize="56,91" path="m6640,1891l6640,1891,6640,1891e" filled="t" fillcolor="#00A650" stroked="f">
                <v:path arrowok="t"/>
                <v:fill/>
              </v:shape>
              <v:shape style="position:absolute;left:6590;top:1859;width:56;height:91" coordorigin="6590,1859" coordsize="56,91" path="m6633,1886l6632,1886,6632,1886,6628,1887,6625,1887,6633,1887,6633,1887,6633,1886e" filled="t" fillcolor="#00A650" stroked="f">
                <v:path arrowok="t"/>
                <v:fill/>
              </v:shape>
              <v:shape style="position:absolute;left:6590;top:1859;width:56;height:91" coordorigin="6590,1859" coordsize="56,91" path="m6619,1861l6618,1862,6617,1864,6617,1865,6616,1865,6617,1866,6616,1866,6616,1867,6616,1868,6615,1869,6615,1873,6616,1874,6616,1875,6615,1877,6615,1878,6614,1880,6612,1883,6611,1884,6608,1885,6624,1885,6626,1885,6628,1885,6628,1885,6619,1885,6617,1884,6617,1883,6619,1881,6622,1879,6623,1876,6623,1875,6623,1875,6624,1874,6624,1873,6624,1872,6621,1872,6620,1871,6620,1870,6617,1870,6617,1870,6617,1867,6618,1865,6619,1863,6620,1863,6620,1862,6620,1862,6620,1861,6619,1861e" filled="t" fillcolor="#00A650" stroked="f">
                <v:path arrowok="t"/>
                <v:fill/>
              </v:shape>
              <v:shape style="position:absolute;left:6590;top:1859;width:56;height:91" coordorigin="6590,1859" coordsize="56,91" path="m6604,1884l6604,1884,6603,1885,6607,1885,6606,1885,6604,1885,6604,1884e" filled="t" fillcolor="#00A650" stroked="f">
                <v:path arrowok="t"/>
                <v:fill/>
              </v:shape>
              <v:shape style="position:absolute;left:6590;top:1859;width:56;height:91" coordorigin="6590,1859" coordsize="56,91" path="m6604,1884l6604,1885,6606,1885,6604,1884e" filled="t" fillcolor="#00A650" stroked="f">
                <v:path arrowok="t"/>
                <v:fill/>
              </v:shape>
              <v:shape style="position:absolute;left:6590;top:1859;width:56;height:91" coordorigin="6590,1859" coordsize="56,91" path="m6622,1881l6622,1882,6621,1883,6619,1885,6628,1885,6631,1883,6635,1882,6635,1882,6623,1882,6622,1881e" filled="t" fillcolor="#00A650" stroked="f">
                <v:path arrowok="t"/>
                <v:fill/>
              </v:shape>
              <v:shape style="position:absolute;left:6590;top:1859;width:56;height:91" coordorigin="6590,1859" coordsize="56,91" path="m6603,1883l6602,1884,6603,1884e" filled="t" fillcolor="#00A650" stroked="f">
                <v:path arrowok="t"/>
                <v:fill/>
              </v:shape>
              <v:shape style="position:absolute;left:6590;top:1859;width:56;height:91" coordorigin="6590,1859" coordsize="56,91" path="m6641,1859l6639,1859,6637,1861,6635,1862,6632,1863,6630,1866,6628,1869,6627,1872,6626,1874,6626,1874,6626,1877,6625,1878,6624,1880,6623,1881,6623,1882,6635,1882,6637,1879,6639,1878,6640,1876,6642,1874,6642,1873,6643,1872,6643,1871,6643,1871,6644,1869,6644,1866,6643,1865,6642,1863,6642,1861,6641,1859e" filled="t" fillcolor="#00A650" stroked="f">
                <v:path arrowok="t"/>
                <v:fill/>
              </v:shape>
              <v:shape style="position:absolute;left:6590;top:1859;width:56;height:91" coordorigin="6590,1859" coordsize="56,91" path="m6622,1867l6622,1868,6621,1869,6622,1869,6622,1871,6622,1872,6621,1872,6624,1872,6624,1871,6624,1870,6623,1869,6623,1867,6622,1867e" filled="t" fillcolor="#00A650" stroked="f">
                <v:path arrowok="t"/>
                <v:fill/>
              </v:shape>
              <v:shape style="position:absolute;left:6590;top:1859;width:56;height:91" coordorigin="6590,1859" coordsize="56,91" path="m6619,1869l6619,1869,6618,1870,6618,1870,6620,1870,6619,1869e" filled="t" fillcolor="#00A650" stroked="f">
                <v:path arrowok="t"/>
                <v:fill/>
              </v:shape>
            </v:group>
            <v:group style="position:absolute;left:6575;top:1813;width:68;height:64" coordorigin="6575,1813" coordsize="68,64">
              <v:shape style="position:absolute;left:6575;top:1813;width:68;height:64" coordorigin="6575,1813" coordsize="68,64" path="m6612,1872l6606,1872,6608,1873,6608,1874,6606,1874,6605,1875,6604,1876,6604,1877,6604,1877,6605,1877,6605,1876,6607,1876,6607,1875,6608,1875,6609,1874,6609,1874,6609,1874,6610,1874,6611,1873,6611,1873,6612,1872,6612,1872e" filled="t" fillcolor="#E8B909" stroked="f">
                <v:path arrowok="t"/>
                <v:fill/>
              </v:shape>
              <v:shape style="position:absolute;left:6575;top:1813;width:68;height:64" coordorigin="6575,1813" coordsize="68,64" path="m6607,1876l6605,1876,6606,1876e" filled="t" fillcolor="#E8B909" stroked="f">
                <v:path arrowok="t"/>
                <v:fill/>
              </v:shape>
              <v:shape style="position:absolute;left:6575;top:1813;width:68;height:64" coordorigin="6575,1813" coordsize="68,64" path="m6609,1874l6609,1874,6609,1875e" filled="t" fillcolor="#E8B909" stroked="f">
                <v:path arrowok="t"/>
                <v:fill/>
              </v:shape>
              <v:shape style="position:absolute;left:6575;top:1813;width:68;height:64" coordorigin="6575,1813" coordsize="68,64" path="m6610,1874l6609,1874,6610,1874,6610,1874e" filled="t" fillcolor="#E8B909" stroked="f">
                <v:path arrowok="t"/>
                <v:fill/>
              </v:shape>
              <v:shape style="position:absolute;left:6575;top:1813;width:68;height:64" coordorigin="6575,1813" coordsize="68,64" path="m6613,1869l6604,1869,6606,1869,6606,1870,6605,1871,6604,1872,6603,1873,6603,1874,6603,1874,6604,1873,6606,1872,6612,1872,6613,1869e" filled="t" fillcolor="#E8B909" stroked="f">
                <v:path arrowok="t"/>
                <v:fill/>
              </v:shape>
              <v:shape style="position:absolute;left:6575;top:1813;width:68;height:64" coordorigin="6575,1813" coordsize="68,64" path="m6612,1865l6605,1865,6605,1865,6605,1865,6605,1866,6603,1867,6602,1868,6601,1869,6600,1870,6600,1871,6600,1871,6599,1872,6600,1872,6602,1871,6604,1869,6613,1869,6612,1865,6612,1865e" filled="t" fillcolor="#E8B909" stroked="f">
                <v:path arrowok="t"/>
                <v:fill/>
              </v:shape>
              <v:shape style="position:absolute;left:6575;top:1813;width:68;height:64" coordorigin="6575,1813" coordsize="68,64" path="m6627,1845l6618,1845,6620,1846,6621,1847,6621,1849,6619,1850,6619,1851,6617,1853,6613,1854,6610,1855,6609,1856,6603,1859,6597,1863,6593,1868,6594,1868,6596,1867,6597,1865,6598,1864,6599,1863,6601,1862,6602,1862,6602,1861,6616,1861,6616,1860,6617,1859,6617,1859,6618,1858,6619,1856,6635,1856,6636,1855,6633,1855,6633,1854,6635,1853,6636,1852,6631,1852,6630,1852,6629,1851,6631,1850,6632,1850,6633,1849,6627,1849,6626,1849,6626,1847,6628,1847,6629,1846,6630,1846,6630,1846,6630,1846,6631,1845,6631,1845,6629,1845,6627,1845e" filled="t" fillcolor="#E8B909" stroked="f">
                <v:path arrowok="t"/>
                <v:fill/>
              </v:shape>
              <v:shape style="position:absolute;left:6575;top:1813;width:68;height:64" coordorigin="6575,1813" coordsize="68,64" path="m6616,1861l6602,1861,6603,1861,6603,1862,6601,1864,6600,1866,6598,1868,6598,1868,6598,1868,6600,1867,6601,1866,6602,1865,6603,1865,6604,1865,6605,1865,6612,1865,6615,1862,6615,1862,6616,1861,6616,1861e" filled="t" fillcolor="#E8B909" stroked="f">
                <v:path arrowok="t"/>
                <v:fill/>
              </v:shape>
              <v:shape style="position:absolute;left:6575;top:1813;width:68;height:64" coordorigin="6575,1813" coordsize="68,64" path="m6635,1856l6619,1856,6621,1856,6621,1857,6622,1859,6622,1860,6624,1862,6624,1864,6625,1866,6626,1867,6629,1864,6631,1862,6634,1860,6635,1859,6636,1858,6636,1858,6635,1858,6635,1856e" filled="t" fillcolor="#E8B909" stroked="f">
                <v:path arrowok="t"/>
                <v:fill/>
              </v:shape>
              <v:shape style="position:absolute;left:6575;top:1813;width:68;height:64" coordorigin="6575,1813" coordsize="68,64" path="m6636,1858l6636,1858,6635,1858,6636,1858e" filled="t" fillcolor="#E8B909" stroked="f">
                <v:path arrowok="t"/>
                <v:fill/>
              </v:shape>
              <v:shape style="position:absolute;left:6575;top:1813;width:68;height:64" coordorigin="6575,1813" coordsize="68,64" path="m6641,1851l6639,1853,6636,1854,6634,1855,6636,1855,6638,1854,6639,1854,6642,1851,6642,1851,6641,1851e" filled="t" fillcolor="#E8B909" stroked="f">
                <v:path arrowok="t"/>
                <v:fill/>
              </v:shape>
              <v:shape style="position:absolute;left:6575;top:1813;width:68;height:64" coordorigin="6575,1813" coordsize="68,64" path="m6585,1842l6581,1844,6579,1848,6577,1852,6577,1853,6577,1854,6578,1854,6584,1855,6591,1853,6597,1853,6597,1852,6599,1852,6600,1852,6601,1852,6605,1850,6610,1848,6614,1845,6617,1845,6618,1845,6627,1845,6627,1844,6626,1843,6592,1843,6587,1843,6585,1842e" filled="t" fillcolor="#E8B909" stroked="f">
                <v:path arrowok="t"/>
                <v:fill/>
              </v:shape>
              <v:shape style="position:absolute;left:6575;top:1813;width:68;height:64" coordorigin="6575,1813" coordsize="68,64" path="m6599,1852l6597,1852,6598,1853,6598,1852,6599,1852,6599,1852e" filled="t" fillcolor="#E8B909" stroked="f">
                <v:path arrowok="t"/>
                <v:fill/>
              </v:shape>
              <v:shape style="position:absolute;left:6575;top:1813;width:68;height:64" coordorigin="6575,1813" coordsize="68,64" path="m6641,1847l6640,1847,6640,1847,6637,1849,6634,1850,6632,1852,6631,1852,6636,1852,6638,1851,6640,1850,6640,1849,6641,1848,6642,1848,6641,1847e" filled="t" fillcolor="#E8B909" stroked="f">
                <v:path arrowok="t"/>
                <v:fill/>
              </v:shape>
              <v:shape style="position:absolute;left:6575;top:1813;width:68;height:64" coordorigin="6575,1813" coordsize="68,64" path="m6639,1843l6638,1843,6637,1844,6636,1844,6633,1846,6630,1847,6627,1849,6633,1849,6633,1849,6635,1848,6637,1847,6638,1846,6639,1845,6640,1844,6639,1843e" filled="t" fillcolor="#E8B909" stroked="f">
                <v:path arrowok="t"/>
                <v:fill/>
              </v:shape>
              <v:shape style="position:absolute;left:6575;top:1813;width:68;height:64" coordorigin="6575,1813" coordsize="68,64" path="m6630,1846l6629,1846,6630,1846e" filled="t" fillcolor="#E8B909" stroked="f">
                <v:path arrowok="t"/>
                <v:fill/>
              </v:shape>
              <v:shape style="position:absolute;left:6575;top:1813;width:68;height:64" coordorigin="6575,1813" coordsize="68,64" path="m6617,1845l6614,1845,6616,1845,6617,1845e" filled="t" fillcolor="#E8B909" stroked="f">
                <v:path arrowok="t"/>
                <v:fill/>
              </v:shape>
              <v:shape style="position:absolute;left:6575;top:1813;width:68;height:64" coordorigin="6575,1813" coordsize="68,64" path="m6632,1845l6631,1845,6632,1845,6632,1845e" filled="t" fillcolor="#E8B909" stroked="f">
                <v:path arrowok="t"/>
                <v:fill/>
              </v:shape>
              <v:shape style="position:absolute;left:6575;top:1813;width:68;height:64" coordorigin="6575,1813" coordsize="68,64" path="m6630,1842l6629,1843,6629,1844,6629,1845,6631,1845,6632,1845,6632,1844,6633,1844,6634,1844,6632,1844,6631,1843,6630,1842e" filled="t" fillcolor="#E8B909" stroked="f">
                <v:path arrowok="t"/>
                <v:fill/>
              </v:shape>
              <v:shape style="position:absolute;left:6575;top:1813;width:68;height:64" coordorigin="6575,1813" coordsize="68,64" path="m6633,1844l6632,1844,6632,1845,6633,1844e" filled="t" fillcolor="#E8B909" stroked="f">
                <v:path arrowok="t"/>
                <v:fill/>
              </v:shape>
              <v:shape style="position:absolute;left:6575;top:1813;width:68;height:64" coordorigin="6575,1813" coordsize="68,64" path="m6634,1840l6633,1841,6633,1841,6633,1842,6633,1843,6633,1844,6634,1844,6635,1843,6637,1843,6638,1842,6635,1842,6635,1841,6635,1841,6634,1840e" filled="t" fillcolor="#E8B909" stroked="f">
                <v:path arrowok="t"/>
                <v:fill/>
              </v:shape>
              <v:shape style="position:absolute;left:6575;top:1813;width:68;height:64" coordorigin="6575,1813" coordsize="68,64" path="m6593,1842l6592,1843,6626,1843,6626,1843,6595,1843,6593,1842e" filled="t" fillcolor="#E8B909" stroked="f">
                <v:path arrowok="t"/>
                <v:fill/>
              </v:shape>
              <v:shape style="position:absolute;left:6575;top:1813;width:68;height:64" coordorigin="6575,1813" coordsize="68,64" path="m6626,1840l6597,1840,6598,1841,6598,1842,6597,1842,6595,1843,6626,1843,6625,1842,6626,1841,6626,1840e" filled="t" fillcolor="#E8B909" stroked="f">
                <v:path arrowok="t"/>
                <v:fill/>
              </v:shape>
              <v:shape style="position:absolute;left:6575;top:1813;width:68;height:64" coordorigin="6575,1813" coordsize="68,64" path="m6638,1838l6636,1839,6637,1840,6637,1841,6637,1842,6635,1842,6638,1842,6639,1842,6639,1839,6638,1838e" filled="t" fillcolor="#E8B909" stroked="f">
                <v:path arrowok="t"/>
                <v:fill/>
              </v:shape>
              <v:shape style="position:absolute;left:6575;top:1813;width:68;height:64" coordorigin="6575,1813" coordsize="68,64" path="m6579,1819l6575,1821,6575,1822,6576,1824,6577,1826,6577,1829,6578,1829,6577,1830,6578,1830,6578,1832,6579,1835,6581,1837,6583,1839,6587,1839,6590,1841,6592,1841,6593,1841,6595,1840,6626,1840,6626,1839,6627,1836,6626,1834,6624,1834,6623,1834,6621,1833,6621,1833,6619,1833,6618,1832,6604,1832,6597,1832,6595,1825,6591,1821,6590,1821,6589,1821,6588,1820,6584,1819,6579,1819e" filled="t" fillcolor="#E8B909" stroked="f">
                <v:path arrowok="t"/>
                <v:fill/>
              </v:shape>
              <v:shape style="position:absolute;left:6575;top:1813;width:68;height:64" coordorigin="6575,1813" coordsize="68,64" path="m6599,1813l6598,1814,6598,1816,6597,1818,6597,1820,6597,1821,6598,1823,6599,1825,6600,1827,6602,1829,6603,1829,6603,1830,6604,1831,6604,1831,6604,1832,6618,1832,6613,1829,6612,1825,6609,1823,6608,1823,6606,1821,6604,1820,6603,1818,6601,1815,6599,1813e" filled="t" fillcolor="#E8B909" stroked="f">
                <v:path arrowok="t"/>
                <v:fill/>
              </v:shape>
              <v:shape style="position:absolute;left:6575;top:1813;width:68;height:64" coordorigin="6575,1813" coordsize="68,64" path="m6575,1822l6575,1822,6575,1822e" filled="t" fillcolor="#E8B909" stroked="f">
                <v:path arrowok="t"/>
                <v:fill/>
              </v:shape>
            </v:group>
            <v:group style="position:absolute;left:6582;top:1730;width:71;height:88" coordorigin="6582,1730" coordsize="71,88">
              <v:shape style="position:absolute;left:6582;top:1730;width:71;height:88" coordorigin="6582,1730" coordsize="71,88" path="m6584,1757l6582,1758,6582,1762,6585,1764,6588,1765,6590,1767,6593,1768,6593,1771,6594,1772,6594,1773,6594,1774,6593,1782,6592,1785,6592,1786,6592,1788,6592,1789,6592,1791,6594,1794,6594,1795,6596,1798,6597,1801,6598,1805,6599,1805,6599,1806,6599,1807,6603,1814,6606,1817,6608,1817,6607,1817,6607,1816,6607,1816,6606,1815,6606,1815,6606,1813,6605,1810,6604,1808,6605,1805,6605,1803,6605,1802,6607,1800,6608,1798,6612,1795,6612,1795,6615,1793,6632,1793,6631,1792,6631,1791,6608,1791,6607,1791,6607,1791,6607,1790,6609,1786,6610,1785,6603,1785,6603,1785,6603,1777,6603,1775,6604,1771,6605,1771,6604,1770,6605,1770,6606,1766,6607,1765,6607,1764,6608,1764,6608,1763,6601,1763,6601,1762,6594,1762,6594,1761,6593,1761,6590,1759,6587,1757,6584,1757e" filled="t" fillcolor="#00A650" stroked="f">
                <v:path arrowok="t"/>
                <v:fill/>
              </v:shape>
              <v:shape style="position:absolute;left:6582;top:1730;width:71;height:88" coordorigin="6582,1730" coordsize="71,88" path="m6632,1793l6615,1793,6619,1794,6622,1795,6623,1796,6624,1796,6625,1797,6625,1798,6626,1799,6627,1801,6627,1802,6627,1803,6628,1804,6630,1803,6632,1802,6632,1802,6632,1801,6632,1801,6633,1800,6633,1798,6633,1795,6632,1793e" filled="t" fillcolor="#00A650" stroked="f">
                <v:path arrowok="t"/>
                <v:fill/>
              </v:shape>
              <v:shape style="position:absolute;left:6582;top:1730;width:71;height:88" coordorigin="6582,1730" coordsize="71,88" path="m6612,1795l6612,1795,6612,1795e" filled="t" fillcolor="#00A650" stroked="f">
                <v:path arrowok="t"/>
                <v:fill/>
              </v:shape>
              <v:shape style="position:absolute;left:6582;top:1730;width:71;height:88" coordorigin="6582,1730" coordsize="71,88" path="m6626,1778l6626,1779,6623,1780,6620,1781,6617,1783,6616,1783,6613,1785,6613,1785,6611,1788,6608,1791,6631,1791,6631,1791,6632,1790,6635,1789,6642,1789,6642,1789,6641,1789,6640,1788,6640,1787,6641,1786,6644,1786,6643,1785,6643,1785,6643,1784,6643,1784,6648,1784,6649,1783,6649,1783,6617,1783,6617,1783,6649,1783,6648,1782,6647,1782,6646,1782,6645,1781,6644,1781,6644,1780,6647,1779,6652,1779,6653,1779,6653,1779,6627,1779,6626,1778e" filled="t" fillcolor="#00A650" stroked="f">
                <v:path arrowok="t"/>
                <v:fill/>
              </v:shape>
              <v:shape style="position:absolute;left:6582;top:1730;width:71;height:88" coordorigin="6582,1730" coordsize="71,88" path="m6642,1789l6635,1789,6639,1791,6643,1790,6642,1789e" filled="t" fillcolor="#00A650" stroked="f">
                <v:path arrowok="t"/>
                <v:fill/>
              </v:shape>
              <v:shape style="position:absolute;left:6582;top:1730;width:71;height:88" coordorigin="6582,1730" coordsize="71,88" path="m6644,1786l6641,1786,6643,1787,6644,1787,6644,1787,6644,1786,6644,1786e" filled="t" fillcolor="#00A650" stroked="f">
                <v:path arrowok="t"/>
                <v:fill/>
              </v:shape>
              <v:shape style="position:absolute;left:6582;top:1730;width:71;height:88" coordorigin="6582,1730" coordsize="71,88" path="m6644,1787l6644,1787,6644,1787e" filled="t" fillcolor="#00A650" stroked="f">
                <v:path arrowok="t"/>
                <v:fill/>
              </v:shape>
              <v:shape style="position:absolute;left:6582;top:1730;width:71;height:88" coordorigin="6582,1730" coordsize="71,88" path="m6636,1745l6632,1748,6628,1752,6625,1756,6625,1756,6624,1757,6624,1757,6618,1763,6612,1770,6608,1777,6607,1778,6607,1778,6607,1779,6605,1781,6605,1783,6604,1785,6603,1785,6610,1785,6613,1782,6617,1779,6618,1778,6619,1778,6620,1777,6622,1775,6626,1771,6631,1769,6633,1767,6635,1766,6636,1764,6638,1763,6639,1762,6640,1761,6640,1760,6638,1760,6638,1760,6638,1759,6638,1758,6639,1757,6637,1757,6635,1756,6635,1755,6636,1754,6633,1754,6632,1754,6632,1753,6634,1750,6636,1748,6637,1745,6636,1745e" filled="t" fillcolor="#00A650" stroked="f">
                <v:path arrowok="t"/>
                <v:fill/>
              </v:shape>
              <v:shape style="position:absolute;left:6582;top:1730;width:71;height:88" coordorigin="6582,1730" coordsize="71,88" path="m6648,1784l6643,1784,6647,1784,6648,1784e" filled="t" fillcolor="#00A650" stroked="f">
                <v:path arrowok="t"/>
                <v:fill/>
              </v:shape>
              <v:shape style="position:absolute;left:6582;top:1730;width:71;height:88" coordorigin="6582,1730" coordsize="71,88" path="m6652,1779l6647,1779,6650,1781,6652,1779e" filled="t" fillcolor="#00A650" stroked="f">
                <v:path arrowok="t"/>
                <v:fill/>
              </v:shape>
              <v:shape style="position:absolute;left:6582;top:1730;width:71;height:88" coordorigin="6582,1730" coordsize="71,88" path="m6627,1778l6627,1779,6653,1779,6652,1778,6628,1778,6627,1778e" filled="t" fillcolor="#00A650" stroked="f">
                <v:path arrowok="t"/>
                <v:fill/>
              </v:shape>
              <v:shape style="position:absolute;left:6582;top:1730;width:71;height:88" coordorigin="6582,1730" coordsize="71,88" path="m6630,1778l6629,1778,6628,1778,6652,1778,6651,1778,6650,1778,6632,1778,6630,1778e" filled="t" fillcolor="#00A650" stroked="f">
                <v:path arrowok="t"/>
                <v:fill/>
              </v:shape>
              <v:shape style="position:absolute;left:6582;top:1730;width:71;height:88" coordorigin="6582,1730" coordsize="71,88" path="m6652,1778l6651,1778,6652,1778,6652,1778e" filled="t" fillcolor="#00A650" stroked="f">
                <v:path arrowok="t"/>
                <v:fill/>
              </v:shape>
              <v:shape style="position:absolute;left:6582;top:1730;width:71;height:88" coordorigin="6582,1730" coordsize="71,88" path="m6634,1777l6632,1778,6650,1778,6645,1778,6643,1777,6636,1777,6634,1777e" filled="t" fillcolor="#00A650" stroked="f">
                <v:path arrowok="t"/>
                <v:fill/>
              </v:shape>
              <v:shape style="position:absolute;left:6582;top:1730;width:71;height:88" coordorigin="6582,1730" coordsize="71,88" path="m6641,1776l6636,1777,6643,1777,6641,1776e" filled="t" fillcolor="#00A650" stroked="f">
                <v:path arrowok="t"/>
                <v:fill/>
              </v:shape>
              <v:shape style="position:absolute;left:6582;top:1730;width:71;height:88" coordorigin="6582,1730" coordsize="71,88" path="m6605,1771l6604,1771,6605,1771e" filled="t" fillcolor="#00A650" stroked="f">
                <v:path arrowok="t"/>
                <v:fill/>
              </v:shape>
              <v:shape style="position:absolute;left:6582;top:1730;width:71;height:88" coordorigin="6582,1730" coordsize="71,88" path="m6612,1744l6610,1745,6609,1747,6607,1749,6607,1749,6606,1749,6607,1750,6606,1750,6606,1752,6605,1752,6604,1756,6603,1758,6603,1760,6602,1763,6601,1763,6608,1763,6608,1763,6610,1761,6611,1759,6612,1757,6612,1756,6613,1752,6615,1747,6612,1744e" filled="t" fillcolor="#00A650" stroked="f">
                <v:path arrowok="t"/>
                <v:fill/>
              </v:shape>
              <v:shape style="position:absolute;left:6582;top:1730;width:71;height:88" coordorigin="6582,1730" coordsize="71,88" path="m6592,1730l6590,1732,6590,1733,6590,1734,6589,1734,6589,1735,6589,1735,6588,1736,6588,1738,6588,1741,6588,1743,6589,1747,6590,1747,6589,1748,6590,1748,6590,1750,6590,1751,6591,1753,6593,1755,6593,1756,6594,1758,6596,1759,6596,1760,6595,1761,6594,1762,6601,1762,6601,1759,6601,1756,6602,1754,6602,1748,6601,1745,6600,1741,6600,1741,6600,1740,6600,1740,6598,1738,6598,1736,6596,1735,6594,1734,6592,1730e" filled="t" fillcolor="#00A650" stroked="f">
                <v:path arrowok="t"/>
                <v:fill/>
              </v:shape>
              <v:shape style="position:absolute;left:6582;top:1730;width:71;height:88" coordorigin="6582,1730" coordsize="71,88" path="m6640,1759l6639,1760,6638,1760,6640,1760,6641,1760,6641,1759,6640,1759e" filled="t" fillcolor="#00A650" stroked="f">
                <v:path arrowok="t"/>
                <v:fill/>
              </v:shape>
              <v:shape style="position:absolute;left:6582;top:1730;width:71;height:88" coordorigin="6582,1730" coordsize="71,88" path="m6640,1754l6638,1755,6637,1757,6639,1757,6639,1756,6640,1755,6640,1754,6640,1754e" filled="t" fillcolor="#00A650" stroked="f">
                <v:path arrowok="t"/>
                <v:fill/>
              </v:shape>
              <v:shape style="position:absolute;left:6582;top:1730;width:71;height:88" coordorigin="6582,1730" coordsize="71,88" path="m6639,1749l6637,1751,6633,1754,6636,1754,6637,1754,6639,1750,6639,1749,6639,1749e" filled="t" fillcolor="#00A650" stroked="f">
                <v:path arrowok="t"/>
                <v:fill/>
              </v:shape>
            </v:group>
            <v:group style="position:absolute;left:6607;top:1796;width:62;height:55" coordorigin="6607,1796" coordsize="62,55">
              <v:shape style="position:absolute;left:6607;top:1796;width:62;height:55" coordorigin="6607,1796" coordsize="62,55" path="m6653,1816l6647,1816,6647,1816,6647,1817,6647,1818,6647,1819,6647,1819,6646,1819,6646,1820,6645,1822,6644,1823,6643,1824,6643,1825,6641,1830,6641,1832,6641,1835,6642,1840,6643,1844,6645,1848,6648,1850,6648,1851,6649,1850,6650,1850,6652,1848,6653,1845,6655,1842,6655,1839,6653,1835,6653,1832,6653,1832,6652,1830,6652,1829,6652,1827,6652,1826,6652,1820,6653,1816e" filled="t" fillcolor="#E8B909" stroked="f">
                <v:path arrowok="t"/>
                <v:fill/>
              </v:shape>
              <v:shape style="position:absolute;left:6607;top:1796;width:62;height:55" coordorigin="6607,1796" coordsize="62,55" path="m6650,1850l6649,1850,6649,1850,6650,1850e" filled="t" fillcolor="#E8B909" stroked="f">
                <v:path arrowok="t"/>
                <v:fill/>
              </v:shape>
              <v:shape style="position:absolute;left:6607;top:1796;width:62;height:55" coordorigin="6607,1796" coordsize="62,55" path="m6632,1827l6632,1828,6631,1828,6631,1829,6631,1830,6630,1831,6630,1834,6629,1836,6629,1837,6629,1838,6630,1839,6631,1839,6632,1838,6633,1837,6634,1836,6634,1836,6631,1836,6631,1835,6631,1834,6631,1831,6632,1829,6635,1828,6640,1828,6641,1827,6641,1827,6632,1827,6632,1827e" filled="t" fillcolor="#E8B909" stroked="f">
                <v:path arrowok="t"/>
                <v:fill/>
              </v:shape>
              <v:shape style="position:absolute;left:6607;top:1796;width:62;height:55" coordorigin="6607,1796" coordsize="62,55" path="m6668,1837l6664,1837,6666,1837,6667,1837,6668,1837,6668,1837e" filled="t" fillcolor="#E8B909" stroked="f">
                <v:path arrowok="t"/>
                <v:fill/>
              </v:shape>
              <v:shape style="position:absolute;left:6607;top:1796;width:62;height:55" coordorigin="6607,1796" coordsize="62,55" path="m6659,1812l6655,1812,6655,1812,6655,1812,6656,1812,6654,1818,6654,1819,6654,1820,6654,1823,6654,1824,6654,1824,6654,1828,6655,1829,6655,1830,6656,1832,6656,1832,6657,1833,6658,1834,6660,1836,6661,1836,6662,1836,6663,1837,6664,1837,6668,1837,6668,1836,6668,1836,6665,1836,6664,1835,6664,1835,6663,1835,6661,1834,6659,1833,6658,1831,6657,1829,6656,1828,6655,1827,6655,1826,6655,1825,6657,1824,6660,1824,6658,1816,6658,1814,6659,1812e" filled="t" fillcolor="#E8B909" stroked="f">
                <v:path arrowok="t"/>
                <v:fill/>
              </v:shape>
              <v:shape style="position:absolute;left:6607;top:1796;width:62;height:55" coordorigin="6607,1796" coordsize="62,55" path="m6638,1831l6637,1832,6635,1834,6634,1835,6633,1835,6631,1836,6634,1836,6635,1835,6636,1835,6637,1833,6638,1833,6638,1832,6638,1831e" filled="t" fillcolor="#E8B909" stroked="f">
                <v:path arrowok="t"/>
                <v:fill/>
              </v:shape>
              <v:shape style="position:absolute;left:6607;top:1796;width:62;height:55" coordorigin="6607,1796" coordsize="62,55" path="m6665,1835l6665,1836,6668,1836,6668,1835,6665,1835,6665,1835e" filled="t" fillcolor="#E8B909" stroked="f">
                <v:path arrowok="t"/>
                <v:fill/>
              </v:shape>
              <v:shape style="position:absolute;left:6607;top:1796;width:62;height:55" coordorigin="6607,1796" coordsize="62,55" path="m6665,1799l6663,1803,6663,1809,6662,1814,6661,1814,6662,1815,6662,1816,6661,1817,6661,1817,6662,1820,6662,1824,6662,1825,6662,1826,6664,1828,6664,1830,6664,1831,6665,1833,6665,1835,6668,1835,6668,1834,6669,1832,6668,1831,6667,1830,6666,1828,6666,1826,6666,1825,6666,1823,6666,1817,6667,1814,6668,1809,6669,1808,6669,1808,6669,1807,6670,1806,6670,1805,6669,1804,6668,1804,6667,1803,6665,1802,6665,1802,6666,1801,6665,1799e" filled="t" fillcolor="#E8B909" stroked="f">
                <v:path arrowok="t"/>
                <v:fill/>
              </v:shape>
              <v:shape style="position:absolute;left:6607;top:1796;width:62;height:55" coordorigin="6607,1796" coordsize="62,55" path="m6664,1835l6664,1835,6664,1835,6664,1835e" filled="t" fillcolor="#E8B909" stroked="f">
                <v:path arrowok="t"/>
                <v:fill/>
              </v:shape>
              <v:shape style="position:absolute;left:6607;top:1796;width:62;height:55" coordorigin="6607,1796" coordsize="62,55" path="m6640,1829l6638,1829,6638,1829,6638,1830,6639,1830,6640,1829,6640,1829e" filled="t" fillcolor="#E8B909" stroked="f">
                <v:path arrowok="t"/>
                <v:fill/>
              </v:shape>
              <v:shape style="position:absolute;left:6607;top:1796;width:62;height:55" coordorigin="6607,1796" coordsize="62,55" path="m6640,1828l6635,1828,6636,1828,6635,1829,6635,1829,6636,1830,6636,1830,6637,1829,6638,1829,6638,1829,6640,1829,6640,1828,6640,1828e" filled="t" fillcolor="#E8B909" stroked="f">
                <v:path arrowok="t"/>
                <v:fill/>
              </v:shape>
              <v:shape style="position:absolute;left:6607;top:1796;width:62;height:55" coordorigin="6607,1796" coordsize="62,55" path="m6638,1829l6637,1829,6637,1829e" filled="t" fillcolor="#E8B909" stroked="f">
                <v:path arrowok="t"/>
                <v:fill/>
              </v:shape>
              <v:shape style="position:absolute;left:6607;top:1796;width:62;height:55" coordorigin="6607,1796" coordsize="62,55" path="m6659,1811l6646,1811,6647,1811,6647,1812,6646,1812,6644,1814,6643,1816,6639,1819,6635,1822,6632,1826,6632,1827,6641,1827,6642,1824,6644,1820,6646,1817,6646,1817,6647,1816,6653,1816,6655,1812,6659,1812,6659,1811e" filled="t" fillcolor="#E8B909" stroked="f">
                <v:path arrowok="t"/>
                <v:fill/>
              </v:shape>
              <v:shape style="position:absolute;left:6607;top:1796;width:62;height:55" coordorigin="6607,1796" coordsize="62,55" path="m6660,1824l6657,1824,6658,1825,6659,1826,6659,1825,6660,1824e" filled="t" fillcolor="#E8B909" stroked="f">
                <v:path arrowok="t"/>
                <v:fill/>
              </v:shape>
              <v:shape style="position:absolute;left:6607;top:1796;width:62;height:55" coordorigin="6607,1796" coordsize="62,55" path="m6625,1821l6612,1821,6619,1822,6625,1821e" filled="t" fillcolor="#E8B909" stroked="f">
                <v:path arrowok="t"/>
                <v:fill/>
              </v:shape>
              <v:shape style="position:absolute;left:6607;top:1796;width:62;height:55" coordorigin="6607,1796" coordsize="62,55" path="m6608,1818l6608,1818,6607,1819,6608,1819,6608,1820,6609,1821,6610,1821,6610,1821,6611,1821,6612,1821,6625,1821,6629,1820,6613,1820,6611,1819,6610,1819,6609,1818,6608,1818e" filled="t" fillcolor="#E8B909" stroked="f">
                <v:path arrowok="t"/>
                <v:fill/>
              </v:shape>
              <v:shape style="position:absolute;left:6607;top:1796;width:62;height:55" coordorigin="6607,1796" coordsize="62,55" path="m6639,1816l6623,1816,6624,1817,6622,1818,6620,1818,6617,1819,6615,1819,6613,1820,6629,1820,6634,1819,6634,1818,6635,1818,6635,1818,6636,1818,6637,1817,6637,1817,6638,1816,6639,1816e" filled="t" fillcolor="#E8B909" stroked="f">
                <v:path arrowok="t"/>
                <v:fill/>
              </v:shape>
              <v:shape style="position:absolute;left:6607;top:1796;width:62;height:55" coordorigin="6607,1796" coordsize="62,55" path="m6635,1818l6634,1818,6635,1818e" filled="t" fillcolor="#E8B909" stroked="f">
                <v:path arrowok="t"/>
                <v:fill/>
              </v:shape>
              <v:shape style="position:absolute;left:6607;top:1796;width:62;height:55" coordorigin="6607,1796" coordsize="62,55" path="m6636,1818l6635,1818,6636,1818e" filled="t" fillcolor="#E8B909" stroked="f">
                <v:path arrowok="t"/>
                <v:fill/>
              </v:shape>
              <v:shape style="position:absolute;left:6607;top:1796;width:62;height:55" coordorigin="6607,1796" coordsize="62,55" path="m6637,1817l6637,1817,6637,1817e" filled="t" fillcolor="#E8B909" stroked="f">
                <v:path arrowok="t"/>
                <v:fill/>
              </v:shape>
              <v:shape style="position:absolute;left:6607;top:1796;width:62;height:55" coordorigin="6607,1796" coordsize="62,55" path="m6659,1809l6614,1809,6617,1810,6617,1811,6616,1812,6616,1812,6616,1814,6618,1816,6621,1817,6623,1816,6639,1816,6641,1815,6643,1814,6644,1812,6645,1812,6646,1811,6659,1811,6659,1809e" filled="t" fillcolor="#E8B909" stroked="f">
                <v:path arrowok="t"/>
                <v:fill/>
              </v:shape>
              <v:shape style="position:absolute;left:6607;top:1796;width:62;height:55" coordorigin="6607,1796" coordsize="62,55" path="m6639,1816l6638,1816,6639,1817e" filled="t" fillcolor="#E8B909" stroked="f">
                <v:path arrowok="t"/>
                <v:fill/>
              </v:shape>
              <v:shape style="position:absolute;left:6607;top:1796;width:62;height:55" coordorigin="6607,1796" coordsize="62,55" path="m6609,1808l6609,1808,6609,1809,6609,1810,6612,1810,6614,1809,6659,1809,6659,1808,6614,1808,6609,1808e" filled="t" fillcolor="#E8B909" stroked="f">
                <v:path arrowok="t"/>
                <v:fill/>
              </v:shape>
              <v:shape style="position:absolute;left:6607;top:1796;width:62;height:55" coordorigin="6607,1796" coordsize="62,55" path="m6626,1807l6623,1808,6614,1808,6659,1808,6659,1808,6629,1808,6626,1807e" filled="t" fillcolor="#E8B909" stroked="f">
                <v:path arrowok="t"/>
                <v:fill/>
              </v:shape>
              <v:shape style="position:absolute;left:6607;top:1796;width:62;height:55" coordorigin="6607,1796" coordsize="62,55" path="m6638,1805l6636,1806,6635,1806,6634,1806,6631,1807,6629,1808,6659,1808,6660,1806,6636,1806,6635,1806,6660,1806,6660,1805,6639,1805,6638,1805e" filled="t" fillcolor="#E8B909" stroked="f">
                <v:path arrowok="t"/>
                <v:fill/>
              </v:shape>
              <v:shape style="position:absolute;left:6607;top:1796;width:62;height:55" coordorigin="6607,1796" coordsize="62,55" path="m6647,1802l6646,1803,6643,1803,6642,1804,6641,1804,6639,1805,6660,1805,6660,1804,6642,1804,6641,1804,6660,1804,6661,1803,6647,1803,6647,1802e" filled="t" fillcolor="#E8B909" stroked="f">
                <v:path arrowok="t"/>
                <v:fill/>
              </v:shape>
              <v:shape style="position:absolute;left:6607;top:1796;width:62;height:55" coordorigin="6607,1796" coordsize="62,55" path="m6662,1796l6659,1797,6657,1798,6654,1800,6651,1801,6648,1802,6647,1802,6647,1803,6661,1803,6661,1802,6648,1802,6648,1802,6661,1802,6663,1796,6663,1796,6662,1796e" filled="t" fillcolor="#E8B909" stroked="f">
                <v:path arrowok="t"/>
                <v:fill/>
              </v:shape>
            </v:group>
            <v:group style="position:absolute;left:6653;top:1775;width:8;height:13" coordorigin="6653,1775" coordsize="8,13">
              <v:shape style="position:absolute;left:6653;top:1775;width:8;height:13" coordorigin="6653,1775" coordsize="8,13" path="m6659,1775l6658,1776,6658,1779,6656,1781,6656,1784,6655,1785,6655,1786,6654,1786,6654,1787,6653,1787,6654,1788,6654,1788,6658,1785,6661,1783,6661,1779,6659,1775e" filled="t" fillcolor="#E8B909" stroked="f">
                <v:path arrowok="t"/>
                <v:fill/>
              </v:shape>
            </v:group>
            <v:group style="position:absolute;left:6598;top:1698;width:26;height:31" coordorigin="6598,1698" coordsize="26,31">
              <v:shape style="position:absolute;left:6598;top:1698;width:26;height:31" coordorigin="6598,1698" coordsize="26,31" path="m6600,1715l6600,1716,6599,1717,6598,1718,6602,1721,6604,1724,6607,1727,6609,1727,6612,1729,6614,1727,6615,1723,6616,1721,6609,1721,6608,1721,6605,1718,6603,1716,6601,1716,6600,1715e" filled="t" fillcolor="#E8B909" stroked="f">
                <v:path arrowok="t"/>
                <v:fill/>
              </v:shape>
              <v:shape style="position:absolute;left:6598;top:1698;width:26;height:31" coordorigin="6598,1698" coordsize="26,31" path="m6608,1701l6609,1702,6608,1702,6608,1703,6606,1706,6603,1710,6606,1714,6607,1716,6608,1718,6609,1720,6609,1721,6609,1721,6616,1721,6618,1718,6612,1718,6612,1718,6610,1715,6610,1711,6611,1708,6612,1705,6614,1701,6609,1701,6608,1701e" filled="t" fillcolor="#E8B909" stroked="f">
                <v:path arrowok="t"/>
                <v:fill/>
              </v:shape>
              <v:shape style="position:absolute;left:6598;top:1698;width:26;height:31" coordorigin="6598,1698" coordsize="26,31" path="m6623,1700l6621,1702,6619,1702,6617,1704,6615,1704,6614,1706,6612,1710,6612,1715,6613,1718,6612,1718,6618,1718,6619,1717,6619,1715,6619,1714,6620,1711,6620,1709,6621,1708,6622,1706,6623,1705,6623,1703,6625,1701,6623,1700e" filled="t" fillcolor="#E8B909" stroked="f">
                <v:path arrowok="t"/>
                <v:fill/>
              </v:shape>
              <v:shape style="position:absolute;left:6598;top:1698;width:26;height:31" coordorigin="6598,1698" coordsize="26,31" path="m6610,1698l6610,1698,6610,1699,6609,1700,6609,1700,6609,1700,6609,1701,6614,1701,6614,1701,6614,1700,6609,1700,6609,1700,6613,1700,6612,1698,6610,1698e" filled="t" fillcolor="#E8B909" stroked="f">
                <v:path arrowok="t"/>
                <v:fill/>
              </v:shape>
            </v:group>
            <v:group style="position:absolute;left:6615;top:1716;width:15;height:19" coordorigin="6615,1716" coordsize="15,19">
              <v:shape style="position:absolute;left:6615;top:1716;width:15;height:19" coordorigin="6615,1716" coordsize="15,19" path="m6625,1716l6624,1716,6623,1716,6621,1719,6619,1721,6619,1722,6618,1722,6618,1723,6617,1723,6616,1727,6615,1730,6618,1733,6620,1734,6622,1733,6624,1731,6624,1729,6624,1728,6623,1726,6624,1725,6625,1724,6626,1724,6627,1723,6629,1723,6630,1722,6630,1720,6629,1718,6628,1716,6624,1716,6623,1716,6628,1716,6626,1716,6625,1716e" filled="t" fillcolor="#E8B909" stroked="f">
                <v:path arrowok="t"/>
                <v:fill/>
              </v:shape>
              <v:shape style="position:absolute;left:6615;top:1716;width:15;height:19" coordorigin="6615,1716" coordsize="15,19" path="m6626,1724l6625,1724,6626,1724e" filled="t" fillcolor="#E8B909" stroked="f">
                <v:path arrowok="t"/>
                <v:fill/>
              </v:shape>
              <v:shape style="position:absolute;left:6615;top:1716;width:15;height:19" coordorigin="6615,1716" coordsize="15,19" path="m6629,1723l6627,1723,6629,1724,6629,1723e" filled="t" fillcolor="#E8B909" stroked="f">
                <v:path arrowok="t"/>
                <v:fill/>
              </v:shape>
            </v:group>
            <v:group style="position:absolute;left:6627;top:1722;width:20;height:23" coordorigin="6627,1722" coordsize="20,23">
              <v:shape style="position:absolute;left:6627;top:1722;width:20;height:23" coordorigin="6627,1722" coordsize="20,23" path="m6647,1739l6640,1739,6644,1741,6644,1741,6645,1741,6646,1742,6646,1743,6646,1744,6647,1745,6648,1744,6647,1743,6647,1742,6647,1741,6647,1739e" filled="t" fillcolor="#E8B909" stroked="f">
                <v:path arrowok="t"/>
                <v:fill/>
              </v:shape>
              <v:shape style="position:absolute;left:6627;top:1722;width:20;height:23" coordorigin="6627,1722" coordsize="20,23" path="m6635,1736l6633,1736,6633,1737,6632,1737,6632,1737,6631,1738,6630,1739,6631,1741,6632,1741,6633,1741,6634,1740,6638,1740,6640,1739,6647,1739,6646,1736,6638,1736,6635,1736e" filled="t" fillcolor="#E8B909" stroked="f">
                <v:path arrowok="t"/>
                <v:fill/>
              </v:shape>
              <v:shape style="position:absolute;left:6627;top:1722;width:20;height:23" coordorigin="6627,1722" coordsize="20,23" path="m6638,1722l6631,1723,6628,1727,6627,1730,6631,1731,6632,1733,6634,1733,6634,1733,6636,1734,6637,1734,6639,1735,6639,1735,6639,1736,6638,1736,6646,1736,6646,1734,6646,1733,6646,1732,6645,1731,6645,1730,6644,1729,6644,1729,6644,1728,6642,1726,6638,1722e" filled="t" fillcolor="#E8B909" stroked="f">
                <v:path arrowok="t"/>
                <v:fill/>
              </v:shape>
            </v:group>
            <v:group style="position:absolute;left:6812;top:1715;width:13;height:14" coordorigin="6812,1715" coordsize="13,14">
              <v:shape style="position:absolute;left:6812;top:1715;width:13;height:14" coordorigin="6812,1715" coordsize="13,14" path="m6816,1715l6812,1716,6812,1719,6814,1721,6815,1721,6817,1721,6819,1722,6818,1724,6818,1726,6818,1726,6819,1727,6819,1727,6820,1729,6822,1729,6823,1728,6824,1728,6824,1727,6825,1726,6825,1724,6825,1723,6825,1721,6823,1719,6822,1716,6819,1716,6816,1715e" filled="t" fillcolor="#E8B909" stroked="f">
                <v:path arrowok="t"/>
                <v:fill/>
              </v:shape>
            </v:group>
            <v:group style="position:absolute;left:6818;top:1694;width:20;height:25" coordorigin="6818,1694" coordsize="20,25">
              <v:shape style="position:absolute;left:6818;top:1694;width:20;height:25" coordorigin="6818,1694" coordsize="20,25" path="m6819,1696l6819,1697,6819,1697,6818,1697,6818,1698,6819,1699,6819,1701,6819,1702,6820,1703,6820,1704,6821,1705,6821,1707,6822,1707,6822,1709,6822,1711,6822,1712,6822,1714,6822,1715,6822,1715,6823,1717,6825,1718,6826,1719,6827,1719,6826,1718,6827,1718,6827,1718,6828,1717,6829,1717,6833,1716,6827,1716,6826,1715,6826,1714,6827,1713,6827,1710,6828,1708,6827,1707,6827,1705,6827,1704,6826,1703,6826,1702,6825,1699,6822,1698,6820,1696,6819,1696e" filled="t" fillcolor="#E8B909" stroked="f">
                <v:path arrowok="t"/>
                <v:fill/>
              </v:shape>
              <v:shape style="position:absolute;left:6818;top:1694;width:20;height:25" coordorigin="6818,1694" coordsize="20,25" path="m6827,1718l6827,1718,6827,1718e" filled="t" fillcolor="#E8B909" stroked="f">
                <v:path arrowok="t"/>
                <v:fill/>
              </v:shape>
              <v:shape style="position:absolute;left:6818;top:1694;width:20;height:25" coordorigin="6818,1694" coordsize="20,25" path="m6829,1717l6828,1717,6829,1717e" filled="t" fillcolor="#E8B909" stroked="f">
                <v:path arrowok="t"/>
                <v:fill/>
              </v:shape>
              <v:shape style="position:absolute;left:6818;top:1694;width:20;height:25" coordorigin="6818,1694" coordsize="20,25" path="m6832,1694l6831,1696,6830,1696,6830,1697,6830,1697,6829,1698,6829,1699,6829,1700,6829,1702,6831,1706,6829,1713,6828,1714,6827,1716,6833,1716,6838,1710,6838,1708,6838,1707,6838,1705,6838,1705,6838,1704,6838,1703,6837,1700,6835,1699,6834,1697,6834,1697,6833,1696,6833,1695,6832,1694e" filled="t" fillcolor="#E8B909" stroked="f">
                <v:path arrowok="t"/>
                <v:fill/>
              </v:shape>
            </v:group>
            <v:group style="position:absolute;left:6827;top:1711;width:18;height:13" coordorigin="6827,1711" coordsize="18,13">
              <v:shape style="position:absolute;left:6827;top:1711;width:18;height:13" coordorigin="6827,1711" coordsize="18,13" path="m6844,1711l6841,1712,6839,1712,6837,1714,6835,1717,6832,1718,6831,1719,6827,1719,6827,1720,6828,1721,6827,1723,6828,1724,6830,1725,6833,1724,6835,1723,6835,1723,6837,1723,6838,1721,6838,1720,6839,1720,6838,1719,6839,1719,6839,1718,6840,1718,6839,1717,6840,1716,6841,1715,6843,1714,6843,1714,6844,1713,6845,1713,6845,1713,6844,1711e" filled="t" fillcolor="#E8B909" stroked="f">
                <v:path arrowok="t"/>
                <v:fill/>
              </v:shape>
              <v:shape style="position:absolute;left:6827;top:1711;width:18;height:13" coordorigin="6827,1711" coordsize="18,13" path="m6835,1723l6835,1723,6835,1723e" filled="t" fillcolor="#E8B909" stroked="f">
                <v:path arrowok="t"/>
                <v:fill/>
              </v:shape>
              <v:shape style="position:absolute;left:6827;top:1711;width:18;height:13" coordorigin="6827,1711" coordsize="18,13" path="m6839,1720l6838,1720,6839,1720e" filled="t" fillcolor="#E8B909" stroked="f">
                <v:path arrowok="t"/>
                <v:fill/>
              </v:shape>
              <v:shape style="position:absolute;left:6827;top:1711;width:18;height:13" coordorigin="6827,1711" coordsize="18,13" path="m6839,1719l6838,1719,6839,1719e" filled="t" fillcolor="#E8B909" stroked="f">
                <v:path arrowok="t"/>
                <v:fill/>
              </v:shape>
              <v:shape style="position:absolute;left:6827;top:1711;width:18;height:13" coordorigin="6827,1711" coordsize="18,13" path="m6843,1714l6843,1714,6843,1714e" filled="t" fillcolor="#E8B909" stroked="f">
                <v:path arrowok="t"/>
                <v:fill/>
              </v:shape>
              <v:shape style="position:absolute;left:6827;top:1711;width:18;height:13" coordorigin="6827,1711" coordsize="18,13" path="m6845,1713l6844,1713,6844,1713,6845,1713e" filled="t" fillcolor="#E8B909" stroked="f">
                <v:path arrowok="t"/>
                <v:fill/>
              </v:shape>
            </v:group>
            <v:group style="position:absolute;left:6809;top:1722;width:6;height:8" coordorigin="6809,1722" coordsize="6,8">
              <v:shape style="position:absolute;left:6809;top:1722;width:6;height:8" coordorigin="6809,1722" coordsize="6,8" path="m6811,1722l6810,1723,6811,1724,6812,1726,6812,1727,6809,1729,6810,1730,6810,1730,6811,1730,6814,1727,6815,1725,6816,1725,6814,1723,6813,1723,6811,1722e" filled="t" fillcolor="#E8B909" stroked="f">
                <v:path arrowok="t"/>
                <v:fill/>
              </v:shape>
            </v:group>
            <v:group style="position:absolute;left:6790;top:1727;width:71;height:86" coordorigin="6790,1727" coordsize="71,86">
              <v:shape style="position:absolute;left:6790;top:1727;width:71;height:86" coordorigin="6790,1727" coordsize="71,86" path="m6850,1790l6828,1790,6833,1792,6836,1796,6835,1797,6836,1797,6836,1797,6837,1798,6837,1799,6838,1800,6838,1800,6838,1802,6838,1802,6839,1803,6838,1803,6839,1804,6838,1806,6839,1808,6838,1810,6838,1811,6838,1812,6838,1813,6840,1810,6843,1808,6844,1805,6844,1804,6844,1804,6845,1803,6845,1803,6845,1803,6846,1802,6846,1802,6848,1797,6849,1794,6850,1790e" filled="t" fillcolor="#E8B909" stroked="f">
                <v:path arrowok="t"/>
                <v:fill/>
              </v:shape>
              <v:shape style="position:absolute;left:6790;top:1727;width:71;height:86" coordorigin="6790,1727" coordsize="71,86" path="m6814,1786l6811,1789,6810,1791,6810,1793,6811,1796,6812,1797,6814,1799,6815,1801,6816,1800,6817,1796,6819,1795,6820,1793,6823,1792,6823,1792,6823,1792,6828,1790,6850,1790,6850,1787,6851,1786,6818,1786,6814,1786e" filled="t" fillcolor="#E8B909" stroked="f">
                <v:path arrowok="t"/>
                <v:fill/>
              </v:shape>
              <v:shape style="position:absolute;left:6790;top:1727;width:71;height:86" coordorigin="6790,1727" coordsize="71,86" path="m6796,1786l6796,1787,6797,1788,6799,1787,6803,1787,6806,1787,6797,1787,6797,1787,6796,1786e" filled="t" fillcolor="#E8B909" stroked="f">
                <v:path arrowok="t"/>
                <v:fill/>
              </v:shape>
              <v:shape style="position:absolute;left:6790;top:1727;width:71;height:86" coordorigin="6790,1727" coordsize="71,86" path="m6803,1787l6799,1787,6800,1788,6803,1787e" filled="t" fillcolor="#E8B909" stroked="f">
                <v:path arrowok="t"/>
                <v:fill/>
              </v:shape>
              <v:shape style="position:absolute;left:6790;top:1727;width:71;height:86" coordorigin="6790,1727" coordsize="71,86" path="m6798,1786l6797,1787,6806,1787,6807,1786,6798,1786,6798,1786e" filled="t" fillcolor="#E8B909" stroked="f">
                <v:path arrowok="t"/>
                <v:fill/>
              </v:shape>
              <v:shape style="position:absolute;left:6790;top:1727;width:71;height:86" coordorigin="6790,1727" coordsize="71,86" path="m6832,1783l6799,1783,6799,1786,6798,1786,6807,1786,6809,1786,6813,1785,6834,1785,6833,1784,6833,1783,6832,1783e" filled="t" fillcolor="#E8B909" stroked="f">
                <v:path arrowok="t"/>
                <v:fill/>
              </v:shape>
              <v:shape style="position:absolute;left:6790;top:1727;width:71;height:86" coordorigin="6790,1727" coordsize="71,86" path="m6834,1785l6818,1785,6822,1785,6822,1785,6821,1786,6818,1786,6851,1786,6851,1785,6834,1785,6834,1785e" filled="t" fillcolor="#E8B909" stroked="f">
                <v:path arrowok="t"/>
                <v:fill/>
              </v:shape>
              <v:shape style="position:absolute;left:6790;top:1727;width:71;height:86" coordorigin="6790,1727" coordsize="71,86" path="m6795,1783l6794,1784,6796,1785,6799,1783,6796,1783,6795,1783e" filled="t" fillcolor="#E8B909" stroked="f">
                <v:path arrowok="t"/>
                <v:fill/>
              </v:shape>
              <v:shape style="position:absolute;left:6790;top:1727;width:71;height:86" coordorigin="6790,1727" coordsize="71,86" path="m6802,1752l6802,1753,6806,1761,6814,1766,6822,1770,6822,1771,6834,1781,6834,1782,6836,1783,6835,1785,6834,1785,6851,1785,6851,1784,6851,1783,6851,1780,6850,1779,6850,1778,6838,1778,6838,1778,6838,1777,6838,1775,6836,1773,6819,1754,6804,1754,6803,1753,6802,1752e" filled="t" fillcolor="#E8B909" stroked="f">
                <v:path arrowok="t"/>
                <v:fill/>
              </v:shape>
              <v:shape style="position:absolute;left:6790;top:1727;width:71;height:86" coordorigin="6790,1727" coordsize="71,86" path="m6829,1781l6796,1781,6797,1782,6797,1782,6796,1783,6799,1783,6799,1783,6832,1783,6831,1783,6831,1782,6830,1782,6829,1781e" filled="t" fillcolor="#E8B909" stroked="f">
                <v:path arrowok="t"/>
                <v:fill/>
              </v:shape>
              <v:shape style="position:absolute;left:6790;top:1727;width:71;height:86" coordorigin="6790,1727" coordsize="71,86" path="m6829,1781l6794,1781,6795,1782,6796,1781,6829,1781e" filled="t" fillcolor="#E8B909" stroked="f">
                <v:path arrowok="t"/>
                <v:fill/>
              </v:shape>
              <v:shape style="position:absolute;left:6790;top:1727;width:71;height:86" coordorigin="6790,1727" coordsize="71,86" path="m6824,1778l6795,1778,6795,1778,6796,1779,6795,1779,6794,1779,6794,1780,6793,1781,6793,1782,6793,1782,6794,1781,6829,1781,6827,1779,6795,1779,6794,1779,6826,1779,6824,1778e" filled="t" fillcolor="#E8B909" stroked="f">
                <v:path arrowok="t"/>
                <v:fill/>
              </v:shape>
              <v:shape style="position:absolute;left:6790;top:1727;width:71;height:86" coordorigin="6790,1727" coordsize="71,86" path="m6805,1772l6794,1776,6793,1776,6793,1777,6792,1777,6791,1777,6791,1777,6790,1778,6791,1779,6792,1779,6793,1779,6794,1778,6795,1778,6824,1778,6824,1777,6792,1777,6791,1777,6824,1777,6823,1776,6794,1776,6793,1776,6823,1776,6820,1774,6805,1772e" filled="t" fillcolor="#E8B909" stroked="f">
                <v:path arrowok="t"/>
                <v:fill/>
              </v:shape>
              <v:shape style="position:absolute;left:6790;top:1727;width:71;height:86" coordorigin="6790,1727" coordsize="71,86" path="m6831,1741l6830,1742,6830,1746,6831,1746,6830,1746,6831,1747,6831,1748,6831,1749,6831,1751,6833,1755,6834,1759,6834,1759,6836,1763,6836,1763,6838,1766,6839,1768,6840,1770,6838,1778,6850,1778,6850,1776,6849,1773,6848,1768,6850,1765,6842,1765,6841,1760,6840,1754,6839,1753,6839,1748,6837,1745,6834,1743,6831,1741,6831,1741e" filled="t" fillcolor="#E8B909" stroked="f">
                <v:path arrowok="t"/>
                <v:fill/>
              </v:shape>
              <v:shape style="position:absolute;left:6790;top:1727;width:71;height:86" coordorigin="6790,1727" coordsize="71,86" path="m6851,1727l6843,1737,6842,1740,6841,1743,6841,1749,6842,1755,6843,1758,6843,1761,6843,1764,6843,1764,6842,1765,6850,1765,6850,1764,6852,1762,6856,1761,6857,1760,6848,1760,6848,1760,6846,1757,6848,1754,6849,1752,6849,1752,6849,1751,6849,1751,6849,1750,6850,1749,6851,1748,6851,1747,6853,1745,6854,1742,6854,1740,6854,1737,6854,1734,6853,1730,6852,1727,6851,1727e" filled="t" fillcolor="#E8B909" stroked="f">
                <v:path arrowok="t"/>
                <v:fill/>
              </v:shape>
              <v:shape style="position:absolute;left:6790;top:1727;width:71;height:86" coordorigin="6790,1727" coordsize="71,86" path="m6855,1752l6854,1753,6852,1754,6851,1755,6851,1756,6850,1757,6850,1757,6850,1758,6849,1759,6848,1760,6857,1760,6858,1758,6859,1756,6860,1754,6861,1752,6856,1752,6855,1752e" filled="t" fillcolor="#E8B909" stroked="f">
                <v:path arrowok="t"/>
                <v:fill/>
              </v:shape>
              <v:shape style="position:absolute;left:6790;top:1727;width:71;height:86" coordorigin="6790,1727" coordsize="71,86" path="m6806,1750l6805,1751,6805,1751,6805,1752,6806,1752,6806,1753,6806,1754,6804,1754,6819,1754,6817,1751,6808,1751,6807,1751,6806,1750e" filled="t" fillcolor="#E8B909" stroked="f">
                <v:path arrowok="t"/>
                <v:fill/>
              </v:shape>
              <v:shape style="position:absolute;left:6790;top:1727;width:71;height:86" coordorigin="6790,1727" coordsize="71,86" path="m6860,1751l6858,1751,6856,1752,6861,1752,6860,1751e" filled="t" fillcolor="#E8B909" stroked="f">
                <v:path arrowok="t"/>
                <v:fill/>
              </v:shape>
              <v:shape style="position:absolute;left:6790;top:1727;width:71;height:86" coordorigin="6790,1727" coordsize="71,86" path="m6808,1749l6808,1749,6807,1749,6808,1749,6808,1751,6817,1751,6815,1749,6814,1749,6814,1749,6809,1749,6809,1749,6808,1749e" filled="t" fillcolor="#E8B909" stroked="f">
                <v:path arrowok="t"/>
                <v:fill/>
              </v:shape>
              <v:shape style="position:absolute;left:6790;top:1727;width:71;height:86" coordorigin="6790,1727" coordsize="71,86" path="m6809,1745l6809,1746,6809,1746,6809,1747,6809,1749,6814,1749,6814,1749,6813,1748,6812,1748,6812,1747,6811,1747,6811,1746,6810,1746,6810,1746,6809,1746,6809,1745e" filled="t" fillcolor="#E8B909" stroked="f">
                <v:path arrowok="t"/>
                <v:fill/>
              </v:shape>
            </v:group>
            <v:group style="position:absolute;left:6693;top:1758;width:13;height:10" coordorigin="6693,1758" coordsize="13,10">
              <v:shape style="position:absolute;left:6693;top:1758;width:13;height:10" coordorigin="6693,1758" coordsize="13,10" path="m6701,1758l6700,1759,6695,1759,6693,1760,6693,1761,6695,1767,6699,1768,6700,1768,6700,1767,6700,1766,6700,1765,6700,1764,6700,1764,6698,1764,6697,1763,6697,1761,6699,1761,6703,1761,6703,1761,6703,1760,6702,1759,6701,1758e" filled="t" fillcolor="#E8B909" stroked="f">
                <v:path arrowok="t"/>
                <v:fill/>
              </v:shape>
              <v:shape style="position:absolute;left:6693;top:1758;width:13;height:10" coordorigin="6693,1758" coordsize="13,10" path="m6703,1761l6699,1761,6701,1762,6701,1762,6701,1762,6702,1763,6702,1767,6703,1768,6705,1768,6706,1767,6706,1766,6705,1765,6705,1764,6704,1764,6704,1762,6703,1761e" filled="t" fillcolor="#E8B909" stroked="f">
                <v:path arrowok="t"/>
                <v:fill/>
              </v:shape>
              <v:shape style="position:absolute;left:6693;top:1758;width:13;height:10" coordorigin="6693,1758" coordsize="13,10" path="m6699,1763l6698,1764,6700,1764,6699,1763e" filled="t" fillcolor="#E8B909" stroked="f">
                <v:path arrowok="t"/>
                <v:fill/>
              </v:shape>
            </v:group>
            <v:group style="position:absolute;left:6718;top:1757;width:14;height:11" coordorigin="6718,1757" coordsize="14,11">
              <v:shape style="position:absolute;left:6718;top:1757;width:14;height:11" coordorigin="6718,1757" coordsize="14,11" path="m6731,1761l6723,1761,6724,1761,6725,1761,6726,1762,6726,1763,6726,1764,6726,1765,6726,1767,6729,1767,6730,1768,6731,1768,6732,1768,6732,1767,6731,1764,6731,1761e" filled="t" fillcolor="#E8B909" stroked="f">
                <v:path arrowok="t"/>
                <v:fill/>
              </v:shape>
              <v:shape style="position:absolute;left:6718;top:1757;width:14;height:11" coordorigin="6718,1757" coordsize="14,11" path="m6732,1768l6731,1768,6732,1768e" filled="t" fillcolor="#E8B909" stroked="f">
                <v:path arrowok="t"/>
                <v:fill/>
              </v:shape>
              <v:shape style="position:absolute;left:6718;top:1757;width:14;height:11" coordorigin="6718,1757" coordsize="14,11" path="m6719,1757l6719,1758,6718,1758,6719,1761,6719,1763,6720,1764,6720,1765,6721,1766,6721,1767,6723,1767,6724,1766,6724,1763,6724,1762,6722,1762,6723,1761,6723,1761,6731,1761,6730,1758,6727,1758,6722,1758,6721,1758,6720,1758,6719,1757e" filled="t" fillcolor="#E8B909" stroked="f">
                <v:path arrowok="t"/>
                <v:fill/>
              </v:shape>
              <v:shape style="position:absolute;left:6718;top:1757;width:14;height:11" coordorigin="6718,1757" coordsize="14,11" path="m6730,1758l6727,1758,6730,1758e" filled="t" fillcolor="#E8B909" stroked="f">
                <v:path arrowok="t"/>
                <v:fill/>
              </v:shape>
              <v:shape style="position:absolute;left:6718;top:1757;width:14;height:11" coordorigin="6718,1757" coordsize="14,11" path="m6722,1758l6722,1758,6727,1758,6727,1758,6723,1758,6723,1758,6722,1758e" filled="t" fillcolor="#E8B909" stroked="f">
                <v:path arrowok="t"/>
                <v:fill/>
              </v:shape>
              <v:shape style="position:absolute;left:6718;top:1757;width:14;height:11" coordorigin="6718,1757" coordsize="14,11" path="m6726,1757l6723,1758,6727,1758,6726,1757e" filled="t" fillcolor="#E8B909" stroked="f">
                <v:path arrowok="t"/>
                <v:fill/>
              </v:shape>
            </v:group>
            <v:group style="position:absolute;left:6748;top:1759;width:11;height:11" coordorigin="6748,1759" coordsize="11,11">
              <v:shape style="position:absolute;left:6748;top:1759;width:11;height:11" coordorigin="6748,1759" coordsize="11,11" path="m6757,1763l6753,1763,6753,1764,6754,1764,6754,1764,6755,1765,6754,1766,6754,1767,6753,1767,6753,1769,6754,1770,6757,1770,6759,1769,6759,1766,6758,1764,6757,1763e" filled="t" fillcolor="#E8B909" stroked="f">
                <v:path arrowok="t"/>
                <v:fill/>
              </v:shape>
              <v:shape style="position:absolute;left:6748;top:1759;width:11;height:11" coordorigin="6748,1759" coordsize="11,11" path="m6749,1759l6748,1760,6748,1760,6748,1761,6748,1763,6748,1764,6748,1765,6749,1767,6750,1768,6751,1768,6752,1768,6752,1767,6752,1766,6752,1764,6753,1763,6757,1763,6757,1763,6756,1762,6754,1761,6753,1760,6750,1760,6749,1759e" filled="t" fillcolor="#E8B909" stroked="f">
                <v:path arrowok="t"/>
                <v:fill/>
              </v:shape>
            </v:group>
            <v:group style="position:absolute;left:6670;top:1621;width:14;height:20" coordorigin="6670,1621" coordsize="14,20">
              <v:shape style="position:absolute;left:6670;top:1621;width:14;height:20" coordorigin="6670,1621" coordsize="14,20" path="m6684,1641l6678,1641,6681,1641,6684,1641e" filled="t" fillcolor="#E8B909" stroked="f">
                <v:path arrowok="t"/>
                <v:fill/>
              </v:shape>
              <v:shape style="position:absolute;left:6670;top:1621;width:14;height:20" coordorigin="6670,1621" coordsize="14,20" path="m6679,1621l6676,1624,6674,1628,6671,1631,6670,1631,6670,1632,6670,1633,6672,1636,6673,1639,6675,1641,6678,1641,6684,1641,6686,1639,6687,1636,6688,1633,6688,1633,6688,1632,6689,1632,6689,1631,6689,1631,6689,1630,6686,1627,6683,1624,6680,1621,6679,1621e" filled="t" fillcolor="#E8B909" stroked="f">
                <v:path arrowok="t"/>
                <v:fill/>
              </v:shape>
            </v:group>
            <v:group style="position:absolute;left:6669;top:1665;width:8;height:12" coordorigin="6669,1665" coordsize="8,12">
              <v:shape style="position:absolute;left:6669;top:1665;width:8;height:12" coordorigin="6669,1665" coordsize="8,12" path="m6670,1670l6669,1672,6669,1675,6670,1676,6674,1677,6676,1676,6676,1675,6675,1675,6676,1675,6676,1673,6670,1673,6670,1671,6670,1671,6670,1670e" filled="t" fillcolor="#E8B909" stroked="f">
                <v:path arrowok="t"/>
                <v:fill/>
              </v:shape>
              <v:shape style="position:absolute;left:6669;top:1665;width:8;height:12" coordorigin="6669,1665" coordsize="8,12" path="m6673,1673l6670,1673,6676,1673,6676,1673,6675,1673,6673,1673e" filled="t" fillcolor="#E8B909" stroked="f">
                <v:path arrowok="t"/>
                <v:fill/>
              </v:shape>
              <v:shape style="position:absolute;left:6669;top:1665;width:8;height:12" coordorigin="6669,1665" coordsize="8,12" path="m6676,1666l6671,1666,6675,1667,6676,1669,6675,1670,6675,1673,6676,1673,6676,1670,6676,1668,6676,1666e" filled="t" fillcolor="#E8B909" stroked="f">
                <v:path arrowok="t"/>
                <v:fill/>
              </v:shape>
              <v:shape style="position:absolute;left:6669;top:1665;width:8;height:12" coordorigin="6669,1665" coordsize="8,12" path="m6670,1665l6669,1665,6669,1666,6670,1667,6671,1666,6676,1666,6676,1665,6672,1665,6670,1665e" filled="t" fillcolor="#E8B909" stroked="f">
                <v:path arrowok="t"/>
                <v:fill/>
              </v:shape>
              <v:shape style="position:absolute;left:6669;top:1665;width:8;height:12" coordorigin="6669,1665" coordsize="8,12" path="m6674,1665l6672,1665,6676,1665,6676,1665,6674,1665e" filled="t" fillcolor="#E8B909" stroked="f">
                <v:path arrowok="t"/>
                <v:fill/>
              </v:shape>
            </v:group>
            <v:group style="position:absolute;left:6681;top:1664;width:8;height:12" coordorigin="6681,1664" coordsize="8,12">
              <v:shape style="position:absolute;left:6681;top:1664;width:8;height:12" coordorigin="6681,1664" coordsize="8,12" path="m6682,1664l6681,1665,6681,1676,6682,1676,6682,1676,6683,1677,6685,1676,6688,1676,6689,1676,6689,1675,6686,1675,6684,1675,6683,1674,6683,1674,6683,1671,6683,1670,6682,1668,6683,1666,6684,1666,6686,1666,6689,1666,6689,1665,6682,1665,6682,1664e" filled="t" fillcolor="#E8B909" stroked="f">
                <v:path arrowok="t"/>
                <v:fill/>
              </v:shape>
              <v:shape style="position:absolute;left:6681;top:1664;width:8;height:12" coordorigin="6681,1664" coordsize="8,12" path="m6688,1676l6685,1676,6686,1676,6688,1676,6688,1676e" filled="t" fillcolor="#E8B909" stroked="f">
                <v:path arrowok="t"/>
                <v:fill/>
              </v:shape>
              <v:shape style="position:absolute;left:6681;top:1664;width:8;height:12" coordorigin="6681,1664" coordsize="8,12" path="m6688,1671l6687,1672,6687,1672,6687,1674,6686,1675,6689,1675,6688,1674,6689,1672,6688,1672,6688,1671e" filled="t" fillcolor="#E8B909" stroked="f">
                <v:path arrowok="t"/>
                <v:fill/>
              </v:shape>
              <v:shape style="position:absolute;left:6681;top:1664;width:8;height:12" coordorigin="6681,1664" coordsize="8,12" path="m6689,1666l6686,1666,6688,1667,6689,1666e" filled="t" fillcolor="#E8B909" stroked="f">
                <v:path arrowok="t"/>
                <v:fill/>
              </v:shape>
            </v:group>
            <v:group style="position:absolute;left:6677;top:1656;width:3;height:25" coordorigin="6677,1656" coordsize="3,25">
              <v:shape style="position:absolute;left:6677;top:1656;width:3;height:25" coordorigin="6677,1656" coordsize="3,25" path="m6679,1656l6679,1657,6679,1658,6679,1659,6679,1661,6678,1663,6678,1667,6677,1675,6678,1680,6678,1681,6680,1681,6679,1680,6680,1680,6680,1676,6680,1672,6680,1667,6680,1664,6680,1661,6680,1656,6679,1656e" filled="t" fillcolor="#E8B909" stroked="f">
                <v:path arrowok="t"/>
                <v:fill/>
              </v:shape>
              <v:shape style="position:absolute;left:6677;top:1656;width:3;height:25" coordorigin="6677,1656" coordsize="3,25" path="m6680,1680l6679,1680,6680,1680e" filled="t" fillcolor="#E8B909" stroked="f">
                <v:path arrowok="t"/>
                <v:fill/>
              </v:shape>
            </v:group>
            <v:group style="position:absolute;left:6672;top:1624;width:14;height:16" coordorigin="6672,1624" coordsize="14,16">
              <v:shape style="position:absolute;left:6672;top:1624;width:14;height:16" coordorigin="6672,1624" coordsize="14,16" path="m6679,1624l6679,1624,6678,1625,6677,1626,6676,1627,6676,1627,6675,1627,6676,1628,6674,1629,6674,1630,6673,1632,6672,1634,6674,1635,6675,1637,6675,1637,6676,1638,6676,1639,6678,1640,6681,1639,6683,1639,6684,1637,6685,1634,6686,1632,6686,1631,6686,1631,6686,1630,6685,1630,6685,1630,6684,1630,6684,1629,6684,1628,6682,1628,6682,1627,6682,1627,6681,1626,6680,1626,6680,1625,6679,1625,6679,1624e" filled="t" fillcolor="#231F20" stroked="f">
                <v:path arrowok="t"/>
                <v:fill/>
              </v:shape>
              <v:shape style="position:absolute;left:6672;top:1624;width:14;height:16" coordorigin="6672,1624" coordsize="14,16" path="m6683,1639l6681,1639,6683,1639,6683,1639e" filled="t" fillcolor="#231F20" stroked="f">
                <v:path arrowok="t"/>
                <v:fill/>
              </v:shape>
              <v:shape style="position:absolute;left:6672;top:1624;width:14;height:16" coordorigin="6672,1624" coordsize="14,16" path="m6680,1625l6679,1625,6680,1625,6680,1625e" filled="t" fillcolor="#231F20" stroked="f">
                <v:path arrowok="t"/>
                <v:fill/>
              </v:shape>
            </v:group>
            <v:group style="position:absolute;left:6674;top:1626;width:8;height:13" coordorigin="6674,1626" coordsize="8,13">
              <v:shape style="position:absolute;left:6674;top:1626;width:8;height:13" coordorigin="6674,1626" coordsize="8,13" path="m6682,1637l6679,1637,6681,1639,6682,1637e" filled="t" fillcolor="#FFFFFF" stroked="f">
                <v:path arrowok="t"/>
                <v:fill/>
              </v:shape>
              <v:shape style="position:absolute;left:6674;top:1626;width:8;height:13" coordorigin="6674,1626" coordsize="8,13" path="m6679,1626l6679,1626,6678,1627,6677,1628,6676,1629,6676,1630,6674,1632,6674,1633,6675,1634,6677,1638,6679,1637,6682,1637,6683,1637,6683,1636,6683,1634,6684,1633,6684,1631,6683,1630,6681,1628,6679,1626,6679,1626e" filled="t" fillcolor="#FFFFFF" stroked="f">
                <v:path arrowok="t"/>
                <v:fill/>
              </v:shape>
            </v:group>
            <v:group style="position:absolute;left:6674;top:1626;width:10;height:13" coordorigin="6674,1626" coordsize="10,13">
              <v:shape style="position:absolute;left:6674;top:1626;width:10;height:13" coordorigin="6674,1626" coordsize="10,13" path="m6678,1627l6677,1628,6677,1628,6676,1629,6676,1629,6676,1630,6675,1631,6674,1632,6674,1633,6675,1634,6676,1636,6677,1638,6679,1637,6681,1639,6683,1637,6683,1636,6683,1634,6684,1633,6684,1632,6684,1632,6684,1631,6683,1630,6681,1628,6679,1626,6679,1626,6679,1626,6678,1627xe" filled="f" stroked="t" strokeweight=".04916pt" strokecolor="#231F20">
                <v:path arrowok="t"/>
              </v:shape>
            </v:group>
            <v:group style="position:absolute;left:6680;top:1646;width:22;height:37" coordorigin="6680,1646" coordsize="22,37">
              <v:shape style="position:absolute;left:6680;top:1646;width:22;height:37" coordorigin="6680,1646" coordsize="22,37" path="m6687,1668l6687,1668,6687,1669,6688,1670,6689,1670,6690,1671,6690,1672,6690,1673,6690,1674,6690,1675,6691,1676,6692,1678,6692,1680,6693,1682,6694,1682,6695,1683,6696,1683,6696,1682,6694,1680,6694,1679,6695,1679,6697,1679,6695,1678,6696,1677,6698,1677,6699,1677,6699,1677,6698,1676,6697,1675,6698,1675,6698,1674,6700,1674,6699,1673,6698,1671,6696,1668,6690,1668,6688,1668,6687,1668e" filled="t" fillcolor="#ED1C24" stroked="f">
                <v:path arrowok="t"/>
                <v:fill/>
              </v:shape>
              <v:shape style="position:absolute;left:6680;top:1646;width:22;height:37" coordorigin="6680,1646" coordsize="22,37" path="m6697,1679l6695,1679,6696,1679,6696,1680,6696,1680,6697,1679e" filled="t" fillcolor="#ED1C24" stroked="f">
                <v:path arrowok="t"/>
                <v:fill/>
              </v:shape>
              <v:shape style="position:absolute;left:6680;top:1646;width:22;height:37" coordorigin="6680,1646" coordsize="22,37" path="m6699,1677l6698,1677,6699,1679,6700,1678,6699,1677e" filled="t" fillcolor="#ED1C24" stroked="f">
                <v:path arrowok="t"/>
                <v:fill/>
              </v:shape>
              <v:shape style="position:absolute;left:6680;top:1646;width:22;height:37" coordorigin="6680,1646" coordsize="22,37" path="m6700,1674l6698,1674,6699,1675,6700,1675,6700,1675,6701,1676,6701,1675,6700,1674e" filled="t" fillcolor="#ED1C24" stroked="f">
                <v:path arrowok="t"/>
                <v:fill/>
              </v:shape>
              <v:shape style="position:absolute;left:6680;top:1646;width:22;height:37" coordorigin="6680,1646" coordsize="22,37" path="m6692,1662l6688,1662,6690,1663,6691,1664,6691,1667,6690,1668,6696,1668,6694,1666,6692,1662e" filled="t" fillcolor="#ED1C24" stroked="f">
                <v:path arrowok="t"/>
                <v:fill/>
              </v:shape>
              <v:shape style="position:absolute;left:6680;top:1646;width:22;height:37" coordorigin="6680,1646" coordsize="22,37" path="m6686,1653l6682,1653,6683,1653,6683,1653,6683,1654,6682,1655,6681,1655,6681,1656,6683,1657,6684,1659,6684,1660,6685,1661,6685,1662,6685,1663,6687,1663,6688,1662,6692,1662,6691,1662,6688,1658,6686,1655,6682,1655,6681,1655,6686,1655,6686,1654,6686,1653e" filled="t" fillcolor="#ED1C24" stroked="f">
                <v:path arrowok="t"/>
                <v:fill/>
              </v:shape>
              <v:shape style="position:absolute;left:6680;top:1646;width:22;height:37" coordorigin="6680,1646" coordsize="22,37" path="m6682,1651l6680,1651,6680,1652,6681,1653,6682,1653,6686,1653,6685,1652,6683,1652,6682,1651e" filled="t" fillcolor="#ED1C24" stroked="f">
                <v:path arrowok="t"/>
                <v:fill/>
              </v:shape>
              <v:shape style="position:absolute;left:6680;top:1646;width:22;height:37" coordorigin="6680,1646" coordsize="22,37" path="m6683,1651l6683,1652,6685,1652,6685,1651,6683,1651,6683,1651e" filled="t" fillcolor="#ED1C24" stroked="f">
                <v:path arrowok="t"/>
                <v:fill/>
              </v:shape>
              <v:shape style="position:absolute;left:6680;top:1646;width:22;height:37" coordorigin="6680,1646" coordsize="22,37" path="m6683,1646l6682,1646,6680,1646,6680,1648,6681,1649,6684,1650,6683,1651,6685,1651,6685,1651,6685,1648,6685,1648,6685,1647,6685,1646,6683,1646e" filled="t" fillcolor="#ED1C24" stroked="f">
                <v:path arrowok="t"/>
                <v:fill/>
              </v:shape>
            </v:group>
            <v:group style="position:absolute;left:6673;top:1653;width:6;height:3" coordorigin="6673,1653" coordsize="6,3">
              <v:shape style="position:absolute;left:6673;top:1653;width:6;height:3" coordorigin="6673,1653" coordsize="6,3" path="m6675,1653l6674,1654,6674,1654,6673,1655,6674,1656,6675,1657,6677,1657,6678,1656,6679,1655,6678,1654,6675,1653e" filled="t" fillcolor="#ED1C24" stroked="f">
                <v:path arrowok="t"/>
                <v:fill/>
              </v:shape>
            </v:group>
            <v:group style="position:absolute;left:6673;top:1647;width:6;height:6" coordorigin="6673,1647" coordsize="6,6">
              <v:shape style="position:absolute;left:6673;top:1647;width:6;height:6" coordorigin="6673,1647" coordsize="6,6" path="m6674,1650l6673,1651,6673,1651,6674,1652,6675,1653,6678,1653,6678,1652,6678,1651,6675,1651,6674,1650e" filled="t" fillcolor="#ED1C24" stroked="f">
                <v:path arrowok="t"/>
                <v:fill/>
              </v:shape>
              <v:shape style="position:absolute;left:6673;top:1647;width:6;height:6" coordorigin="6673,1647" coordsize="6,6" path="m6675,1647l6674,1647,6674,1648,6674,1649,6676,1649,6677,1649,6677,1650,6677,1650,6676,1651,6675,1651,6678,1651,6678,1650,6678,1650,6678,1649,6677,1648,6676,1647,6675,1647e" filled="t" fillcolor="#ED1C24" stroked="f">
                <v:path arrowok="t"/>
                <v:fill/>
              </v:shape>
            </v:group>
            <v:group style="position:absolute;left:6674;top:1644;width:5;height:2" coordorigin="6674,1644" coordsize="5,2">
              <v:shape style="position:absolute;left:6674;top:1644;width:5;height:2" coordorigin="6674,1644" coordsize="5,2" path="m6679,1646l6676,1646,6678,1647,6679,1647,6679,1646,6679,1646e" filled="t" fillcolor="#ED1C24" stroked="f">
                <v:path arrowok="t"/>
                <v:fill/>
              </v:shape>
              <v:shape style="position:absolute;left:6674;top:1644;width:5;height:2" coordorigin="6674,1644" coordsize="5,2" path="m6674,1644l6674,1645,6675,1646,6676,1646,6679,1646,6679,1645,6678,1644,6674,1644e" filled="t" fillcolor="#ED1C24" stroked="f">
                <v:path arrowok="t"/>
                <v:fill/>
              </v:shape>
              <v:shape style="position:absolute;left:6674;top:1644;width:5;height:2" coordorigin="6674,1644" coordsize="5,2" path="m6676,1644l6675,1644,6678,1644,6676,1644e" filled="t" fillcolor="#ED1C24" stroked="f">
                <v:path arrowok="t"/>
                <v:fill/>
              </v:shape>
            </v:group>
            <v:group style="position:absolute;left:6679;top:1642;width:3;height:2" coordorigin="6679,1642" coordsize="3,2">
              <v:shape style="position:absolute;left:6679;top:1642;width:3;height:2" coordorigin="6679,1642" coordsize="3,2" path="m6680,1642l6679,1643,6679,1643,6680,1644,6681,1645,6682,1644,6682,1644,6682,1643,6681,1643,6680,1642e" filled="t" fillcolor="#ED1C24" stroked="f">
                <v:path arrowok="t"/>
                <v:fill/>
              </v:shape>
              <v:shape style="position:absolute;left:6679;top:1642;width:3;height:2" coordorigin="6679,1642" coordsize="3,2" path="m6681,1643l6681,1643,6682,1643,6682,1643,6681,1643e" filled="t" fillcolor="#ED1C24" stroked="f">
                <v:path arrowok="t"/>
                <v:fill/>
              </v:shape>
            </v:group>
            <v:group style="position:absolute;left:6709;top:1627;width:35;height:40" coordorigin="6709,1627" coordsize="35,40">
              <v:shape style="position:absolute;left:6709;top:1627;width:35;height:40" coordorigin="6709,1627" coordsize="35,40" path="m6731,1663l6729,1663,6729,1665,6729,1665,6730,1666,6730,1666,6731,1665,6731,1665,6731,1663,6731,1663e" filled="t" fillcolor="#ED1C24" stroked="f">
                <v:path arrowok="t"/>
                <v:fill/>
              </v:shape>
              <v:shape style="position:absolute;left:6709;top:1627;width:35;height:40" coordorigin="6709,1627" coordsize="35,40" path="m6727,1663l6718,1663,6719,1664,6720,1664,6720,1664,6721,1666,6722,1666,6723,1664,6724,1664,6726,1664,6726,1664,6726,1664,6727,1663e" filled="t" fillcolor="#ED1C24" stroked="f">
                <v:path arrowok="t"/>
                <v:fill/>
              </v:shape>
              <v:shape style="position:absolute;left:6709;top:1627;width:35;height:40" coordorigin="6709,1627" coordsize="35,40" path="m6714,1665l6712,1665,6712,1665,6713,1665,6714,1665e" filled="t" fillcolor="#ED1C24" stroked="f">
                <v:path arrowok="t"/>
                <v:fill/>
              </v:shape>
              <v:shape style="position:absolute;left:6709;top:1627;width:35;height:40" coordorigin="6709,1627" coordsize="35,40" path="m6714,1659l6713,1660,6712,1661,6712,1663,6711,1664,6711,1665,6711,1665,6712,1665,6714,1665,6713,1664,6714,1664,6716,1664,6717,1664,6718,1663,6727,1663,6729,1663,6731,1663,6730,1663,6730,1662,6725,1662,6724,1662,6723,1661,6722,1661,6720,1661,6720,1660,6716,1660,6714,1660,6715,1660,6715,1659,6714,1659e" filled="t" fillcolor="#ED1C24" stroked="f">
                <v:path arrowok="t"/>
                <v:fill/>
              </v:shape>
              <v:shape style="position:absolute;left:6709;top:1627;width:35;height:40" coordorigin="6709,1627" coordsize="35,40" path="m6714,1665l6713,1665,6714,1665e" filled="t" fillcolor="#ED1C24" stroked="f">
                <v:path arrowok="t"/>
                <v:fill/>
              </v:shape>
              <v:shape style="position:absolute;left:6709;top:1627;width:35;height:40" coordorigin="6709,1627" coordsize="35,40" path="m6717,1664l6716,1664,6716,1665,6717,1664,6717,1664e" filled="t" fillcolor="#ED1C24" stroked="f">
                <v:path arrowok="t"/>
                <v:fill/>
              </v:shape>
              <v:shape style="position:absolute;left:6709;top:1627;width:35;height:40" coordorigin="6709,1627" coordsize="35,40" path="m6732,1658l6731,1659,6731,1660,6732,1662,6732,1663,6732,1664,6733,1665,6733,1665,6733,1664,6734,1664,6735,1661,6735,1659,6733,1659,6732,1658e" filled="t" fillcolor="#ED1C24" stroked="f">
                <v:path arrowok="t"/>
                <v:fill/>
              </v:shape>
              <v:shape style="position:absolute;left:6709;top:1627;width:35;height:40" coordorigin="6709,1627" coordsize="35,40" path="m6726,1664l6724,1664,6726,1665,6726,1664e" filled="t" fillcolor="#ED1C24" stroked="f">
                <v:path arrowok="t"/>
                <v:fill/>
              </v:shape>
              <v:shape style="position:absolute;left:6709;top:1627;width:35;height:40" coordorigin="6709,1627" coordsize="35,40" path="m6724,1651l6716,1651,6720,1651,6722,1652,6723,1654,6724,1655,6724,1656,6724,1656,6724,1658,6726,1659,6726,1660,6726,1661,6725,1662,6730,1662,6730,1661,6729,1660,6729,1659,6729,1657,6730,1656,6732,1656,6732,1654,6731,1653,6732,1651,6724,1651,6724,1651e" filled="t" fillcolor="#ED1C24" stroked="f">
                <v:path arrowok="t"/>
                <v:fill/>
              </v:shape>
              <v:shape style="position:absolute;left:6709;top:1627;width:35;height:40" coordorigin="6709,1627" coordsize="35,40" path="m6721,1660l6721,1660,6721,1660,6720,1661,6721,1661,6721,1660e" filled="t" fillcolor="#ED1C24" stroked="f">
                <v:path arrowok="t"/>
                <v:fill/>
              </v:shape>
              <v:shape style="position:absolute;left:6709;top:1627;width:35;height:40" coordorigin="6709,1627" coordsize="35,40" path="m6718,1659l6716,1660,6720,1660,6718,1659e" filled="t" fillcolor="#ED1C24" stroked="f">
                <v:path arrowok="t"/>
                <v:fill/>
              </v:shape>
              <v:shape style="position:absolute;left:6709;top:1627;width:35;height:40" coordorigin="6709,1627" coordsize="35,40" path="m6736,1651l6733,1651,6733,1652,6733,1652,6733,1653,6733,1653,6734,1654,6734,1656,6734,1658,6733,1659,6735,1659,6736,1657,6736,1656,6736,1653,6736,1652,6736,1651e" filled="t" fillcolor="#ED1C24" stroked="f">
                <v:path arrowok="t"/>
                <v:fill/>
              </v:shape>
              <v:shape style="position:absolute;left:6709;top:1627;width:35;height:40" coordorigin="6709,1627" coordsize="35,40" path="m6732,1656l6730,1656,6731,1657,6732,1657,6732,1657e" filled="t" fillcolor="#ED1C24" stroked="f">
                <v:path arrowok="t"/>
                <v:fill/>
              </v:shape>
              <v:shape style="position:absolute;left:6709;top:1627;width:35;height:40" coordorigin="6709,1627" coordsize="35,40" path="m6734,1643l6728,1643,6730,1644,6731,1645,6731,1648,6731,1649,6730,1650,6728,1650,6727,1650,6724,1651,6732,1651,6733,1651,6736,1651,6736,1650,6730,1650,6728,1650,6736,1650,6735,1648,6734,1645,6734,1643e" filled="t" fillcolor="#ED1C24" stroked="f">
                <v:path arrowok="t"/>
                <v:fill/>
              </v:shape>
              <v:shape style="position:absolute;left:6709;top:1627;width:35;height:40" coordorigin="6709,1627" coordsize="35,40" path="m6719,1643l6711,1643,6710,1644,6709,1644,6710,1645,6712,1645,6712,1646,6714,1646,6715,1648,6714,1650,6715,1651,6716,1651,6724,1651,6721,1649,6722,1646,6722,1645,6721,1645,6720,1643,6719,1643e" filled="t" fillcolor="#ED1C24" stroked="f">
                <v:path arrowok="t"/>
                <v:fill/>
              </v:shape>
              <v:shape style="position:absolute;left:6709;top:1627;width:35;height:40" coordorigin="6709,1627" coordsize="35,40" path="m6742,1634l6740,1634,6740,1634,6737,1638,6734,1641,6734,1641,6735,1644,6735,1645,6736,1645,6737,1643,6738,1642,6740,1641,6741,1641,6741,1640,6743,1640,6742,1637,6742,1634,6742,1634,6742,1634e" filled="t" fillcolor="#ED1C24" stroked="f">
                <v:path arrowok="t"/>
                <v:fill/>
              </v:shape>
              <v:shape style="position:absolute;left:6709;top:1627;width:35;height:40" coordorigin="6709,1627" coordsize="35,40" path="m6721,1642l6722,1644,6724,1643,6734,1643,6734,1643,6734,1642,6722,1642,6721,1642e" filled="t" fillcolor="#ED1C24" stroked="f">
                <v:path arrowok="t"/>
                <v:fill/>
              </v:shape>
              <v:shape style="position:absolute;left:6709;top:1627;width:35;height:40" coordorigin="6709,1627" coordsize="35,40" path="m6734,1643l6724,1643,6726,1643,6726,1644,6728,1643,6734,1643,6734,1643e" filled="t" fillcolor="#ED1C24" stroked="f">
                <v:path arrowok="t"/>
                <v:fill/>
              </v:shape>
              <v:shape style="position:absolute;left:6709;top:1627;width:35;height:40" coordorigin="6709,1627" coordsize="35,40" path="m6726,1640l6724,1640,6722,1641,6721,1641,6722,1642,6734,1642,6734,1641,6734,1641,6729,1641,6728,1640,6726,1640e" filled="t" fillcolor="#ED1C24" stroked="f">
                <v:path arrowok="t"/>
                <v:fill/>
              </v:shape>
              <v:shape style="position:absolute;left:6709;top:1627;width:35;height:40" coordorigin="6709,1627" coordsize="35,40" path="m6741,1641l6740,1641,6741,1641e" filled="t" fillcolor="#ED1C24" stroked="f">
                <v:path arrowok="t"/>
                <v:fill/>
              </v:shape>
              <v:shape style="position:absolute;left:6709;top:1627;width:35;height:40" coordorigin="6709,1627" coordsize="35,40" path="m6743,1640l6741,1640,6742,1641,6743,1640e" filled="t" fillcolor="#ED1C24" stroked="f">
                <v:path arrowok="t"/>
                <v:fill/>
              </v:shape>
              <v:shape style="position:absolute;left:6709;top:1627;width:35;height:40" coordorigin="6709,1627" coordsize="35,40" path="m6730,1640l6729,1641,6734,1641,6734,1640,6731,1640,6730,1640e" filled="t" fillcolor="#ED1C24" stroked="f">
                <v:path arrowok="t"/>
                <v:fill/>
              </v:shape>
              <v:shape style="position:absolute;left:6709;top:1627;width:35;height:40" coordorigin="6709,1627" coordsize="35,40" path="m6740,1627l6736,1630,6734,1634,6732,1639,6732,1639,6731,1640,6731,1640,6734,1640,6735,1639,6736,1638,6737,1634,6740,1634,6742,1634,6744,1631,6743,1630,6743,1630,6742,1629,6741,1628,6740,1627e" filled="t" fillcolor="#ED1C24" stroked="f">
                <v:path arrowok="t"/>
                <v:fill/>
              </v:shape>
            </v:group>
            <v:group style="position:absolute;left:6728;top:1627;width:9;height:12" coordorigin="6728,1627" coordsize="9,12">
              <v:shape style="position:absolute;left:6728;top:1627;width:9;height:12" coordorigin="6728,1627" coordsize="9,12" path="m6734,1627l6734,1627,6734,1629,6732,1630,6731,1632,6731,1632,6730,1633,6730,1633,6729,1634,6728,1636,6728,1638,6729,1639,6730,1638,6731,1638,6735,1630,6736,1630,6736,1630,6737,1628,6736,1628,6735,1627,6734,1627e" filled="t" fillcolor="#ED1C24" stroked="f">
                <v:path arrowok="t"/>
                <v:fill/>
              </v:shape>
              <v:shape style="position:absolute;left:6728;top:1627;width:9;height:12" coordorigin="6728,1627" coordsize="9,12" path="m6731,1638l6730,1638,6731,1638,6731,1638e" filled="t" fillcolor="#ED1C24" stroked="f">
                <v:path arrowok="t"/>
                <v:fill/>
              </v:shape>
              <v:shape style="position:absolute;left:6728;top:1627;width:9;height:12" coordorigin="6728,1627" coordsize="9,12" path="m6736,1630l6735,1630,6735,1630e" filled="t" fillcolor="#ED1C24" stroked="f">
                <v:path arrowok="t"/>
                <v:fill/>
              </v:shape>
            </v:group>
            <v:group style="position:absolute;left:6740;top:1632;width:32;height:34" coordorigin="6740,1632" coordsize="32,34">
              <v:shape style="position:absolute;left:6740;top:1632;width:32;height:34" coordorigin="6740,1632" coordsize="32,34" path="m6749,1661l6748,1662,6745,1662,6743,1664,6740,1666,6740,1667,6740,1667,6741,1666,6742,1666,6744,1666,6748,1663,6753,1661,6753,1661,6749,1661,6749,1661e" filled="t" fillcolor="#ED1C24" stroked="f">
                <v:path arrowok="t"/>
                <v:fill/>
              </v:shape>
              <v:shape style="position:absolute;left:6740;top:1632;width:32;height:34" coordorigin="6740,1632" coordsize="32,34" path="m6744,1666l6742,1666,6744,1666e" filled="t" fillcolor="#ED1C24" stroked="f">
                <v:path arrowok="t"/>
                <v:fill/>
              </v:shape>
              <v:shape style="position:absolute;left:6740;top:1632;width:32;height:34" coordorigin="6740,1632" coordsize="32,34" path="m6769,1652l6752,1652,6753,1653,6753,1654,6750,1656,6746,1658,6743,1661,6743,1661,6744,1661,6744,1661,6745,1661,6745,1661,6746,1660,6746,1660,6747,1660,6748,1659,6749,1659,6749,1659,6750,1659,6750,1658,6751,1658,6751,1658,6752,1658,6753,1657,6761,1657,6761,1657,6762,1657,6762,1656,6763,1656,6764,1655,6765,1655,6765,1655,6766,1655,6767,1654,6769,1654,6769,1653,6769,1652e" filled="t" fillcolor="#ED1C24" stroked="f">
                <v:path arrowok="t"/>
                <v:fill/>
              </v:shape>
              <v:shape style="position:absolute;left:6740;top:1632;width:32;height:34" coordorigin="6740,1632" coordsize="32,34" path="m6749,1660l6749,1661,6753,1661,6754,1660,6750,1660,6749,1660e" filled="t" fillcolor="#ED1C24" stroked="f">
                <v:path arrowok="t"/>
                <v:fill/>
              </v:shape>
              <v:shape style="position:absolute;left:6740;top:1632;width:32;height:34" coordorigin="6740,1632" coordsize="32,34" path="m6745,1661l6745,1661,6745,1661e" filled="t" fillcolor="#ED1C24" stroked="f">
                <v:path arrowok="t"/>
                <v:fill/>
              </v:shape>
              <v:shape style="position:absolute;left:6740;top:1632;width:32;height:34" coordorigin="6740,1632" coordsize="32,34" path="m6761,1657l6753,1657,6753,1657,6754,1657,6753,1658,6753,1659,6752,1659,6751,1660,6751,1660,6750,1660,6750,1660,6754,1660,6756,1660,6751,1660,6751,1659,6756,1659,6757,1659,6758,1659,6759,1658,6761,1657e" filled="t" fillcolor="#ED1C24" stroked="f">
                <v:path arrowok="t"/>
                <v:fill/>
              </v:shape>
              <v:shape style="position:absolute;left:6740;top:1632;width:32;height:34" coordorigin="6740,1632" coordsize="32,34" path="m6747,1660l6746,1660,6747,1660e" filled="t" fillcolor="#ED1C24" stroked="f">
                <v:path arrowok="t"/>
                <v:fill/>
              </v:shape>
              <v:shape style="position:absolute;left:6740;top:1632;width:32;height:34" coordorigin="6740,1632" coordsize="32,34" path="m6749,1659l6748,1659,6748,1659e" filled="t" fillcolor="#ED1C24" stroked="f">
                <v:path arrowok="t"/>
                <v:fill/>
              </v:shape>
              <v:shape style="position:absolute;left:6740;top:1632;width:32;height:34" coordorigin="6740,1632" coordsize="32,34" path="m6750,1659l6749,1659,6749,1659e" filled="t" fillcolor="#ED1C24" stroked="f">
                <v:path arrowok="t"/>
                <v:fill/>
              </v:shape>
              <v:shape style="position:absolute;left:6740;top:1632;width:32;height:34" coordorigin="6740,1632" coordsize="32,34" path="m6758,1659l6757,1659,6758,1659e" filled="t" fillcolor="#ED1C24" stroked="f">
                <v:path arrowok="t"/>
                <v:fill/>
              </v:shape>
              <v:shape style="position:absolute;left:6740;top:1632;width:32;height:34" coordorigin="6740,1632" coordsize="32,34" path="m6769,1648l6753,1648,6753,1648,6753,1648,6753,1649,6751,1651,6750,1651,6749,1652,6747,1653,6746,1654,6745,1654,6744,1655,6742,1657,6742,1658,6743,1658,6743,1657,6744,1657,6744,1657,6745,1656,6745,1656,6746,1656,6747,1656,6747,1655,6747,1655,6747,1655,6749,1654,6750,1654,6750,1654,6746,1654,6745,1654,6750,1654,6750,1654,6752,1652,6769,1652,6768,1650,6769,1648e" filled="t" fillcolor="#ED1C24" stroked="f">
                <v:path arrowok="t"/>
                <v:fill/>
              </v:shape>
              <v:shape style="position:absolute;left:6740;top:1632;width:32;height:34" coordorigin="6740,1632" coordsize="32,34" path="m6744,1657l6743,1657,6744,1657,6744,1657e" filled="t" fillcolor="#ED1C24" stroked="f">
                <v:path arrowok="t"/>
                <v:fill/>
              </v:shape>
              <v:shape style="position:absolute;left:6740;top:1632;width:32;height:34" coordorigin="6740,1632" coordsize="32,34" path="m6761,1657l6761,1657,6761,1657e" filled="t" fillcolor="#ED1C24" stroked="f">
                <v:path arrowok="t"/>
                <v:fill/>
              </v:shape>
              <v:shape style="position:absolute;left:6740;top:1632;width:32;height:34" coordorigin="6740,1632" coordsize="32,34" path="m6745,1656l6745,1656,6745,1656e" filled="t" fillcolor="#ED1C24" stroked="f">
                <v:path arrowok="t"/>
                <v:fill/>
              </v:shape>
              <v:shape style="position:absolute;left:6740;top:1632;width:32;height:34" coordorigin="6740,1632" coordsize="32,34" path="m6763,1656l6762,1656,6763,1656,6763,1656e" filled="t" fillcolor="#ED1C24" stroked="f">
                <v:path arrowok="t"/>
                <v:fill/>
              </v:shape>
              <v:shape style="position:absolute;left:6740;top:1632;width:32;height:34" coordorigin="6740,1632" coordsize="32,34" path="m6747,1656l6746,1656,6746,1656,6747,1656e" filled="t" fillcolor="#ED1C24" stroked="f">
                <v:path arrowok="t"/>
                <v:fill/>
              </v:shape>
              <v:shape style="position:absolute;left:6740;top:1632;width:32;height:34" coordorigin="6740,1632" coordsize="32,34" path="m6747,1655l6747,1655,6747,1656,6747,1655e" filled="t" fillcolor="#ED1C24" stroked="f">
                <v:path arrowok="t"/>
                <v:fill/>
              </v:shape>
              <v:shape style="position:absolute;left:6740;top:1632;width:32;height:34" coordorigin="6740,1632" coordsize="32,34" path="m6765,1655l6764,1655,6764,1656e" filled="t" fillcolor="#ED1C24" stroked="f">
                <v:path arrowok="t"/>
                <v:fill/>
              </v:shape>
              <v:shape style="position:absolute;left:6740;top:1632;width:32;height:34" coordorigin="6740,1632" coordsize="32,34" path="m6766,1655l6765,1655,6766,1655e" filled="t" fillcolor="#ED1C24" stroked="f">
                <v:path arrowok="t"/>
                <v:fill/>
              </v:shape>
              <v:shape style="position:absolute;left:6740;top:1632;width:32;height:34" coordorigin="6740,1632" coordsize="32,34" path="m6750,1654l6749,1654,6749,1654e" filled="t" fillcolor="#ED1C24" stroked="f">
                <v:path arrowok="t"/>
                <v:fill/>
              </v:shape>
              <v:shape style="position:absolute;left:6740;top:1632;width:32;height:34" coordorigin="6740,1632" coordsize="32,34" path="m6772,1632l6768,1635,6763,1637,6760,1640,6758,1641,6758,1642,6757,1643,6754,1643,6752,1645,6749,1647,6748,1648,6746,1649,6745,1650,6744,1650,6743,1651,6743,1651,6744,1651,6747,1650,6748,1650,6745,1650,6744,1650,6748,1650,6750,1650,6753,1648,6769,1648,6770,1647,6770,1644,6770,1642,6770,1639,6771,1637,6772,1634,6772,1633,6772,1632e" filled="t" fillcolor="#ED1C24" stroked="f">
                <v:path arrowok="t"/>
                <v:fill/>
              </v:shape>
            </v:group>
            <v:group style="position:absolute;left:6744;top:1653;width:37;height:48" coordorigin="6744,1653" coordsize="37,48">
              <v:shape style="position:absolute;left:6744;top:1653;width:37;height:48" coordorigin="6744,1653" coordsize="37,48" path="m6744,1689l6744,1690,6749,1697,6753,1701,6755,1700,6756,1697,6759,1697,6759,1696,6761,1696,6761,1696,6762,1696,6764,1695,6769,1695,6767,1694,6765,1694,6764,1693,6749,1693,6749,1693,6748,1693,6747,1692,6746,1691,6746,1691,6745,1690,6744,1689,6744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1,1696l6759,1696,6760,1696,6761,1696e" filled="t" fillcolor="#ED1C24" stroked="f">
                <v:path arrowok="t"/>
                <v:fill/>
              </v:shape>
              <v:shape style="position:absolute;left:6744;top:1653;width:37;height:48" coordorigin="6744,1653" coordsize="37,48" path="m6768,1695l6764,1695,6766,1696,6768,1695e" filled="t" fillcolor="#ED1C24" stroked="f">
                <v:path arrowok="t"/>
                <v:fill/>
              </v:shape>
              <v:shape style="position:absolute;left:6744;top:1653;width:37;height:48" coordorigin="6744,1653" coordsize="37,48" path="m6748,1689l6747,1689,6748,1690,6750,1691,6749,1693,6764,1693,6762,1693,6760,1691,6759,1691,6757,1691,6752,1691,6750,1691,6750,1690,6748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8,1686l6757,1686,6758,1686,6759,1687,6760,1688,6761,1688,6762,1689,6765,1690,6767,1691,6768,1689,6768,1687,6768,1686,6768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8,1690l6757,1691,6759,1691,6759,1690,6758,1690e" filled="t" fillcolor="#ED1C24" stroked="f">
                <v:path arrowok="t"/>
                <v:fill/>
              </v:shape>
              <v:shape style="position:absolute;left:6744;top:1653;width:37;height:48" coordorigin="6744,1653" coordsize="37,48" path="m6749,1686l6749,1686,6750,1688,6751,1689,6752,1690,6752,1691,6757,1691,6757,1690,6757,1689,6757,1689,6756,1689,6755,1689,6754,1689,6754,1688,6753,1688,6752,1687,6752,1687,6751,1687,6750,1686,6749,1686,6749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9,1688l6759,1688,6759,1690,6760,1689,6759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0,1684l6750,1684,6752,1686,6754,1687,6756,1688,6756,1688,6756,1688,6756,1689,6757,1689,6758,1689,6759,1688,6759,1688,6758,1688,6757,1687,6757,1686,6757,1686,6768,1686,6755,1686,6754,1685,6751,1684,6750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8l6753,1688,6754,1688,6753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2,1687l6752,1687,6752,1687,6752,1687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1l6750,1682,6751,1682,6752,1683,6753,1683,6753,1684,6754,1684,6755,1684,6755,1685,6755,1685,6755,1686,6768,1686,6769,1685,6769,1685,6769,1684,6769,1684,6770,1682,6755,1682,6753,1681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5l6769,1685,6769,1685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4l6769,1684,6769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78l6751,1679,6754,1680,6755,1680,6756,1681,6757,1681,6758,1681,6758,1682,6757,1682,6755,1682,6770,1682,6770,1681,6771,1679,6755,1679,6753,1678e" filled="t" fillcolor="#ED1C24" stroked="f">
                <v:path arrowok="t"/>
                <v:fill/>
              </v:shape>
              <v:shape style="position:absolute;left:6744;top:1653;width:37;height:48" coordorigin="6744,1653" coordsize="37,48" path="m6773,1677l6756,1677,6756,1677,6757,1678,6757,1678,6757,1679,6755,1679,6771,1679,6772,1678,6773,1677e" filled="t" fillcolor="#ED1C24" stroked="f">
                <v:path arrowok="t"/>
                <v:fill/>
              </v:shape>
              <v:shape style="position:absolute;left:6744;top:1653;width:37;height:48" coordorigin="6744,1653" coordsize="37,48" path="m6774,1676l6754,1676,6755,1677,6756,1677,6773,1677,6774,1676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4l6752,1675,6753,1676,6754,1676,6774,1676,6774,1676,6775,1675,6772,1675,6766,1675,6760,1675,6756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5,1675l6772,1675,6775,1675e" filled="t" fillcolor="#ED1C24" stroked="f">
                <v:path arrowok="t"/>
                <v:fill/>
              </v:shape>
              <v:shape style="position:absolute;left:6744;top:1653;width:37;height:48" coordorigin="6744,1653" coordsize="37,48" path="m6771,1674l6769,1675,6767,1675,6766,1675,6772,1675,6772,1675,6769,1675,6767,1675,6772,1675,6771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0,1673,6764,1673,6764,1674,6760,1675,6766,1675,6765,1674,6765,1674,6765,1673,6769,1673,6777,1673,6777,1673,6777,1673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9,1673,6773,1674,6777,1673e" filled="t" fillcolor="#ED1C24" stroked="f">
                <v:path arrowok="t"/>
                <v:fill/>
              </v:shape>
              <v:shape style="position:absolute;left:6744;top:1653;width:37;height:48" coordorigin="6744,1653" coordsize="37,48" path="m6751,1671l6751,1672,6755,1673,6760,1673,6777,1673,6777,1672,6777,1672,6753,1672,6751,1671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1l6753,1671,6753,1672,6777,1672,6776,1672,6773,1672,6759,1672,6756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1,1670,6761,1670,6761,1670,6762,1670,6762,1671,6759,1672,6773,1672,6772,1671,6763,1671,6763,1670,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2,1671l6763,1671,6772,1671,6772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7,1666l6758,1666,6760,1666,6760,1667,6759,1668,6757,1668,6756,1669,6754,1670,6756,1671,6758,1670,6779,1670,6778,1669,6777,1666e" filled="t" fillcolor="#ED1C24" stroked="f">
                <v:path arrowok="t"/>
                <v:fill/>
              </v:shape>
              <v:shape style="position:absolute;left:6744;top:1653;width:37;height:48" coordorigin="6744,1653" coordsize="37,48" path="m6779,1670l6758,1670,6760,1670,6761,1670,6778,1670,6779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80,1653l6776,1655,6772,1657,6767,1660,6767,1660,6766,1660,6766,1661,6765,1661,6764,1661,6763,1661,6762,1662,6757,1664,6751,1666,6746,1669,6747,1670,6747,1670,6749,1669,6751,1668,6753,1667,6755,1667,6758,1666,6777,1666,6777,1665,6778,1661,6764,1661,6763,1661,6778,1661,6778,1661,6766,1661,6765,1660,6778,1660,6778,1660,6767,1660,6767,1660,6778,1660,6778,1659,6781,1655,6781,1654,6781,1653,6780,1653e" filled="t" fillcolor="#ED1C24" stroked="f">
                <v:path arrowok="t"/>
                <v:fill/>
              </v:shape>
            </v:group>
            <v:group style="position:absolute;left:6735;top:1648;width:47;height:37" coordorigin="6735,1648" coordsize="47,37">
              <v:shape style="position:absolute;left:6735;top:1648;width:47;height:37" coordorigin="6735,1648" coordsize="47,37" path="m6779,1649l6779,1650,6770,1655,6761,1659,6752,1663,6751,1664,6745,1667,6737,1668,6735,1675,6736,1675,6736,1676,6736,1676,6736,1677,6737,1678,6738,1679,6738,1680,6739,1680,6739,1681,6739,1682,6739,1683,6739,1684,6739,1684,6740,1685,6740,1685,6742,1685,6743,1683,6744,1682,6744,1681,6743,1680,6743,1679,6744,1678,6746,1678,6747,1677,6747,1676,6747,1675,6747,1675,6747,1674,6745,1673,6745,1672,6743,1672,6742,1671,6743,1670,6744,1669,6747,1668,6748,1667,6753,1665,6759,1662,6765,1659,6769,1657,6773,1654,6778,1653,6779,1651,6781,1650,6782,1649,6779,1649,6779,1649e" filled="t" fillcolor="#ED1C24" stroked="f">
                <v:path arrowok="t"/>
                <v:fill/>
              </v:shape>
              <v:shape style="position:absolute;left:6735;top:1648;width:47;height:37" coordorigin="6735,1648" coordsize="47,37" path="m6746,1678l6744,1678,6746,1678,6746,1678e" filled="t" fillcolor="#ED1C24" stroked="f">
                <v:path arrowok="t"/>
                <v:fill/>
              </v:shape>
              <v:shape style="position:absolute;left:6735;top:1648;width:47;height:37" coordorigin="6735,1648" coordsize="47,37" path="m6744,1672l6743,1672,6745,1672,6745,1672,6744,1672e" filled="t" fillcolor="#ED1C24" stroked="f">
                <v:path arrowok="t"/>
                <v:fill/>
              </v:shape>
              <v:shape style="position:absolute;left:6735;top:1648;width:47;height:37" coordorigin="6735,1648" coordsize="47,37" path="m6781,1648l6780,1649,6779,1649,6782,1649,6782,1649,6781,1648e" filled="t" fillcolor="#ED1C24" stroked="f">
                <v:path arrowok="t"/>
                <v:fill/>
              </v:shape>
            </v:group>
            <v:group style="position:absolute;left:6784;top:1640;width:7;height:7" coordorigin="6784,1640" coordsize="7,7">
              <v:shape style="position:absolute;left:6784;top:1640;width:7;height:7" coordorigin="6784,1640" coordsize="7,7" path="m6791,1640l6790,1641,6789,1642,6789,1642,6787,1644,6786,1645,6784,1646,6784,1647,6785,1647,6788,1646,6790,1644,6791,1641,6791,1640e" filled="t" fillcolor="#ED1C24" stroked="f">
                <v:path arrowok="t"/>
                <v:fill/>
              </v:shape>
            </v:group>
            <v:group style="position:absolute;left:6780;top:1671;width:4;height:3" coordorigin="6780,1671" coordsize="4,3">
              <v:shape style="position:absolute;left:6780;top:1671;width:4;height:3" coordorigin="6780,1671" coordsize="4,3" path="m6782,1671l6781,1672,6780,1673,6780,1673,6780,1674,6782,1673,6783,1673,6783,1673,6784,1672,6782,1671e" filled="t" fillcolor="#ED1C24" stroked="f">
                <v:path arrowok="t"/>
                <v:fill/>
              </v:shape>
            </v:group>
            <v:group style="position:absolute;left:6744;top:1653;width:37;height:48" coordorigin="6744,1653" coordsize="37,48">
              <v:shape style="position:absolute;left:6744;top:1653;width:37;height:48" coordorigin="6744,1653" coordsize="37,48" path="m6744,1689l6744,1690,6749,1697,6753,1701,6755,1700,6756,1697,6759,1697,6759,1696,6761,1696,6761,1696,6762,1696,6764,1695,6769,1695,6767,1694,6765,1694,6764,1693,6749,1693,6749,1693,6748,1693,6747,1692,6746,1691,6746,1691,6745,1690,6744,1689,6744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1,1696l6759,1696,6760,1696,6761,1696e" filled="t" fillcolor="#ED1C24" stroked="f">
                <v:path arrowok="t"/>
                <v:fill/>
              </v:shape>
              <v:shape style="position:absolute;left:6744;top:1653;width:37;height:48" coordorigin="6744,1653" coordsize="37,48" path="m6768,1695l6764,1695,6766,1696,6768,1695e" filled="t" fillcolor="#ED1C24" stroked="f">
                <v:path arrowok="t"/>
                <v:fill/>
              </v:shape>
              <v:shape style="position:absolute;left:6744;top:1653;width:37;height:48" coordorigin="6744,1653" coordsize="37,48" path="m6748,1689l6747,1689,6748,1690,6750,1691,6749,1693,6764,1693,6762,1693,6760,1691,6759,1691,6757,1691,6752,1691,6750,1691,6750,1690,6748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8,1686l6757,1686,6758,1686,6759,1687,6760,1688,6761,1688,6762,1689,6765,1690,6767,1691,6768,1689,6768,1687,6768,1686,6768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8,1690l6757,1691,6759,1691,6759,1690,6758,1690e" filled="t" fillcolor="#ED1C24" stroked="f">
                <v:path arrowok="t"/>
                <v:fill/>
              </v:shape>
              <v:shape style="position:absolute;left:6744;top:1653;width:37;height:48" coordorigin="6744,1653" coordsize="37,48" path="m6749,1686l6749,1686,6750,1688,6751,1689,6752,1690,6752,1691,6757,1691,6757,1690,6757,1689,6757,1689,6756,1689,6755,1689,6754,1689,6754,1688,6753,1688,6752,1687,6752,1687,6751,1687,6750,1686,6749,1686,6749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9,1688l6759,1688,6759,1690,6760,1689,6759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0,1684l6750,1684,6752,1686,6754,1687,6756,1688,6756,1688,6756,1688,6756,1689,6757,1689,6758,1689,6759,1688,6759,1688,6758,1688,6757,1687,6757,1686,6757,1686,6768,1686,6755,1686,6754,1685,6751,1684,6750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8l6753,1688,6754,1688,6753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2,1687l6752,1687,6752,1687,6752,1687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1l6750,1682,6751,1682,6752,1683,6753,1683,6753,1684,6754,1684,6755,1684,6755,1685,6755,1685,6755,1686,6768,1686,6769,1685,6769,1685,6769,1684,6769,1684,6770,1682,6755,1682,6753,1681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5l6769,1685,6769,1685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4l6769,1684,6769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78l6751,1679,6754,1680,6755,1680,6756,1681,6757,1681,6758,1681,6758,1682,6757,1682,6755,1682,6770,1682,6770,1681,6771,1679,6755,1679,6753,1678e" filled="t" fillcolor="#ED1C24" stroked="f">
                <v:path arrowok="t"/>
                <v:fill/>
              </v:shape>
              <v:shape style="position:absolute;left:6744;top:1653;width:37;height:48" coordorigin="6744,1653" coordsize="37,48" path="m6773,1677l6756,1677,6756,1677,6757,1678,6757,1678,6757,1679,6755,1679,6771,1679,6772,1678,6773,1677e" filled="t" fillcolor="#ED1C24" stroked="f">
                <v:path arrowok="t"/>
                <v:fill/>
              </v:shape>
              <v:shape style="position:absolute;left:6744;top:1653;width:37;height:48" coordorigin="6744,1653" coordsize="37,48" path="m6774,1676l6754,1676,6755,1677,6756,1677,6773,1677,6774,1676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4l6752,1675,6753,1676,6754,1676,6774,1676,6774,1676,6775,1675,6772,1675,6766,1675,6760,1675,6756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5,1675l6772,1675,6775,1675e" filled="t" fillcolor="#ED1C24" stroked="f">
                <v:path arrowok="t"/>
                <v:fill/>
              </v:shape>
              <v:shape style="position:absolute;left:6744;top:1653;width:37;height:48" coordorigin="6744,1653" coordsize="37,48" path="m6771,1674l6769,1675,6767,1675,6766,1675,6772,1675,6772,1675,6769,1675,6767,1675,6772,1675,6771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0,1673,6764,1673,6764,1674,6760,1675,6766,1675,6765,1674,6765,1673,6777,1673,6777,1673,6777,1673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5,1673,6771,1674,6774,1675,6776,1673e" filled="t" fillcolor="#ED1C24" stroked="f">
                <v:path arrowok="t"/>
                <v:fill/>
              </v:shape>
              <v:shape style="position:absolute;left:6744;top:1653;width:37;height:48" coordorigin="6744,1653" coordsize="37,48" path="m6751,1671l6751,1672,6755,1673,6760,1673,6777,1673,6777,1672,6777,1672,6753,1672,6751,1671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1l6753,1671,6753,1672,6777,1672,6776,1672,6773,1672,6759,1672,6756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1,1670,6761,1670,6761,1670,6762,1670,6762,1671,6759,1672,6773,1672,6772,1671,6763,1671,6763,1670,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2,1671l6763,1671,6772,1671,6772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7,1666l6758,1666,6760,1666,6760,1667,6759,1668,6757,1668,6756,1669,6754,1670,6756,1671,6758,1670,6779,1670,6778,1669,6777,1666e" filled="t" fillcolor="#ED1C24" stroked="f">
                <v:path arrowok="t"/>
                <v:fill/>
              </v:shape>
              <v:shape style="position:absolute;left:6744;top:1653;width:37;height:48" coordorigin="6744,1653" coordsize="37,48" path="m6779,1670l6758,1670,6760,1670,6761,1670,6778,1670,6779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80,1653l6776,1655,6772,1657,6767,1660,6767,1660,6766,1660,6766,1660,6765,1661,6765,1661,6764,1661,6763,1661,6762,1662,6757,1664,6751,1666,6746,1669,6747,1670,6747,1670,6749,1669,6751,1668,6753,1667,6755,1667,6758,1666,6777,1666,6777,1665,6778,1661,6764,1661,6763,1661,6778,1661,6778,1661,6765,1661,6765,1660,6778,1660,6778,1660,6766,1660,6766,1660,6778,1660,6767,1660,6767,1660,6778,1660,6778,1659,6781,1655,6781,1654,6781,1653,6780,1653e" filled="t" fillcolor="#ED1C24" stroked="f">
                <v:path arrowok="t"/>
                <v:fill/>
              </v:shape>
            </v:group>
            <v:group style="position:absolute;left:6734;top:1692;width:18;height:11" coordorigin="6734,1692" coordsize="18,11">
              <v:shape style="position:absolute;left:6734;top:1692;width:18;height:11" coordorigin="6734,1692" coordsize="18,11" path="m6751,1701l6746,1701,6749,1703,6752,1702,6751,1701e" filled="t" fillcolor="#ED1C24" stroked="f">
                <v:path arrowok="t"/>
                <v:fill/>
              </v:shape>
              <v:shape style="position:absolute;left:6734;top:1692;width:18;height:11" coordorigin="6734,1692" coordsize="18,11" path="m6742,1702l6740,1702,6742,1702,6742,1702e" filled="t" fillcolor="#ED1C24" stroked="f">
                <v:path arrowok="t"/>
                <v:fill/>
              </v:shape>
              <v:shape style="position:absolute;left:6734;top:1692;width:18;height:11" coordorigin="6734,1692" coordsize="18,11" path="m6734,1695l6734,1695,6736,1697,6737,1700,6739,1702,6740,1702,6742,1702,6743,1701,6746,1701,6751,1701,6751,1701,6750,1700,6749,1699,6748,1699,6740,1699,6739,1699,6737,1697,6736,1696,6734,1695,6734,1695e" filled="t" fillcolor="#ED1C24" stroked="f">
                <v:path arrowok="t"/>
                <v:fill/>
              </v:shape>
              <v:shape style="position:absolute;left:6734;top:1692;width:18;height:11" coordorigin="6734,1692" coordsize="18,11" path="m6738,1694l6738,1694,6739,1696,6740,1697,6740,1699,6748,1699,6747,1697,6743,1697,6741,1697,6740,1695,6739,1694,6738,1694e" filled="t" fillcolor="#ED1C24" stroked="f">
                <v:path arrowok="t"/>
                <v:fill/>
              </v:shape>
              <v:shape style="position:absolute;left:6734;top:1692;width:18;height:11" coordorigin="6734,1692" coordsize="18,11" path="m6741,1692l6741,1693,6742,1695,6743,1696,6743,1697,6747,1697,6747,1697,6745,1695,6743,1693,6742,1693,6742,1692,6741,1692,6741,1692e" filled="t" fillcolor="#ED1C24" stroked="f">
                <v:path arrowok="t"/>
                <v:fill/>
              </v:shape>
            </v:group>
            <v:group style="position:absolute;left:6708;top:1680;width:14;height:11" coordorigin="6708,1680" coordsize="14,11">
              <v:shape style="position:absolute;left:6708;top:1680;width:14;height:11" coordorigin="6708,1680" coordsize="14,11" path="m6712,1685l6711,1686,6711,1687,6710,1687,6709,1689,6708,1690,6709,1691,6710,1691,6711,1691,6712,1689,6712,1688,6713,1688,6713,1687,6713,1687,6714,1687,6714,1686,6714,1686,6714,1686,6712,1685e" filled="t" fillcolor="#ED1C24" stroked="f">
                <v:path arrowok="t"/>
                <v:fill/>
              </v:shape>
              <v:shape style="position:absolute;left:6708;top:1680;width:14;height:11" coordorigin="6708,1680" coordsize="14,11" path="m6714,1686l6714,1686,6715,1687,6715,1688,6716,1689,6717,1688,6718,1688,6719,1687,6718,1686,6715,1686e" filled="t" fillcolor="#ED1C24" stroked="f">
                <v:path arrowok="t"/>
                <v:fill/>
              </v:shape>
              <v:shape style="position:absolute;left:6708;top:1680;width:14;height:11" coordorigin="6708,1680" coordsize="14,11" path="m6718,1688l6717,1688,6718,1688e" filled="t" fillcolor="#ED1C24" stroked="f">
                <v:path arrowok="t"/>
                <v:fill/>
              </v:shape>
              <v:shape style="position:absolute;left:6708;top:1680;width:14;height:11" coordorigin="6708,1680" coordsize="14,11" path="m6714,1687l6713,1687,6714,1687,6714,1687e" filled="t" fillcolor="#ED1C24" stroked="f">
                <v:path arrowok="t"/>
                <v:fill/>
              </v:shape>
              <v:shape style="position:absolute;left:6708;top:1680;width:14;height:11" coordorigin="6708,1680" coordsize="14,11" path="m6718,1680l6717,1684,6716,1685,6715,1686,6718,1686,6718,1686,6718,1685,6719,1684,6722,1684,6721,1684,6721,1683,6721,1682,6718,1680e" filled="t" fillcolor="#ED1C24" stroked="f">
                <v:path arrowok="t"/>
                <v:fill/>
              </v:shape>
              <v:shape style="position:absolute;left:6708;top:1680;width:14;height:11" coordorigin="6708,1680" coordsize="14,11" path="m6722,1684l6719,1684,6719,1684,6719,1685,6720,1685,6720,1686,6721,1686,6721,1685,6722,1685,6722,1685,6722,1684e" filled="t" fillcolor="#ED1C24" stroked="f">
                <v:path arrowok="t"/>
                <v:fill/>
              </v:shape>
              <v:shape style="position:absolute;left:6708;top:1680;width:14;height:11" coordorigin="6708,1680" coordsize="14,11" path="m6722,1685l6721,1685,6722,1685e" filled="t" fillcolor="#ED1C24" stroked="f">
                <v:path arrowok="t"/>
                <v:fill/>
              </v:shape>
            </v:group>
            <v:group style="position:absolute;left:6705;top:1683;width:5;height:4" coordorigin="6705,1683" coordsize="5,4">
              <v:shape style="position:absolute;left:6705;top:1683;width:5;height:4" coordorigin="6705,1683" coordsize="5,4" path="m6708,1684l6707,1684,6706,1684,6705,1686,6705,1686,6705,1687,6707,1687,6708,1687,6709,1686,6710,1685,6710,1684,6709,1684,6709,1684,6708,1684e" filled="t" fillcolor="#ED1C24" stroked="f">
                <v:path arrowok="t"/>
                <v:fill/>
              </v:shape>
              <v:shape style="position:absolute;left:6705;top:1683;width:5;height:4" coordorigin="6705,1683" coordsize="5,4" path="m6710,1683l6709,1684,6710,1684,6710,1683,6710,1683e" filled="t" fillcolor="#ED1C24" stroked="f">
                <v:path arrowok="t"/>
                <v:fill/>
              </v:shape>
            </v:group>
            <v:group style="position:absolute;left:6704;top:1677;width:8;height:6" coordorigin="6704,1677" coordsize="8,6">
              <v:shape style="position:absolute;left:6704;top:1677;width:8;height:6" coordorigin="6704,1677" coordsize="8,6" path="m6710,1677l6708,1677,6707,1678,6707,1678,6706,1678,6704,1680,6704,1681,6704,1682,6705,1682,6706,1683,6707,1683,6707,1682,6708,1682,6709,1682,6710,1681,6710,1680,6711,1679,6711,1678,6707,1678,6707,1678,6711,1678,6712,1677,6710,1677e" filled="t" fillcolor="#ED1C24" stroked="f">
                <v:path arrowok="t"/>
                <v:fill/>
              </v:shape>
              <v:shape style="position:absolute;left:6704;top:1677;width:8;height:6" coordorigin="6704,1677" coordsize="8,6" path="m6708,1682l6707,1682,6708,1682e" filled="t" fillcolor="#ED1C24" stroked="f">
                <v:path arrowok="t"/>
                <v:fill/>
              </v:shape>
            </v:group>
            <v:group style="position:absolute;left:6670;top:1689;width:20;height:20" coordorigin="6670,1689" coordsize="20,20">
              <v:shape style="position:absolute;left:6670;top:1689;width:20;height:20" coordorigin="6670,1689" coordsize="20,20" path="m6676,1708l6672,1708,6673,1709,6675,1709,6676,1709,6676,1708e" filled="t" fillcolor="#ED1C24" stroked="f">
                <v:path arrowok="t"/>
                <v:fill/>
              </v:shape>
              <v:shape style="position:absolute;left:6670;top:1689;width:20;height:20" coordorigin="6670,1689" coordsize="20,20" path="m6688,1705l6685,1705,6687,1705,6687,1706,6686,1707,6685,1708,6685,1709,6685,1709,6686,1708,6687,1708,6688,1708,6689,1707,6689,1706,6689,1705,6688,1705e" filled="t" fillcolor="#ED1C24" stroked="f">
                <v:path arrowok="t"/>
                <v:fill/>
              </v:shape>
              <v:shape style="position:absolute;left:6670;top:1689;width:20;height:20" coordorigin="6670,1689" coordsize="20,20" path="m6681,1696l6679,1696,6680,1697,6680,1698,6678,1699,6679,1700,6679,1701,6677,1701,6677,1702,6677,1702,6676,1703,6674,1703,6672,1704,6671,1705,6670,1706,6670,1707,6670,1708,6672,1708,6676,1708,6676,1708,6675,1707,6675,1707,6675,1705,6676,1705,6678,1705,6678,1704,6678,1703,6682,1703,6676,1703,6674,1703,6682,1703,6682,1702,6689,1702,6689,1702,6691,1701,6691,1700,6690,1700,6687,1699,6687,1699,6684,1699,6683,1698,6681,1696e" filled="t" fillcolor="#ED1C24" stroked="f">
                <v:path arrowok="t"/>
                <v:fill/>
              </v:shape>
              <v:shape style="position:absolute;left:6670;top:1689;width:20;height:20" coordorigin="6670,1689" coordsize="20,20" path="m6688,1708l6687,1708,6688,1708e" filled="t" fillcolor="#ED1C24" stroked="f">
                <v:path arrowok="t"/>
                <v:fill/>
              </v:shape>
              <v:shape style="position:absolute;left:6670;top:1689;width:20;height:20" coordorigin="6670,1689" coordsize="20,20" path="m6678,1705l6676,1705,6677,1705,6677,1706,6677,1706,6678,1707,6678,1706,6679,1705,6678,1705e" filled="t" fillcolor="#ED1C24" stroked="f">
                <v:path arrowok="t"/>
                <v:fill/>
              </v:shape>
              <v:shape style="position:absolute;left:6670;top:1689;width:20;height:20" coordorigin="6670,1689" coordsize="20,20" path="m6689,1702l6682,1702,6683,1702,6683,1702,6683,1703,6683,1704,6684,1705,6685,1705,6685,1706,6685,1705,6688,1705,6688,1705,6688,1704,6688,1703,6689,1702e" filled="t" fillcolor="#ED1C24" stroked="f">
                <v:path arrowok="t"/>
                <v:fill/>
              </v:shape>
              <v:shape style="position:absolute;left:6670;top:1689;width:20;height:20" coordorigin="6670,1689" coordsize="20,20" path="m6682,1703l6678,1703,6679,1704,6679,1704,6680,1704,6681,1705,6682,1704,6682,1703e" filled="t" fillcolor="#ED1C24" stroked="f">
                <v:path arrowok="t"/>
                <v:fill/>
              </v:shape>
              <v:shape style="position:absolute;left:6670;top:1689;width:20;height:20" coordorigin="6670,1689" coordsize="20,20" path="m6670,1697l6670,1697,6670,1701,6671,1702,6672,1701,6673,1701,6674,1701,6674,1700,6674,1699,6675,1699,6677,1699,6674,1698,6672,1697,6670,1697e" filled="t" fillcolor="#ED1C24" stroked="f">
                <v:path arrowok="t"/>
                <v:fill/>
              </v:shape>
              <v:shape style="position:absolute;left:6670;top:1689;width:20;height:20" coordorigin="6670,1689" coordsize="20,20" path="m6673,1701l6672,1701,6673,1701,6673,1701e" filled="t" fillcolor="#ED1C24" stroked="f">
                <v:path arrowok="t"/>
                <v:fill/>
              </v:shape>
              <v:shape style="position:absolute;left:6670;top:1689;width:20;height:20" coordorigin="6670,1689" coordsize="20,20" path="m6677,1699l6675,1699,6676,1699,6675,1700,6676,1701,6677,1699,6677,1699e" filled="t" fillcolor="#ED1C24" stroked="f">
                <v:path arrowok="t"/>
                <v:fill/>
              </v:shape>
              <v:shape style="position:absolute;left:6670;top:1689;width:20;height:20" coordorigin="6670,1689" coordsize="20,20" path="m6678,1699l6677,1699,6678,1699e" filled="t" fillcolor="#ED1C24" stroked="f">
                <v:path arrowok="t"/>
                <v:fill/>
              </v:shape>
              <v:shape style="position:absolute;left:6670;top:1689;width:20;height:20" coordorigin="6670,1689" coordsize="20,20" path="m6687,1698l6685,1698,6684,1699,6687,1699,6687,1698e" filled="t" fillcolor="#ED1C24" stroked="f">
                <v:path arrowok="t"/>
                <v:fill/>
              </v:shape>
              <v:shape style="position:absolute;left:6670;top:1689;width:20;height:20" coordorigin="6670,1689" coordsize="20,20" path="m6680,1689l6679,1690,6678,1692,6676,1692,6677,1693,6679,1693,6680,1695,6679,1695,6678,1696,6678,1697,6679,1696,6681,1696,6681,1695,6681,1693,6682,1691,6680,1689e" filled="t" fillcolor="#ED1C24" stroked="f">
                <v:path arrowok="t"/>
                <v:fill/>
              </v:shape>
            </v:group>
            <v:group style="position:absolute;left:6719;top:1695;width:5;height:6" coordorigin="6719,1695" coordsize="5,6">
              <v:shape style="position:absolute;left:6719;top:1695;width:5;height:6" coordorigin="6719,1695" coordsize="5,6" path="m6723,1695l6723,1695,6722,1696,6721,1696,6720,1697,6719,1698,6719,1699,6719,1700,6723,1700,6724,1697,6723,1695e" filled="t" fillcolor="#ED1C24" stroked="f">
                <v:path arrowok="t"/>
                <v:fill/>
              </v:shape>
            </v:group>
            <v:group style="position:absolute;left:6714;top:1696;width:3;height:3" coordorigin="6714,1696" coordsize="3,3">
              <v:shape style="position:absolute;left:6714;top:1696;width:3;height:3" coordorigin="6714,1696" coordsize="3,3" path="m6717,1696l6715,1696,6714,1697,6715,1697,6715,1698,6715,1698,6716,1698,6716,1699,6717,1699,6717,1699,6718,1698,6718,1697,6717,1696e" filled="t" fillcolor="#ED1C24" stroked="f">
                <v:path arrowok="t"/>
                <v:fill/>
              </v:shape>
              <v:shape style="position:absolute;left:6714;top:1696;width:3;height:3" coordorigin="6714,1696" coordsize="3,3" path="m6717,1699l6717,1699,6717,1699e" filled="t" fillcolor="#ED1C24" stroked="f">
                <v:path arrowok="t"/>
                <v:fill/>
              </v:shape>
            </v:group>
            <v:group style="position:absolute;left:6709;top:1700;width:7;height:8" coordorigin="6709,1700" coordsize="7,8">
              <v:shape style="position:absolute;left:6709;top:1700;width:7;height:8" coordorigin="6709,1700" coordsize="7,8" path="m6713,1700l6712,1701,6710,1701,6709,1704,6709,1706,6709,1706,6710,1707,6711,1707,6712,1706,6712,1705,6713,1704,6714,1703,6715,1702,6715,1701,6716,1700,6713,1700e" filled="t" fillcolor="#ED1C24" stroked="f">
                <v:path arrowok="t"/>
                <v:fill/>
              </v:shape>
            </v:group>
            <v:group style="position:absolute;left:6726;top:1696;width:8;height:5" coordorigin="6726,1696" coordsize="8,5">
              <v:shape style="position:absolute;left:6726;top:1696;width:8;height:5" coordorigin="6726,1696" coordsize="8,5" path="m6733,1700l6733,1700,6733,1701,6733,1701,6733,1700e" filled="t" fillcolor="#ED1C24" stroked="f">
                <v:path arrowok="t"/>
                <v:fill/>
              </v:shape>
              <v:shape style="position:absolute;left:6726;top:1696;width:8;height:5" coordorigin="6726,1696" coordsize="8,5" path="m6726,1698l6726,1698,6727,1700,6729,1700,6731,1700,6732,1701,6733,1700,6733,1700,6733,1700,6733,1699,6732,1699,6732,1698,6727,1698,6726,1698,6727,1698,6726,1698e" filled="t" fillcolor="#ED1C24" stroked="f">
                <v:path arrowok="t"/>
                <v:fill/>
              </v:shape>
              <v:shape style="position:absolute;left:6726;top:1696;width:8;height:5" coordorigin="6726,1696" coordsize="8,5" path="m6728,1697l6727,1698,6732,1698,6732,1698,6732,1697,6729,1697,6729,1697,6728,1697e" filled="t" fillcolor="#ED1C24" stroked="f">
                <v:path arrowok="t"/>
                <v:fill/>
              </v:shape>
              <v:shape style="position:absolute;left:6726;top:1696;width:8;height:5" coordorigin="6726,1696" coordsize="8,5" path="m6731,1696l6730,1697,6729,1697,6729,1697,6732,1697,6732,1697,6730,1697,6729,1697,6732,1697,6731,1696e" filled="t" fillcolor="#ED1C24" stroked="f">
                <v:path arrowok="t"/>
                <v:fill/>
              </v:shape>
            </v:group>
            <v:group style="position:absolute;left:6720;top:1683;width:17;height:10" coordorigin="6720,1683" coordsize="17,10">
              <v:shape style="position:absolute;left:6720;top:1683;width:17;height:10" coordorigin="6720,1683" coordsize="17,10" path="m6737,1689l6723,1689,6724,1690,6725,1692,6726,1693,6728,1693,6730,1692,6730,1691,6732,1690,6735,1690,6735,1689,6736,1689,6736,1689,6737,1689,6737,1689e" filled="t" fillcolor="#ED1C24" stroked="f">
                <v:path arrowok="t"/>
                <v:fill/>
              </v:shape>
              <v:shape style="position:absolute;left:6720;top:1683;width:17;height:10" coordorigin="6720,1683" coordsize="17,10" path="m6735,1690l6732,1690,6734,1691,6735,1690e" filled="t" fillcolor="#ED1C24" stroked="f">
                <v:path arrowok="t"/>
                <v:fill/>
              </v:shape>
              <v:shape style="position:absolute;left:6720;top:1683;width:17;height:10" coordorigin="6720,1683" coordsize="17,10" path="m6736,1689l6735,1689,6736,1689e" filled="t" fillcolor="#ED1C24" stroked="f">
                <v:path arrowok="t"/>
                <v:fill/>
              </v:shape>
              <v:shape style="position:absolute;left:6720;top:1683;width:17;height:10" coordorigin="6720,1683" coordsize="17,10" path="m6723,1685l6722,1686,6722,1687,6721,1687,6721,1688,6720,1689,6720,1689,6721,1689,6723,1689,6737,1689,6725,1688,6724,1688,6723,1687,6724,1686,6723,1685e" filled="t" fillcolor="#ED1C24" stroked="f">
                <v:path arrowok="t"/>
                <v:fill/>
              </v:shape>
              <v:shape style="position:absolute;left:6720;top:1683;width:17;height:10" coordorigin="6720,1683" coordsize="17,10" path="m6737,1689l6736,1689,6737,1689e" filled="t" fillcolor="#ED1C24" stroked="f">
                <v:path arrowok="t"/>
                <v:fill/>
              </v:shape>
              <v:shape style="position:absolute;left:6720;top:1683;width:17;height:10" coordorigin="6720,1683" coordsize="17,10" path="m6725,1688l6725,1688,6737,1688,6737,1688,6726,1688,6725,1688e" filled="t" fillcolor="#ED1C24" stroked="f">
                <v:path arrowok="t"/>
                <v:fill/>
              </v:shape>
              <v:shape style="position:absolute;left:6720;top:1683;width:17;height:10" coordorigin="6720,1683" coordsize="17,10" path="m6736,1683l6732,1684,6730,1687,6726,1688,6737,1688,6738,1684,6736,1683e" filled="t" fillcolor="#ED1C24" stroked="f">
                <v:path arrowok="t"/>
                <v:fill/>
              </v:shape>
            </v:group>
            <v:group style="position:absolute;left:6726;top:1658;width:14;height:27" coordorigin="6726,1658" coordsize="14,27">
              <v:shape style="position:absolute;left:6726;top:1658;width:14;height:27" coordorigin="6726,1658" coordsize="14,27" path="m6738,1658l6738,1658,6738,1659,6737,1659,6737,1661,6735,1665,6731,1670,6729,1674,6728,1675,6728,1677,6727,1678,6727,1679,6727,1681,6726,1683,6727,1684,6726,1685,6727,1685,6728,1685,6729,1685,6731,1684,6731,1683,6731,1683,6731,1681,6733,1679,6734,1678,6735,1676,6734,1675,6734,1673,6735,1672,6736,1670,6737,1668,6736,1667,6737,1666,6737,1665,6737,1663,6741,1660,6739,1658,6738,1658e" filled="t" fillcolor="#ED1C24" stroked="f">
                <v:path arrowok="t"/>
                <v:fill/>
              </v:shape>
            </v:group>
            <v:group style="position:absolute;left:6722;top:1676;width:4;height:8" coordorigin="6722,1676" coordsize="4,8">
              <v:shape style="position:absolute;left:6722;top:1676;width:4;height:8" coordorigin="6722,1676" coordsize="4,8" path="m6725,1676l6724,1676,6724,1676,6722,1678,6722,1680,6722,1681,6722,1681,6723,1682,6723,1682,6723,1684,6724,1683,6725,1681,6725,1678,6725,1676,6724,1676,6725,1676,6725,1676e" filled="t" fillcolor="#ED1C24" stroked="f">
                <v:path arrowok="t"/>
                <v:fill/>
              </v:shape>
            </v:group>
            <v:group style="position:absolute;left:6735;top:1705;width:6;height:4" coordorigin="6735,1705" coordsize="6,4">
              <v:shape style="position:absolute;left:6735;top:1705;width:6;height:4" coordorigin="6735,1705" coordsize="6,4" path="m6739,1705l6736,1707,6735,1708,6735,1709,6738,1709,6740,1708,6741,1705,6740,1705,6739,1705e" filled="t" fillcolor="#ED1C24" stroked="f">
                <v:path arrowok="t"/>
                <v:fill/>
              </v:shape>
              <v:shape style="position:absolute;left:6735;top:1705;width:6;height:4" coordorigin="6735,1705" coordsize="6,4" path="m6740,1705l6740,1705,6741,1705,6740,1705,6740,1705e" filled="t" fillcolor="#ED1C24" stroked="f">
                <v:path arrowok="t"/>
                <v:fill/>
              </v:shape>
            </v:group>
            <v:group style="position:absolute;left:6706;top:1695;width:6;height:3" coordorigin="6706,1695" coordsize="6,3">
              <v:shape style="position:absolute;left:6706;top:1695;width:6;height:3" coordorigin="6706,1695" coordsize="6,3" path="m6712,1697l6709,1697,6711,1697,6712,1697e" filled="t" fillcolor="#ED1C24" stroked="f">
                <v:path arrowok="t"/>
                <v:fill/>
              </v:shape>
              <v:shape style="position:absolute;left:6706;top:1695;width:6;height:3" coordorigin="6706,1695" coordsize="6,3" path="m6708,1695l6706,1696,6706,1697,6709,1697,6712,1697,6713,1696,6712,1695,6710,1695,6708,1695e" filled="t" fillcolor="#ED1C24" stroked="f">
                <v:path arrowok="t"/>
                <v:fill/>
              </v:shape>
            </v:group>
            <v:group style="position:absolute;left:6703;top:1690;width:6;height:4" coordorigin="6703,1690" coordsize="6,4">
              <v:shape style="position:absolute;left:6703;top:1690;width:6;height:4" coordorigin="6703,1690" coordsize="6,4" path="m6706,1690l6705,1691,6704,1691,6703,1692,6703,1693,6705,1694,6706,1694,6708,1694,6709,1694,6709,1693,6709,1692,6708,1692,6708,1692,6707,1691,6707,1691,6706,1690e" filled="t" fillcolor="#ED1C24" stroked="f">
                <v:path arrowok="t"/>
                <v:fill/>
              </v:shape>
            </v:group>
            <v:group style="position:absolute;left:6699;top:1686;width:6;height:5" coordorigin="6699,1686" coordsize="6,5">
              <v:shape style="position:absolute;left:6699;top:1686;width:6;height:5" coordorigin="6699,1686" coordsize="6,5" path="m6701,1686l6701,1688,6699,1688,6699,1690,6700,1691,6701,1691,6702,1691,6702,1690,6704,1690,6705,1689,6704,1688,6703,1687,6703,1687,6702,1687,6701,1686e" filled="t" fillcolor="#ED1C24" stroked="f">
                <v:path arrowok="t"/>
                <v:fill/>
              </v:shape>
              <v:shape style="position:absolute;left:6699;top:1686;width:6;height:5" coordorigin="6699,1686" coordsize="6,5" path="m6702,1686l6702,1687,6703,1687,6703,1686,6702,1686e" filled="t" fillcolor="#ED1C24" stroked="f">
                <v:path arrowok="t"/>
                <v:fill/>
              </v:shape>
            </v:group>
            <v:group style="position:absolute;left:6694;top:1691;width:6;height:4" coordorigin="6694,1691" coordsize="6,4">
              <v:shape style="position:absolute;left:6694;top:1691;width:6;height:4" coordorigin="6694,1691" coordsize="6,4" path="m6697,1691l6696,1692,6695,1692,6694,1693,6694,1694,6694,1694,6696,1695,6698,1694,6700,1693,6700,1692,6698,1692,6698,1691,6697,1691,6697,1691,6697,1691e" filled="t" fillcolor="#ED1C24" stroked="f">
                <v:path arrowok="t"/>
                <v:fill/>
              </v:shape>
              <v:shape style="position:absolute;left:6694;top:1691;width:6;height:4" coordorigin="6694,1691" coordsize="6,4" path="m6698,1691l6697,1691,6698,1691,6698,1691e" filled="t" fillcolor="#ED1C24" stroked="f">
                <v:path arrowok="t"/>
                <v:fill/>
              </v:shape>
            </v:group>
            <v:group style="position:absolute;left:6689;top:1694;width:7;height:5" coordorigin="6689,1694" coordsize="7,5">
              <v:shape style="position:absolute;left:6689;top:1694;width:7;height:5" coordorigin="6689,1694" coordsize="7,5" path="m6692,1694l6691,1696,6689,1696,6689,1698,6690,1699,6693,1699,6694,1698,6695,1698,6695,1697,6695,1697,6696,1696,6695,1695,6694,1695,6693,1695,6692,1694e" filled="t" fillcolor="#ED1C24" stroked="f">
                <v:path arrowok="t"/>
                <v:fill/>
              </v:shape>
              <v:shape style="position:absolute;left:6689;top:1694;width:7;height:5" coordorigin="6689,1694" coordsize="7,5" path="m6695,1697l6695,1697,6695,1697e" filled="t" fillcolor="#ED1C24" stroked="f">
                <v:path arrowok="t"/>
                <v:fill/>
              </v:shape>
              <v:shape style="position:absolute;left:6689;top:1694;width:7;height:5" coordorigin="6689,1694" coordsize="7,5" path="m6695,1695l6694,1695,6695,1695,6695,1695e" filled="t" fillcolor="#ED1C24" stroked="f">
                <v:path arrowok="t"/>
                <v:fill/>
              </v:shape>
            </v:group>
            <v:group style="position:absolute;left:6697;top:1693;width:7;height:6" coordorigin="6697,1693" coordsize="7,6">
              <v:shape style="position:absolute;left:6697;top:1693;width:7;height:6" coordorigin="6697,1693" coordsize="7,6" path="m6704,1698l6700,1698,6701,1699,6703,1699,6704,1698e" filled="t" fillcolor="#ED1C24" stroked="f">
                <v:path arrowok="t"/>
                <v:fill/>
              </v:shape>
              <v:shape style="position:absolute;left:6697;top:1693;width:7;height:6" coordorigin="6697,1693" coordsize="7,6" path="m6703,1693l6699,1695,6697,1697,6697,1699,6700,1698,6704,1698,6705,1697,6704,1695,6703,1693e" filled="t" fillcolor="#ED1C24" stroked="f">
                <v:path arrowok="t"/>
                <v:fill/>
              </v:shape>
            </v:group>
            <v:group style="position:absolute;left:6706;top:1699;width:5;height:3" coordorigin="6706,1699" coordsize="5,3">
              <v:shape style="position:absolute;left:6706;top:1699;width:5;height:3" coordorigin="6706,1699" coordsize="5,3" path="m6711,1699l6706,1699,6706,1701,6706,1702,6709,1701,6710,1700,6711,1699,6711,1699e" filled="t" fillcolor="#ED1C24" stroked="f">
                <v:path arrowok="t"/>
                <v:fill/>
              </v:shape>
            </v:group>
            <v:group style="position:absolute;left:6711;top:1689;width:7;height:6" coordorigin="6711,1689" coordsize="7,6">
              <v:shape style="position:absolute;left:6711;top:1689;width:7;height:6" coordorigin="6711,1689" coordsize="7,6" path="m6719,1689l6711,1693,6712,1694,6714,1694,6715,1695,6715,1694,6716,1694,6717,1693,6717,1692,6718,1692,6718,1691,6718,1691,6718,1690,6719,1689e" filled="t" fillcolor="#ED1C24" stroked="f">
                <v:path arrowok="t"/>
                <v:fill/>
              </v:shape>
              <v:shape style="position:absolute;left:6711;top:1689;width:7;height:6" coordorigin="6711,1689" coordsize="7,6" path="m6718,1692l6717,1692,6718,1692e" filled="t" fillcolor="#ED1C24" stroked="f">
                <v:path arrowok="t"/>
                <v:fill/>
              </v:shape>
            </v:group>
            <v:group style="position:absolute;left:6712;top:1680;width:3;height:4" coordorigin="6712,1680" coordsize="3,4">
              <v:shape style="position:absolute;left:6712;top:1680;width:3;height:4" coordorigin="6712,1680" coordsize="3,4" path="m6715,1683l6713,1683,6714,1684,6714,1684,6715,1684,6715,1683e" filled="t" fillcolor="#ED1C24" stroked="f">
                <v:path arrowok="t"/>
                <v:fill/>
              </v:shape>
              <v:shape style="position:absolute;left:6712;top:1680;width:3;height:4" coordorigin="6712,1680" coordsize="3,4" path="m6715,1684l6714,1684,6715,1684e" filled="t" fillcolor="#ED1C24" stroked="f">
                <v:path arrowok="t"/>
                <v:fill/>
              </v:shape>
              <v:shape style="position:absolute;left:6712;top:1680;width:3;height:4" coordorigin="6712,1680" coordsize="3,4" path="m6715,1680l6714,1680,6713,1680,6713,1680,6713,1681,6712,1682,6713,1683,6713,1683,6715,1683,6715,1683,6716,1682,6716,1681,6716,1680,6714,1680,6713,1680,6715,1680,6715,1680e" filled="t" fillcolor="#ED1C24" stroked="f">
                <v:path arrowok="t"/>
                <v:fill/>
              </v:shape>
            </v:group>
            <v:group style="position:absolute;left:6713;top:1675;width:2;height:3" coordorigin="6713,1675" coordsize="2,3">
              <v:shape style="position:absolute;left:6713;top:1675;width:2;height:3" coordorigin="6713,1675" coordsize="2,3" path="m6714,1675l6714,1676,6713,1676,6713,1678,6713,1678,6714,1678,6715,1677,6715,1676,6715,1675,6714,1675e" filled="t" fillcolor="#ED1C24" stroked="f">
                <v:path arrowok="t"/>
                <v:fill/>
              </v:shape>
            </v:group>
            <v:group style="position:absolute;left:6717;top:1674;width:5;height:6" coordorigin="6717,1674" coordsize="5,6">
              <v:shape style="position:absolute;left:6717;top:1674;width:5;height:6" coordorigin="6717,1674" coordsize="5,6" path="m6720,1674l6719,1675,6718,1675,6717,1675,6717,1676,6717,1678,6717,1679,6717,1680,6718,1680,6718,1680,6720,1680,6720,1679,6721,1678,6721,1677,6721,1676,6721,1675,6721,1675,6720,1674e" filled="t" fillcolor="#ED1C24" stroked="f">
                <v:path arrowok="t"/>
                <v:fill/>
              </v:shape>
              <v:shape style="position:absolute;left:6717;top:1674;width:5;height:6" coordorigin="6717,1674" coordsize="5,6" path="m6720,1680l6718,1680,6720,1680e" filled="t" fillcolor="#ED1C24" stroked="f">
                <v:path arrowok="t"/>
                <v:fill/>
              </v:shape>
            </v:group>
            <v:group style="position:absolute;left:6716;top:1668;width:6;height:6" coordorigin="6716,1668" coordsize="6,6">
              <v:shape style="position:absolute;left:6716;top:1668;width:6;height:6" coordorigin="6716,1668" coordsize="6,6" path="m6722,1668l6721,1668,6720,1668,6719,1669,6718,1670,6717,1671,6716,1672,6717,1673,6720,1674,6722,1671,6723,1669,6722,1668,6721,1668,6720,1668,6722,1668e" filled="t" fillcolor="#ED1C24" stroked="f">
                <v:path arrowok="t"/>
                <v:fill/>
              </v:shape>
            </v:group>
            <v:group style="position:absolute;left:6722;top:1668;width:7;height:7" coordorigin="6722,1668" coordsize="7,7">
              <v:shape style="position:absolute;left:6722;top:1668;width:7;height:7" coordorigin="6722,1668" coordsize="7,7" path="m6726,1668l6725,1668,6724,1669,6724,1671,6722,1673,6722,1674,6723,1674,6723,1675,6724,1675,6725,1674,6727,1674,6728,1674,6728,1672,6729,1670,6729,1669,6728,1669,6726,1668e" filled="t" fillcolor="#ED1C24" stroked="f">
                <v:path arrowok="t"/>
                <v:fill/>
              </v:shape>
              <v:shape style="position:absolute;left:6722;top:1668;width:7;height:7" coordorigin="6722,1668" coordsize="7,7" path="m6727,1674l6725,1674,6726,1675,6727,1674e" filled="t" fillcolor="#ED1C24" stroked="f">
                <v:path arrowok="t"/>
                <v:fill/>
              </v:shape>
            </v:group>
            <v:group style="position:absolute;left:6707;top:1671;width:7;height:5" coordorigin="6707,1671" coordsize="7,5">
              <v:shape style="position:absolute;left:6707;top:1671;width:7;height:5" coordorigin="6707,1671" coordsize="7,5" path="m6711,1671l6709,1671,6708,1673,6707,1674,6708,1675,6709,1675,6711,1675,6714,1674,6714,1672,6713,1671,6711,1671e" filled="t" fillcolor="#ED1C24" stroked="f">
                <v:path arrowok="t"/>
                <v:fill/>
              </v:shape>
            </v:group>
            <v:group style="position:absolute;left:6718;top:1691;width:5;height:3" coordorigin="6718,1691" coordsize="5,3">
              <v:shape style="position:absolute;left:6718;top:1691;width:5;height:3" coordorigin="6718,1691" coordsize="5,3" path="m6721,1691l6719,1691,6718,1692,6718,1693,6718,1693,6719,1694,6720,1694,6720,1693,6723,1693,6723,1693,6723,1692,6722,1691,6721,1691e" filled="t" fillcolor="#ED1C24" stroked="f">
                <v:path arrowok="t"/>
                <v:fill/>
              </v:shape>
              <v:shape style="position:absolute;left:6718;top:1691;width:5;height:3" coordorigin="6718,1691" coordsize="5,3" path="m6723,1693l6723,1693,6723,1694,6723,1694,6723,1693e" filled="t" fillcolor="#ED1C24" stroked="f">
                <v:path arrowok="t"/>
                <v:fill/>
              </v:shape>
              <v:shape style="position:absolute;left:6718;top:1691;width:5;height:3" coordorigin="6718,1691" coordsize="5,3" path="m6723,1693l6720,1693,6722,1694,6723,1693,6723,1693e" filled="t" fillcolor="#ED1C24" stroked="f">
                <v:path arrowok="t"/>
                <v:fill/>
              </v:shape>
            </v:group>
            <v:group style="position:absolute;left:6721;top:1656;width:3;height:4" coordorigin="6721,1656" coordsize="3,4">
              <v:shape style="position:absolute;left:6721;top:1656;width:3;height:4" coordorigin="6721,1656" coordsize="3,4" path="m6723,1656l6721,1657,6723,1659,6723,1660,6724,1660,6724,1660,6724,1660,6724,1659,6724,1658,6723,1656e" filled="t" fillcolor="#ED1C24" stroked="f">
                <v:path arrowok="t"/>
                <v:fill/>
              </v:shape>
            </v:group>
            <v:group style="position:absolute;left:6716;top:1657;width:2;height:2" coordorigin="6716,1657" coordsize="2,2">
              <v:shape style="position:absolute;left:6716;top:1657;width:2;height:2" coordorigin="6716,1657" coordsize="2,2" path="m6717,1657l6716,1657,6716,1657,6716,1658,6716,1658,6717,1658,6717,1657,6718,1657,6717,1657e" filled="t" fillcolor="#ED1C24" stroked="f">
                <v:path arrowok="t"/>
                <v:fill/>
              </v:shape>
              <v:shape style="position:absolute;left:6716;top:1657;width:2;height:2" coordorigin="6716,1657" coordsize="2,2" path="m6718,1657l6717,1657,6718,1658,6718,1658,6718,1657e" filled="t" fillcolor="#ED1C24" stroked="f">
                <v:path arrowok="t"/>
                <v:fill/>
              </v:shape>
            </v:group>
            <v:group style="position:absolute;left:6727;top:1645;width:3;height:3" coordorigin="6727,1645" coordsize="3,3">
              <v:shape style="position:absolute;left:6727;top:1645;width:3;height:3" coordorigin="6727,1645" coordsize="3,3" path="m6729,1645l6727,1645,6727,1646,6727,1648,6727,1648,6729,1648,6729,1648,6730,1647,6730,1646,6729,1645e" filled="t" fillcolor="#ED1C24" stroked="f">
                <v:path arrowok="t"/>
                <v:fill/>
              </v:shape>
            </v:group>
            <v:group style="position:absolute;left:6737;top:1648;width:4;height:7" coordorigin="6737,1648" coordsize="4,7">
              <v:shape style="position:absolute;left:6737;top:1648;width:4;height:7" coordorigin="6737,1648" coordsize="4,7" path="m6737,1648l6737,1648,6737,1649,6737,1650,6737,1653,6738,1655,6739,1654,6740,1653,6740,1652,6740,1650,6739,1650,6738,1649,6738,1649,6737,1648e" filled="t" fillcolor="#ED1C24" stroked="f">
                <v:path arrowok="t"/>
                <v:fill/>
              </v:shape>
            </v:group>
            <v:group style="position:absolute;left:6675;top:1687;width:3;height:2" coordorigin="6675,1687" coordsize="3,2">
              <v:shape style="position:absolute;left:6675;top:1687;width:3;height:2" coordorigin="6675,1687" coordsize="3,2" path="m6675,1687l6675,1688,6675,1688,6676,1690,6677,1690,6678,1689,6677,1688,6675,1687,6675,1687e" filled="t" fillcolor="#ED1C24" stroked="f">
                <v:path arrowok="t"/>
                <v:fill/>
              </v:shape>
            </v:group>
            <v:group style="position:absolute;left:6666;top:1699;width:2;height:2" coordorigin="6666,1699" coordsize="2,2">
              <v:shape style="position:absolute;left:6666;top:1699;width:2;height:2" coordorigin="6666,1699" coordsize="2,2" path="m6668,1700l6667,1700,6667,1700,6668,1701,6668,1700e" filled="t" fillcolor="#ED1C24" stroked="f">
                <v:path arrowok="t"/>
                <v:fill/>
              </v:shape>
              <v:shape style="position:absolute;left:6666;top:1699;width:2;height:2" coordorigin="6666,1699" coordsize="2,2" path="m6668,1699l6666,1700,6666,1701,6667,1701,6667,1700,6668,1700,6668,1699,6668,1699e" filled="t" fillcolor="#ED1C24" stroked="f">
                <v:path arrowok="t"/>
                <v:fill/>
              </v:shape>
            </v:group>
            <v:group style="position:absolute;left:6758;top:1701;width:21;height:22" coordorigin="6758,1701" coordsize="21,22">
              <v:shape style="position:absolute;left:6758;top:1701;width:21;height:22" coordorigin="6758,1701" coordsize="21,22" path="m6779,1706l6775,1706,6776,1706,6776,1707,6774,1708,6773,1709,6772,1711,6770,1715,6770,1719,6770,1721,6771,1722,6771,1723,6771,1723,6772,1722,6773,1721,6772,1721,6771,1720,6771,1720,6771,1719,6771,1719,6771,1719,6774,1719,6774,1718,6774,1716,6775,1714,6775,1713,6777,1711,6777,1709,6778,1708,6778,1707,6779,1707,6779,1706,6779,1706e" filled="t" fillcolor="#ED1C24" stroked="f">
                <v:path arrowok="t"/>
                <v:fill/>
              </v:shape>
              <v:shape style="position:absolute;left:6758;top:1701;width:21;height:22" coordorigin="6758,1701" coordsize="21,22" path="m6773,1720l6772,1720,6772,1720,6773,1720e" filled="t" fillcolor="#ED1C24" stroked="f">
                <v:path arrowok="t"/>
                <v:fill/>
              </v:shape>
              <v:shape style="position:absolute;left:6758;top:1701;width:21;height:22" coordorigin="6758,1701" coordsize="21,22" path="m6772,1720e" filled="t" fillcolor="#ED1C24" stroked="f">
                <v:path arrowok="t"/>
                <v:fill/>
              </v:shape>
              <v:shape style="position:absolute;left:6758;top:1701;width:21;height:22" coordorigin="6758,1701" coordsize="21,22" path="m6774,1719l6771,1719,6772,1719,6772,1720,6772,1720,6772,1720,6773,1720,6774,1719e" filled="t" fillcolor="#ED1C24" stroked="f">
                <v:path arrowok="t"/>
                <v:fill/>
              </v:shape>
              <v:shape style="position:absolute;left:6758;top:1701;width:21;height:22" coordorigin="6758,1701" coordsize="21,22" path="m6771,1719l6771,1719,6771,1719e" filled="t" fillcolor="#ED1C24" stroked="f">
                <v:path arrowok="t"/>
                <v:fill/>
              </v:shape>
              <v:shape style="position:absolute;left:6758;top:1701;width:21;height:22" coordorigin="6758,1701" coordsize="21,22" path="m6781,1701l6778,1704,6773,1705,6769,1706,6766,1707,6764,1708,6761,1709,6760,1709,6759,1709,6758,1710,6761,1711,6764,1710,6767,1710,6768,1710,6770,1710,6770,1710,6771,1709,6760,1709,6759,1709,6771,1709,6775,1706,6779,1706,6780,1705,6781,1703,6782,1701,6781,1701e" filled="t" fillcolor="#ED1C24" stroked="f">
                <v:path arrowok="t"/>
                <v:fill/>
              </v:shape>
              <v:shape style="position:absolute;left:6758;top:1701;width:21;height:22" coordorigin="6758,1701" coordsize="21,22" path="m6767,1710l6764,1710,6767,1710,6767,1710e" filled="t" fillcolor="#ED1C24" stroked="f">
                <v:path arrowok="t"/>
                <v:fill/>
              </v:shape>
              <v:shape style="position:absolute;left:6758;top:1701;width:21;height:22" coordorigin="6758,1701" coordsize="21,22" path="m6770,1710l6768,1710,6769,1710,6770,1710e" filled="t" fillcolor="#ED1C24" stroked="f">
                <v:path arrowok="t"/>
                <v:fill/>
              </v:shape>
            </v:group>
            <v:group style="position:absolute;left:6693;top:1711;width:23;height:44" coordorigin="6693,1711" coordsize="23,44">
              <v:shape style="position:absolute;left:6693;top:1711;width:23;height:44" coordorigin="6693,1711" coordsize="23,44" path="m6714,1755l6713,1755,6714,1756,6714,1755e" filled="t" fillcolor="#D1D3D4" stroked="f">
                <v:path arrowok="t"/>
                <v:fill/>
              </v:shape>
              <v:shape style="position:absolute;left:6693;top:1711;width:23;height:44" coordorigin="6693,1711" coordsize="23,44" path="m6702,1713l6699,1713,6700,1714,6701,1714,6702,1714,6702,1716,6702,1717,6703,1717,6704,1718,6704,1718,6705,1719,6705,1723,6704,1725,6704,1727,6704,1728,6704,1729,6706,1733,6708,1735,6708,1736,6708,1738,6709,1740,6709,1742,6710,1742,6709,1743,6710,1743,6710,1743,6710,1744,6710,1745,6711,1745,6710,1746,6711,1746,6710,1749,6711,1752,6711,1755,6712,1756,6713,1755,6714,1755,6715,1755,6715,1754,6716,1754,6716,1752,6715,1751,6714,1751,6714,1750,6715,1748,6716,1747,6713,1747,6713,1746,6712,1746,6712,1744,6714,1743,6714,1741,6714,1740,6712,1740,6712,1740,6712,1739,6712,1738,6713,1738,6713,1737,6713,1736,6710,1736,6710,1736,6710,1736,6710,1735,6711,1733,6712,1731,6712,1731,6709,1731,6709,1731,6709,1731,6708,1730,6708,1728,6710,1726,6707,1726,6706,1725,6706,1724,6706,1723,6707,1723,6707,1721,6707,1718,6706,1717,6704,1716,6703,1714,6702,1713e" filled="t" fillcolor="#D1D3D4" stroked="f">
                <v:path arrowok="t"/>
                <v:fill/>
              </v:shape>
              <v:shape style="position:absolute;left:6693;top:1711;width:23;height:44" coordorigin="6693,1711" coordsize="23,44" path="m6715,1751l6714,1751,6715,1751,6715,1751,6715,1751e" filled="t" fillcolor="#D1D3D4" stroked="f">
                <v:path arrowok="t"/>
                <v:fill/>
              </v:shape>
              <v:shape style="position:absolute;left:6693;top:1711;width:23;height:44" coordorigin="6693,1711" coordsize="23,44" path="m6714,1746l6713,1747,6716,1747,6716,1746,6715,1746,6714,1746e" filled="t" fillcolor="#D1D3D4" stroked="f">
                <v:path arrowok="t"/>
                <v:fill/>
              </v:shape>
              <v:shape style="position:absolute;left:6693;top:1711;width:23;height:44" coordorigin="6693,1711" coordsize="23,44" path="m6714,1740l6712,1740,6714,1740,6714,1740e" filled="t" fillcolor="#D1D3D4" stroked="f">
                <v:path arrowok="t"/>
                <v:fill/>
              </v:shape>
              <v:shape style="position:absolute;left:6693;top:1711;width:23;height:44" coordorigin="6693,1711" coordsize="23,44" path="m6712,1734l6711,1736,6710,1736,6713,1736,6713,1736,6714,1735,6713,1734,6712,1734e" filled="t" fillcolor="#D1D3D4" stroked="f">
                <v:path arrowok="t"/>
                <v:fill/>
              </v:shape>
              <v:shape style="position:absolute;left:6693;top:1711;width:23;height:44" coordorigin="6693,1711" coordsize="23,44" path="m6711,1729l6710,1730,6710,1731,6709,1731,6712,1731,6712,1729,6711,1729e" filled="t" fillcolor="#D1D3D4" stroked="f">
                <v:path arrowok="t"/>
                <v:fill/>
              </v:shape>
              <v:shape style="position:absolute;left:6693;top:1711;width:23;height:44" coordorigin="6693,1711" coordsize="23,44" path="m6698,1711l6696,1712,6695,1713,6694,1714,6694,1716,6694,1716,6693,1717,6694,1718,6694,1718,6694,1719,6695,1722,6697,1724,6698,1726,6700,1727,6702,1726,6702,1724,6702,1723,6701,1722,6700,1722,6698,1722,6697,1721,6697,1720,6698,1720,6699,1719,6700,1719,6700,1719,6700,1718,6698,1718,6697,1717,6698,1717,6699,1716,6699,1715,6698,1715,6698,1714,6699,1713,6702,1713,6700,1712,6698,1711e" filled="t" fillcolor="#D1D3D4" stroked="f">
                <v:path arrowok="t"/>
                <v:fill/>
              </v:shape>
              <v:shape style="position:absolute;left:6693;top:1711;width:23;height:44" coordorigin="6693,1711" coordsize="23,44" path="m6708,1725l6708,1725,6707,1726,6710,1726,6708,1725e" filled="t" fillcolor="#D1D3D4" stroked="f">
                <v:path arrowok="t"/>
                <v:fill/>
              </v:shape>
              <v:shape style="position:absolute;left:6693;top:1711;width:23;height:44" coordorigin="6693,1711" coordsize="23,44" path="m6698,1720l6697,1720,6698,1720e" filled="t" fillcolor="#D1D3D4" stroked="f">
                <v:path arrowok="t"/>
                <v:fill/>
              </v:shape>
              <v:shape style="position:absolute;left:6693;top:1711;width:23;height:44" coordorigin="6693,1711" coordsize="23,44" path="m6700,1719l6699,1719,6700,1719e" filled="t" fillcolor="#D1D3D4" stroked="f">
                <v:path arrowok="t"/>
                <v:fill/>
              </v:shape>
              <v:shape style="position:absolute;left:6693;top:1711;width:23;height:44" coordorigin="6693,1711" coordsize="23,44" path="m6700,1718l6699,1718,6700,1718,6700,1718e" filled="t" fillcolor="#D1D3D4" stroked="f">
                <v:path arrowok="t"/>
                <v:fill/>
              </v:shape>
            </v:group>
            <v:group style="position:absolute;left:6688;top:1715;width:5;height:4" coordorigin="6688,1715" coordsize="5,4">
              <v:shape style="position:absolute;left:6688;top:1715;width:5;height:4" coordorigin="6688,1715" coordsize="5,4" path="m6690,1715l6689,1715,6688,1716,6688,1718,6689,1718,6689,1719,6690,1718,6692,1718,6692,1717,6692,1716,6692,1715,6690,1715e" filled="t" fillcolor="#D1D3D4" stroked="f">
                <v:path arrowok="t"/>
                <v:fill/>
              </v:shape>
            </v:group>
            <v:group style="position:absolute;left:6689;top:1719;width:8;height:8" coordorigin="6689,1719" coordsize="8,8">
              <v:shape style="position:absolute;left:6689;top:1719;width:8;height:8" coordorigin="6689,1719" coordsize="8,8" path="m6695,1724l6692,1724,6693,1724,6692,1726,6693,1727,6695,1728,6696,1728,6696,1727,6696,1726,6696,1724,6695,1724e" filled="t" fillcolor="#D1D3D4" stroked="f">
                <v:path arrowok="t"/>
                <v:fill/>
              </v:shape>
              <v:shape style="position:absolute;left:6689;top:1719;width:8;height:8" coordorigin="6689,1719" coordsize="8,8" path="m6691,1719l6691,1720,6690,1720,6689,1721,6690,1723,6690,1724,6691,1725,6692,1724,6695,1724,6694,1723,6693,1722,6693,1721,6693,1721,6691,1720,6690,1720,6692,1720,6692,1720,6691,1719e" filled="t" fillcolor="#D1D3D4" stroked="f">
                <v:path arrowok="t"/>
                <v:fill/>
              </v:shape>
            </v:group>
            <v:group style="position:absolute;left:6696;top:1727;width:14;height:29" coordorigin="6696,1727" coordsize="14,29">
              <v:shape style="position:absolute;left:6696;top:1727;width:14;height:29" coordorigin="6696,1727" coordsize="14,29" path="m6702,1737l6702,1737,6701,1737,6700,1738,6701,1739,6701,1740,6703,1740,6704,1740,6704,1742,6703,1742,6703,1742,6703,1743,6705,1744,6705,1745,6704,1746,6704,1746,6705,1747,6706,1748,6705,1749,6706,1750,6708,1752,6707,1754,6707,1754,6706,1755,6707,1756,6708,1756,6709,1756,6710,1755,6710,1752,6709,1749,6709,1747,6709,1746,6709,1745,6709,1743,6708,1743,6708,1742,6704,1742,6703,1742,6708,1742,6708,1741,6707,1741,6708,1740,6707,1740,6707,1738,6707,1737,6702,1737,6701,1737,6707,1737,6706,1737,6702,1737,6702,1737e" filled="t" fillcolor="#D1D3D4" stroked="f">
                <v:path arrowok="t"/>
                <v:fill/>
              </v:shape>
              <v:shape style="position:absolute;left:6696;top:1727;width:14;height:29" coordorigin="6696,1727" coordsize="14,29" path="m6698,1733l6698,1734,6699,1735,6700,1735,6701,1736,6702,1736,6702,1737,6706,1737,6706,1734,6705,1733,6699,1733,6698,1733e" filled="t" fillcolor="#D1D3D4" stroked="f">
                <v:path arrowok="t"/>
                <v:fill/>
              </v:shape>
              <v:shape style="position:absolute;left:6696;top:1727;width:14;height:29" coordorigin="6696,1727" coordsize="14,29" path="m6704,1731l6700,1731,6700,1732,6700,1732,6700,1732,6700,1733,6699,1733,6705,1733,6704,1733,6705,1732,6704,1732,6704,1732,6704,1731e" filled="t" fillcolor="#D1D3D4" stroked="f">
                <v:path arrowok="t"/>
                <v:fill/>
              </v:shape>
              <v:shape style="position:absolute;left:6696;top:1727;width:14;height:29" coordorigin="6696,1727" coordsize="14,29" path="m6699,1727l6697,1729,6696,1730,6698,1732,6700,1731,6704,1731,6703,1729,6699,1727e" filled="t" fillcolor="#D1D3D4" stroked="f">
                <v:path arrowok="t"/>
                <v:fill/>
              </v:shape>
            </v:group>
            <v:group style="position:absolute;left:6678;top:1726;width:26;height:30" coordorigin="6678,1726" coordsize="26,30">
              <v:shape style="position:absolute;left:6678;top:1726;width:26;height:30" coordorigin="6678,1726" coordsize="26,30" path="m6688,1728l6687,1728,6689,1731,6691,1733,6691,1733,6692,1734,6692,1735,6692,1735,6692,1736,6692,1737,6691,1740,6694,1744,6696,1748,6698,1753,6698,1754,6700,1756,6701,1756,6702,1756,6704,1756,6704,1756,6704,1755,6704,1753,6703,1753,6701,1753,6700,1751,6702,1750,6701,1748,6700,1748,6699,1748,6699,1746,6699,1745,6699,1744,6698,1744,6697,1744,6697,1744,6696,1743,6696,1741,6697,1741,6695,1741,6694,1740,6693,1739,6694,1739,6694,1738,6694,1736,6694,1736,6694,1735,6694,1733,6693,1731,6691,1730,6690,1729,6689,1729,6688,1728e" filled="t" fillcolor="#D1D3D4" stroked="f">
                <v:path arrowok="t"/>
                <v:fill/>
              </v:shape>
              <v:shape style="position:absolute;left:6678;top:1726;width:26;height:30" coordorigin="6678,1726" coordsize="26,30" path="m6704,1756l6704,1756,6704,1756e" filled="t" fillcolor="#D1D3D4" stroked="f">
                <v:path arrowok="t"/>
                <v:fill/>
              </v:shape>
              <v:shape style="position:absolute;left:6678;top:1726;width:26;height:30" coordorigin="6678,1726" coordsize="26,30" path="m6702,1753l6701,1753,6703,1753,6702,1753e" filled="t" fillcolor="#D1D3D4" stroked="f">
                <v:path arrowok="t"/>
                <v:fill/>
              </v:shape>
              <v:shape style="position:absolute;left:6678;top:1726;width:26;height:30" coordorigin="6678,1726" coordsize="26,30" path="m6701,1747l6700,1748,6701,1748,6701,1747e" filled="t" fillcolor="#D1D3D4" stroked="f">
                <v:path arrowok="t"/>
                <v:fill/>
              </v:shape>
              <v:shape style="position:absolute;left:6678;top:1726;width:26;height:30" coordorigin="6678,1726" coordsize="26,30" path="m6699,1743l6698,1743,6698,1744,6699,1744,6699,1743,6699,1743e" filled="t" fillcolor="#D1D3D4" stroked="f">
                <v:path arrowok="t"/>
                <v:fill/>
              </v:shape>
              <v:shape style="position:absolute;left:6678;top:1726;width:26;height:30" coordorigin="6678,1726" coordsize="26,30" path="m6679,1738l6678,1738,6678,1739,6679,1740,6679,1741,6681,1743,6683,1742,6685,1742,6684,1740,6681,1740,6680,1740,6679,1738e" filled="t" fillcolor="#D1D3D4" stroked="f">
                <v:path arrowok="t"/>
                <v:fill/>
              </v:shape>
              <v:shape style="position:absolute;left:6678;top:1726;width:26;height:30" coordorigin="6678,1726" coordsize="26,30" path="m6696,1737l6695,1739,6695,1740,6695,1741,6697,1741,6697,1739,6697,1739,6696,1737e" filled="t" fillcolor="#D1D3D4" stroked="f">
                <v:path arrowok="t"/>
                <v:fill/>
              </v:shape>
              <v:shape style="position:absolute;left:6678;top:1726;width:26;height:30" coordorigin="6678,1726" coordsize="26,30" path="m6683,1726l6682,1727,6681,1727,6681,1728,6680,1728,6679,1729,6680,1731,6679,1732,6679,1732,6680,1733,6680,1734,6679,1735,6680,1736,6680,1737,6681,1738,6681,1739,6681,1740,6684,1740,6684,1739,6683,1738,6683,1737,6684,1737,6684,1737,6688,1737,6687,1735,6687,1735,6683,1734,6683,1733,6683,1732,6683,1732,6685,1732,6688,1732,6687,1731,6686,1730,6684,1730,6683,1730,6684,1729,6684,1729,6687,1728,6688,1728,6688,1727,6687,1727,6687,1727,6686,1727,6684,1727,6683,1726e" filled="t" fillcolor="#D1D3D4" stroked="f">
                <v:path arrowok="t"/>
                <v:fill/>
              </v:shape>
              <v:shape style="position:absolute;left:6678;top:1726;width:26;height:30" coordorigin="6678,1726" coordsize="26,30" path="m6688,1737l6684,1737,6685,1738,6686,1738,6687,1739,6688,1739,6688,1738,6688,1738,6688,1737e" filled="t" fillcolor="#D1D3D4" stroked="f">
                <v:path arrowok="t"/>
                <v:fill/>
              </v:shape>
              <v:shape style="position:absolute;left:6678;top:1726;width:26;height:30" coordorigin="6678,1726" coordsize="26,30" path="m6684,1737l6683,1737,6684,1737e" filled="t" fillcolor="#D1D3D4" stroked="f">
                <v:path arrowok="t"/>
                <v:fill/>
              </v:shape>
              <v:shape style="position:absolute;left:6678;top:1726;width:26;height:30" coordorigin="6678,1726" coordsize="26,30" path="m6688,1732l6685,1732,6687,1734,6688,1733,6688,1732e" filled="t" fillcolor="#D1D3D4" stroked="f">
                <v:path arrowok="t"/>
                <v:fill/>
              </v:shape>
              <v:shape style="position:absolute;left:6678;top:1726;width:26;height:30" coordorigin="6678,1726" coordsize="26,30" path="m6683,1732l6683,1732,6683,1732,6683,1732e" filled="t" fillcolor="#D1D3D4" stroked="f">
                <v:path arrowok="t"/>
                <v:fill/>
              </v:shape>
              <v:shape style="position:absolute;left:6678;top:1726;width:26;height:30" coordorigin="6678,1726" coordsize="26,30" path="m6686,1730l6684,1730,6686,1730,6686,1730e" filled="t" fillcolor="#D1D3D4" stroked="f">
                <v:path arrowok="t"/>
                <v:fill/>
              </v:shape>
              <v:shape style="position:absolute;left:6678;top:1726;width:26;height:30" coordorigin="6678,1726" coordsize="26,30" path="m6685,1726l6684,1727,6686,1727,6686,1727,6685,1726e" filled="t" fillcolor="#D1D3D4" stroked="f">
                <v:path arrowok="t"/>
                <v:fill/>
              </v:shape>
            </v:group>
            <v:group style="position:absolute;left:6674;top:1729;width:4;height:5" coordorigin="6674,1729" coordsize="4,5">
              <v:shape style="position:absolute;left:6674;top:1729;width:4;height:5" coordorigin="6674,1729" coordsize="4,5" path="m6676,1729l6675,1730,6674,1733,6675,1734,6678,1732,6678,1730,6677,1729,6676,1729e" filled="t" fillcolor="#D1D3D4" stroked="f">
                <v:path arrowok="t"/>
                <v:fill/>
              </v:shape>
            </v:group>
            <v:group style="position:absolute;left:6676;top:1735;width:2;height:4" coordorigin="6676,1735" coordsize="2,4">
              <v:shape style="position:absolute;left:6676;top:1735;width:2;height:4" coordorigin="6676,1735" coordsize="2,4" path="m6677,1735l6676,1735,6677,1736,6677,1737,6677,1738,6678,1738,6678,1738,6679,1739,6679,1738,6678,1737,6678,1737,6678,1735,6677,1735e" filled="t" fillcolor="#D1D3D4" stroked="f">
                <v:path arrowok="t"/>
                <v:fill/>
              </v:shape>
            </v:group>
            <v:group style="position:absolute;left:6688;top:1742;width:9;height:16" coordorigin="6688,1742" coordsize="9,16">
              <v:shape style="position:absolute;left:6688;top:1742;width:9;height:16" coordorigin="6688,1742" coordsize="9,16" path="m6696,1751l6693,1751,6693,1752,6694,1752,6694,1753,6695,1753,6694,1754,6692,1754,6693,1755,6694,1756,6696,1757,6697,1756,6697,1754,6697,1752,6696,1751e" filled="t" fillcolor="#D1D3D4" stroked="f">
                <v:path arrowok="t"/>
                <v:fill/>
              </v:shape>
              <v:shape style="position:absolute;left:6688;top:1742;width:9;height:16" coordorigin="6688,1742" coordsize="9,16" path="m6691,1750l6691,1751,6692,1751,6693,1751,6696,1751,6695,1750,6692,1750,6691,1750e" filled="t" fillcolor="#D1D3D4" stroked="f">
                <v:path arrowok="t"/>
                <v:fill/>
              </v:shape>
              <v:shape style="position:absolute;left:6688;top:1742;width:9;height:16" coordorigin="6688,1742" coordsize="9,16" path="m6694,1747l6691,1747,6691,1748,6692,1748,6693,1748,6693,1749,6693,1749,6693,1750,6692,1750,6695,1750,6694,1747e" filled="t" fillcolor="#D1D3D4" stroked="f">
                <v:path arrowok="t"/>
                <v:fill/>
              </v:shape>
              <v:shape style="position:absolute;left:6688;top:1742;width:9;height:16" coordorigin="6688,1742" coordsize="9,16" path="m6690,1746l6690,1747,6690,1748,6691,1747,6694,1747,6694,1747,6691,1747,6690,1746,6690,1746e" filled="t" fillcolor="#D1D3D4" stroked="f">
                <v:path arrowok="t"/>
                <v:fill/>
              </v:shape>
              <v:shape style="position:absolute;left:6688;top:1742;width:9;height:16" coordorigin="6688,1742" coordsize="9,16" path="m6689,1742l6688,1743,6689,1744,6691,1744,6692,1745,6692,1746,6691,1747,6694,1747,6693,1745,6692,1744,6691,1742,6689,1742e" filled="t" fillcolor="#D1D3D4" stroked="f">
                <v:path arrowok="t"/>
                <v:fill/>
              </v:shape>
            </v:group>
            <v:group style="position:absolute;left:6714;top:1720;width:8;height:35" coordorigin="6714,1720" coordsize="8,35">
              <v:shape style="position:absolute;left:6714;top:1720;width:8;height:35" coordorigin="6714,1720" coordsize="8,35" path="m6720,1746l6719,1746,6720,1748,6720,1749,6720,1749,6719,1749,6719,1750,6718,1750,6719,1750,6719,1751,6721,1754,6721,1754,6721,1755,6721,1755,6722,1754,6722,1753,6722,1752,6722,1749,6720,1749,6719,1749,6722,1749,6722,1746,6720,1746,6720,1746e" filled="t" fillcolor="#D1D3D4" stroked="f">
                <v:path arrowok="t"/>
                <v:fill/>
              </v:shape>
              <v:shape style="position:absolute;left:6714;top:1720;width:8;height:35" coordorigin="6714,1720" coordsize="8,35" path="m6718,1740l6718,1741,6719,1742,6719,1743,6720,1743,6720,1745,6721,1745,6720,1746,6722,1746,6722,1741,6720,1741,6719,1740,6719,1740,6718,1740,6718,1740e" filled="t" fillcolor="#D1D3D4" stroked="f">
                <v:path arrowok="t"/>
                <v:fill/>
              </v:shape>
              <v:shape style="position:absolute;left:6714;top:1720;width:8;height:35" coordorigin="6714,1720" coordsize="8,35" path="m6716,1730l6716,1731,6718,1732,6720,1735,6719,1738,6720,1739,6720,1741,6722,1741,6722,1731,6718,1731,6717,1731,6717,1730,6716,1730e" filled="t" fillcolor="#D1D3D4" stroked="f">
                <v:path arrowok="t"/>
                <v:fill/>
              </v:shape>
              <v:shape style="position:absolute;left:6714;top:1720;width:8;height:35" coordorigin="6714,1720" coordsize="8,35" path="m6715,1723l6714,1724,6716,1726,6718,1728,6719,1730,6719,1731,6718,1731,6722,1731,6722,1730,6722,1728,6722,1725,6718,1725,6717,1725,6716,1724,6716,1724,6715,1724,6715,1723e" filled="t" fillcolor="#D1D3D4" stroked="f">
                <v:path arrowok="t"/>
                <v:fill/>
              </v:shape>
              <v:shape style="position:absolute;left:6714;top:1720;width:8;height:35" coordorigin="6714,1720" coordsize="8,35" path="m6716,1720l6714,1720,6715,1721,6715,1721,6717,1722,6718,1723,6718,1724,6718,1725,6722,1725,6722,1723,6722,1722,6721,1721,6719,1721,6717,1721,6716,1720e" filled="t" fillcolor="#D1D3D4" stroked="f">
                <v:path arrowok="t"/>
                <v:fill/>
              </v:shape>
            </v:group>
            <v:group style="position:absolute;left:6713;top:1702;width:8;height:17" coordorigin="6713,1702" coordsize="8,17">
              <v:shape style="position:absolute;left:6713;top:1702;width:8;height:17" coordorigin="6713,1702" coordsize="8,17" path="m6721,1714l6718,1714,6718,1714,6719,1714,6719,1714,6719,1715,6719,1717,6719,1718,6720,1719,6721,1719,6721,1718,6721,1718,6721,1714e" filled="t" fillcolor="#D1D3D4" stroked="f">
                <v:path arrowok="t"/>
                <v:fill/>
              </v:shape>
              <v:shape style="position:absolute;left:6713;top:1702;width:8;height:17" coordorigin="6713,1702" coordsize="8,17" path="m6721,1708l6718,1708,6719,1708,6719,1710,6719,1710,6717,1711,6715,1714,6715,1715,6715,1717,6716,1717,6717,1717,6717,1715,6717,1714,6718,1714,6721,1714,6721,1708e" filled="t" fillcolor="#D1D3D4" stroked="f">
                <v:path arrowok="t"/>
                <v:fill/>
              </v:shape>
              <v:shape style="position:absolute;left:6713;top:1702;width:8;height:17" coordorigin="6713,1702" coordsize="8,17" path="m6720,1702l6713,1708,6714,1708,6714,1708,6714,1709,6714,1710,6713,1711,6713,1713,6714,1713,6715,1712,6715,1711,6716,1710,6717,1710,6717,1709,6718,1708,6721,1708,6721,1703,6721,1702,6720,1702e" filled="t" fillcolor="#D1D3D4" stroked="f">
                <v:path arrowok="t"/>
                <v:fill/>
              </v:shape>
            </v:group>
            <v:group style="position:absolute;left:6723;top:1700;width:11;height:19" coordorigin="6723,1700" coordsize="11,19">
              <v:shape style="position:absolute;left:6723;top:1700;width:11;height:19" coordorigin="6723,1700" coordsize="11,19" path="m6725,1700l6724,1702,6724,1705,6723,1706,6723,1706,6723,1708,6723,1711,6724,1714,6724,1717,6724,1717,6726,1718,6726,1718,6727,1718,6727,1717,6727,1716,6726,1715,6726,1713,6730,1713,6730,1713,6728,1711,6726,1710,6726,1709,6732,1709,6731,1708,6729,1705,6727,1705,6727,1704,6726,1704,6726,1704,6727,1704,6728,1703,6732,1703,6730,1702,6728,1702,6725,1700e" filled="t" fillcolor="#D1D3D4" stroked="f">
                <v:path arrowok="t"/>
                <v:fill/>
              </v:shape>
              <v:shape style="position:absolute;left:6723;top:1700;width:11;height:19" coordorigin="6723,1700" coordsize="11,19" path="m6730,1713l6726,1713,6727,1713,6728,1714,6729,1714,6729,1715,6730,1715,6730,1716,6730,1715,6730,1714,6730,1713e" filled="t" fillcolor="#D1D3D4" stroked="f">
                <v:path arrowok="t"/>
                <v:fill/>
              </v:shape>
              <v:shape style="position:absolute;left:6723;top:1700;width:11;height:19" coordorigin="6723,1700" coordsize="11,19" path="m6732,1709l6726,1709,6728,1709,6730,1709,6730,1710,6732,1711,6732,1711,6732,1710,6732,1709e" filled="t" fillcolor="#D1D3D4" stroked="f">
                <v:path arrowok="t"/>
                <v:fill/>
              </v:shape>
              <v:shape style="position:absolute;left:6723;top:1700;width:11;height:19" coordorigin="6723,1700" coordsize="11,19" path="m6732,1703l6728,1703,6728,1704,6729,1704,6730,1705,6730,1705,6731,1705,6731,1706,6732,1706,6732,1706,6733,1706,6733,1705,6733,1704,6732,1704,6732,1703e" filled="t" fillcolor="#D1D3D4" stroked="f">
                <v:path arrowok="t"/>
                <v:fill/>
              </v:shape>
            </v:group>
            <v:group style="position:absolute;left:6723;top:1720;width:7;height:35" coordorigin="6723,1720" coordsize="7,35">
              <v:shape style="position:absolute;left:6723;top:1720;width:7;height:35" coordorigin="6723,1720" coordsize="7,35" path="m6728,1720l6726,1720,6724,1721,6724,1722,6723,1723,6724,1735,6723,1740,6723,1746,6723,1755,6723,1755,6724,1755,6724,1755,6726,1755,6727,1752,6726,1751,6725,1751,6724,1751,6724,1749,6726,1748,6727,1747,6727,1746,6725,1746,6724,1745,6725,1744,6726,1743,6728,1742,6728,1740,6725,1740,6725,1740,6725,1739,6726,1738,6727,1737,6728,1735,6726,1735,6726,1735,6726,1735,6725,1735,6725,1734,6726,1733,6727,1732,6728,1731,6726,1731,6726,1730,6725,1729,6727,1728,6728,1728,6729,1728,6730,1726,6730,1726,6727,1726,6726,1725,6725,1725,6726,1724,6726,1724,6726,1724,6726,1723,6727,1723,6729,1722,6729,1721,6729,1720,6728,1720e" filled="t" fillcolor="#D1D3D4" stroked="f">
                <v:path arrowok="t"/>
                <v:fill/>
              </v:shape>
              <v:shape style="position:absolute;left:6723;top:1720;width:7;height:35" coordorigin="6723,1720" coordsize="7,35" path="m6726,1750l6725,1751,6726,1751,6726,1750e" filled="t" fillcolor="#D1D3D4" stroked="f">
                <v:path arrowok="t"/>
                <v:fill/>
              </v:shape>
              <v:shape style="position:absolute;left:6723;top:1720;width:7;height:35" coordorigin="6723,1720" coordsize="7,35" path="m6727,1745l6725,1746,6727,1746,6727,1745e" filled="t" fillcolor="#D1D3D4" stroked="f">
                <v:path arrowok="t"/>
                <v:fill/>
              </v:shape>
              <v:shape style="position:absolute;left:6723;top:1720;width:7;height:35" coordorigin="6723,1720" coordsize="7,35" path="m6727,1740l6725,1740,6728,1740,6727,1740,6727,1740e" filled="t" fillcolor="#D1D3D4" stroked="f">
                <v:path arrowok="t"/>
                <v:fill/>
              </v:shape>
              <v:shape style="position:absolute;left:6723;top:1720;width:7;height:35" coordorigin="6723,1720" coordsize="7,35" path="m6727,1735l6726,1735,6728,1735,6728,1735,6727,1735,6727,1735e" filled="t" fillcolor="#D1D3D4" stroked="f">
                <v:path arrowok="t"/>
                <v:fill/>
              </v:shape>
              <v:shape style="position:absolute;left:6723;top:1720;width:7;height:35" coordorigin="6723,1720" coordsize="7,35" path="m6728,1735l6727,1735,6728,1735,6728,1735e" filled="t" fillcolor="#D1D3D4" stroked="f">
                <v:path arrowok="t"/>
                <v:fill/>
              </v:shape>
              <v:shape style="position:absolute;left:6723;top:1720;width:7;height:35" coordorigin="6723,1720" coordsize="7,35" path="m6727,1730l6726,1731,6728,1731,6728,1731,6728,1730,6727,1730e" filled="t" fillcolor="#D1D3D4" stroked="f">
                <v:path arrowok="t"/>
                <v:fill/>
              </v:shape>
              <v:shape style="position:absolute;left:6723;top:1720;width:7;height:35" coordorigin="6723,1720" coordsize="7,35" path="m6728,1724l6727,1726,6730,1726,6730,1725,6730,1724,6728,1724e" filled="t" fillcolor="#D1D3D4" stroked="f">
                <v:path arrowok="t"/>
                <v:fill/>
              </v:shape>
            </v:group>
            <v:group style="position:absolute;left:6732;top:1718;width:8;height:20" coordorigin="6732,1718" coordsize="8,20">
              <v:shape style="position:absolute;left:6732;top:1718;width:8;height:20" coordorigin="6732,1718" coordsize="8,20" path="m6732,1732l6732,1732,6732,1734,6733,1736,6733,1738,6735,1734,6736,1733,6734,1733,6733,1732,6733,1732,6733,1732,6732,1732e" filled="t" fillcolor="#D1D3D4" stroked="f">
                <v:path arrowok="t"/>
                <v:fill/>
              </v:shape>
              <v:shape style="position:absolute;left:6732;top:1718;width:8;height:20" coordorigin="6732,1718" coordsize="8,20" path="m6733,1727l6733,1728,6734,1731,6734,1732,6734,1733,6736,1733,6736,1730,6738,1728,6735,1728,6734,1728,6733,1727,6733,1727e" filled="t" fillcolor="#D1D3D4" stroked="f">
                <v:path arrowok="t"/>
                <v:fill/>
              </v:shape>
              <v:shape style="position:absolute;left:6732;top:1718;width:8;height:20" coordorigin="6732,1718" coordsize="8,20" path="m6735,1723l6734,1724,6735,1725,6735,1726,6736,1727,6735,1727,6735,1728,6738,1728,6739,1726,6739,1725,6738,1724,6736,1724,6735,1723,6735,1723e" filled="t" fillcolor="#D1D3D4" stroked="f">
                <v:path arrowok="t"/>
                <v:fill/>
              </v:shape>
              <v:shape style="position:absolute;left:6732;top:1718;width:8;height:20" coordorigin="6732,1718" coordsize="8,20" path="m6737,1718l6736,1720,6737,1722,6736,1724,6738,1724,6737,1723,6738,1720,6737,1718e" filled="t" fillcolor="#D1D3D4" stroked="f">
                <v:path arrowok="t"/>
                <v:fill/>
              </v:shape>
            </v:group>
            <v:group style="position:absolute;left:6729;top:1738;width:4;height:11" coordorigin="6729,1738" coordsize="4,11">
              <v:shape style="position:absolute;left:6729;top:1738;width:4;height:11" coordorigin="6729,1738" coordsize="4,11" path="m6732,1738l6731,1739,6731,1742,6730,1744,6730,1747,6730,1748,6729,1748,6729,1749,6730,1750,6732,1746,6731,1742,6733,1739,6732,1739,6732,1738e" filled="t" fillcolor="#D1D3D4" stroked="f">
                <v:path arrowok="t"/>
                <v:fill/>
              </v:shape>
              <v:shape style="position:absolute;left:6729;top:1738;width:4;height:11" coordorigin="6729,1738" coordsize="4,11" path="m6733,1739l6732,1739,6733,1739,6733,1739,6733,1739e" filled="t" fillcolor="#D1D3D4" stroked="f">
                <v:path arrowok="t"/>
                <v:fill/>
              </v:shape>
            </v:group>
            <v:group style="position:absolute;left:6733;top:1727;width:12;height:20" coordorigin="6733,1727" coordsize="12,20">
              <v:shape style="position:absolute;left:6733;top:1727;width:12;height:20" coordorigin="6733,1727" coordsize="12,20" path="m6743,1727l6740,1729,6737,1732,6736,1735,6735,1736,6735,1738,6734,1739,6734,1741,6733,1745,6733,1747,6733,1747,6734,1746,6734,1745,6735,1745,6735,1744,6734,1744,6735,1743,6736,1742,6738,1741,6739,1739,6737,1739,6737,1738,6738,1738,6738,1736,6739,1736,6740,1736,6740,1735,6740,1735,6740,1735,6739,1735,6739,1734,6739,1733,6741,1733,6742,1732,6741,1732,6740,1732,6740,1730,6741,1729,6743,1729,6744,1728,6744,1727,6743,1727e" filled="t" fillcolor="#D1D3D4" stroked="f">
                <v:path arrowok="t"/>
                <v:fill/>
              </v:shape>
              <v:shape style="position:absolute;left:6733;top:1727;width:12;height:20" coordorigin="6733,1727" coordsize="12,20" path="m6738,1739l6737,1739,6738,1739,6738,1739e" filled="t" fillcolor="#D1D3D4" stroked="f">
                <v:path arrowok="t"/>
                <v:fill/>
              </v:shape>
              <v:shape style="position:absolute;left:6733;top:1727;width:12;height:20" coordorigin="6733,1727" coordsize="12,20" path="m6738,1738l6737,1738,6738,1738e" filled="t" fillcolor="#D1D3D4" stroked="f">
                <v:path arrowok="t"/>
                <v:fill/>
              </v:shape>
              <v:shape style="position:absolute;left:6733;top:1727;width:12;height:20" coordorigin="6733,1727" coordsize="12,20" path="m6740,1736l6739,1736,6740,1736e" filled="t" fillcolor="#D1D3D4" stroked="f">
                <v:path arrowok="t"/>
                <v:fill/>
              </v:shape>
              <v:shape style="position:absolute;left:6733;top:1727;width:12;height:20" coordorigin="6733,1727" coordsize="12,20" path="m6740,1735l6740,1735,6740,1735e" filled="t" fillcolor="#D1D3D4" stroked="f">
                <v:path arrowok="t"/>
                <v:fill/>
              </v:shape>
            </v:group>
            <v:group style="position:absolute;left:6730;top:1748;width:5;height:8" coordorigin="6730,1748" coordsize="5,8">
              <v:shape style="position:absolute;left:6730;top:1748;width:5;height:8" coordorigin="6730,1748" coordsize="5,8" path="m6732,1748l6731,1750,6731,1752,6730,1754,6730,1755,6730,1756,6731,1756,6732,1756,6733,1755,6733,1754,6733,1754,6733,1753,6733,1752,6732,1752,6733,1751,6734,1751,6734,1750,6735,1749,6734,1748,6733,1748,6733,1748,6733,1748,6732,1748e" filled="t" fillcolor="#D1D3D4" stroked="f">
                <v:path arrowok="t"/>
                <v:fill/>
              </v:shape>
              <v:shape style="position:absolute;left:6730;top:1748;width:5;height:8" coordorigin="6730,1748" coordsize="5,8" path="m6734,1748l6733,1748,6734,1748,6734,1748e" filled="t" fillcolor="#D1D3D4" stroked="f">
                <v:path arrowok="t"/>
                <v:fill/>
              </v:shape>
            </v:group>
            <v:group style="position:absolute;left:6736;top:1725;width:28;height:32" coordorigin="6736,1725" coordsize="28,32">
              <v:shape style="position:absolute;left:6736;top:1725;width:28;height:32" coordorigin="6736,1725" coordsize="28,32" path="m6738,1748l6738,1749,6738,1750,6739,1752,6739,1753,6737,1753,6737,1753,6736,1753,6736,1755,6737,1756,6737,1756,6739,1756,6740,1756,6740,1755,6740,1754,6741,1753,6741,1753,6741,1753,6739,1753,6737,1752,6741,1752,6742,1749,6740,1749,6739,1749,6738,1748e" filled="t" fillcolor="#D1D3D4" stroked="f">
                <v:path arrowok="t"/>
                <v:fill/>
              </v:shape>
              <v:shape style="position:absolute;left:6736;top:1725;width:28;height:32" coordorigin="6736,1725" coordsize="28,32" path="m6740,1749l6740,1749,6742,1749,6742,1749,6740,1749,6740,1749e" filled="t" fillcolor="#D1D3D4" stroked="f">
                <v:path arrowok="t"/>
                <v:fill/>
              </v:shape>
              <v:shape style="position:absolute;left:6736;top:1725;width:28;height:32" coordorigin="6736,1725" coordsize="28,32" path="m6740,1745l6740,1746,6740,1747,6740,1749,6742,1749,6745,1747,6745,1745,6741,1745,6740,1745,6740,1745,6740,1745e" filled="t" fillcolor="#D1D3D4" stroked="f">
                <v:path arrowok="t"/>
                <v:fill/>
              </v:shape>
              <v:shape style="position:absolute;left:6736;top:1725;width:28;height:32" coordorigin="6736,1725" coordsize="28,32" path="m6741,1740l6741,1740,6741,1741,6741,1742,6743,1744,6741,1745,6745,1745,6746,1743,6747,1742,6743,1742,6742,1742,6742,1741,6742,1740,6741,1740e" filled="t" fillcolor="#D1D3D4" stroked="f">
                <v:path arrowok="t"/>
                <v:fill/>
              </v:shape>
              <v:shape style="position:absolute;left:6736;top:1725;width:28;height:32" coordorigin="6736,1725" coordsize="28,32" path="m6744,1737l6743,1737,6743,1739,6744,1740,6744,1740,6743,1742,6747,1742,6749,1739,6745,1739,6744,1739,6744,1737,6744,1737e" filled="t" fillcolor="#D1D3D4" stroked="f">
                <v:path arrowok="t"/>
                <v:fill/>
              </v:shape>
              <v:shape style="position:absolute;left:6736;top:1725;width:28;height:32" coordorigin="6736,1725" coordsize="28,32" path="m6750,1730l6746,1731,6746,1734,6746,1739,6746,1739,6745,1739,6749,1739,6750,1739,6750,1739,6752,1737,6753,1736,6753,1735,6754,1735,6751,1735,6750,1735,6750,1732,6751,1731,6750,1730e" filled="t" fillcolor="#D1D3D4" stroked="f">
                <v:path arrowok="t"/>
                <v:fill/>
              </v:shape>
              <v:shape style="position:absolute;left:6736;top:1725;width:28;height:32" coordorigin="6736,1725" coordsize="28,32" path="m6763,1735l6760,1735,6760,1736,6760,1737,6761,1737,6762,1736,6763,1735e" filled="t" fillcolor="#D1D3D4" stroked="f">
                <v:path arrowok="t"/>
                <v:fill/>
              </v:shape>
              <v:shape style="position:absolute;left:6736;top:1725;width:28;height:32" coordorigin="6736,1725" coordsize="28,32" path="m6762,1726l6756,1726,6758,1727,6758,1728,6760,1728,6759,1729,6760,1729,6760,1729,6759,1730,6758,1731,6757,1732,6757,1733,6758,1733,6759,1734,6758,1734,6758,1735,6759,1736,6760,1735,6763,1735,6763,1735,6764,1734,6764,1733,6764,1732,6765,1732,6765,1731,6765,1729,6764,1728,6762,1726,6762,1726e" filled="t" fillcolor="#D1D3D4" stroked="f">
                <v:path arrowok="t"/>
                <v:fill/>
              </v:shape>
              <v:shape style="position:absolute;left:6736;top:1725;width:28;height:32" coordorigin="6736,1725" coordsize="28,32" path="m6751,1734l6751,1735,6754,1735,6754,1734,6752,1734,6751,1734e" filled="t" fillcolor="#D1D3D4" stroked="f">
                <v:path arrowok="t"/>
                <v:fill/>
              </v:shape>
              <v:shape style="position:absolute;left:6736;top:1725;width:28;height:32" coordorigin="6736,1725" coordsize="28,32" path="m6758,1725l6756,1725,6753,1727,6753,1728,6753,1731,6753,1733,6752,1733,6752,1734,6752,1734,6754,1734,6753,1733,6754,1730,6754,1729,6756,1726,6762,1726,6760,1726,6758,1725e" filled="t" fillcolor="#D1D3D4" stroked="f">
                <v:path arrowok="t"/>
                <v:fill/>
              </v:shape>
            </v:group>
            <v:group style="position:absolute;left:6745;top:1739;width:8;height:10" coordorigin="6745,1739" coordsize="8,10">
              <v:shape style="position:absolute;left:6745;top:1739;width:8;height:10" coordorigin="6745,1739" coordsize="8,10" path="m6752,1739l6749,1742,6746,1745,6745,1749,6745,1749,6746,1748,6748,1748,6748,1748,6748,1747,6748,1747,6748,1746,6748,1746,6749,1746,6750,1745,6751,1745,6752,1745,6751,1744,6750,1744,6750,1743,6751,1742,6752,1742,6753,1741,6753,1741,6753,1741,6752,1740,6752,1740,6753,1739,6752,1739e" filled="t" fillcolor="#D1D3D4" stroked="f">
                <v:path arrowok="t"/>
                <v:fill/>
              </v:shape>
              <v:shape style="position:absolute;left:6745;top:1739;width:8;height:10" coordorigin="6745,1739" coordsize="8,10" path="m6748,1748l6746,1748,6747,1749,6748,1748e" filled="t" fillcolor="#D1D3D4" stroked="f">
                <v:path arrowok="t"/>
                <v:fill/>
              </v:shape>
              <v:shape style="position:absolute;left:6745;top:1739;width:8;height:10" coordorigin="6745,1739" coordsize="8,10" path="m6749,1746l6748,1746,6749,1746e" filled="t" fillcolor="#D1D3D4" stroked="f">
                <v:path arrowok="t"/>
                <v:fill/>
              </v:shape>
              <v:shape style="position:absolute;left:6745;top:1739;width:8;height:10" coordorigin="6745,1739" coordsize="8,10" path="m6751,1745l6750,1745,6751,1745,6751,1745e" filled="t" fillcolor="#D1D3D4" stroked="f">
                <v:path arrowok="t"/>
                <v:fill/>
              </v:shape>
            </v:group>
            <v:group style="position:absolute;left:6741;top:1750;width:5;height:6" coordorigin="6741,1750" coordsize="5,6">
              <v:shape style="position:absolute;left:6741;top:1750;width:5;height:6" coordorigin="6741,1750" coordsize="5,6" path="m6744,1750l6743,1752,6742,1754,6741,1756,6742,1756,6743,1756,6743,1756,6744,1756,6744,1755,6744,1754,6744,1754,6744,1753,6746,1752,6745,1751,6744,1751,6744,1750,6744,1750e" filled="t" fillcolor="#D1D3D4" stroked="f">
                <v:path arrowok="t"/>
                <v:fill/>
              </v:shape>
              <v:shape style="position:absolute;left:6741;top:1750;width:5;height:6" coordorigin="6741,1750" coordsize="5,6" path="m6743,1756l6743,1756,6743,1756e" filled="t" fillcolor="#D1D3D4" stroked="f">
                <v:path arrowok="t"/>
                <v:fill/>
              </v:shape>
            </v:group>
            <v:group style="position:absolute;left:6764;top:1730;width:5;height:8" coordorigin="6764,1730" coordsize="5,8">
              <v:shape style="position:absolute;left:6764;top:1730;width:5;height:8" coordorigin="6764,1730" coordsize="5,8" path="m6766,1730l6766,1731,6766,1733,6765,1734,6765,1735,6764,1736,6764,1737,6764,1738,6766,1738,6767,1737,6767,1736,6768,1736,6769,1734,6768,1731,6766,1730e" filled="t" fillcolor="#D1D3D4" stroked="f">
                <v:path arrowok="t"/>
                <v:fill/>
              </v:shape>
            </v:group>
            <v:group style="position:absolute;left:6750;top:1716;width:3;height:8" coordorigin="6750,1716" coordsize="3,8">
              <v:shape style="position:absolute;left:6750;top:1716;width:3;height:8" coordorigin="6750,1716" coordsize="3,8" path="m6752,1716l6752,1717,6751,1718,6751,1721,6751,1722,6750,1723,6751,1724,6752,1724,6754,1722,6753,1720,6753,1719,6754,1719,6754,1718,6754,1718,6753,1717,6753,1716,6753,1716,6752,1716e" filled="t" fillcolor="#D1D3D4" stroked="f">
                <v:path arrowok="t"/>
                <v:fill/>
              </v:shape>
            </v:group>
            <v:group style="position:absolute;left:6740;top:1711;width:10;height:14" coordorigin="6740,1711" coordsize="10,14">
              <v:shape style="position:absolute;left:6740;top:1711;width:10;height:14" coordorigin="6740,1711" coordsize="10,14" path="m6748,1724l6746,1724,6747,1725,6748,1724,6748,1724e" filled="t" fillcolor="#D1D3D4" stroked="f">
                <v:path arrowok="t"/>
                <v:fill/>
              </v:shape>
              <v:shape style="position:absolute;left:6740;top:1711;width:10;height:14" coordorigin="6740,1711" coordsize="10,14" path="m6750,1719l6745,1719,6746,1721,6746,1721,6744,1723,6744,1724,6746,1724,6748,1724,6749,1723,6749,1722,6749,1721,6750,1721,6749,1720,6750,1720,6750,1719e" filled="t" fillcolor="#D1D3D4" stroked="f">
                <v:path arrowok="t"/>
                <v:fill/>
              </v:shape>
              <v:shape style="position:absolute;left:6740;top:1711;width:10;height:14" coordorigin="6740,1711" coordsize="10,14" path="m6750,1716l6746,1716,6746,1718,6744,1718,6740,1719,6741,1722,6743,1721,6745,1719,6750,1719,6750,1716e" filled="t" fillcolor="#D1D3D4" stroked="f">
                <v:path arrowok="t"/>
                <v:fill/>
              </v:shape>
              <v:shape style="position:absolute;left:6740;top:1711;width:10;height:14" coordorigin="6740,1711" coordsize="10,14" path="m6750,1721l6749,1721,6750,1721e" filled="t" fillcolor="#D1D3D4" stroked="f">
                <v:path arrowok="t"/>
                <v:fill/>
              </v:shape>
              <v:shape style="position:absolute;left:6740;top:1711;width:10;height:14" coordorigin="6740,1711" coordsize="10,14" path="m6750,1720l6749,1720,6750,1720e" filled="t" fillcolor="#D1D3D4" stroked="f">
                <v:path arrowok="t"/>
                <v:fill/>
              </v:shape>
              <v:shape style="position:absolute;left:6740;top:1711;width:10;height:14" coordorigin="6740,1711" coordsize="10,14" path="m6750,1714l6743,1714,6744,1714,6744,1716,6743,1716,6742,1716,6743,1717,6746,1716,6750,1716,6744,1716,6743,1716,6750,1716,6750,1714e" filled="t" fillcolor="#D1D3D4" stroked="f">
                <v:path arrowok="t"/>
                <v:fill/>
              </v:shape>
              <v:shape style="position:absolute;left:6740;top:1711;width:10;height:14" coordorigin="6740,1711" coordsize="10,14" path="m6746,1711l6743,1712,6741,1713,6742,1714,6743,1714,6750,1714,6748,1712,6746,1711e" filled="t" fillcolor="#D1D3D4" stroked="f">
                <v:path arrowok="t"/>
                <v:fill/>
              </v:shape>
            </v:group>
            <v:group style="position:absolute;left:6681;top:1772;width:12;height:18" coordorigin="6681,1772" coordsize="12,18">
              <v:shape style="position:absolute;left:6681;top:1772;width:12;height:18" coordorigin="6681,1772" coordsize="12,18" path="m6691,1772l6689,1774,6689,1774,6688,1774,6688,1775,6686,1776,6686,1779,6684,1781,6684,1781,6683,1782,6684,1782,6683,1782,6684,1783,6683,1783,6682,1785,6681,1787,6682,1789,6683,1790,6685,1790,6686,1789,6687,1784,6687,1783,6684,1783,6683,1783,6687,1783,6688,1782,6683,1782,6688,1782,6689,1779,6692,1775,6692,1775,6692,1774,6693,1773,6692,1773,6691,1772,6691,1772e" filled="t" fillcolor="#D1D3D4" stroked="f">
                <v:path arrowok="t"/>
                <v:fill/>
              </v:shape>
              <v:shape style="position:absolute;left:6681;top:1772;width:12;height:18" coordorigin="6681,1772" coordsize="12,18" path="m6693,1772l6692,1773,6693,1773,6693,1772e" filled="t" fillcolor="#D1D3D4" stroked="f">
                <v:path arrowok="t"/>
                <v:fill/>
              </v:shape>
            </v:group>
            <v:group style="position:absolute;left:6690;top:1770;width:11;height:20" coordorigin="6690,1770" coordsize="11,20">
              <v:shape style="position:absolute;left:6690;top:1770;width:11;height:20" coordorigin="6690,1770" coordsize="11,20" path="m6700,1770l6698,1771,6697,1772,6698,1772,6697,1772,6697,1773,6693,1777,6690,1783,6691,1789,6691,1789,6691,1790,6691,1790,6693,1790,6695,1790,6696,1789,6696,1785,6697,1781,6698,1777,6699,1776,6699,1774,6701,1773,6701,1771,6700,1770e" filled="t" fillcolor="#D1D3D4" stroked="f">
                <v:path arrowok="t"/>
                <v:fill/>
              </v:shape>
            </v:group>
            <v:group style="position:absolute;left:6698;top:1774;width:5;height:15" coordorigin="6698,1774" coordsize="5,15">
              <v:shape style="position:absolute;left:6698;top:1774;width:5;height:15" coordorigin="6698,1774" coordsize="5,15" path="m6703,1774l6700,1775,6701,1778,6700,1780,6699,1782,6698,1785,6699,1788,6700,1789,6700,1788,6701,1787,6702,1783,6702,1779,6703,1775,6703,1774,6703,1774e" filled="t" fillcolor="#D1D3D4" stroked="f">
                <v:path arrowok="t"/>
                <v:fill/>
              </v:shape>
            </v:group>
            <v:group style="position:absolute;left:6708;top:1770;width:16;height:11" coordorigin="6708,1770" coordsize="16,11">
              <v:shape style="position:absolute;left:6708;top:1770;width:16;height:11" coordorigin="6708,1770" coordsize="16,11" path="m6717,1770l6714,1771,6712,1772,6711,1773,6710,1773,6710,1774,6710,1774,6709,1775,6709,1776,6708,1777,6709,1780,6709,1780,6714,1779,6718,1777,6722,1776,6724,1774,6724,1773,6722,1771,6720,1771,6719,1770,6717,1770e" filled="t" fillcolor="#D1D3D4" stroked="f">
                <v:path arrowok="t"/>
                <v:fill/>
              </v:shape>
            </v:group>
            <v:group style="position:absolute;left:6668;top:1777;width:59;height:25" coordorigin="6668,1777" coordsize="59,25">
              <v:shape style="position:absolute;left:6668;top:1777;width:59;height:25" coordorigin="6668,1777" coordsize="59,25" path="m6679,1784l6675,1788,6671,1792,6669,1796,6669,1798,6668,1800,6670,1801,6675,1802,6678,1801,6681,1801,6685,1801,6688,1799,6689,1799,6689,1799,6676,1799,6673,1798,6672,1797,6673,1794,6673,1793,6675,1790,6678,1787,6678,1786,6678,1785,6679,1785,6679,1784,6679,1784e" filled="t" fillcolor="#D1D3D4" stroked="f">
                <v:path arrowok="t"/>
                <v:fill/>
              </v:shape>
              <v:shape style="position:absolute;left:6668;top:1777;width:59;height:25" coordorigin="6668,1777" coordsize="59,25" path="m6689,1799l6688,1799,6689,1799e" filled="t" fillcolor="#D1D3D4" stroked="f">
                <v:path arrowok="t"/>
                <v:fill/>
              </v:shape>
              <v:shape style="position:absolute;left:6668;top:1777;width:59;height:25" coordorigin="6668,1777" coordsize="59,25" path="m6691,1799l6689,1799,6690,1799,6691,1799e" filled="t" fillcolor="#D1D3D4" stroked="f">
                <v:path arrowok="t"/>
                <v:fill/>
              </v:shape>
              <v:shape style="position:absolute;left:6668;top:1777;width:59;height:25" coordorigin="6668,1777" coordsize="59,25" path="m6681,1797l6681,1798,6678,1798,6676,1799,6689,1799,6691,1799,6693,1798,6682,1798,6681,1797e" filled="t" fillcolor="#D1D3D4" stroked="f">
                <v:path arrowok="t"/>
                <v:fill/>
              </v:shape>
              <v:shape style="position:absolute;left:6668;top:1777;width:59;height:25" coordorigin="6668,1777" coordsize="59,25" path="m6682,1797l6682,1798,6693,1798,6693,1798,6696,1798,6697,1797,6683,1797,6682,1797e" filled="t" fillcolor="#D1D3D4" stroked="f">
                <v:path arrowok="t"/>
                <v:fill/>
              </v:shape>
              <v:shape style="position:absolute;left:6668;top:1777;width:59;height:25" coordorigin="6668,1777" coordsize="59,25" path="m6685,1796l6684,1796,6684,1797,6683,1797,6697,1797,6699,1796,6687,1796,6685,1796e" filled="t" fillcolor="#D1D3D4" stroked="f">
                <v:path arrowok="t"/>
                <v:fill/>
              </v:shape>
              <v:shape style="position:absolute;left:6668;top:1777;width:59;height:25" coordorigin="6668,1777" coordsize="59,25" path="m6713,1781l6712,1781,6711,1782,6710,1783,6709,1783,6708,1783,6708,1783,6707,1784,6705,1785,6703,1793,6694,1794,6687,1796,6687,1796,6699,1796,6700,1796,6710,1793,6720,1788,6725,1783,6708,1783,6708,1783,6725,1783,6727,1781,6715,1781,6713,1781e" filled="t" fillcolor="#D1D3D4" stroked="f">
                <v:path arrowok="t"/>
                <v:fill/>
              </v:shape>
              <v:shape style="position:absolute;left:6668;top:1777;width:59;height:25" coordorigin="6668,1777" coordsize="59,25" path="m6700,1796l6699,1796,6700,1796e" filled="t" fillcolor="#D1D3D4" stroked="f">
                <v:path arrowok="t"/>
                <v:fill/>
              </v:shape>
              <v:shape style="position:absolute;left:6668;top:1777;width:59;height:25" coordorigin="6668,1777" coordsize="59,25" path="m6716,1780l6715,1781,6727,1781,6728,1781,6716,1781,6716,1780e" filled="t" fillcolor="#D1D3D4" stroked="f">
                <v:path arrowok="t"/>
                <v:fill/>
              </v:shape>
              <v:shape style="position:absolute;left:6668;top:1777;width:59;height:25" coordorigin="6668,1777" coordsize="59,25" path="m6717,1780l6716,1781,6728,1781,6728,1780,6717,1780,6717,1780e" filled="t" fillcolor="#D1D3D4" stroked="f">
                <v:path arrowok="t"/>
                <v:fill/>
              </v:shape>
              <v:shape style="position:absolute;left:6668;top:1777;width:59;height:25" coordorigin="6668,1777" coordsize="59,25" path="m6718,1780l6717,1780,6728,1780,6728,1780,6719,1780,6718,1780e" filled="t" fillcolor="#D1D3D4" stroked="f">
                <v:path arrowok="t"/>
                <v:fill/>
              </v:shape>
              <v:shape style="position:absolute;left:6668;top:1777;width:59;height:25" coordorigin="6668,1777" coordsize="59,25" path="m6725,1777l6723,1778,6722,1778,6720,1779,6719,1779,6719,1780,6728,1780,6728,1779,6720,1779,6719,1779,6728,1779,6727,1779,6727,1778,6723,1778,6722,1778,6727,1778,6726,1778,6725,1777e" filled="t" fillcolor="#D1D3D4" stroked="f">
                <v:path arrowok="t"/>
                <v:fill/>
              </v:shape>
            </v:group>
            <v:group style="position:absolute;left:6705;top:1795;width:12;height:41" coordorigin="6705,1795" coordsize="12,41">
              <v:shape style="position:absolute;left:6705;top:1795;width:12;height:41" coordorigin="6705,1795" coordsize="12,41" path="m6711,1795l6709,1795,6707,1796,6705,1798,6705,1798,6705,1801,6705,1803,6706,1807,6707,1811,6708,1812,6707,1813,6708,1815,6708,1816,6710,1818,6709,1820,6710,1821,6710,1822,6710,1822,6710,1823,6710,1824,6710,1824,6711,1824,6710,1825,6711,1825,6711,1826,6711,1827,6712,1827,6712,1829,6713,1830,6713,1832,6714,1833,6714,1834,6715,1835,6716,1836,6716,1833,6716,1833,6716,1832,6716,1832,6714,1820,6712,1811,6711,1804,6711,1801,6711,1799,6711,1796,6711,1795e" filled="t" fillcolor="#D1D3D4" stroked="f">
                <v:path arrowok="t"/>
                <v:fill/>
              </v:shape>
            </v:group>
            <v:group style="position:absolute;left:6687;top:1802;width:24;height:41" coordorigin="6687,1802" coordsize="24,41">
              <v:shape style="position:absolute;left:6687;top:1802;width:24;height:41" coordorigin="6687,1802" coordsize="24,41" path="m6690,1802l6688,1802,6687,1803,6687,1804,6692,1809,6695,1816,6699,1822,6701,1826,6702,1831,6704,1834,6704,1836,6705,1836,6706,1841,6708,1843,6711,1842,6710,1837,6709,1835,6709,1833,6708,1832,6708,1832,6708,1831,6708,1830,6707,1828,6706,1826,6705,1823,6703,1820,6702,1815,6699,1812,6699,1812,6698,1811,6698,1811,6696,1809,6695,1807,6693,1805,6693,1803,6691,1803,6690,1802e" filled="t" fillcolor="#D1D3D4" stroked="f">
                <v:path arrowok="t"/>
                <v:fill/>
              </v:shape>
            </v:group>
            <v:group style="position:absolute;left:6676;top:1803;width:29;height:45" coordorigin="6676,1803" coordsize="29,45">
              <v:shape style="position:absolute;left:6676;top:1803;width:29;height:45" coordorigin="6676,1803" coordsize="29,45" path="m6683,1803l6679,1804,6676,1804,6678,1806,6681,1807,6682,1809,6684,1811,6685,1812,6686,1813,6686,1814,6687,1814,6687,1815,6688,1815,6688,1815,6688,1816,6690,1819,6691,1822,6693,1825,6693,1826,6694,1827,6695,1828,6694,1828,6695,1829,6695,1829,6695,1830,6696,1832,6696,1834,6697,1836,6697,1837,6697,1837,6697,1838,6699,1840,6699,1843,6700,1845,6700,1847,6700,1847,6700,1848,6701,1848,6704,1848,6706,1845,6705,1842,6704,1842,6705,1841,6704,1841,6704,1840,6704,1838,6704,1837,6702,1836,6703,1833,6701,1831,6701,1830,6700,1830,6700,1829,6699,1826,6697,1824,6697,1821,6695,1820,6695,1817,6694,1816,6692,1813,6691,1810,6688,1808,6686,1807,6684,1804,6683,1804,6683,1803e" filled="t" fillcolor="#D1D3D4" stroked="f">
                <v:path arrowok="t"/>
                <v:fill/>
              </v:shape>
            </v:group>
            <v:group style="position:absolute;left:6719;top:1788;width:5;height:17" coordorigin="6719,1788" coordsize="5,17">
              <v:shape style="position:absolute;left:6719;top:1788;width:5;height:17" coordorigin="6719,1788" coordsize="5,17" path="m6723,1788l6722,1789,6720,1790,6720,1792,6719,1795,6719,1800,6719,1804,6719,1804,6719,1805,6719,1806,6720,1803,6721,1800,6721,1797,6722,1795,6723,1791,6723,1791,6723,1790,6723,1790,6723,1789,6724,1789,6723,1788e" filled="t" fillcolor="#D1D3D4" stroked="f">
                <v:path arrowok="t"/>
                <v:fill/>
              </v:shape>
              <v:shape style="position:absolute;left:6719;top:1788;width:5;height:17" coordorigin="6719,1788" coordsize="5,17" path="m6723,1791l6723,1791,6723,1791e" filled="t" fillcolor="#D1D3D4" stroked="f">
                <v:path arrowok="t"/>
                <v:fill/>
              </v:shape>
              <v:shape style="position:absolute;left:6719;top:1788;width:5;height:17" coordorigin="6719,1788" coordsize="5,17" path="m6723,1790l6723,1790,6723,1790e" filled="t" fillcolor="#D1D3D4" stroked="f">
                <v:path arrowok="t"/>
                <v:fill/>
              </v:shape>
            </v:group>
            <v:group style="position:absolute;left:6716;top:1833;width:16;height:11" coordorigin="6716,1833" coordsize="16,11">
              <v:shape style="position:absolute;left:6716;top:1833;width:16;height:11" coordorigin="6716,1833" coordsize="16,11" path="m6726,1833l6724,1835,6721,1835,6721,1836,6720,1836,6719,1837,6719,1837,6717,1838,6716,1840,6716,1842,6716,1843,6718,1843,6719,1843,6723,1844,6724,1843,6727,1842,6730,1841,6731,1838,6732,1838,6732,1837,6719,1837,6719,1837,6732,1837,6732,1836,6732,1835,6731,1834,6730,1834,6729,1834,6726,1833e" filled="t" fillcolor="#D1D3D4" stroked="f">
                <v:path arrowok="t"/>
                <v:fill/>
              </v:shape>
            </v:group>
            <v:group style="position:absolute;left:6727;top:1826;width:4;height:5" coordorigin="6727,1826" coordsize="4,5">
              <v:shape style="position:absolute;left:6727;top:1826;width:4;height:5" coordorigin="6727,1826" coordsize="4,5" path="m6729,1826l6727,1828,6727,1830,6727,1830,6727,1831,6728,1831,6728,1831,6729,1831,6730,1830,6731,1830,6731,1829,6731,1828,6731,1827,6730,1826,6729,1826e" filled="t" fillcolor="#D1D3D4" stroked="f">
                <v:path arrowok="t"/>
                <v:fill/>
              </v:shape>
              <v:shape style="position:absolute;left:6727;top:1826;width:4;height:5" coordorigin="6727,1826" coordsize="4,5" path="m6729,1831l6728,1831,6729,1831e" filled="t" fillcolor="#D1D3D4" stroked="f">
                <v:path arrowok="t"/>
                <v:fill/>
              </v:shape>
            </v:group>
            <v:group style="position:absolute;left:6719;top:1845;width:6;height:7" coordorigin="6719,1845" coordsize="6,7">
              <v:shape style="position:absolute;left:6719;top:1845;width:6;height:7" coordorigin="6719,1845" coordsize="6,7" path="m6723,1845l6723,1846,6722,1847,6722,1848,6720,1849,6719,1849,6719,1850,6719,1852,6720,1852,6721,1850,6723,1848,6725,1846,6724,1846,6723,1845e" filled="t" fillcolor="#D1D3D4" stroked="f">
                <v:path arrowok="t"/>
                <v:fill/>
              </v:shape>
              <v:shape style="position:absolute;left:6719;top:1845;width:6;height:7" coordorigin="6719,1845" coordsize="6,7" path="m6725,1845l6724,1846,6725,1846,6725,1845,6725,1845e" filled="t" fillcolor="#D1D3D4" stroked="f">
                <v:path arrowok="t"/>
                <v:fill/>
              </v:shape>
            </v:group>
            <v:group style="position:absolute;left:6723;top:1844;width:17;height:7" coordorigin="6723,1844" coordsize="17,7">
              <v:shape style="position:absolute;left:6723;top:1844;width:17;height:7" coordorigin="6723,1844" coordsize="17,7" path="m6740,1850l6739,1850,6740,1851,6740,1850e" filled="t" fillcolor="#D1D3D4" stroked="f">
                <v:path arrowok="t"/>
                <v:fill/>
              </v:shape>
              <v:shape style="position:absolute;left:6723;top:1844;width:17;height:7" coordorigin="6723,1844" coordsize="17,7" path="m6739,1850l6734,1850,6739,1851,6739,1850e" filled="t" fillcolor="#D1D3D4" stroked="f">
                <v:path arrowok="t"/>
                <v:fill/>
              </v:shape>
              <v:shape style="position:absolute;left:6723;top:1844;width:17;height:7" coordorigin="6723,1844" coordsize="17,7" path="m6729,1844l6729,1845,6727,1846,6725,1848,6723,1850,6723,1850,6724,1851,6729,1851,6734,1850,6739,1850,6739,1850,6740,1850,6738,1847,6736,1845,6730,1845,6729,1844e" filled="t" fillcolor="#D1D3D4" stroked="f">
                <v:path arrowok="t"/>
                <v:fill/>
              </v:shape>
              <v:shape style="position:absolute;left:6723;top:1844;width:17;height:7" coordorigin="6723,1844" coordsize="17,7" path="m6735,1844l6730,1844,6730,1845,6736,1845,6735,1844e" filled="t" fillcolor="#D1D3D4" stroked="f">
                <v:path arrowok="t"/>
                <v:fill/>
              </v:shape>
            </v:group>
            <v:group style="position:absolute;left:6733;top:1836;width:7;height:5" coordorigin="6733,1836" coordsize="7,5">
              <v:shape style="position:absolute;left:6733;top:1836;width:7;height:5" coordorigin="6733,1836" coordsize="7,5" path="m6737,1836l6734,1838,6733,1839,6733,1840,6733,1840,6734,1840,6735,1840,6735,1839,6735,1839,6736,1839,6737,1838,6738,1838,6738,1837,6739,1837,6737,1836e" filled="t" fillcolor="#D1D3D4" stroked="f">
                <v:path arrowok="t"/>
                <v:fill/>
              </v:shape>
              <v:shape style="position:absolute;left:6733;top:1836;width:7;height:5" coordorigin="6733,1836" coordsize="7,5" path="m6735,1840l6734,1840,6735,1840,6735,1840e" filled="t" fillcolor="#D1D3D4" stroked="f">
                <v:path arrowok="t"/>
                <v:fill/>
              </v:shape>
              <v:shape style="position:absolute;left:6733;top:1836;width:7;height:5" coordorigin="6733,1836" coordsize="7,5" path="m6738,1838l6737,1838,6738,1838e" filled="t" fillcolor="#D1D3D4" stroked="f">
                <v:path arrowok="t"/>
                <v:fill/>
              </v:shape>
            </v:group>
            <v:group style="position:absolute;left:6736;top:1829;width:10;height:8" coordorigin="6736,1829" coordsize="10,8">
              <v:shape style="position:absolute;left:6736;top:1829;width:10;height:8" coordorigin="6736,1829" coordsize="10,8" path="m6736,1831l6736,1831,6736,1832,6736,1832,6736,1833,6738,1833,6740,1836,6741,1836,6742,1837,6743,1837,6746,1835,6746,1835,6744,1831,6743,1831,6736,1831,6736,1831e" filled="t" fillcolor="#D1D3D4" stroked="f">
                <v:path arrowok="t"/>
                <v:fill/>
              </v:shape>
              <v:shape style="position:absolute;left:6736;top:1829;width:10;height:8" coordorigin="6736,1829" coordsize="10,8" path="m6740,1829l6736,1831,6743,1831,6740,1829e" filled="t" fillcolor="#D1D3D4" stroked="f">
                <v:path arrowok="t"/>
                <v:fill/>
              </v:shape>
            </v:group>
            <v:group style="position:absolute;left:6738;top:1819;width:8;height:10" coordorigin="6738,1819" coordsize="8,10">
              <v:shape style="position:absolute;left:6738;top:1819;width:8;height:10" coordorigin="6738,1819" coordsize="8,10" path="m6742,1819l6742,1819,6741,1819,6739,1821,6738,1823,6740,1825,6740,1826,6741,1828,6742,1829,6743,1829,6744,1829,6745,1828,6746,1828,6747,1828,6747,1824,6745,1822,6744,1819,6742,1819,6741,1819,6744,1819,6744,1819,6742,1819e" filled="t" fillcolor="#D1D3D4" stroked="f">
                <v:path arrowok="t"/>
                <v:fill/>
              </v:shape>
              <v:shape style="position:absolute;left:6738;top:1819;width:8;height:10" coordorigin="6738,1819" coordsize="8,10" path="m6746,1828l6745,1828,6746,1828e" filled="t" fillcolor="#D1D3D4" stroked="f">
                <v:path arrowok="t"/>
                <v:fill/>
              </v:shape>
            </v:group>
            <v:group style="position:absolute;left:6721;top:1827;width:2;height:4" coordorigin="6721,1827" coordsize="2,4">
              <v:shape style="position:absolute;left:6721;top:1827;width:2;height:4" coordorigin="6721,1827" coordsize="2,4" path="m6721,1827l6721,1828,6722,1829,6721,1830,6722,1831,6723,1830,6722,1828,6721,1827,6721,1827e" filled="t" fillcolor="#D1D3D4" stroked="f">
                <v:path arrowok="t"/>
                <v:fill/>
              </v:shape>
            </v:group>
            <v:group style="position:absolute;left:6691;top:1848;width:6;height:5" coordorigin="6691,1848" coordsize="6,5">
              <v:shape style="position:absolute;left:6691;top:1848;width:6;height:5" coordorigin="6691,1848" coordsize="6,5" path="m6695,1848l6693,1849,6691,1850,6692,1852,6695,1853,6697,1852,6697,1850,6696,1848,6695,1848e" filled="t" fillcolor="#D1D3D4" stroked="f">
                <v:path arrowok="t"/>
                <v:fill/>
              </v:shape>
            </v:group>
            <v:group style="position:absolute;left:6745;top:1848;width:4;height:4" coordorigin="6745,1848" coordsize="4,4">
              <v:shape style="position:absolute;left:6745;top:1848;width:4;height:4" coordorigin="6745,1848" coordsize="4,4" path="m6745,1848l6745,1848,6745,1850,6745,1851,6747,1852,6748,1851,6749,1849,6747,1848,6745,1848e" filled="t" fillcolor="#D1D3D4" stroked="f">
                <v:path arrowok="t"/>
                <v:fill/>
              </v:shape>
            </v:group>
            <v:group style="position:absolute;left:6747;top:1844;width:3;height:3" coordorigin="6747,1844" coordsize="3,3">
              <v:shape style="position:absolute;left:6747;top:1844;width:3;height:3" coordorigin="6747,1844" coordsize="3,3" path="m6749,1844l6748,1844,6747,1844,6747,1845,6748,1846,6748,1846,6748,1847,6749,1846,6750,1846,6750,1845,6750,1844,6749,1844e" filled="t" fillcolor="#D1D3D4" stroked="f">
                <v:path arrowok="t"/>
                <v:fill/>
              </v:shape>
            </v:group>
            <v:group style="position:absolute;left:6749;top:1840;width:5;height:3" coordorigin="6749,1840" coordsize="5,3">
              <v:shape style="position:absolute;left:6749;top:1840;width:5;height:3" coordorigin="6749,1840" coordsize="5,3" path="m6752,1840l6751,1841,6751,1841,6749,1842,6751,1843,6751,1843,6752,1842,6754,1842,6753,1841,6752,1840e" filled="t" fillcolor="#D1D3D4" stroked="f">
                <v:path arrowok="t"/>
                <v:fill/>
              </v:shape>
            </v:group>
            <v:group style="position:absolute;left:6754;top:1843;width:3;height:3" coordorigin="6754,1843" coordsize="3,3">
              <v:shape style="position:absolute;left:6754;top:1843;width:3;height:3" coordorigin="6754,1843" coordsize="3,3" path="m6755,1843l6754,1844,6754,1845,6754,1846,6755,1846,6756,1845,6756,1845,6757,1844,6756,1843,6755,1843e" filled="t" fillcolor="#D1D3D4" stroked="f">
                <v:path arrowok="t"/>
                <v:fill/>
              </v:shape>
            </v:group>
            <v:group style="position:absolute;left:6755;top:1846;width:4;height:4" coordorigin="6755,1846" coordsize="4,4">
              <v:shape style="position:absolute;left:6755;top:1846;width:4;height:4" coordorigin="6755,1846" coordsize="4,4" path="m6758,1846l6756,1848,6755,1849,6757,1849,6758,1850,6758,1850,6759,1849,6760,1848,6760,1846,6758,1846e" filled="t" fillcolor="#D1D3D4" stroked="f">
                <v:path arrowok="t"/>
                <v:fill/>
              </v:shape>
            </v:group>
            <v:group style="position:absolute;left:6750;top:1846;width:4;height:5" coordorigin="6750,1846" coordsize="4,5">
              <v:shape style="position:absolute;left:6750;top:1846;width:4;height:5" coordorigin="6750,1846" coordsize="4,5" path="m6752,1846l6751,1847,6751,1847,6750,1848,6750,1848,6750,1850,6751,1851,6752,1851,6753,1850,6754,1849,6754,1848,6754,1848,6754,1847,6753,1847,6752,1847,6752,1846e" filled="t" fillcolor="#D1D3D4" stroked="f">
                <v:path arrowok="t"/>
                <v:fill/>
              </v:shape>
            </v:group>
            <v:group style="position:absolute;left:6761;top:1845;width:4;height:6" coordorigin="6761,1845" coordsize="4,6">
              <v:shape style="position:absolute;left:6761;top:1845;width:4;height:6" coordorigin="6761,1845" coordsize="4,6" path="m6762,1845l6761,1847,6761,1849,6763,1851,6766,1850,6766,1849,6765,1848,6765,1848,6765,1848,6763,1848,6762,1845e" filled="t" fillcolor="#D1D3D4" stroked="f">
                <v:path arrowok="t"/>
                <v:fill/>
              </v:shape>
            </v:group>
            <v:group style="position:absolute;left:6752;top:1835;width:16;height:13" coordorigin="6752,1835" coordsize="16,13">
              <v:shape style="position:absolute;left:6752;top:1835;width:16;height:13" coordorigin="6752,1835" coordsize="16,13" path="m6762,1837l6758,1837,6760,1839,6761,1839,6763,1842,6766,1844,6768,1847,6768,1847,6768,1847,6768,1845,6766,1843,6765,1842,6764,1840,6763,1839,6762,1837e" filled="t" fillcolor="#D1D3D4" stroked="f">
                <v:path arrowok="t"/>
                <v:fill/>
              </v:shape>
              <v:shape style="position:absolute;left:6752;top:1835;width:16;height:13" coordorigin="6752,1835" coordsize="16,13" path="m6752,1835l6752,1836,6755,1837,6758,1837,6762,1837,6761,1837,6760,1836,6759,1836,6758,1836,6755,1836,6753,1835,6752,1835e" filled="t" fillcolor="#D1D3D4" stroked="f">
                <v:path arrowok="t"/>
                <v:fill/>
              </v:shape>
              <v:shape style="position:absolute;left:6752;top:1835;width:16;height:13" coordorigin="6752,1835" coordsize="16,13" path="m6757,1835l6755,1836,6758,1836,6757,1835e" filled="t" fillcolor="#D1D3D4" stroked="f">
                <v:path arrowok="t"/>
                <v:fill/>
              </v:shape>
            </v:group>
            <v:group style="position:absolute;left:6759;top:1824;width:39;height:28" coordorigin="6759,1824" coordsize="39,28">
              <v:shape style="position:absolute;left:6759;top:1824;width:39;height:28" coordorigin="6759,1824" coordsize="39,28" path="m6760,1824l6760,1824,6759,1829,6761,1832,6764,1836,6767,1839,6770,1843,6771,1848,6772,1849,6771,1850,6772,1850,6780,1851,6789,1850,6798,1850,6797,1849,6795,1847,6795,1847,6775,1847,6774,1846,6773,1845,6771,1840,6769,1835,6768,1829,6767,1827,6764,1825,6762,1824,6760,1824e" filled="t" fillcolor="#FFFFFF" stroked="f">
                <v:path arrowok="t"/>
                <v:fill/>
              </v:shape>
              <v:shape style="position:absolute;left:6759;top:1824;width:39;height:28" coordorigin="6759,1824" coordsize="39,28" path="m6798,1850l6789,1850,6797,1851,6798,1850e" filled="t" fillcolor="#FFFFFF" stroked="f">
                <v:path arrowok="t"/>
                <v:fill/>
              </v:shape>
              <v:shape style="position:absolute;left:6759;top:1824;width:39;height:28" coordorigin="6759,1824" coordsize="39,28" path="m6785,1840l6785,1840,6784,1840,6783,1841,6782,1842,6781,1843,6779,1843,6777,1845,6776,1846,6775,1847,6795,1847,6794,1846,6791,1844,6788,1841,6785,1840,6785,1840,6784,1840,6785,1840,6785,1840e" filled="t" fillcolor="#FFFFFF" stroked="f">
                <v:path arrowok="t"/>
                <v:fill/>
              </v:shape>
            </v:group>
            <v:group style="position:absolute;left:6759;top:1824;width:39;height:28" coordorigin="6759,1824" coordsize="39,28">
              <v:shape style="position:absolute;left:6759;top:1824;width:39;height:28" coordorigin="6759,1824" coordsize="39,28" path="m6772,1850l6780,1851,6789,1850,6797,1851,6798,1851,6798,1850,6797,1849,6795,1847,6794,1846,6791,1844,6788,1841,6785,1840,6785,1840,6784,1840,6784,1840,6783,1841,6782,1842,6781,1843,6779,1843,6777,1845,6776,1846,6775,1847,6774,1846,6773,1845,6771,1840,6769,1835,6768,1829,6767,1827,6764,1825,6762,1824,6761,1824,6760,1824,6760,1824,6759,1829,6761,1832,6764,1836,6767,1839,6770,1843,6771,1848,6772,1849,6771,1850,6772,1850xe" filled="f" stroked="t" strokeweight=".04916pt" strokecolor="#231F20">
                <v:path arrowok="t"/>
              </v:shape>
            </v:group>
            <v:group style="position:absolute;left:6677;top:1825;width:19;height:27" coordorigin="6677,1825" coordsize="19,27">
              <v:shape style="position:absolute;left:6677;top:1825;width:19;height:27" coordorigin="6677,1825" coordsize="19,27" path="m6691,1825l6689,1826,6688,1827,6687,1828,6687,1828,6686,1829,6686,1830,6685,1834,6685,1838,6683,1841,6682,1844,6680,1848,6677,1850,6677,1850,6677,1851,6677,1851,6687,1852,6689,1850,6690,1848,6691,1845,6692,1844,6692,1844,6694,1842,6696,1839,6696,1836,6695,1835,6695,1834,6693,1831,6694,1830,6693,1830,6693,1829,6692,1828,6692,1826,6691,1825e" filled="t" fillcolor="#FFFFFF" stroked="f">
                <v:path arrowok="t"/>
                <v:fill/>
              </v:shape>
            </v:group>
            <v:group style="position:absolute;left:6677;top:1825;width:19;height:27" coordorigin="6677,1825" coordsize="19,27">
              <v:shape style="position:absolute;left:6677;top:1825;width:19;height:27" coordorigin="6677,1825" coordsize="19,27" path="m6686,1831l6685,1834,6685,1838,6683,1841,6682,1844,6680,1848,6677,1850,6677,1850,6677,1851,6677,1851,6681,1852,6684,1852,6687,1852,6689,1850,6690,1848,6691,1845,6691,1845,6692,1845,6692,1844,6692,1844,6692,1844,6694,1842,6696,1839,6696,1836,6695,1836,6695,1835,6695,1834,6694,1832,6693,1831,6694,1830,6693,1830,6693,1829,6692,1828,6692,1826,6691,1825,6689,1826,6688,1827,6687,1828,6687,1828,6687,1828,6686,1829,6686,1830,6686,1831xe" filled="f" stroked="t" strokeweight=".04916pt" strokecolor="#231F20">
                <v:path arrowok="t"/>
              </v:shape>
            </v:group>
            <v:group style="position:absolute;left:6656;top:1844;width:12;height:8" coordorigin="6656,1844" coordsize="12,8">
              <v:shape style="position:absolute;left:6656;top:1844;width:12;height:8" coordorigin="6656,1844" coordsize="12,8" path="m6668,1851l6660,1851,6664,1852,6668,1851e" filled="t" fillcolor="#FFFFFF" stroked="f">
                <v:path arrowok="t"/>
                <v:fill/>
              </v:shape>
              <v:shape style="position:absolute;left:6656;top:1844;width:12;height:8" coordorigin="6656,1844" coordsize="12,8" path="m6665,1844l6663,1846,6661,1847,6659,1848,6657,1849,6656,1851,6656,1851,6656,1851,6660,1851,6668,1851,6668,1851,6667,1849,6666,1848,6666,1846,6665,1844e" filled="t" fillcolor="#FFFFFF" stroked="f">
                <v:path arrowok="t"/>
                <v:fill/>
              </v:shape>
            </v:group>
            <v:group style="position:absolute;left:6656;top:1844;width:12;height:8" coordorigin="6656,1844" coordsize="12,8">
              <v:shape style="position:absolute;left:6656;top:1844;width:12;height:8" coordorigin="6656,1844" coordsize="12,8" path="m6661,1847l6659,1848,6657,1849,6656,1851,6656,1851,6656,1851,6656,1851,6660,1851,6664,1852,6668,1851,6667,1849,6666,1848,6666,1846,6665,1844,6663,1846,6661,1847xe" filled="f" stroked="t" strokeweight=".04916pt" strokecolor="#231F20">
                <v:path arrowok="t"/>
              </v:shape>
            </v:group>
            <v:group style="position:absolute;left:6668;top:1820;width:21;height:31" coordorigin="6668,1820" coordsize="21,31">
              <v:shape style="position:absolute;left:6668;top:1820;width:21;height:31" coordorigin="6668,1820" coordsize="21,31" path="m6679,1821l6676,1823,6673,1825,6670,1828,6670,1832,6670,1833,6671,1836,6670,1839,6669,1842,6669,1844,6669,1845,6668,1847,6669,1848,6670,1849,6671,1850,6672,1851,6674,1851,6675,1849,6676,1848,6676,1848,6677,1847,6677,1847,6677,1847,6678,1846,6678,1845,6680,1843,6681,1841,6682,1839,6683,1833,6683,1832,6673,1832,6673,1830,6674,1827,6680,1822,6679,1821e" filled="t" fillcolor="#E8B909" stroked="f">
                <v:path arrowok="t"/>
                <v:fill/>
              </v:shape>
              <v:shape style="position:absolute;left:6668;top:1820;width:21;height:31" coordorigin="6668,1820" coordsize="21,31" path="m6688,1820l6675,1831,6674,1832,6673,1832,6683,1832,6684,1830,6684,1830,6685,1827,6687,1825,6689,1822,6689,1821,6688,1821,6688,1820e" filled="t" fillcolor="#E8B909" stroked="f">
                <v:path arrowok="t"/>
                <v:fill/>
              </v:shape>
            </v:group>
            <v:group style="position:absolute;left:6680;top:1817;width:5;height:4" coordorigin="6680,1817" coordsize="5,4">
              <v:shape style="position:absolute;left:6680;top:1817;width:5;height:4" coordorigin="6680,1817" coordsize="5,4" path="m6685,1817l6684,1817,6682,1818,6681,1819,6680,1820,6681,1821,6685,1817,6685,1817,6685,1817e" filled="t" fillcolor="#E8B909" stroked="f">
                <v:path arrowok="t"/>
                <v:fill/>
              </v:shape>
            </v:group>
            <v:group style="position:absolute;left:6670;top:1813;width:15;height:12" coordorigin="6670,1813" coordsize="15,12">
              <v:shape style="position:absolute;left:6670;top:1813;width:15;height:12" coordorigin="6670,1813" coordsize="15,12" path="m6683,1813l6682,1814,6682,1814,6681,1814,6679,1816,6677,1817,6675,1818,6675,1819,6674,1820,6673,1820,6672,1821,6671,1822,6670,1823,6671,1823,6670,1824,6670,1825,6670,1825,6670,1825,6673,1824,6674,1822,6677,1821,6679,1818,6682,1818,6684,1815,6684,1814,6684,1814,6682,1814,6681,1814,6684,1814,6683,1814,6683,1813,6683,1813e" filled="t" fillcolor="#E8B909" stroked="f">
                <v:path arrowok="t"/>
                <v:fill/>
              </v:shape>
            </v:group>
            <v:group style="position:absolute;left:6669;top:1811;width:12;height:9" coordorigin="6669,1811" coordsize="12,9">
              <v:shape style="position:absolute;left:6669;top:1811;width:12;height:9" coordorigin="6669,1811" coordsize="12,9" path="m6682,1811l6680,1811,6679,1811,6679,1811,6679,1812,6678,1812,6675,1814,6672,1816,6669,1819,6669,1820,6670,1820,6673,1819,6675,1817,6677,1815,6678,1815,6678,1814,6679,1814,6679,1813,6681,1813,6681,1812,6679,1812,6678,1812,6681,1812,6682,1811,6680,1811,6679,1811,6682,1811,6682,1811e" filled="t" fillcolor="#E8B909" stroked="f">
                <v:path arrowok="t"/>
                <v:fill/>
              </v:shape>
              <v:shape style="position:absolute;left:6669;top:1811;width:12;height:9" coordorigin="6669,1811" coordsize="12,9" path="m6678,1815l6677,1815,6678,1815e" filled="t" fillcolor="#E8B909" stroked="f">
                <v:path arrowok="t"/>
                <v:fill/>
              </v:shape>
            </v:group>
            <v:group style="position:absolute;left:6669;top:1806;width:9;height:9" coordorigin="6669,1806" coordsize="9,9">
              <v:shape style="position:absolute;left:6669;top:1806;width:9;height:9" coordorigin="6669,1806" coordsize="9,9" path="m6673,1806l6672,1807,6671,1808,6671,1810,6670,1811,6670,1813,6669,1814,6670,1814,6670,1814,6673,1813,6675,1812,6677,1810,6678,1809,6678,1807,6675,1807,6674,1806,6673,1806e" filled="t" fillcolor="#E8B909" stroked="f">
                <v:path arrowok="t"/>
                <v:fill/>
              </v:shape>
            </v:group>
            <v:group style="position:absolute;left:6655;top:1839;width:10;height:8" coordorigin="6655,1839" coordsize="10,8">
              <v:shape style="position:absolute;left:6655;top:1839;width:10;height:8" coordorigin="6655,1839" coordsize="10,8" path="m6663,1839l6662,1839,6662,1840,6661,1841,6660,1841,6659,1842,6657,1842,6656,1845,6655,1847,6655,1847,6656,1847,6657,1846,6658,1846,6660,1845,6663,1843,6664,1841,6661,1841,6660,1841,6664,1841,6664,1840,6663,1840,6663,1839e" filled="t" fillcolor="#E8B909" stroked="f">
                <v:path arrowok="t"/>
                <v:fill/>
              </v:shape>
              <v:shape style="position:absolute;left:6655;top:1839;width:10;height:8" coordorigin="6655,1839" coordsize="10,8" path="m6658,1846l6657,1846,6658,1846e" filled="t" fillcolor="#E8B909" stroked="f">
                <v:path arrowok="t"/>
                <v:fill/>
              </v:shape>
              <v:shape style="position:absolute;left:6655;top:1839;width:10;height:8" coordorigin="6655,1839" coordsize="10,8" path="m6664,1840l6663,1840,6664,1840,6664,1840,6664,1840e" filled="t" fillcolor="#E8B909" stroked="f">
                <v:path arrowok="t"/>
                <v:fill/>
              </v:shape>
            </v:group>
            <v:group style="position:absolute;left:6657;top:1837;width:3;height:3" coordorigin="6657,1837" coordsize="3,3">
              <v:shape style="position:absolute;left:6657;top:1837;width:3;height:3" coordorigin="6657,1837" coordsize="3,3" path="m6659,1837l6657,1840,6657,1840,6657,1840,6658,1840,6659,1840,6659,1839,6660,1839,6660,1839,6659,1837e" filled="t" fillcolor="#E8B909" stroked="f">
                <v:path arrowok="t"/>
                <v:fill/>
              </v:shape>
              <v:shape style="position:absolute;left:6657;top:1837;width:3;height:3" coordorigin="6657,1837" coordsize="3,3" path="m6659,1840l6658,1840,6659,1840,6659,1840e" filled="t" fillcolor="#E8B909" stroked="f">
                <v:path arrowok="t"/>
                <v:fill/>
              </v:shape>
              <v:shape style="position:absolute;left:6657;top:1837;width:3;height:3" coordorigin="6657,1837" coordsize="3,3" path="m6660,1839l6659,1839,6660,1839e" filled="t" fillcolor="#E8B909" stroked="f">
                <v:path arrowok="t"/>
                <v:fill/>
              </v:shape>
            </v:group>
            <v:group style="position:absolute;left:6607;top:1796;width:15;height:11" coordorigin="6607,1796" coordsize="15,11">
              <v:shape style="position:absolute;left:6607;top:1796;width:15;height:11" coordorigin="6607,1796" coordsize="15,11" path="m6622,1806l6610,1806,6611,1807,6615,1806,6621,1806,6622,1806e" filled="t" fillcolor="#FFFFFF" stroked="f">
                <v:path arrowok="t"/>
                <v:fill/>
              </v:shape>
              <v:shape style="position:absolute;left:6607;top:1796;width:15;height:11" coordorigin="6607,1796" coordsize="15,11" path="m6621,1806l6615,1806,6618,1807,6621,1806,6621,1806e" filled="t" fillcolor="#FFFFFF" stroked="f">
                <v:path arrowok="t"/>
                <v:fill/>
              </v:shape>
              <v:shape style="position:absolute;left:6607;top:1796;width:15;height:11" coordorigin="6607,1796" coordsize="15,11" path="m6616,1796l6611,1799,6608,1802,6607,1805,6608,1807,6610,1806,6622,1806,6623,1806,6625,1803,6624,1801,6624,1799,6622,1797,6620,1796,6616,1796e" filled="t" fillcolor="#FFFFFF" stroked="f">
                <v:path arrowok="t"/>
                <v:fill/>
              </v:shape>
            </v:group>
            <v:group style="position:absolute;left:6607;top:1796;width:18;height:11" coordorigin="6607,1796" coordsize="18,11">
              <v:shape style="position:absolute;left:6607;top:1796;width:18;height:11" coordorigin="6607,1796" coordsize="18,11" path="m6614,1797l6611,1799,6608,1802,6607,1805,6608,1807,6610,1806,6611,1807,6615,1806,6618,1807,6621,1806,6623,1806,6625,1803,6624,1801,6624,1799,6622,1797,6620,1796,6618,1796,6616,1796,6614,1797xe" filled="f" stroked="t" strokeweight=".04916pt" strokecolor="#231F20">
                <v:path arrowok="t"/>
              </v:shape>
            </v:group>
            <v:group style="position:absolute;left:6616;top:1822;width:16;height:9" coordorigin="6616,1822" coordsize="16,9">
              <v:shape style="position:absolute;left:6616;top:1822;width:16;height:9" coordorigin="6616,1822" coordsize="16,9" path="m6631,1822l6627,1823,6624,1823,6621,1824,6619,1824,6617,1824,6616,1826,6618,1829,6622,1831,6626,1831,6627,1830,6628,1830,6628,1828,6631,1823,6631,1823,6631,1822e" filled="t" fillcolor="#FFFFFF" stroked="f">
                <v:path arrowok="t"/>
                <v:fill/>
              </v:shape>
            </v:group>
            <v:group style="position:absolute;left:6616;top:1822;width:16;height:9" coordorigin="6616,1822" coordsize="16,9">
              <v:shape style="position:absolute;left:6616;top:1822;width:16;height:9" coordorigin="6616,1822" coordsize="16,9" path="m6621,1824l6619,1824,6617,1824,6616,1826,6618,1829,6622,1831,6626,1831,6627,1831,6627,1830,6628,1830,6628,1828,6630,1825,6631,1823,6631,1823,6631,1823,6631,1822,6627,1823,6624,1823,6621,1824xe" filled="f" stroked="t" strokeweight=".04916pt" strokecolor="#231F20">
                <v:path arrowok="t"/>
              </v:shape>
            </v:group>
            <v:group style="position:absolute;left:6637;top:1877;width:7;height:9" coordorigin="6637,1877" coordsize="7,9">
              <v:shape style="position:absolute;left:6637;top:1877;width:7;height:9" coordorigin="6637,1877" coordsize="7,9" path="m6644,1877l6643,1879,6641,1879,6640,1880,6637,1883,6637,1884,6638,1884,6639,1885,6641,1885,6643,1885,6643,1886,6644,1886,6644,1886,6644,1884,6644,1883,6645,1880,6644,1877e" filled="t" fillcolor="#FFFFFF" stroked="f">
                <v:path arrowok="t"/>
                <v:fill/>
              </v:shape>
            </v:group>
            <v:group style="position:absolute;left:6620;top:1893;width:24;height:12" coordorigin="6620,1893" coordsize="24,12">
              <v:shape style="position:absolute;left:6620;top:1893;width:24;height:12" coordorigin="6620,1893" coordsize="24,12" path="m6620,1896l6620,1896,6625,1899,6635,1902,6638,1903,6641,1903,6644,1905,6644,1905,6644,1896,6625,1896,6624,1896,6620,1896e" filled="t" fillcolor="#FFFFFF" stroked="f">
                <v:path arrowok="t"/>
                <v:fill/>
              </v:shape>
              <v:shape style="position:absolute;left:6620;top:1893;width:24;height:12" coordorigin="6620,1893" coordsize="24,12" path="m6628,1895l6628,1896,6627,1896,6625,1896,6644,1896,6634,1896,6629,1896,6628,1896,6628,1896,6627,1896,6628,1896,6628,1895e" filled="t" fillcolor="#FFFFFF" stroked="f">
                <v:path arrowok="t"/>
                <v:fill/>
              </v:shape>
              <v:shape style="position:absolute;left:6620;top:1893;width:24;height:12" coordorigin="6620,1893" coordsize="24,12" path="m6644,1893l6641,1894,6639,1895,6637,1895,6634,1896,6644,1896,6644,1893e" filled="t" fillcolor="#FFFFFF" stroked="f">
                <v:path arrowok="t"/>
                <v:fill/>
              </v:shape>
              <v:shape style="position:absolute;left:6620;top:1893;width:24;height:12" coordorigin="6620,1893" coordsize="24,12" path="m6623,1895l6621,1896,6624,1896,6623,1895e" filled="t" fillcolor="#FFFFFF" stroked="f">
                <v:path arrowok="t"/>
                <v:fill/>
              </v:shape>
            </v:group>
            <v:group style="position:absolute;left:6620;top:1893;width:24;height:12" coordorigin="6620,1893" coordsize="24,12">
              <v:shape style="position:absolute;left:6620;top:1893;width:24;height:12" coordorigin="6620,1893" coordsize="24,12" path="m6637,1895l6634,1896,6632,1896,6629,1896,6628,1895,6628,1896,6627,1896,6625,1896,6623,1895,6621,1896,6620,1896,6620,1896,6620,1896,6625,1899,6630,1901,6635,1902,6638,1903,6641,1903,6644,1905,6644,1905,6644,1905,6645,1905,6644,1901,6645,1897,6644,1893,6641,1894,6639,1895,6637,1895xe" filled="f" stroked="t" strokeweight=".04916pt" strokecolor="#231F20">
                <v:path arrowok="t"/>
              </v:shape>
            </v:group>
            <v:group style="position:absolute;left:6612;top:1813;width:4;height:5" coordorigin="6612,1813" coordsize="4,5">
              <v:shape style="position:absolute;left:6612;top:1813;width:4;height:5" coordorigin="6612,1813" coordsize="4,5" path="m6613,1813l6613,1813,6612,1814,6612,1814,6613,1815,6614,1817,6615,1817,6616,1818,6616,1817,6616,1815,6614,1814,6614,1813,6613,1813e" filled="t" fillcolor="#FFFFFF" stroked="f">
                <v:path arrowok="t"/>
                <v:fill/>
              </v:shape>
            </v:group>
            <v:group style="position:absolute;left:6604;top:1875;width:9;height:8" coordorigin="6604,1875" coordsize="9,8">
              <v:shape style="position:absolute;left:6604;top:1875;width:9;height:8" coordorigin="6604,1875" coordsize="9,8" path="m6612,1875l6610,1876,6606,1880,6604,1881,6604,1882,6605,1883,6607,1883,6609,1883,6610,1882,6611,1881,6612,1880,6611,1878,6613,1877,6612,1875e" filled="t" fillcolor="#FFFFFF" stroked="f">
                <v:path arrowok="t"/>
                <v:fill/>
              </v:shape>
            </v:group>
            <v:group style="position:absolute;left:6818;top:1792;width:18;height:12" coordorigin="6818,1792" coordsize="18,12">
              <v:shape style="position:absolute;left:6818;top:1792;width:18;height:12" coordorigin="6818,1792" coordsize="18,12" path="m6827,1792l6822,1795,6819,1798,6819,1799,6818,1801,6819,1802,6824,1803,6830,1803,6835,1803,6836,1803,6835,1802,6835,1801,6834,1798,6832,1796,6831,1795,6827,1792e" filled="t" fillcolor="#FFFFFF" stroked="f">
                <v:path arrowok="t"/>
                <v:fill/>
              </v:shape>
            </v:group>
            <v:group style="position:absolute;left:6818;top:1792;width:18;height:12" coordorigin="6818,1792" coordsize="18,12">
              <v:shape style="position:absolute;left:6818;top:1792;width:18;height:12" coordorigin="6818,1792" coordsize="18,12" path="m6831,1795l6827,1792,6822,1795,6819,1798,6819,1799,6818,1801,6819,1802,6824,1803,6830,1803,6835,1803,6836,1803,6835,1802,6835,1801,6834,1798,6832,1796,6831,1795xe" filled="f" stroked="t" strokeweight=".04916pt" strokecolor="#231F20">
                <v:path arrowok="t"/>
              </v:shape>
            </v:group>
            <v:group style="position:absolute;left:6815;top:1819;width:17;height:11" coordorigin="6815,1819" coordsize="17,11">
              <v:shape style="position:absolute;left:6815;top:1819;width:17;height:11" coordorigin="6815,1819" coordsize="17,11" path="m6816,1819l6815,1819,6815,1821,6815,1822,6816,1823,6817,1825,6817,1826,6818,1829,6822,1828,6824,1828,6830,1824,6832,1822,6832,1821,6820,1821,6817,1820,6817,1819,6816,1819e" filled="t" fillcolor="#FFFFFF" stroked="f">
                <v:path arrowok="t"/>
                <v:fill/>
              </v:shape>
            </v:group>
            <v:group style="position:absolute;left:6815;top:1819;width:17;height:11" coordorigin="6815,1819" coordsize="17,11">
              <v:shape style="position:absolute;left:6815;top:1819;width:17;height:11" coordorigin="6815,1819" coordsize="17,11" path="m6826,1821l6823,1821,6820,1821,6817,1820,6817,1819,6816,1819,6815,1819,6815,1821,6816,1823,6817,1825,6817,1826,6817,1826,6817,1826,6818,1829,6822,1828,6824,1828,6827,1826,6830,1824,6832,1822,6832,1821,6832,1821,6831,1821,6829,1821,6827,1821,6826,1821xe" filled="f" stroked="t" strokeweight=".04916pt" strokecolor="#231F20">
                <v:path arrowok="t"/>
              </v:shape>
            </v:group>
            <v:group style="position:absolute;left:6802;top:1889;width:27;height:13" coordorigin="6802,1889" coordsize="27,13">
              <v:shape style="position:absolute;left:6802;top:1889;width:27;height:13" coordorigin="6802,1889" coordsize="27,13" path="m6802,1889l6802,1890,6802,1891,6802,1892,6802,1893,6803,1896,6802,1899,6802,1902,6802,1902,6803,1902,6810,1899,6817,1894,6825,1893,6813,1893,6809,1892,6806,1890,6805,1890,6804,1890,6802,1889e" filled="t" fillcolor="#FFFFFF" stroked="f">
                <v:path arrowok="t"/>
                <v:fill/>
              </v:shape>
              <v:shape style="position:absolute;left:6802;top:1889;width:27;height:13" coordorigin="6802,1889" coordsize="27,13" path="m6819,1892l6817,1893,6813,1893,6825,1893,6825,1893,6827,1893,6820,1893,6819,1892e" filled="t" fillcolor="#FFFFFF" stroked="f">
                <v:path arrowok="t"/>
                <v:fill/>
              </v:shape>
              <v:shape style="position:absolute;left:6802;top:1889;width:27;height:13" coordorigin="6802,1889" coordsize="27,13" path="m6827,1893l6825,1893,6827,1893,6827,1893e" filled="t" fillcolor="#FFFFFF" stroked="f">
                <v:path arrowok="t"/>
                <v:fill/>
              </v:shape>
              <v:shape style="position:absolute;left:6802;top:1889;width:27;height:13" coordorigin="6802,1889" coordsize="27,13" path="m6827,1891l6822,1892,6820,1893,6827,1893,6828,1893,6828,1892,6827,1892,6827,1891e" filled="t" fillcolor="#FFFFFF" stroked="f">
                <v:path arrowok="t"/>
                <v:fill/>
              </v:shape>
              <v:shape style="position:absolute;left:6802;top:1889;width:27;height:13" coordorigin="6802,1889" coordsize="27,13" path="m6828,1891l6827,1892,6828,1892,6828,1891e" filled="t" fillcolor="#FFFFFF" stroked="f">
                <v:path arrowok="t"/>
                <v:fill/>
              </v:shape>
              <v:shape style="position:absolute;left:6802;top:1889;width:27;height:13" coordorigin="6802,1889" coordsize="27,13" path="m6805,1889l6804,1890,6805,1890,6805,1889e" filled="t" fillcolor="#FFFFFF" stroked="f">
                <v:path arrowok="t"/>
                <v:fill/>
              </v:shape>
            </v:group>
            <v:group style="position:absolute;left:6802;top:1889;width:27;height:13" coordorigin="6802,1889" coordsize="27,13">
              <v:shape style="position:absolute;left:6802;top:1889;width:27;height:13" coordorigin="6802,1889" coordsize="27,13" path="m6806,1890l6805,1889,6804,1890,6802,1889,6802,1890,6802,1892,6802,1893,6803,1896,6802,1899,6802,1902,6802,1902,6803,1902,6803,1902,6810,1899,6817,1894,6825,1893,6825,1893,6827,1893,6828,1893,6828,1892,6828,1892,6828,1891,6827,1892,6827,1891,6825,1891,6823,1892,6822,1892,6820,1893,6819,1892,6817,1893,6813,1893,6809,1892,6806,1890xe" filled="f" stroked="t" strokeweight=".04916pt" strokecolor="#231F20">
                <v:path arrowok="t"/>
              </v:shape>
            </v:group>
            <v:group style="position:absolute;left:6797;top:1950;width:14;height:17" coordorigin="6797,1950" coordsize="14,17">
              <v:shape style="position:absolute;left:6797;top:1950;width:14;height:17" coordorigin="6797,1950" coordsize="14,17" path="m6811,1964l6807,1964,6811,1967,6811,1964e" filled="t" fillcolor="#FFFFFF" stroked="f">
                <v:path arrowok="t"/>
                <v:fill/>
              </v:shape>
              <v:shape style="position:absolute;left:6797;top:1950;width:14;height:17" coordorigin="6797,1950" coordsize="14,17" path="m6801,1950l6799,1955,6799,1960,6797,1964,6797,1966,6797,1966,6798,1966,6799,1966,6803,1965,6807,1964,6811,1964,6812,1964,6812,1961,6812,1958,6811,1956,6811,1953,6807,1953,6806,1952,6805,1952,6803,1952,6802,1951,6801,1950e" filled="t" fillcolor="#FFFFFF" stroked="f">
                <v:path arrowok="t"/>
                <v:fill/>
              </v:shape>
              <v:shape style="position:absolute;left:6797;top:1950;width:14;height:17" coordorigin="6797,1950" coordsize="14,17" path="m6799,1966l6798,1966,6799,1966,6799,1966e" filled="t" fillcolor="#FFFFFF" stroked="f">
                <v:path arrowok="t"/>
                <v:fill/>
              </v:shape>
              <v:shape style="position:absolute;left:6797;top:1950;width:14;height:17" coordorigin="6797,1950" coordsize="14,17" path="m6809,1952l6807,1953,6811,1953,6811,1952,6809,1952e" filled="t" fillcolor="#FFFFFF" stroked="f">
                <v:path arrowok="t"/>
                <v:fill/>
              </v:shape>
            </v:group>
            <v:group style="position:absolute;left:6797;top:1950;width:15;height:17" coordorigin="6797,1950" coordsize="15,17">
              <v:shape style="position:absolute;left:6797;top:1950;width:15;height:17" coordorigin="6797,1950" coordsize="15,17" path="m6805,1952l6803,1952,6802,1951,6801,1950,6799,1955,6799,1960,6797,1965,6797,1966,6798,1966,6799,1966,6803,1965,6807,1964,6811,1967,6812,1964,6812,1961,6812,1958,6811,1956,6811,1952,6809,1952,6807,1953,6806,1952,6805,1952xe" filled="f" stroked="t" strokeweight=".04916pt" strokecolor="#231F20">
                <v:path arrowok="t"/>
              </v:shape>
            </v:group>
            <v:group style="position:absolute;left:6727;top:1770;width:15;height:28" coordorigin="6727,1770" coordsize="15,28">
              <v:shape style="position:absolute;left:6727;top:1770;width:15;height:28" coordorigin="6727,1770" coordsize="15,28" path="m6732,1770l6732,1771,6733,1777,6734,1784,6731,1790,6730,1792,6729,1793,6728,1795,6728,1796,6727,1797,6727,1798,6727,1798,6730,1795,6733,1794,6735,1792,6739,1790,6742,1785,6739,1781,6740,1780,6739,1780,6739,1779,6738,1776,6736,1774,6734,1771,6733,1771,6733,1770,6732,1770e" filled="t" fillcolor="#00A650" stroked="f">
                <v:path arrowok="t"/>
                <v:fill/>
              </v:shape>
              <v:shape style="position:absolute;left:6727;top:1770;width:15;height:28" coordorigin="6727,1770" coordsize="15,28" path="m6733,1770l6732,1770,6733,1770,6733,1770e" filled="t" fillcolor="#00A650" stroked="f">
                <v:path arrowok="t"/>
                <v:fill/>
              </v:shape>
            </v:group>
            <v:group style="position:absolute;left:6723;top:1769;width:111;height:77" coordorigin="6723,1769" coordsize="111,77">
              <v:shape style="position:absolute;left:6723;top:1769;width:111;height:77" coordorigin="6723,1769" coordsize="111,77" path="m6782,1791l6764,1791,6765,1791,6773,1799,6781,1807,6784,1818,6785,1818,6786,1820,6786,1821,6787,1822,6786,1823,6787,1823,6787,1824,6788,1824,6788,1826,6789,1827,6789,1829,6789,1829,6789,1831,6790,1832,6790,1833,6792,1838,6794,1843,6798,1846,6799,1846,6800,1845,6801,1844,6801,1843,6805,1838,6792,1813,6792,1812,6790,1812,6790,1811,6787,1809,6785,1806,6783,1804,6778,1801,6772,1794,6772,1792,6784,1792,6782,1791e" filled="t" fillcolor="#00A650" stroked="f">
                <v:path arrowok="t"/>
                <v:fill/>
              </v:shape>
              <v:shape style="position:absolute;left:6723;top:1769;width:111;height:77" coordorigin="6723,1769" coordsize="111,77" path="m6764,1793l6760,1793,6761,1793,6768,1799,6770,1803,6770,1804,6771,1804,6771,1806,6772,1807,6772,1807,6772,1808,6772,1809,6772,1809,6772,1811,6772,1813,6771,1818,6770,1822,6770,1824,6770,1829,6771,1833,6772,1838,6773,1838,6773,1839,6773,1840,6774,1840,6774,1841,6774,1842,6777,1842,6778,1841,6778,1841,6779,1841,6782,1839,6783,1836,6784,1833,6785,1833,6785,1829,6784,1824,6784,1824,6783,1820,6783,1820,6783,1819,6783,1818,6782,1817,6782,1817,6782,1816,6781,1815,6781,1814,6780,1814,6780,1813,6780,1812,6779,1811,6779,1810,6778,1809,6774,1803,6769,1798,6764,1793e" filled="t" fillcolor="#00A650" stroked="f">
                <v:path arrowok="t"/>
                <v:fill/>
              </v:shape>
              <v:shape style="position:absolute;left:6723;top:1769;width:111;height:77" coordorigin="6723,1769" coordsize="111,77" path="m6788,1802l6783,1802,6786,1805,6792,1811,6797,1816,6802,1821,6805,1827,6806,1828,6806,1829,6807,1830,6808,1831,6809,1831,6809,1831,6807,1829,6807,1828,6807,1826,6808,1825,6811,1825,6811,1825,6810,1824,6810,1823,6812,1821,6811,1820,6810,1820,6809,1818,6805,1815,6801,1812,6796,1809,6795,1807,6792,1806,6791,1804,6788,1802e" filled="t" fillcolor="#00A650" stroked="f">
                <v:path arrowok="t"/>
                <v:fill/>
              </v:shape>
              <v:shape style="position:absolute;left:6723;top:1769;width:111;height:77" coordorigin="6723,1769" coordsize="111,77" path="m6811,1825l6808,1825,6810,1826,6811,1827,6811,1827,6811,1825e" filled="t" fillcolor="#00A650" stroked="f">
                <v:path arrowok="t"/>
                <v:fill/>
              </v:shape>
              <v:shape style="position:absolute;left:6723;top:1769;width:111;height:77" coordorigin="6723,1769" coordsize="111,77" path="m6723,1821l6723,1821,6723,1821,6723,1823,6723,1825,6724,1826,6724,1826,6725,1825,6727,1824,6727,1824,6725,1824,6723,1823,6724,1822,6724,1821,6723,1821e" filled="t" fillcolor="#00A650" stroked="f">
                <v:path arrowok="t"/>
                <v:fill/>
              </v:shape>
              <v:shape style="position:absolute;left:6723;top:1769;width:111;height:77" coordorigin="6723,1769" coordsize="111,77" path="m6731,1821l6729,1821,6729,1822,6728,1822,6728,1822,6727,1822,6726,1823,6725,1824,6727,1824,6728,1823,6733,1821,6735,1821,6732,1821,6731,1821e" filled="t" fillcolor="#00A650" stroked="f">
                <v:path arrowok="t"/>
                <v:fill/>
              </v:shape>
              <v:shape style="position:absolute;left:6723;top:1769;width:111;height:77" coordorigin="6723,1769" coordsize="111,77" path="m6757,1794l6748,1794,6748,1795,6749,1795,6748,1795,6748,1796,6748,1798,6749,1799,6749,1802,6749,1803,6748,1810,6750,1814,6751,1820,6755,1824,6756,1824,6758,1823,6758,1821,6759,1820,6759,1819,6759,1816,6759,1812,6759,1811,6758,1807,6758,1806,6756,1804,6756,1800,6756,1799,6756,1795,6756,1794,6757,1794e" filled="t" fillcolor="#00A650" stroked="f">
                <v:path arrowok="t"/>
                <v:fill/>
              </v:shape>
              <v:shape style="position:absolute;left:6723;top:1769;width:111;height:77" coordorigin="6723,1769" coordsize="111,77" path="m6734,1819l6733,1820,6733,1820,6732,1821,6735,1821,6738,1820,6739,1820,6734,1820,6734,1819e" filled="t" fillcolor="#00A650" stroked="f">
                <v:path arrowok="t"/>
                <v:fill/>
              </v:shape>
              <v:shape style="position:absolute;left:6723;top:1769;width:111;height:77" coordorigin="6723,1769" coordsize="111,77" path="m6743,1814l6740,1814,6740,1816,6738,1817,6737,1818,6736,1818,6736,1818,6735,1819,6735,1819,6734,1820,6739,1820,6739,1819,6735,1819,6735,1819,6740,1819,6742,1816,6743,1814e" filled="t" fillcolor="#00A650" stroked="f">
                <v:path arrowok="t"/>
                <v:fill/>
              </v:shape>
              <v:shape style="position:absolute;left:6723;top:1769;width:111;height:77" coordorigin="6723,1769" coordsize="111,77" path="m6817,1813l6809,1813,6813,1816,6817,1816,6820,1817,6823,1817,6826,1819,6829,1817,6827,1817,6820,1817,6817,1814,6817,1813e" filled="t" fillcolor="#00A650" stroked="f">
                <v:path arrowok="t"/>
                <v:fill/>
              </v:shape>
              <v:shape style="position:absolute;left:6723;top:1769;width:111;height:77" coordorigin="6723,1769" coordsize="111,77" path="m6764,1792l6745,1792,6745,1793,6742,1796,6740,1800,6735,1805,6732,1807,6730,1809,6728,1810,6728,1811,6729,1812,6729,1814,6730,1815,6730,1816,6732,1818,6733,1817,6736,1817,6737,1817,6738,1815,6739,1814,6743,1814,6743,1814,6743,1812,6744,1810,6744,1809,6745,1806,6745,1805,6745,1803,6746,1802,6746,1802,6745,1801,6746,1800,6746,1798,6746,1796,6747,1794,6748,1794,6757,1794,6757,1793,6758,1793,6759,1793,6764,1793,6764,1792e" filled="t" fillcolor="#00A650" stroked="f">
                <v:path arrowok="t"/>
                <v:fill/>
              </v:shape>
              <v:shape style="position:absolute;left:6723;top:1769;width:111;height:77" coordorigin="6723,1769" coordsize="111,77" path="m6734,1817l6733,1817,6734,1818,6734,1817e" filled="t" fillcolor="#00A650" stroked="f">
                <v:path arrowok="t"/>
                <v:fill/>
              </v:shape>
              <v:shape style="position:absolute;left:6723;top:1769;width:111;height:77" coordorigin="6723,1769" coordsize="111,77" path="m6736,1817l6734,1817,6735,1817,6735,1817,6736,1817e" filled="t" fillcolor="#00A650" stroked="f">
                <v:path arrowok="t"/>
                <v:fill/>
              </v:shape>
              <v:shape style="position:absolute;left:6723;top:1769;width:111;height:77" coordorigin="6723,1769" coordsize="111,77" path="m6825,1816l6820,1817,6827,1817,6825,1816e" filled="t" fillcolor="#00A650" stroked="f">
                <v:path arrowok="t"/>
                <v:fill/>
              </v:shape>
              <v:shape style="position:absolute;left:6723;top:1769;width:111;height:77" coordorigin="6723,1769" coordsize="111,77" path="m6821,1813l6818,1813,6820,1814,6821,1813e" filled="t" fillcolor="#00A650" stroked="f">
                <v:path arrowok="t"/>
                <v:fill/>
              </v:shape>
              <v:shape style="position:absolute;left:6723;top:1769;width:111;height:77" coordorigin="6723,1769" coordsize="111,77" path="m6791,1795l6782,1795,6783,1797,6785,1797,6785,1798,6789,1800,6792,1803,6795,1805,6796,1806,6797,1806,6797,1807,6798,1807,6800,1808,6801,1810,6803,1811,6804,1811,6805,1812,6809,1813,6818,1813,6818,1813,6821,1813,6822,1813,6823,1812,6824,1811,6824,1810,6823,1808,6822,1807,6820,1807,6819,1807,6820,1806,6820,1806,6832,1806,6829,1805,6825,1805,6821,1804,6818,1804,6816,1803,6814,1803,6811,1802,6808,1801,6805,1800,6804,1800,6804,1800,6800,1799,6797,1797,6793,1796,6792,1796,6791,1795e" filled="t" fillcolor="#00A650" stroked="f">
                <v:path arrowok="t"/>
                <v:fill/>
              </v:shape>
              <v:shape style="position:absolute;left:6723;top:1769;width:111;height:77" coordorigin="6723,1769" coordsize="111,77" path="m6832,1806l6820,1806,6822,1806,6823,1807,6826,1807,6830,1807,6834,1806,6832,1806e" filled="t" fillcolor="#00A650" stroked="f">
                <v:path arrowok="t"/>
                <v:fill/>
              </v:shape>
              <v:shape style="position:absolute;left:6723;top:1769;width:111;height:77" coordorigin="6723,1769" coordsize="111,77" path="m6739,1798l6735,1798,6736,1799,6736,1802,6735,1802,6735,1803,6735,1803,6735,1802,6736,1802,6736,1802,6739,1798e" filled="t" fillcolor="#00A650" stroked="f">
                <v:path arrowok="t"/>
                <v:fill/>
              </v:shape>
              <v:shape style="position:absolute;left:6723;top:1769;width:111;height:77" coordorigin="6723,1769" coordsize="111,77" path="m6787,1801l6783,1801,6782,1802,6783,1802,6788,1802,6788,1802,6787,1801e" filled="t" fillcolor="#00A650" stroked="f">
                <v:path arrowok="t"/>
                <v:fill/>
              </v:shape>
              <v:shape style="position:absolute;left:6723;top:1769;width:111;height:77" coordorigin="6723,1769" coordsize="111,77" path="m6784,1792l6772,1792,6772,1793,6775,1795,6777,1798,6780,1800,6781,1801,6782,1801,6783,1801,6787,1801,6785,1799,6782,1797,6782,1797,6781,1797,6781,1795,6791,1795,6790,1795,6789,1795,6788,1794,6787,1794,6786,1794,6784,1792e" filled="t" fillcolor="#00A650" stroked="f">
                <v:path arrowok="t"/>
                <v:fill/>
              </v:shape>
              <v:shape style="position:absolute;left:6723;top:1769;width:111;height:77" coordorigin="6723,1769" coordsize="111,77" path="m6805,1800l6804,1800,6805,1800,6805,1800e" filled="t" fillcolor="#00A650" stroked="f">
                <v:path arrowok="t"/>
                <v:fill/>
              </v:shape>
              <v:shape style="position:absolute;left:6723;top:1769;width:111;height:77" coordorigin="6723,1769" coordsize="111,77" path="m6738,1769l6737,1770,6737,1771,6738,1772,6739,1774,6740,1775,6741,1776,6741,1777,6741,1777,6742,1778,6743,1781,6734,1796,6734,1797,6733,1797,6733,1798,6733,1799,6734,1799,6735,1798,6739,1798,6740,1796,6742,1794,6742,1793,6743,1793,6743,1792,6744,1792,6744,1791,6764,1791,6764,1791,6782,1791,6781,1790,6776,1787,6770,1784,6770,1783,6770,1783,6767,1782,6764,1780,6762,1777,6761,1777,6761,1777,6760,1776,6759,1776,6758,1775,6757,1774,6757,1774,6756,1773,6756,1773,6755,1773,6754,1772,6740,1772,6739,1772,6739,1772,6739,1771,6740,1770,6740,1770,6740,1770,6738,1770,6738,1769e" filled="t" fillcolor="#00A650" stroked="f">
                <v:path arrowok="t"/>
                <v:fill/>
              </v:shape>
              <v:shape style="position:absolute;left:6723;top:1769;width:111;height:77" coordorigin="6723,1769" coordsize="111,77" path="m6764,1791l6744,1791,6744,1792,6745,1792,6764,1792,6764,1791e" filled="t" fillcolor="#00A650" stroked="f">
                <v:path arrowok="t"/>
                <v:fill/>
              </v:shape>
              <v:shape style="position:absolute;left:6723;top:1769;width:111;height:77" coordorigin="6723,1769" coordsize="111,77" path="m6742,1770l6741,1771,6740,1772,6754,1772,6752,1771,6750,1771,6748,1770,6745,1770,6742,1770e" filled="t" fillcolor="#00A650" stroked="f">
                <v:path arrowok="t"/>
                <v:fill/>
              </v:shape>
              <v:shape style="position:absolute;left:6723;top:1769;width:111;height:77" coordorigin="6723,1769" coordsize="111,77" path="m6739,1769l6738,1770,6740,1770,6739,1769e" filled="t" fillcolor="#00A650" stroked="f">
                <v:path arrowok="t"/>
                <v:fill/>
              </v:shape>
            </v:group>
            <v:group style="position:absolute;left:6759;top:1802;width:9;height:7" coordorigin="6759,1802" coordsize="9,7">
              <v:shape style="position:absolute;left:6759;top:1802;width:9;height:7" coordorigin="6759,1802" coordsize="9,7" path="m6760,1802l6759,1802,6759,1803,6760,1804,6759,1804,6760,1805,6760,1805,6760,1806,6761,1806,6761,1806,6763,1807,6763,1808,6765,1808,6766,1809,6767,1809,6768,1810,6769,1809,6769,1809,6767,1807,6765,1805,6763,1805,6762,1804,6760,1802e" filled="t" fillcolor="#00A650" stroked="f">
                <v:path arrowok="t"/>
                <v:fill/>
              </v:shape>
            </v:group>
            <v:group style="position:absolute;left:6758;top:1797;width:10;height:8" coordorigin="6758,1797" coordsize="10,8">
              <v:shape style="position:absolute;left:6758;top:1797;width:10;height:8" coordorigin="6758,1797" coordsize="10,8" path="m6767,1803l6765,1803,6765,1803,6765,1803,6766,1804,6766,1805,6767,1805,6767,1805,6767,1805,6768,1803,6767,1803e" filled="t" fillcolor="#00A650" stroked="f">
                <v:path arrowok="t"/>
                <v:fill/>
              </v:shape>
              <v:shape style="position:absolute;left:6758;top:1797;width:10;height:8" coordorigin="6758,1797" coordsize="10,8" path="m6758,1797l6758,1797,6758,1799,6758,1800,6759,1800,6761,1801,6761,1801,6762,1801,6762,1802,6763,1802,6763,1802,6764,1802,6764,1803,6765,1803,6767,1803,6766,1801,6763,1798,6759,1797,6759,1797,6758,1797e" filled="t" fillcolor="#00A650" stroked="f">
                <v:path arrowok="t"/>
                <v:fill/>
              </v:shape>
            </v:group>
            <v:group style="position:absolute;left:6761;top:1808;width:9;height:7" coordorigin="6761,1808" coordsize="9,7">
              <v:shape style="position:absolute;left:6761;top:1808;width:9;height:7" coordorigin="6761,1808" coordsize="9,7" path="m6761,1808l6761,1808,6761,1809,6761,1810,6761,1811,6762,1812,6763,1812,6763,1812,6764,1813,6765,1813,6766,1814,6767,1814,6767,1815,6769,1815,6769,1814,6767,1811,6762,1808,6762,1808,6761,1808e" filled="t" fillcolor="#00A650" stroked="f">
                <v:path arrowok="t"/>
                <v:fill/>
              </v:shape>
            </v:group>
            <v:group style="position:absolute;left:6760;top:1813;width:9;height:7" coordorigin="6760,1813" coordsize="9,7">
              <v:shape style="position:absolute;left:6760;top:1813;width:9;height:7" coordorigin="6760,1813" coordsize="9,7" path="m6761,1813l6760,1815,6761,1817,6763,1818,6764,1818,6764,1818,6765,1818,6767,1820,6768,1820,6769,1819,6769,1818,6767,1817,6766,1815,6764,1815,6763,1814,6762,1814,6761,1813e" filled="t" fillcolor="#00A650" stroked="f">
                <v:path arrowok="t"/>
                <v:fill/>
              </v:shape>
            </v:group>
            <v:group style="position:absolute;left:6761;top:1819;width:7;height:6" coordorigin="6761,1819" coordsize="7,6">
              <v:shape style="position:absolute;left:6761;top:1819;width:7;height:6" coordorigin="6761,1819" coordsize="7,6" path="m6761,1819l6761,1819,6762,1821,6764,1822,6765,1824,6766,1824,6768,1824,6768,1824,6766,1821,6764,1820,6761,1819e" filled="t" fillcolor="#00A650" stroked="f">
                <v:path arrowok="t"/>
                <v:fill/>
              </v:shape>
            </v:group>
            <v:group style="position:absolute;left:6786;top:1835;width:3;height:5" coordorigin="6786,1835" coordsize="3,5">
              <v:shape style="position:absolute;left:6786;top:1835;width:3;height:5" coordorigin="6786,1835" coordsize="3,5" path="m6787,1835l6786,1835,6786,1837,6787,1838,6787,1838,6788,1839,6789,1838,6788,1836,6787,1835e" filled="t" fillcolor="#00A650" stroked="f">
                <v:path arrowok="t"/>
                <v:fill/>
              </v:shape>
            </v:group>
            <v:group style="position:absolute;left:6809;top:1816;width:4;height:3" coordorigin="6809,1816" coordsize="4,3">
              <v:shape style="position:absolute;left:6809;top:1816;width:4;height:3" coordorigin="6809,1816" coordsize="4,3" path="m6810,1816l6809,1816,6810,1817,6811,1818,6811,1818,6812,1819,6812,1820,6814,1818,6811,1816,6810,1816e" filled="t" fillcolor="#00A650" stroked="f">
                <v:path arrowok="t"/>
                <v:fill/>
              </v:shape>
            </v:group>
            <v:group style="position:absolute;left:6824;top:1808;width:5;height:5" coordorigin="6824,1808" coordsize="5,5">
              <v:shape style="position:absolute;left:6824;top:1808;width:5;height:5" coordorigin="6824,1808" coordsize="5,5" path="m6825,1808l6825,1809,6826,1811,6825,1812,6824,1813,6824,1813,6825,1814,6826,1813,6827,1813,6828,1812,6829,1812,6829,1810,6828,1808,6825,1808e" filled="t" fillcolor="#00A650" stroked="f">
                <v:path arrowok="t"/>
                <v:fill/>
              </v:shape>
              <v:shape style="position:absolute;left:6824;top:1808;width:5;height:5" coordorigin="6824,1808" coordsize="5,5" path="m6827,1813l6826,1813,6827,1813,6827,1813e" filled="t" fillcolor="#00A650" stroked="f">
                <v:path arrowok="t"/>
                <v:fill/>
              </v:shape>
            </v:group>
            <v:group style="position:absolute;left:6816;top:1807;width:54;height:43" coordorigin="6816,1807" coordsize="54,43">
              <v:shape style="position:absolute;left:6816;top:1807;width:54;height:43" coordorigin="6816,1807" coordsize="54,43" path="m6869,1850l6867,1850,6868,1851,6868,1851,6869,1851,6869,1851,6869,1850e" filled="t" fillcolor="#00A650" stroked="f">
                <v:path arrowok="t"/>
                <v:fill/>
              </v:shape>
              <v:shape style="position:absolute;left:6816;top:1807;width:54;height:43" coordorigin="6816,1807" coordsize="54,43" path="m6868,1847l6849,1847,6849,1848,6854,1849,6860,1851,6865,1850,6867,1850,6867,1850,6869,1850,6868,1847e" filled="t" fillcolor="#00A650" stroked="f">
                <v:path arrowok="t"/>
                <v:fill/>
              </v:shape>
              <v:shape style="position:absolute;left:6816;top:1807;width:54;height:43" coordorigin="6816,1807" coordsize="54,43" path="m6867,1850l6865,1850,6866,1850,6867,1850e" filled="t" fillcolor="#00A650" stroked="f">
                <v:path arrowok="t"/>
                <v:fill/>
              </v:shape>
              <v:shape style="position:absolute;left:6816;top:1807;width:54;height:43" coordorigin="6816,1807" coordsize="54,43" path="m6868,1846l6847,1846,6847,1847,6848,1847,6848,1848,6849,1847,6868,1847,6868,1846e" filled="t" fillcolor="#00A650" stroked="f">
                <v:path arrowok="t"/>
                <v:fill/>
              </v:shape>
              <v:shape style="position:absolute;left:6816;top:1807;width:54;height:43" coordorigin="6816,1807" coordsize="54,43" path="m6864,1842l6836,1842,6836,1843,6840,1843,6843,1845,6846,1847,6847,1846,6868,1846,6865,1843,6864,1842e" filled="t" fillcolor="#00A650" stroked="f">
                <v:path arrowok="t"/>
                <v:fill/>
              </v:shape>
              <v:shape style="position:absolute;left:6816;top:1807;width:54;height:43" coordorigin="6816,1807" coordsize="54,43" path="m6863,1840l6821,1840,6823,1841,6823,1841,6823,1842,6822,1842,6820,1843,6820,1846,6821,1846,6822,1844,6823,1843,6824,1843,6828,1841,6863,1841,6863,1840e" filled="t" fillcolor="#00A650" stroked="f">
                <v:path arrowok="t"/>
                <v:fill/>
              </v:shape>
              <v:shape style="position:absolute;left:6816;top:1807;width:54;height:43" coordorigin="6816,1807" coordsize="54,43" path="m6824,1843l6823,1843,6824,1843e" filled="t" fillcolor="#00A650" stroked="f">
                <v:path arrowok="t"/>
                <v:fill/>
              </v:shape>
              <v:shape style="position:absolute;left:6816;top:1807;width:54;height:43" coordorigin="6816,1807" coordsize="54,43" path="m6823,1838l6821,1839,6820,1840,6819,1840,6818,1840,6816,1841,6817,1843,6818,1843,6821,1840,6863,1840,6861,1840,6820,1840,6819,1840,6861,1840,6861,1839,6859,1838,6859,1838,6824,1838,6823,1838e" filled="t" fillcolor="#00A650" stroked="f">
                <v:path arrowok="t"/>
                <v:fill/>
              </v:shape>
              <v:shape style="position:absolute;left:6816;top:1807;width:54;height:43" coordorigin="6816,1807" coordsize="54,43" path="m6863,1841l6828,1841,6832,1841,6835,1842,6835,1843,6836,1842,6864,1842,6863,1841e" filled="t" fillcolor="#00A650" stroked="f">
                <v:path arrowok="t"/>
                <v:fill/>
              </v:shape>
              <v:shape style="position:absolute;left:6816;top:1807;width:54;height:43" coordorigin="6816,1807" coordsize="54,43" path="m6819,1830l6819,1832,6819,1832,6819,1833,6820,1834,6822,1836,6823,1837,6824,1837,6824,1837,6824,1838,6824,1838,6859,1838,6857,1837,6842,1837,6842,1837,6842,1836,6844,1834,6847,1834,6849,1833,6864,1833,6865,1831,6820,1831,6819,1830e" filled="t" fillcolor="#00A650" stroked="f">
                <v:path arrowok="t"/>
                <v:fill/>
              </v:shape>
              <v:shape style="position:absolute;left:6816;top:1807;width:54;height:43" coordorigin="6816,1807" coordsize="54,43" path="m6849,1836l6845,1836,6843,1837,6843,1837,6842,1837,6851,1837,6851,1837,6843,1837,6851,1837,6849,1836e" filled="t" fillcolor="#00A650" stroked="f">
                <v:path arrowok="t"/>
                <v:fill/>
              </v:shape>
              <v:shape style="position:absolute;left:6816;top:1807;width:54;height:43" coordorigin="6816,1807" coordsize="54,43" path="m6854,1837l6851,1837,6857,1837,6854,1837e" filled="t" fillcolor="#00A650" stroked="f">
                <v:path arrowok="t"/>
                <v:fill/>
              </v:shape>
              <v:shape style="position:absolute;left:6816;top:1807;width:54;height:43" coordorigin="6816,1807" coordsize="54,43" path="m6847,1834l6844,1834,6847,1834,6847,1834e" filled="t" fillcolor="#00A650" stroked="f">
                <v:path arrowok="t"/>
                <v:fill/>
              </v:shape>
              <v:shape style="position:absolute;left:6816;top:1807;width:54;height:43" coordorigin="6816,1807" coordsize="54,43" path="m6864,1833l6849,1833,6856,1834,6863,1834,6864,1833e" filled="t" fillcolor="#00A650" stroked="f">
                <v:path arrowok="t"/>
                <v:fill/>
              </v:shape>
              <v:shape style="position:absolute;left:6816;top:1807;width:54;height:43" coordorigin="6816,1807" coordsize="54,43" path="m6820,1831l6820,1831,6865,1831,6823,1831,6820,1831e" filled="t" fillcolor="#00A650" stroked="f">
                <v:path arrowok="t"/>
                <v:fill/>
              </v:shape>
              <v:shape style="position:absolute;left:6816;top:1807;width:54;height:43" coordorigin="6816,1807" coordsize="54,43" path="m6846,1807l6845,1808,6845,1808,6845,1809,6845,1809,6844,1810,6844,1811,6843,1811,6843,1812,6843,1812,6842,1812,6842,1813,6839,1816,6837,1818,6834,1821,6834,1822,6833,1823,6833,1825,6831,1826,6829,1828,6826,1829,6823,1831,6865,1831,6866,1831,6836,1831,6836,1831,6836,1830,6836,1829,6836,1829,6838,1827,6840,1826,6841,1824,6843,1822,6846,1820,6846,1817,6847,1817,6847,1816,6847,1815,6847,1815,6848,1813,6847,1811,6846,1810,6847,1808,6846,1807e" filled="t" fillcolor="#00A650" stroked="f">
                <v:path arrowok="t"/>
                <v:fill/>
              </v:shape>
              <v:shape style="position:absolute;left:6816;top:1807;width:54;height:43" coordorigin="6816,1807" coordsize="54,43" path="m6852,1819l6847,1823,6842,1827,6836,1831,6866,1831,6867,1828,6868,1828,6868,1827,6868,1826,6869,1823,6869,1820,6869,1819,6852,1819,6852,1819e" filled="t" fillcolor="#00A650" stroked="f">
                <v:path arrowok="t"/>
                <v:fill/>
              </v:shape>
              <v:shape style="position:absolute;left:6816;top:1807;width:54;height:43" coordorigin="6816,1807" coordsize="54,43" path="m6853,1818l6852,1819,6869,1819,6870,1818,6853,1818,6853,1818e" filled="t" fillcolor="#00A650" stroked="f">
                <v:path arrowok="t"/>
                <v:fill/>
              </v:shape>
              <v:shape style="position:absolute;left:6816;top:1807;width:54;height:43" coordorigin="6816,1807" coordsize="54,43" path="m6857,1816l6853,1818,6870,1818,6870,1817,6869,1816,6860,1816,6859,1816,6857,1816e" filled="t" fillcolor="#00A650" stroked="f">
                <v:path arrowok="t"/>
                <v:fill/>
              </v:shape>
              <v:shape style="position:absolute;left:6816;top:1807;width:54;height:43" coordorigin="6816,1807" coordsize="54,43" path="m6860,1815l6860,1816,6869,1816,6863,1816,6860,1815e" filled="t" fillcolor="#00A650" stroked="f">
                <v:path arrowok="t"/>
                <v:fill/>
              </v:shape>
              <v:shape style="position:absolute;left:6816;top:1807;width:54;height:43" coordorigin="6816,1807" coordsize="54,43" path="m6859,1815l6859,1816,6860,1816,6859,1815e" filled="t" fillcolor="#00A650" stroked="f">
                <v:path arrowok="t"/>
                <v:fill/>
              </v:shape>
              <v:shape style="position:absolute;left:6816;top:1807;width:54;height:43" coordorigin="6816,1807" coordsize="54,43" path="m6867,1815l6863,1816,6868,1816,6867,1815e" filled="t" fillcolor="#00A650" stroked="f">
                <v:path arrowok="t"/>
                <v:fill/>
              </v:shape>
            </v:group>
            <v:group style="position:absolute;left:6813;top:1836;width:7;height:5" coordorigin="6813,1836" coordsize="7,5">
              <v:shape style="position:absolute;left:6813;top:1836;width:7;height:5" coordorigin="6813,1836" coordsize="7,5" path="m6820,1836l6817,1837,6815,1837,6813,1839,6813,1840,6814,1840,6814,1841,6814,1841,6817,1839,6820,1837,6820,1836e" filled="t" fillcolor="#00A650" stroked="f">
                <v:path arrowok="t"/>
                <v:fill/>
              </v:shape>
            </v:group>
            <v:group style="position:absolute;left:6809;top:1835;width:5;height:4" coordorigin="6809,1835" coordsize="5,4">
              <v:shape style="position:absolute;left:6809;top:1835;width:5;height:4" coordorigin="6809,1835" coordsize="5,4" path="m6812,1835l6810,1836,6809,1837,6809,1838,6809,1839,6810,1839,6812,1838,6812,1837,6813,1836,6814,1836,6813,1836,6812,1835e" filled="t" fillcolor="#00A650" stroked="f">
                <v:path arrowok="t"/>
                <v:fill/>
              </v:shape>
            </v:group>
            <v:group style="position:absolute;left:6801;top:1842;width:47;height:33" coordorigin="6801,1842" coordsize="47,33">
              <v:shape style="position:absolute;left:6801;top:1842;width:47;height:33" coordorigin="6801,1842" coordsize="47,33" path="m6846,1874l6844,1874,6844,1875,6844,1875,6846,1874e" filled="t" fillcolor="#00A650" stroked="f">
                <v:path arrowok="t"/>
                <v:fill/>
              </v:shape>
              <v:shape style="position:absolute;left:6801;top:1842;width:47;height:33" coordorigin="6801,1842" coordsize="47,33" path="m6839,1852l6824,1852,6827,1854,6831,1858,6831,1859,6831,1860,6832,1861,6832,1861,6833,1863,6834,1866,6834,1867,6835,1868,6835,1869,6836,1870,6836,1870,6838,1872,6841,1873,6843,1874,6844,1874,6846,1874,6846,1874,6844,1872,6844,1871,6843,1871,6843,1870,6843,1870,6842,1870,6842,1869,6842,1869,6841,1869,6840,1868,6838,1868,6837,1867,6837,1867,6837,1866,6837,1866,6837,1866,6839,1866,6845,1866,6844,1865,6839,1865,6838,1864,6839,1863,6840,1863,6845,1863,6843,1861,6841,1861,6841,1860,6842,1860,6846,1860,6846,1859,6843,1859,6842,1858,6842,1857,6844,1856,6847,1856,6846,1856,6845,1855,6844,1854,6843,1854,6840,1854,6839,1852e" filled="t" fillcolor="#00A650" stroked="f">
                <v:path arrowok="t"/>
                <v:fill/>
              </v:shape>
              <v:shape style="position:absolute;left:6801;top:1842;width:47;height:33" coordorigin="6801,1842" coordsize="47,33" path="m6845,1866l6839,1866,6839,1867,6841,1867,6843,1868,6846,1869,6847,1871,6848,1871,6848,1871,6846,1868,6845,1866e" filled="t" fillcolor="#00A650" stroked="f">
                <v:path arrowok="t"/>
                <v:fill/>
              </v:shape>
              <v:shape style="position:absolute;left:6801;top:1842;width:47;height:33" coordorigin="6801,1842" coordsize="47,33" path="m6844,1871l6843,1871,6844,1871,6844,1871e" filled="t" fillcolor="#00A650" stroked="f">
                <v:path arrowok="t"/>
                <v:fill/>
              </v:shape>
              <v:shape style="position:absolute;left:6801;top:1842;width:47;height:33" coordorigin="6801,1842" coordsize="47,33" path="m6840,1868l6838,1868,6840,1868e" filled="t" fillcolor="#00A650" stroked="f">
                <v:path arrowok="t"/>
                <v:fill/>
              </v:shape>
              <v:shape style="position:absolute;left:6801;top:1842;width:47;height:33" coordorigin="6801,1842" coordsize="47,33" path="m6846,1864l6844,1864,6844,1864,6846,1865,6846,1865,6846,1864,6846,1864e" filled="t" fillcolor="#00A650" stroked="f">
                <v:path arrowok="t"/>
                <v:fill/>
              </v:shape>
              <v:shape style="position:absolute;left:6801;top:1842;width:47;height:33" coordorigin="6801,1842" coordsize="47,33" path="m6844,1864l6839,1865,6844,1865,6844,1864e" filled="t" fillcolor="#00A650" stroked="f">
                <v:path arrowok="t"/>
                <v:fill/>
              </v:shape>
              <v:shape style="position:absolute;left:6801;top:1842;width:47;height:33" coordorigin="6801,1842" coordsize="47,33" path="m6845,1863l6840,1863,6842,1863,6844,1864,6846,1864,6845,1863e" filled="t" fillcolor="#00A650" stroked="f">
                <v:path arrowok="t"/>
                <v:fill/>
              </v:shape>
              <v:shape style="position:absolute;left:6801;top:1842;width:47;height:33" coordorigin="6801,1842" coordsize="47,33" path="m6801,1848l6801,1849,6803,1851,6805,1852,6808,1854,6809,1855,6812,1856,6815,1859,6818,1861,6821,1861,6823,1859,6824,1857,6824,1854,6823,1853,6811,1853,6811,1853,6810,1852,6809,1852,6809,1852,6808,1852,6808,1851,6806,1850,6804,1848,6803,1848,6801,1848e" filled="t" fillcolor="#00A650" stroked="f">
                <v:path arrowok="t"/>
                <v:fill/>
              </v:shape>
              <v:shape style="position:absolute;left:6801;top:1842;width:47;height:33" coordorigin="6801,1842" coordsize="47,33" path="m6846,1860l6842,1860,6845,1860,6845,1860,6846,1860,6846,1860,6846,1860e" filled="t" fillcolor="#00A650" stroked="f">
                <v:path arrowok="t"/>
                <v:fill/>
              </v:shape>
              <v:shape style="position:absolute;left:6801;top:1842;width:47;height:33" coordorigin="6801,1842" coordsize="47,33" path="m6845,1858l6843,1859,6846,1859,6845,1858e" filled="t" fillcolor="#00A650" stroked="f">
                <v:path arrowok="t"/>
                <v:fill/>
              </v:shape>
              <v:shape style="position:absolute;left:6801;top:1842;width:47;height:33" coordorigin="6801,1842" coordsize="47,33" path="m6847,1856l6844,1856,6846,1857,6847,1857,6847,1856e" filled="t" fillcolor="#00A650" stroked="f">
                <v:path arrowok="t"/>
                <v:fill/>
              </v:shape>
              <v:shape style="position:absolute;left:6801;top:1842;width:47;height:33" coordorigin="6801,1842" coordsize="47,33" path="m6805,1845l6805,1845,6805,1846,6809,1850,6812,1852,6812,1852,6812,1853,6811,1853,6823,1853,6823,1852,6824,1852,6824,1852,6839,1852,6838,1852,6836,1852,6834,1851,6832,1850,6831,1849,6815,1849,6814,1849,6814,1849,6813,1849,6813,1849,6813,1848,6811,1847,6809,1847,6807,1846,6806,1846,6805,1845e" filled="t" fillcolor="#00A650" stroked="f">
                <v:path arrowok="t"/>
                <v:fill/>
              </v:shape>
              <v:shape style="position:absolute;left:6801;top:1842;width:47;height:33" coordorigin="6801,1842" coordsize="47,33" path="m6824,1852l6823,1852,6824,1852e" filled="t" fillcolor="#00A650" stroked="f">
                <v:path arrowok="t"/>
                <v:fill/>
              </v:shape>
              <v:shape style="position:absolute;left:6801;top:1842;width:47;height:33" coordorigin="6801,1842" coordsize="47,33" path="m6808,1842l6807,1842,6810,1845,6812,1846,6815,1848,6816,1849,6815,1849,6815,1849,6831,1849,6823,1849,6822,1849,6820,1848,6819,1848,6819,1847,6818,1847,6816,1846,6814,1845,6812,1844,6809,1843,6809,1842,6808,1842e" filled="t" fillcolor="#00A650" stroked="f">
                <v:path arrowok="t"/>
                <v:fill/>
              </v:shape>
              <v:shape style="position:absolute;left:6801;top:1842;width:47;height:33" coordorigin="6801,1842" coordsize="47,33" path="m6825,1844l6824,1845,6823,1845,6823,1846,6824,1847,6825,1849,6823,1849,6831,1849,6830,1849,6830,1849,6827,1848,6825,1845,6825,1844e" filled="t" fillcolor="#00A650" stroked="f">
                <v:path arrowok="t"/>
                <v:fill/>
              </v:shape>
              <v:shape style="position:absolute;left:6801;top:1842;width:47;height:33" coordorigin="6801,1842" coordsize="47,33" path="m6820,1848l6819,1848,6820,1848,6820,1848e" filled="t" fillcolor="#00A650" stroked="f">
                <v:path arrowok="t"/>
                <v:fill/>
              </v:shape>
              <v:shape style="position:absolute;left:6801;top:1842;width:47;height:33" coordorigin="6801,1842" coordsize="47,33" path="m6802,1848l6802,1848,6803,1848,6802,1848e" filled="t" fillcolor="#00A650" stroked="f">
                <v:path arrowok="t"/>
                <v:fill/>
              </v:shape>
              <v:shape style="position:absolute;left:6801;top:1842;width:47;height:33" coordorigin="6801,1842" coordsize="47,33" path="m6819,1847l6818,1847,6819,1847,6819,1847e" filled="t" fillcolor="#00A650" stroked="f">
                <v:path arrowok="t"/>
                <v:fill/>
              </v:shape>
            </v:group>
            <v:group style="position:absolute;left:6796;top:1725;width:16;height:19" coordorigin="6796,1725" coordsize="16,19">
              <v:shape style="position:absolute;left:6796;top:1725;width:16;height:19" coordorigin="6796,1725" coordsize="16,19" path="m6805,1725l6802,1726,6800,1729,6798,1732,6796,1736,6796,1737,6797,1740,6798,1744,6799,1742,6800,1740,6803,1738,6804,1738,6804,1738,6806,1736,6812,1736,6812,1735,6811,1734,6810,1732,6807,1732,6806,1731,6806,1730,6807,1729,6807,1729,6808,1727,6806,1726,6805,1725e" filled="t" fillcolor="#00A650" stroked="f">
                <v:path arrowok="t"/>
                <v:fill/>
              </v:shape>
              <v:shape style="position:absolute;left:6796;top:1725;width:16;height:19" coordorigin="6796,1725" coordsize="16,19" path="m6804,1738l6804,1738,6804,1738e" filled="t" fillcolor="#00A650" stroked="f">
                <v:path arrowok="t"/>
                <v:fill/>
              </v:shape>
              <v:shape style="position:absolute;left:6796;top:1725;width:16;height:19" coordorigin="6796,1725" coordsize="16,19" path="m6812,1736l6806,1736,6809,1738,6812,1738,6812,1737,6812,1737,6812,1736e" filled="t" fillcolor="#00A650" stroked="f">
                <v:path arrowok="t"/>
                <v:fill/>
              </v:shape>
              <v:shape style="position:absolute;left:6796;top:1725;width:16;height:19" coordorigin="6796,1725" coordsize="16,19" path="m6808,1732l6807,1732,6810,1732,6810,1732,6808,1732e" filled="t" fillcolor="#00A650" stroked="f">
                <v:path arrowok="t"/>
                <v:fill/>
              </v:shape>
            </v:group>
            <v:group style="position:absolute;left:6780;top:1771;width:9;height:15" coordorigin="6780,1771" coordsize="9,15">
              <v:shape style="position:absolute;left:6780;top:1771;width:9;height:15" coordorigin="6780,1771" coordsize="9,15" path="m6784,1771l6782,1773,6781,1775,6780,1776,6781,1777,6781,1779,6781,1780,6781,1782,6782,1783,6785,1784,6787,1786,6790,1786,6790,1785,6786,1783,6784,1778,6786,1775,6786,1774,6787,1772,6786,1772,6784,1771e" filled="t" fillcolor="#00A650" stroked="f">
                <v:path arrowok="t"/>
                <v:fill/>
              </v:shape>
            </v:group>
            <v:group style="position:absolute;left:6705;top:1757;width:13;height:10" coordorigin="6705,1757" coordsize="13,10">
              <v:shape style="position:absolute;left:6705;top:1757;width:13;height:10" coordorigin="6705,1757" coordsize="13,10" path="m6717,1760l6712,1760,6713,1761,6713,1762,6714,1763,6713,1765,6714,1765,6714,1766,6715,1766,6715,1767,6716,1767,6717,1768,6718,1767,6718,1766,6717,1765,6717,1760e" filled="t" fillcolor="#00A650" stroked="f">
                <v:path arrowok="t"/>
                <v:fill/>
              </v:shape>
              <v:shape style="position:absolute;left:6705;top:1757;width:13;height:10" coordorigin="6705,1757" coordsize="13,10" path="m6705,1757l6705,1760,6705,1761,6706,1762,6707,1763,6708,1765,6709,1767,6709,1767,6710,1767,6711,1766,6711,1766,6712,1765,6711,1763,6711,1763,6710,1763,6709,1762,6709,1762,6710,1761,6710,1761,6712,1760,6717,1760,6717,1760,6715,1758,6707,1758,6705,1757e" filled="t" fillcolor="#00A650" stroked="f">
                <v:path arrowok="t"/>
                <v:fill/>
              </v:shape>
              <v:shape style="position:absolute;left:6705;top:1757;width:13;height:10" coordorigin="6705,1757" coordsize="13,10" path="m6709,1758l6707,1758,6715,1758,6711,1758,6709,1758e" filled="t" fillcolor="#00A650" stroked="f">
                <v:path arrowok="t"/>
                <v:fill/>
              </v:shape>
              <v:shape style="position:absolute;left:6705;top:1757;width:13;height:10" coordorigin="6705,1757" coordsize="13,10" path="m6712,1758l6711,1758,6715,1758,6714,1758,6712,1758e" filled="t" fillcolor="#00A650" stroked="f">
                <v:path arrowok="t"/>
                <v:fill/>
              </v:shape>
            </v:group>
            <v:group style="position:absolute;left:6733;top:1757;width:14;height:12" coordorigin="6733,1757" coordsize="14,12">
              <v:shape style="position:absolute;left:6733;top:1757;width:14;height:12" coordorigin="6733,1757" coordsize="14,12" path="m6747,1768l6744,1768,6745,1769,6746,1768,6747,1768e" filled="t" fillcolor="#00A650" stroked="f">
                <v:path arrowok="t"/>
                <v:fill/>
              </v:shape>
              <v:shape style="position:absolute;left:6733;top:1757;width:14;height:12" coordorigin="6733,1757" coordsize="14,12" path="m6746,1761l6738,1761,6739,1762,6740,1762,6740,1766,6740,1767,6742,1768,6744,1768,6747,1768,6747,1766,6747,1764,6746,1762,6746,1761e" filled="t" fillcolor="#00A650" stroked="f">
                <v:path arrowok="t"/>
                <v:fill/>
              </v:shape>
              <v:shape style="position:absolute;left:6733;top:1757;width:14;height:12" coordorigin="6733,1757" coordsize="14,12" path="m6733,1757l6733,1758,6733,1761,6733,1763,6733,1765,6734,1765,6734,1765,6734,1766,6735,1767,6736,1767,6736,1767,6737,1767,6737,1766,6738,1766,6738,1764,6738,1763,6737,1762,6737,1762,6737,1761,6738,1761,6746,1761,6744,1759,6742,1759,6740,1759,6735,1759,6733,1757e" filled="t" fillcolor="#00A650" stroked="f">
                <v:path arrowok="t"/>
                <v:fill/>
              </v:shape>
              <v:shape style="position:absolute;left:6733;top:1757;width:14;height:12" coordorigin="6733,1757" coordsize="14,12" path="m6737,1758l6735,1759,6740,1759,6739,1758,6737,1758e" filled="t" fillcolor="#00A650" stroked="f">
                <v:path arrowok="t"/>
                <v:fill/>
              </v:shape>
            </v:group>
            <v:group style="position:absolute;left:6684;top:1761;width:9;height:10" coordorigin="6684,1761" coordsize="9,10">
              <v:shape style="position:absolute;left:6684;top:1761;width:9;height:10" coordorigin="6684,1761" coordsize="9,10" path="m6690,1761l6688,1762,6686,1763,6685,1765,6684,1768,6685,1769,6686,1770,6687,1770,6687,1771,6688,1770,6690,1770,6690,1769,6689,1768,6688,1768,6686,1768,6686,1767,6686,1766,6687,1765,6692,1765,6692,1764,6692,1764,6691,1762,6690,1761e" filled="t" fillcolor="#00A650" stroked="f">
                <v:path arrowok="t"/>
                <v:fill/>
              </v:shape>
              <v:shape style="position:absolute;left:6684;top:1761;width:9;height:10" coordorigin="6684,1761" coordsize="9,10" path="m6690,1770l6688,1770,6689,1770,6690,1770e" filled="t" fillcolor="#00A650" stroked="f">
                <v:path arrowok="t"/>
                <v:fill/>
              </v:shape>
              <v:shape style="position:absolute;left:6684;top:1761;width:9;height:10" coordorigin="6684,1761" coordsize="9,10" path="m6692,1765l6687,1765,6688,1765,6690,1765,6691,1766,6692,1770,6694,1769,6694,1767,6693,1765,6692,1765e" filled="t" fillcolor="#00A650" stroked="f">
                <v:path arrowok="t"/>
                <v:fill/>
              </v:shape>
              <v:shape style="position:absolute;left:6684;top:1761;width:9;height:10" coordorigin="6684,1761" coordsize="9,10" path="m6689,1767l6688,1768,6689,1768,6689,1767e" filled="t" fillcolor="#00A650" stroked="f">
                <v:path arrowok="t"/>
                <v:fill/>
              </v:shape>
            </v:group>
            <v:group style="position:absolute;left:6728;top:1799;width:4;height:4" coordorigin="6728,1799" coordsize="4,4">
              <v:shape style="position:absolute;left:6728;top:1799;width:4;height:4" coordorigin="6728,1799" coordsize="4,4" path="m6730,1799l6729,1800,6729,1801,6728,1802,6728,1802,6728,1803,6728,1803,6729,1803,6730,1802,6732,1802,6732,1801,6732,1800,6731,1799,6730,1799e" filled="t" fillcolor="#00A650" stroked="f">
                <v:path arrowok="t"/>
                <v:fill/>
              </v:shape>
            </v:group>
            <v:group style="position:absolute;left:6723;top:1802;width:8;height:6" coordorigin="6723,1802" coordsize="8,6">
              <v:shape style="position:absolute;left:6723;top:1802;width:8;height:6" coordorigin="6723,1802" coordsize="8,6" path="m6725,1802l6723,1804,6723,1807,6724,1808,6728,1807,6730,1806,6728,1806,6726,1806,6724,1805,6725,1803,6725,1802e" filled="t" fillcolor="#00A650" stroked="f">
                <v:path arrowok="t"/>
                <v:fill/>
              </v:shape>
              <v:shape style="position:absolute;left:6723;top:1802;width:8;height:6" coordorigin="6723,1802" coordsize="8,6" path="m6729,1805l6728,1806,6730,1806,6730,1806,6729,1805e" filled="t" fillcolor="#00A650" stroked="f">
                <v:path arrowok="t"/>
                <v:fill/>
              </v:shape>
            </v:group>
            <v:group style="position:absolute;left:6726;top:1813;width:3;height:6" coordorigin="6726,1813" coordsize="3,6">
              <v:shape style="position:absolute;left:6726;top:1813;width:3;height:6" coordorigin="6726,1813" coordsize="3,6" path="m6726,1813l6726,1814,6726,1815,6726,1817,6727,1818,6727,1819,6728,1819,6728,1820,6729,1820,6729,1819,6728,1819,6728,1818,6727,1816,6727,1815,6726,1813,6726,1813e" filled="t" fillcolor="#00A650" stroked="f">
                <v:path arrowok="t"/>
                <v:fill/>
              </v:shape>
            </v:group>
            <v:group style="position:absolute;left:6773;top:1827;width:10;height:14" coordorigin="6773,1827" coordsize="10,14">
              <v:shape style="position:absolute;left:6773;top:1827;width:10;height:14" coordorigin="6773,1827" coordsize="10,14" path="m6773,1828l6773,1828,6773,1828,6773,1830,6773,1832,6773,1837,6774,1839,6775,1841,6776,1841,6777,1841,6780,1838,6780,1838,6781,1837,6781,1835,6782,1834,6782,1832,6783,1830,6776,1830,6775,1829,6774,1828,6773,1828e" filled="t" fillcolor="#231F20" stroked="f">
                <v:path arrowok="t"/>
                <v:fill/>
              </v:shape>
              <v:shape style="position:absolute;left:6773;top:1827;width:10;height:14" coordorigin="6773,1827" coordsize="10,14" path="m6782,1827l6782,1827,6781,1827,6780,1828,6778,1830,6776,1830,6783,1830,6783,1830,6783,1828,6783,1827,6781,1827,6783,1827,6782,1827e" filled="t" fillcolor="#231F20" stroked="f">
                <v:path arrowok="t"/>
                <v:fill/>
              </v:shape>
            </v:group>
            <v:group style="position:absolute;left:6791;top:1828;width:11;height:15" coordorigin="6791,1828" coordsize="11,15">
              <v:shape style="position:absolute;left:6791;top:1828;width:11;height:15" coordorigin="6791,1828" coordsize="11,15" path="m6793,1830l6791,1830,6791,1831,6792,1832,6792,1833,6792,1834,6794,1836,6794,1838,6794,1838,6794,1839,6795,1840,6795,1840,6796,1841,6796,1841,6796,1842,6796,1843,6797,1843,6798,1843,6802,1833,6796,1833,6796,1832,6794,1832,6793,1830e" filled="t" fillcolor="#231F20" stroked="f">
                <v:path arrowok="t"/>
                <v:fill/>
              </v:shape>
              <v:shape style="position:absolute;left:6791;top:1828;width:11;height:15" coordorigin="6791,1828" coordsize="11,15" path="m6800,1828l6800,1829,6799,1830,6799,1831,6798,1833,6796,1833,6802,1833,6802,1829,6801,1829,6801,1828,6800,1828e" filled="t" fillcolor="#231F20" stroked="f">
                <v:path arrowok="t"/>
                <v:fill/>
              </v:shape>
            </v:group>
            <v:group style="position:absolute;left:6795;top:1832;width:6;height:5" coordorigin="6795,1832" coordsize="6,5">
              <v:shape style="position:absolute;left:6795;top:1832;width:6;height:5" coordorigin="6795,1832" coordsize="6,5" path="m6795,1834l6795,1835,6795,1835,6796,1837,6797,1837,6798,1838,6799,1837,6800,1836,6800,1834,6797,1834,6795,1834e" filled="t" fillcolor="#00A650" stroked="f">
                <v:path arrowok="t"/>
                <v:fill/>
              </v:shape>
              <v:shape style="position:absolute;left:6795;top:1832;width:6;height:5" coordorigin="6795,1832" coordsize="6,5" path="m6800,1832l6799,1834,6797,1834,6800,1834,6800,1833,6800,1833,6800,1832e" filled="t" fillcolor="#00A650" stroked="f">
                <v:path arrowok="t"/>
                <v:fill/>
              </v:shape>
            </v:group>
            <v:group style="position:absolute;left:6775;top:1831;width:6;height:3" coordorigin="6775,1831" coordsize="6,3">
              <v:shape style="position:absolute;left:6775;top:1831;width:6;height:3" coordorigin="6775,1831" coordsize="6,3" path="m6775,1831l6775,1832,6776,1833,6777,1834,6778,1834,6779,1833,6781,1833,6781,1832,6779,1832,6777,1832,6775,1831,6775,1831e" filled="t" fillcolor="#00A650" stroked="f">
                <v:path arrowok="t"/>
                <v:fill/>
              </v:shape>
              <v:shape style="position:absolute;left:6775;top:1831;width:6;height:3" coordorigin="6775,1831" coordsize="6,3" path="m6780,1831l6779,1832,6781,1832,6781,1831,6780,1831e" filled="t" fillcolor="#00A650" stroked="f">
                <v:path arrowok="t"/>
                <v:fill/>
              </v:shape>
            </v:group>
            <v:group style="position:absolute;left:6751;top:1811;width:7;height:10" coordorigin="6751,1811" coordsize="7,10">
              <v:shape style="position:absolute;left:6751;top:1811;width:7;height:10" coordorigin="6751,1811" coordsize="7,10" path="m6756,1820l6756,1820,6756,1821,6756,1820e" filled="t" fillcolor="#231F20" stroked="f">
                <v:path arrowok="t"/>
                <v:fill/>
              </v:shape>
              <v:shape style="position:absolute;left:6751;top:1811;width:7;height:10" coordorigin="6751,1811" coordsize="7,10" path="m6752,1812l6751,1815,6754,1818,6755,1820,6756,1820,6756,1820,6756,1820,6757,1820,6757,1816,6758,1813,6758,1813,6755,1813,6755,1813,6754,1812,6754,1812,6752,1812e" filled="t" fillcolor="#231F20" stroked="f">
                <v:path arrowok="t"/>
                <v:fill/>
              </v:shape>
              <v:shape style="position:absolute;left:6751;top:1811;width:7;height:10" coordorigin="6751,1811" coordsize="7,10" path="m6756,1811l6756,1811,6756,1812,6756,1812,6755,1813,6758,1813,6757,1811,6756,1811e" filled="t" fillcolor="#231F20" stroked="f">
                <v:path arrowok="t"/>
                <v:fill/>
              </v:shape>
            </v:group>
            <v:group style="position:absolute;left:6718;top:1779;width:3;height:5" coordorigin="6718,1779" coordsize="3,5">
              <v:shape style="position:absolute;left:6718;top:1779;width:3;height:5" coordorigin="6718,1779" coordsize="3,5" path="m6721,1784l6720,1784,6721,1784,6721,1784e" filled="t" fillcolor="#231F20" stroked="f">
                <v:path arrowok="t"/>
                <v:fill/>
              </v:shape>
              <v:shape style="position:absolute;left:6718;top:1779;width:3;height:5" coordorigin="6718,1779" coordsize="3,5" path="m6721,1779l6718,1780,6718,1782,6718,1783,6719,1784,6720,1784,6721,1784,6722,1783,6723,1782,6723,1782,6722,1781,6723,1781,6721,1779e" filled="t" fillcolor="#231F20" stroked="f">
                <v:path arrowok="t"/>
                <v:fill/>
              </v:shape>
            </v:group>
            <v:group style="position:absolute;left:6806;top:1860;width:11;height:14" coordorigin="6806,1860" coordsize="11,14">
              <v:shape style="position:absolute;left:6806;top:1860;width:11;height:14" coordorigin="6806,1860" coordsize="11,14" path="m6808,1860l6807,1860,6807,1861,6806,1862,6807,1864,6806,1866,6806,1867,6806,1869,6807,1871,6808,1872,6810,1873,6810,1873,6810,1872,6809,1871,6809,1869,6809,1867,6811,1866,6815,1866,6814,1864,6812,1862,6810,1860,6808,1860e" filled="t" fillcolor="#231F20" stroked="f">
                <v:path arrowok="t"/>
                <v:fill/>
              </v:shape>
              <v:shape style="position:absolute;left:6806;top:1860;width:11;height:14" coordorigin="6806,1860" coordsize="11,14" path="m6815,1866l6812,1866,6812,1867,6813,1867,6815,1868,6816,1868,6816,1868,6816,1867,6815,1866e" filled="t" fillcolor="#231F20" stroked="f">
                <v:path arrowok="t"/>
                <v:fill/>
              </v:shape>
              <v:shape style="position:absolute;left:6806;top:1860;width:11;height:14" coordorigin="6806,1860" coordsize="11,14" path="m6815,1866l6811,1866,6811,1867,6812,1866,6815,1866e" filled="t" fillcolor="#231F20" stroked="f">
                <v:path arrowok="t"/>
                <v:fill/>
              </v:shape>
            </v:group>
            <v:group style="position:absolute;left:6806;top:1883;width:9;height:6" coordorigin="6806,1883" coordsize="9,6">
              <v:shape style="position:absolute;left:6806;top:1883;width:9;height:6" coordorigin="6806,1883" coordsize="9,6" path="m6812,1887l6810,1887,6810,1887,6811,1887,6811,1888,6812,1889,6815,1889,6815,1888,6814,1887,6813,1887e" filled="t" fillcolor="#231F20" stroked="f">
                <v:path arrowok="t"/>
                <v:fill/>
              </v:shape>
              <v:shape style="position:absolute;left:6806;top:1883;width:9;height:6" coordorigin="6806,1883" coordsize="9,6" path="m6813,1883l6806,1886,6806,1886,6807,1886,6808,1887,6809,1887,6809,1887,6810,1887,6812,1887,6812,1886,6812,1885,6814,1884,6814,1883,6813,1883,6813,1883e" filled="t" fillcolor="#231F20" stroked="f">
                <v:path arrowok="t"/>
                <v:fill/>
              </v:shape>
            </v:group>
            <v:group style="position:absolute;left:6803;top:1902;width:13;height:17" coordorigin="6803,1902" coordsize="13,17">
              <v:shape style="position:absolute;left:6803;top:1902;width:13;height:17" coordorigin="6803,1902" coordsize="13,17" path="m6813,1902l6812,1903,6811,1903,6810,1903,6809,1904,6809,1904,6807,1905,6806,1905,6805,1906,6804,1908,6803,1909,6804,1910,6804,1911,6805,1911,6804,1912,6805,1912,6805,1914,6805,1916,6805,1917,6805,1918,6806,1919,6807,1919,6809,1916,6813,1914,6816,1913,6816,1911,6813,1911,6812,1909,6812,1907,6814,1905,6814,1904,6815,1902,6815,1902,6815,1902,6813,1902e" filled="t" fillcolor="#231F20" stroked="f">
                <v:path arrowok="t"/>
                <v:fill/>
              </v:shape>
              <v:shape style="position:absolute;left:6803;top:1902;width:13;height:17" coordorigin="6803,1902" coordsize="13,17" path="m6816,1911l6813,1911,6816,1911e" filled="t" fillcolor="#231F20" stroked="f">
                <v:path arrowok="t"/>
                <v:fill/>
              </v:shape>
            </v:group>
            <v:group style="position:absolute;left:6808;top:1905;width:5;height:9" coordorigin="6808,1905" coordsize="5,9">
              <v:shape style="position:absolute;left:6808;top:1905;width:5;height:9" coordorigin="6808,1905" coordsize="5,9" path="m6811,1905l6810,1906,6809,1907,6809,1909,6809,1910,6808,1912,6811,1914,6813,1912,6813,1911,6812,1911,6811,1910,6812,1909,6811,1908,6812,1907,6812,1906,6812,1906,6811,1905e" filled="t" fillcolor="#E8B909" stroked="f">
                <v:path arrowok="t"/>
                <v:fill/>
              </v:shape>
            </v:group>
            <v:group style="position:absolute;left:6752;top:1789;width:7;height:6" coordorigin="6752,1789" coordsize="7,6">
              <v:shape style="position:absolute;left:6752;top:1789;width:7;height:6" coordorigin="6752,1789" coordsize="7,6" path="m6755,1789l6754,1789,6754,1791,6752,1793,6754,1794,6754,1795,6754,1794,6755,1794,6755,1793,6756,1792,6756,1791,6757,1791,6759,1791,6759,1791,6759,1791,6758,1790,6757,1789,6755,1789e" filled="t" fillcolor="#231F20" stroked="f">
                <v:path arrowok="t"/>
                <v:fill/>
              </v:shape>
              <v:shape style="position:absolute;left:6752;top:1789;width:7;height:6" coordorigin="6752,1789" coordsize="7,6" path="m6755,1794l6754,1794,6755,1794e" filled="t" fillcolor="#231F20" stroked="f">
                <v:path arrowok="t"/>
                <v:fill/>
              </v:shape>
              <v:shape style="position:absolute;left:6752;top:1789;width:7;height:6" coordorigin="6752,1789" coordsize="7,6" path="m6759,1791l6757,1791,6758,1792,6759,1792,6759,1791e" filled="t" fillcolor="#231F20" stroked="f">
                <v:path arrowok="t"/>
                <v:fill/>
              </v:shape>
              <v:shape style="position:absolute;left:6752;top:1789;width:7;height:6" coordorigin="6752,1789" coordsize="7,6" path="m6759,1791l6759,1791,6759,1791e" filled="t" fillcolor="#231F20" stroked="f">
                <v:path arrowok="t"/>
                <v:fill/>
              </v:shape>
            </v:group>
            <v:group style="position:absolute;left:6750;top:1785;width:5;height:4" coordorigin="6750,1785" coordsize="5,4">
              <v:shape style="position:absolute;left:6750;top:1785;width:5;height:4" coordorigin="6750,1785" coordsize="5,4" path="m6753,1785l6751,1785,6750,1787,6750,1788,6750,1789,6751,1789,6752,1788,6752,1787,6754,1787,6754,1787,6755,1786,6754,1785,6753,1785e" filled="t" fillcolor="#231F20" stroked="f">
                <v:path arrowok="t"/>
                <v:fill/>
              </v:shape>
              <v:shape style="position:absolute;left:6750;top:1785;width:5;height:4" coordorigin="6750,1785" coordsize="5,4" path="m6754,1787l6754,1787,6754,1787e" filled="t" fillcolor="#231F20" stroked="f">
                <v:path arrowok="t"/>
                <v:fill/>
              </v:shape>
            </v:group>
            <v:group style="position:absolute;left:6747;top:1781;width:5;height:4" coordorigin="6747,1781" coordsize="5,4">
              <v:shape style="position:absolute;left:6747;top:1781;width:5;height:4" coordorigin="6747,1781" coordsize="5,4" path="m6748,1781l6747,1782,6747,1783,6747,1784,6747,1785,6748,1785,6748,1785,6749,1782,6752,1782,6752,1782,6751,1781,6750,1781,6748,1781e" filled="t" fillcolor="#231F20" stroked="f">
                <v:path arrowok="t"/>
                <v:fill/>
              </v:shape>
              <v:shape style="position:absolute;left:6747;top:1781;width:5;height:4" coordorigin="6747,1781" coordsize="5,4" path="m6752,1782l6749,1782,6751,1783,6751,1782e" filled="t" fillcolor="#231F20" stroked="f">
                <v:path arrowok="t"/>
                <v:fill/>
              </v:shape>
            </v:group>
            <v:group style="position:absolute;left:6744;top:1777;width:4;height:4" coordorigin="6744,1777" coordsize="4,4">
              <v:shape style="position:absolute;left:6744;top:1777;width:4;height:4" coordorigin="6744,1777" coordsize="4,4" path="m6746,1777l6745,1777,6745,1777,6744,1778,6744,1779,6745,1779,6744,1780,6746,1780,6746,1779,6747,1778,6748,1778,6748,1777,6747,1777,6746,1777e" filled="t" fillcolor="#231F20" stroked="f">
                <v:path arrowok="t"/>
                <v:fill/>
              </v:shape>
              <v:shape style="position:absolute;left:6744;top:1777;width:4;height:4" coordorigin="6744,1777" coordsize="4,4" path="m6748,1778l6747,1778,6748,1778e" filled="t" fillcolor="#231F20" stroked="f">
                <v:path arrowok="t"/>
                <v:fill/>
              </v:shape>
            </v:group>
            <v:group style="position:absolute;left:6741;top:1772;width:4;height:4" coordorigin="6741,1772" coordsize="4,4">
              <v:shape style="position:absolute;left:6741;top:1772;width:4;height:4" coordorigin="6741,1772" coordsize="4,4" path="m6743,1772l6742,1773,6741,1775,6742,1776,6742,1776,6742,1776,6743,1776,6743,1774,6744,1774,6745,1774,6745,1774,6745,1773,6745,1773,6743,1772e" filled="t" fillcolor="#231F20" stroked="f">
                <v:path arrowok="t"/>
                <v:fill/>
              </v:shape>
              <v:shape style="position:absolute;left:6741;top:1772;width:4;height:4" coordorigin="6741,1772" coordsize="4,4" path="m6745,1774l6744,1774,6745,1774e" filled="t" fillcolor="#231F20" stroked="f">
                <v:path arrowok="t"/>
                <v:fill/>
              </v:shape>
            </v:group>
            <v:group style="position:absolute;left:6707;top:1784;width:6;height:5" coordorigin="6707,1784" coordsize="6,5">
              <v:shape style="position:absolute;left:6707;top:1784;width:6;height:5" coordorigin="6707,1784" coordsize="6,5" path="m6712,1784l6711,1784,6710,1784,6709,1784,6708,1785,6708,1786,6708,1786,6707,1787,6708,1788,6709,1788,6709,1788,6710,1789,6711,1788,6712,1788,6713,1787,6713,1786,6713,1785,6713,1784,6711,1784,6710,1784,6713,1784e" filled="t" fillcolor="#231F20" stroked="f">
                <v:path arrowok="t"/>
                <v:fill/>
              </v:shape>
            </v:group>
            <v:group style="position:absolute;left:6709;top:1785;width:2;height:2" coordorigin="6709,1785" coordsize="2,2">
              <v:shape style="position:absolute;left:6709;top:1785;width:2;height:2" coordorigin="6709,1785" coordsize="2,2" path="m6711,1785l6710,1786,6710,1786,6709,1787,6711,1787,6711,1786,6712,1786,6712,1786,6711,1785e" filled="t" fillcolor="#D1D3D4" stroked="f">
                <v:path arrowok="t"/>
                <v:fill/>
              </v:shape>
              <v:shape style="position:absolute;left:6709;top:1785;width:2;height:2" coordorigin="6709,1785" coordsize="2,2" path="m6712,1786l6711,1786,6712,1786e" filled="t" fillcolor="#D1D3D4" stroked="f">
                <v:path arrowok="t"/>
                <v:fill/>
              </v:shape>
            </v:group>
            <v:group style="position:absolute;left:6836;top:1885;width:6;height:5" coordorigin="6836,1885" coordsize="6,5">
              <v:shape style="position:absolute;left:6836;top:1885;width:6;height:5" coordorigin="6836,1885" coordsize="6,5" path="m6838,1885l6837,1886,6836,1886,6837,1887,6838,1887,6839,1887,6840,1888,6839,1888,6839,1890,6839,1890,6840,1890,6841,1889,6843,1888,6842,1886,6840,1885,6838,1885e" filled="t" fillcolor="#231F20" stroked="f">
                <v:path arrowok="t"/>
                <v:fill/>
              </v:shape>
            </v:group>
            <v:group style="position:absolute;left:6832;top:1887;width:5;height:5" coordorigin="6832,1887" coordsize="5,5">
              <v:shape style="position:absolute;left:6832;top:1887;width:5;height:5" coordorigin="6832,1887" coordsize="5,5" path="m6833,1887l6832,1888,6832,1888,6834,1888,6835,1889,6835,1890,6834,1891,6834,1891,6834,1892,6835,1892,6837,1891,6837,1888,6836,1888,6834,1887,6833,1887e" filled="t" fillcolor="#231F20" stroked="f">
                <v:path arrowok="t"/>
                <v:fill/>
              </v:shape>
            </v:group>
            <v:group style="position:absolute;left:6842;top:1883;width:4;height:4" coordorigin="6842,1883" coordsize="4,4">
              <v:shape style="position:absolute;left:6842;top:1883;width:4;height:4" coordorigin="6842,1883" coordsize="4,4" path="m6847,1884l6844,1884,6845,1885,6844,1885,6844,1886,6844,1886,6844,1887,6846,1887,6846,1886,6847,1885,6847,1884e" filled="t" fillcolor="#231F20" stroked="f">
                <v:path arrowok="t"/>
                <v:fill/>
              </v:shape>
              <v:shape style="position:absolute;left:6842;top:1883;width:4;height:4" coordorigin="6842,1883" coordsize="4,4" path="m6844,1883l6843,1883,6843,1884,6842,1884,6843,1885,6844,1884,6847,1884,6846,1883,6844,1883e" filled="t" fillcolor="#231F20" stroked="f">
                <v:path arrowok="t"/>
                <v:fill/>
              </v:shape>
            </v:group>
            <v:group style="position:absolute;left:6847;top:1880;width:3;height:3" coordorigin="6847,1880" coordsize="3,3">
              <v:shape style="position:absolute;left:6847;top:1880;width:3;height:3" coordorigin="6847,1880" coordsize="3,3" path="m6849,1880l6849,1881,6847,1881,6847,1882,6848,1883,6849,1883,6849,1882,6850,1882,6850,1881,6850,1880,6849,1880,6849,1880e" filled="t" fillcolor="#231F20" stroked="f">
                <v:path arrowok="t"/>
                <v:fill/>
              </v:shape>
            </v:group>
            <v:group style="position:absolute;left:6848;top:1890;width:4;height:4" coordorigin="6848,1890" coordsize="4,4">
              <v:shape style="position:absolute;left:6848;top:1890;width:4;height:4" coordorigin="6848,1890" coordsize="4,4" path="m6851,1890l6850,1890,6850,1890,6849,1891,6849,1891,6848,1892,6848,1893,6849,1893,6850,1893,6850,1893,6850,1892,6851,1891,6851,1891,6851,1890,6850,1890,6850,1890,6851,1890,6851,1890e" filled="t" fillcolor="#231F20" stroked="f">
                <v:path arrowok="t"/>
                <v:fill/>
              </v:shape>
            </v:group>
            <v:group style="position:absolute;left:6844;top:1894;width:4;height:4" coordorigin="6844,1894" coordsize="4,4">
              <v:shape style="position:absolute;left:6844;top:1894;width:4;height:4" coordorigin="6844,1894" coordsize="4,4" path="m6848,1897l6845,1897,6846,1897,6846,1897,6846,1898,6847,1898,6848,1897,6848,1897e" filled="t" fillcolor="#231F20" stroked="f">
                <v:path arrowok="t"/>
                <v:fill/>
              </v:shape>
              <v:shape style="position:absolute;left:6844;top:1894;width:4;height:4" coordorigin="6844,1894" coordsize="4,4" path="m6846,1894l6845,1895,6844,1896,6844,1897,6844,1897,6845,1897,6848,1897,6847,1896,6848,1895,6848,1895,6848,1894,6846,1894e" filled="t" fillcolor="#231F20" stroked="f">
                <v:path arrowok="t"/>
                <v:fill/>
              </v:shape>
            </v:group>
            <v:group style="position:absolute;left:6833;top:1870;width:9;height:7" coordorigin="6833,1870" coordsize="9,7">
              <v:shape style="position:absolute;left:6833;top:1870;width:9;height:7" coordorigin="6833,1870" coordsize="9,7" path="m6834,1870l6833,1872,6834,1874,6834,1875,6836,1876,6837,1877,6839,1877,6840,1876,6841,1876,6842,1876,6841,1874,6838,1873,6836,1872,6835,1871,6834,1870e" filled="t" fillcolor="#00A650" stroked="f">
                <v:path arrowok="t"/>
                <v:fill/>
              </v:shape>
              <v:shape style="position:absolute;left:6833;top:1870;width:9;height:7" coordorigin="6833,1870" coordsize="9,7" path="m6841,1876l6840,1876,6841,1877,6841,1876e" filled="t" fillcolor="#00A65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487pt;margin-top:79.281616pt;width:126.8019pt;height:13.3694pt;mso-position-horizontal-relative:page;mso-position-vertical-relative:page;z-index:-3633" coordorigin="7570,1586" coordsize="2536,267">
            <v:group style="position:absolute;left:7580;top:1843;width:2516;height:2" coordorigin="7580,1843" coordsize="2516,2">
              <v:shape style="position:absolute;left:7580;top:1843;width:2516;height:2" coordorigin="7580,1843" coordsize="2516,0" path="m10096,1843l7580,1843e" filled="f" stroked="t" strokeweight=".9832pt" strokecolor="#D1D3D4">
                <v:path arrowok="t"/>
              </v:shape>
            </v:group>
            <v:group style="position:absolute;left:7584;top:1598;width:131;height:148" coordorigin="7584,1598" coordsize="131,148">
              <v:shape style="position:absolute;left:7584;top:1598;width:131;height:148" coordorigin="7584,1598" coordsize="131,148" path="m7630,1598l7585,1664,7584,1692,7590,1710,7602,1725,7619,1737,7642,1744,7671,1746,7689,1736,7690,1736,7639,1736,7620,1727,7606,1711,7599,1690,7596,1666,7601,1644,7611,1625,7628,1612,7652,1607,7686,1607,7681,1604,7659,1599,7630,1598e" filled="t" fillcolor="#231F20" stroked="f">
                <v:path arrowok="t"/>
                <v:fill/>
              </v:shape>
              <v:shape style="position:absolute;left:7584;top:1598;width:131;height:148" coordorigin="7584,1598" coordsize="131,148" path="m7715,1719l7703,1719,7705,1746,7715,1746,7715,1719e" filled="t" fillcolor="#231F20" stroked="f">
                <v:path arrowok="t"/>
                <v:fill/>
              </v:shape>
              <v:shape style="position:absolute;left:7584;top:1598;width:131;height:148" coordorigin="7584,1598" coordsize="131,148" path="m7715,1671l7652,1671,7652,1683,7702,1688,7698,1708,7686,1723,7667,1733,7639,1736,7690,1736,7703,1719,7715,1719,7715,1671e" filled="t" fillcolor="#231F20" stroked="f">
                <v:path arrowok="t"/>
                <v:fill/>
              </v:shape>
              <v:shape style="position:absolute;left:7584;top:1598;width:131;height:148" coordorigin="7584,1598" coordsize="131,148" path="m7686,1607l7652,1607,7676,1613,7692,1627,7699,1644,7708,1628,7698,1614,7686,1607e" filled="t" fillcolor="#231F20" stroked="f">
                <v:path arrowok="t"/>
                <v:fill/>
              </v:shape>
            </v:group>
            <v:group style="position:absolute;left:7735;top:1636;width:100;height:109" coordorigin="7735,1636" coordsize="100,109">
              <v:shape style="position:absolute;left:7735;top:1636;width:100;height:109" coordorigin="7735,1636" coordsize="100,109" path="m7780,1636l7760,1642,7746,1656,7737,1677,7735,1703,7741,1721,7753,1735,7774,1744,7803,1746,7820,1734,7822,1732,7764,1732,7751,1715,7747,1693,7748,1685,7754,1666,7770,1653,7796,1649,7816,1649,7804,1641,7780,1636e" filled="t" fillcolor="#231F20" stroked="f">
                <v:path arrowok="t"/>
                <v:fill/>
              </v:shape>
              <v:shape style="position:absolute;left:7735;top:1636;width:100;height:109" coordorigin="7735,1636" coordsize="100,109" path="m7816,1649l7796,1649,7810,1660,7818,1680,7820,1707,7811,1722,7793,1731,7764,1732,7822,1732,7831,1715,7835,1693,7832,1672,7822,1653,7816,1649e" filled="t" fillcolor="#231F20" stroked="f">
                <v:path arrowok="t"/>
                <v:fill/>
              </v:shape>
            </v:group>
            <v:group style="position:absolute;left:7850;top:1636;width:94;height:151" coordorigin="7850,1636" coordsize="94,151">
              <v:shape style="position:absolute;left:7850;top:1636;width:94;height:151" coordorigin="7850,1636" coordsize="94,151" path="m7866,1756l7854,1762,7864,1777,7883,1785,7910,1787,7930,1778,7931,1777,7883,1777,7869,1772,7866,1756e" filled="t" fillcolor="#231F20" stroked="f">
                <v:path arrowok="t"/>
                <v:fill/>
              </v:shape>
              <v:shape style="position:absolute;left:7850;top:1636;width:94;height:151" coordorigin="7850,1636" coordsize="94,151" path="m7944,1723l7931,1723,7929,1754,7919,1771,7897,1777,7931,1777,7941,1761,7944,1738,7944,1723e" filled="t" fillcolor="#231F20" stroked="f">
                <v:path arrowok="t"/>
                <v:fill/>
              </v:shape>
              <v:shape style="position:absolute;left:7850;top:1636;width:94;height:151" coordorigin="7850,1636" coordsize="94,151" path="m7892,1636l7873,1642,7860,1656,7852,1677,7850,1705,7858,1726,7874,1739,7897,1745,7918,1738,7922,1733,7892,1733,7875,1725,7866,1707,7863,1680,7870,1664,7886,1654,7914,1652,7927,1652,7915,1641,7892,1636e" filled="t" fillcolor="#231F20" stroked="f">
                <v:path arrowok="t"/>
                <v:fill/>
              </v:shape>
              <v:shape style="position:absolute;left:7850;top:1636;width:94;height:151" coordorigin="7850,1636" coordsize="94,151" path="m7927,1652l7914,1652,7927,1669,7931,1691,7928,1710,7915,1727,7892,1733,7922,1733,7931,1723,7944,1723,7944,1658,7931,1658,7929,1654,7927,1652e" filled="t" fillcolor="#231F20" stroked="f">
                <v:path arrowok="t"/>
                <v:fill/>
              </v:shape>
              <v:shape style="position:absolute;left:7850;top:1636;width:94;height:151" coordorigin="7850,1636" coordsize="94,151" path="m7944,1639l7931,1639,7931,1658,7944,1658,7944,1639e" filled="t" fillcolor="#231F20" stroked="f">
                <v:path arrowok="t"/>
                <v:fill/>
              </v:shape>
            </v:group>
            <v:group style="position:absolute;left:7976;top:1598;width:2;height:147" coordorigin="7976,1598" coordsize="2,147">
              <v:shape style="position:absolute;left:7976;top:1598;width:2;height:147" coordorigin="7976,1598" coordsize="0,147" path="m7976,1598l7976,1746e" filled="f" stroked="t" strokeweight=".7504pt" strokecolor="#231F20">
                <v:path arrowok="t"/>
              </v:shape>
            </v:group>
            <v:group style="position:absolute;left:8004;top:1637;width:93;height:112" coordorigin="8004,1637" coordsize="93,112">
              <v:shape style="position:absolute;left:8004;top:1637;width:93;height:112" coordorigin="8004,1637" coordsize="93,112" path="m8041,1637l8023,1645,8011,1660,8005,1682,8004,1709,8012,1730,8027,1744,8050,1749,8073,1744,8085,1734,8033,1734,8019,1717,8015,1696,8097,1692,8096,1685,8084,1685,8015,1683,8021,1666,8036,1653,8062,1649,8079,1649,8067,1641,8041,1637e" filled="t" fillcolor="#231F20" stroked="f">
                <v:path arrowok="t"/>
                <v:fill/>
              </v:shape>
              <v:shape style="position:absolute;left:8004;top:1637;width:93;height:112" coordorigin="8004,1637" coordsize="93,112" path="m8096,1711l8077,1725,8061,1733,8033,1734,8085,1734,8088,1731,8096,1711e" filled="t" fillcolor="#231F20" stroked="f">
                <v:path arrowok="t"/>
                <v:fill/>
              </v:shape>
              <v:shape style="position:absolute;left:8004;top:1637;width:93;height:112" coordorigin="8004,1637" coordsize="93,112" path="m8079,1649l8062,1649,8078,1664,8084,1685,8096,1685,8094,1671,8084,1653,8079,1649e" filled="t" fillcolor="#231F20" stroked="f">
                <v:path arrowok="t"/>
                <v:fill/>
              </v:shape>
            </v:group>
            <v:group style="position:absolute;left:8112;top:1598;width:96;height:150" coordorigin="8112,1598" coordsize="96,150">
              <v:shape style="position:absolute;left:8112;top:1598;width:96;height:150" coordorigin="8112,1598" coordsize="96,150" path="m8147,1637l8112,1712,8121,1731,8138,1744,8163,1749,8183,1741,8185,1738,8158,1738,8151,1737,8135,1728,8126,1709,8124,1682,8130,1665,8146,1653,8174,1651,8189,1651,8188,1649,8172,1640,8147,1637e" filled="t" fillcolor="#231F20" stroked="f">
                <v:path arrowok="t"/>
                <v:fill/>
              </v:shape>
              <v:shape style="position:absolute;left:8112;top:1598;width:96;height:150" coordorigin="8112,1598" coordsize="96,150" path="m8208,1726l8196,1726,8196,1746,8208,1746,8208,1726e" filled="t" fillcolor="#231F20" stroked="f">
                <v:path arrowok="t"/>
                <v:fill/>
              </v:shape>
              <v:shape style="position:absolute;left:8112;top:1598;width:96;height:150" coordorigin="8112,1598" coordsize="96,150" path="m8189,1651l8174,1651,8186,1663,8192,1684,8192,1713,8180,1731,8158,1738,8185,1738,8196,1726,8208,1726,8208,1660,8195,1660,8189,1651e" filled="t" fillcolor="#231F20" stroked="f">
                <v:path arrowok="t"/>
                <v:fill/>
              </v:shape>
              <v:shape style="position:absolute;left:8112;top:1598;width:96;height:150" coordorigin="8112,1598" coordsize="96,150" path="m8208,1598l8195,1598,8195,1660,8208,1660,8208,1598e" filled="t" fillcolor="#231F20" stroked="f">
                <v:path arrowok="t"/>
                <v:fill/>
              </v:shape>
            </v:group>
            <v:group style="position:absolute;left:8231;top:1598;width:96;height:150" coordorigin="8231,1598" coordsize="96,150">
              <v:shape style="position:absolute;left:8231;top:1598;width:96;height:150" coordorigin="8231,1598" coordsize="96,150" path="m8265,1637l8231,1712,8240,1731,8256,1744,8281,1749,8301,1741,8304,1738,8276,1738,8270,1737,8254,1728,8245,1709,8242,1682,8249,1665,8265,1653,8292,1651,8308,1651,8307,1649,8291,1640,8265,1637e" filled="t" fillcolor="#231F20" stroked="f">
                <v:path arrowok="t"/>
                <v:fill/>
              </v:shape>
              <v:shape style="position:absolute;left:8231;top:1598;width:96;height:150" coordorigin="8231,1598" coordsize="96,150" path="m8327,1726l8315,1726,8315,1746,8327,1746,8327,1726e" filled="t" fillcolor="#231F20" stroked="f">
                <v:path arrowok="t"/>
                <v:fill/>
              </v:shape>
              <v:shape style="position:absolute;left:8231;top:1598;width:96;height:150" coordorigin="8231,1598" coordsize="96,150" path="m8308,1651l8292,1651,8304,1663,8310,1684,8310,1713,8299,1731,8276,1738,8304,1738,8314,1726,8327,1726,8327,1660,8314,1660,8308,1651e" filled="t" fillcolor="#231F20" stroked="f">
                <v:path arrowok="t"/>
                <v:fill/>
              </v:shape>
              <v:shape style="position:absolute;left:8231;top:1598;width:96;height:150" coordorigin="8231,1598" coordsize="96,150" path="m8327,1598l8314,1598,8314,1660,8327,1660,8327,1598e" filled="t" fillcolor="#231F20" stroked="f">
                <v:path arrowok="t"/>
                <v:fill/>
              </v:shape>
            </v:group>
            <v:group style="position:absolute;left:8405;top:1596;width:130;height:152" coordorigin="8405,1596" coordsize="130,152">
              <v:shape style="position:absolute;left:8405;top:1596;width:130;height:152" coordorigin="8405,1596" coordsize="130,152" path="m8461,1596l8414,1634,8405,1681,8409,1702,8419,1721,8433,1735,8454,1745,8480,1749,8501,1743,8510,1736,8466,1736,8445,1729,8430,1714,8421,1694,8418,1671,8421,1652,8428,1635,8442,1621,8463,1613,8493,1611,8514,1611,8508,1606,8487,1598,8461,1596e" filled="t" fillcolor="#231F20" stroked="f">
                <v:path arrowok="t"/>
                <v:fill/>
              </v:shape>
              <v:shape style="position:absolute;left:8405;top:1596;width:130;height:152" coordorigin="8405,1596" coordsize="130,152" path="m8535,1690l8518,1703,8508,1720,8491,1732,8466,1736,8510,1736,8518,1731,8529,1713,8535,1690e" filled="t" fillcolor="#231F20" stroked="f">
                <v:path arrowok="t"/>
                <v:fill/>
              </v:shape>
              <v:shape style="position:absolute;left:8405;top:1596;width:130;height:152" coordorigin="8405,1596" coordsize="130,152" path="m8514,1611l8493,1611,8509,1623,8519,1643,8532,1636,8523,1618,8514,1611e" filled="t" fillcolor="#231F20" stroked="f">
                <v:path arrowok="t"/>
                <v:fill/>
              </v:shape>
            </v:group>
            <v:group style="position:absolute;left:8542;top:1639;width:95;height:146" coordorigin="8542,1639" coordsize="95,146">
              <v:shape style="position:absolute;left:8542;top:1639;width:95;height:146" coordorigin="8542,1639" coordsize="95,146" path="m8553,1773l8553,1784,8555,1785,8558,1785,8563,1785,8579,1785,8583,1780,8586,1774,8559,1774,8556,1774,8553,1773e" filled="t" fillcolor="#231F20" stroked="f">
                <v:path arrowok="t"/>
                <v:fill/>
              </v:shape>
              <v:shape style="position:absolute;left:8542;top:1639;width:95;height:146" coordorigin="8542,1639" coordsize="95,146" path="m8556,1639l8542,1639,8585,1745,8580,1758,8576,1767,8573,1774,8586,1774,8591,1762,8603,1730,8591,1730,8556,1639e" filled="t" fillcolor="#231F20" stroked="f">
                <v:path arrowok="t"/>
                <v:fill/>
              </v:shape>
              <v:shape style="position:absolute;left:8542;top:1639;width:95;height:146" coordorigin="8542,1639" coordsize="95,146" path="m8637,1639l8624,1639,8591,1730,8603,1730,8637,1639e" filled="t" fillcolor="#231F20" stroked="f">
                <v:path arrowok="t"/>
                <v:fill/>
              </v:shape>
            </v:group>
            <v:group style="position:absolute;left:8650;top:1636;width:147;height:110" coordorigin="8650,1636" coordsize="147,110">
              <v:shape style="position:absolute;left:8650;top:1636;width:147;height:110" coordorigin="8650,1636" coordsize="147,110" path="m8662,1639l8650,1639,8650,1746,8663,1746,8664,1673,8672,1657,8662,1657,8662,1639e" filled="t" fillcolor="#231F20" stroked="f">
                <v:path arrowok="t"/>
                <v:fill/>
              </v:shape>
              <v:shape style="position:absolute;left:8650;top:1636;width:147;height:110" coordorigin="8650,1636" coordsize="147,110" path="m8725,1647l8711,1647,8717,1659,8717,1673,8717,1746,8730,1746,8731,1676,8738,1657,8728,1657,8725,1647e" filled="t" fillcolor="#231F20" stroked="f">
                <v:path arrowok="t"/>
                <v:fill/>
              </v:shape>
              <v:shape style="position:absolute;left:8650;top:1636;width:147;height:110" coordorigin="8650,1636" coordsize="147,110" path="m8787,1647l8777,1647,8784,1657,8784,1746,8797,1746,8795,1659,8787,1647e" filled="t" fillcolor="#231F20" stroked="f">
                <v:path arrowok="t"/>
                <v:fill/>
              </v:shape>
              <v:shape style="position:absolute;left:8650;top:1636;width:147;height:110" coordorigin="8650,1636" coordsize="147,110" path="m8711,1636l8696,1636,8676,1642,8662,1657,8672,1657,8674,1654,8695,1647,8725,1647,8724,1643,8711,1636e" filled="t" fillcolor="#231F20" stroked="f">
                <v:path arrowok="t"/>
                <v:fill/>
              </v:shape>
              <v:shape style="position:absolute;left:8650;top:1636;width:147;height:110" coordorigin="8650,1636" coordsize="147,110" path="m8762,1636l8748,1636,8734,1643,8728,1657,8738,1657,8738,1656,8759,1647,8787,1647,8784,1642,8762,1636e" filled="t" fillcolor="#231F20" stroked="f">
                <v:path arrowok="t"/>
                <v:fill/>
              </v:shape>
            </v:group>
            <v:group style="position:absolute;left:8822;top:1638;width:53;height:107" coordorigin="8822,1638" coordsize="53,107">
              <v:shape style="position:absolute;left:8822;top:1638;width:53;height:107" coordorigin="8822,1638" coordsize="53,107" path="m8834,1639l8822,1639,8822,1746,8835,1746,8839,1671,8845,1664,8834,1664,8834,1639e" filled="t" fillcolor="#231F20" stroked="f">
                <v:path arrowok="t"/>
                <v:fill/>
              </v:shape>
              <v:shape style="position:absolute;left:8822;top:1638;width:53;height:107" coordorigin="8822,1638" coordsize="53,107" path="m8864,1638l8846,1647,8834,1664,8845,1664,8853,1656,8874,1651,8864,1638e" filled="t" fillcolor="#231F20" stroked="f">
                <v:path arrowok="t"/>
                <v:fill/>
              </v:shape>
            </v:group>
            <v:group style="position:absolute;left:8887;top:1639;width:86;height:110" coordorigin="8887,1639" coordsize="86,110">
              <v:shape style="position:absolute;left:8887;top:1639;width:86;height:110" coordorigin="8887,1639" coordsize="86,110" path="m8900,1639l8887,1639,8890,1728,8903,1743,8927,1749,8947,1742,8951,1738,8927,1738,8906,1730,8900,1709,8900,1639e" filled="t" fillcolor="#231F20" stroked="f">
                <v:path arrowok="t"/>
                <v:fill/>
              </v:shape>
              <v:shape style="position:absolute;left:8887;top:1639;width:86;height:110" coordorigin="8887,1639" coordsize="86,110" path="m8973,1727l8961,1727,8961,1746,8973,1746,8973,1727e" filled="t" fillcolor="#231F20" stroked="f">
                <v:path arrowok="t"/>
                <v:fill/>
              </v:shape>
              <v:shape style="position:absolute;left:8887;top:1639;width:86;height:110" coordorigin="8887,1639" coordsize="86,110" path="m8973,1639l8960,1639,8958,1712,8947,1730,8927,1738,8951,1738,8961,1727,8973,1727,8973,1639e" filled="t" fillcolor="#231F20" stroked="f">
                <v:path arrowok="t"/>
                <v:fill/>
              </v:shape>
            </v:group>
            <v:group style="position:absolute;left:9052;top:1598;width:104;height:150" coordorigin="9052,1598" coordsize="104,150">
              <v:shape style="position:absolute;left:9052;top:1598;width:104;height:150" coordorigin="9052,1598" coordsize="104,150" path="m9089,1637l9074,1642,9062,1655,9054,1678,9052,1711,9061,1730,9077,1744,9100,1749,9113,1749,9127,1744,9133,1731,9156,1731,9156,1730,9103,1730,9094,1729,9078,1715,9073,1693,9077,1675,9090,1661,9117,1658,9156,1658,9156,1653,9132,1653,9129,1649,9113,1639,9089,1637e" filled="t" fillcolor="#231F20" stroked="f">
                <v:path arrowok="t"/>
                <v:fill/>
              </v:shape>
              <v:shape style="position:absolute;left:9052;top:1598;width:104;height:150" coordorigin="9052,1598" coordsize="104,150" path="m9156,1731l9133,1731,9133,1746,9156,1746,9156,1731e" filled="t" fillcolor="#231F20" stroked="f">
                <v:path arrowok="t"/>
                <v:fill/>
              </v:shape>
              <v:shape style="position:absolute;left:9052;top:1598;width:104;height:150" coordorigin="9052,1598" coordsize="104,150" path="m9156,1658l9117,1658,9129,1673,9132,1702,9123,1722,9103,1730,9156,1730,9156,1658e" filled="t" fillcolor="#231F20" stroked="f">
                <v:path arrowok="t"/>
                <v:fill/>
              </v:shape>
              <v:shape style="position:absolute;left:9052;top:1598;width:104;height:150" coordorigin="9052,1598" coordsize="104,150" path="m9156,1598l9132,1598,9132,1653,9156,1653,9156,1598e" filled="t" fillcolor="#231F20" stroked="f">
                <v:path arrowok="t"/>
                <v:fill/>
              </v:shape>
            </v:group>
            <v:group style="position:absolute;left:9182;top:1598;width:24;height:147" coordorigin="9182,1598" coordsize="24,147">
              <v:shape style="position:absolute;left:9182;top:1598;width:24;height:147" coordorigin="9182,1598" coordsize="24,147" path="m9205,1639l9182,1639,9182,1746,9205,1746,9205,1639e" filled="t" fillcolor="#231F20" stroked="f">
                <v:path arrowok="t"/>
                <v:fill/>
              </v:shape>
              <v:shape style="position:absolute;left:9182;top:1598;width:24;height:147" coordorigin="9182,1598" coordsize="24,147" path="m9205,1598l9182,1598,9182,1621,9205,1621,9205,1598e" filled="t" fillcolor="#231F20" stroked="f">
                <v:path arrowok="t"/>
                <v:fill/>
              </v:shape>
            </v:group>
            <v:group style="position:absolute;left:9226;top:1640;width:106;height:108" coordorigin="9226,1640" coordsize="106,108">
              <v:shape style="position:absolute;left:9226;top:1640;width:106;height:108" coordorigin="9226,1640" coordsize="106,108" path="m9259,1640l9241,1651,9230,1669,9226,1692,9226,1700,9232,1720,9244,1735,9264,1745,9291,1748,9309,1741,9319,1730,9277,1730,9262,1723,9253,1705,9252,1677,9264,1662,9290,1656,9320,1656,9311,1648,9289,1641,9259,1640e" filled="t" fillcolor="#231F20" stroked="f">
                <v:path arrowok="t"/>
                <v:fill/>
              </v:shape>
              <v:shape style="position:absolute;left:9226;top:1640;width:106;height:108" coordorigin="9226,1640" coordsize="106,108" path="m9320,1656l9290,1656,9305,1670,9310,1692,9309,1704,9299,1722,9277,1730,9319,1730,9323,1726,9330,1705,9332,1677,9325,1660,9320,1656e" filled="t" fillcolor="#231F20" stroked="f">
                <v:path arrowok="t"/>
                <v:fill/>
              </v:shape>
            </v:group>
            <v:group style="position:absolute;left:9350;top:1637;width:102;height:150" coordorigin="9350,1637" coordsize="102,150">
              <v:shape style="position:absolute;left:9350;top:1637;width:102;height:150" coordorigin="9350,1637" coordsize="102,150" path="m9376,1755l9355,1765,9367,1779,9387,1786,9414,1787,9435,1779,9442,1771,9389,1771,9378,1768,9376,1755e" filled="t" fillcolor="#231F20" stroked="f">
                <v:path arrowok="t"/>
                <v:fill/>
              </v:shape>
              <v:shape style="position:absolute;left:9350;top:1637;width:102;height:150" coordorigin="9350,1637" coordsize="102,150" path="m9452,1727l9429,1727,9429,1761,9420,1771,9442,1771,9448,1763,9452,1741,9452,1727e" filled="t" fillcolor="#231F20" stroked="f">
                <v:path arrowok="t"/>
                <v:fill/>
              </v:shape>
              <v:shape style="position:absolute;left:9350;top:1637;width:102;height:150" coordorigin="9350,1637" coordsize="102,150" path="m9391,1637l9373,1643,9360,1657,9352,1678,9350,1706,9358,1727,9373,1741,9396,1746,9409,1746,9422,1739,9428,1727,9452,1727,9452,1723,9386,1723,9376,1707,9373,1680,9383,1662,9407,1655,9452,1655,9452,1654,9429,1654,9427,1652,9414,1640,9391,1637e" filled="t" fillcolor="#231F20" stroked="f">
                <v:path arrowok="t"/>
                <v:fill/>
              </v:shape>
              <v:shape style="position:absolute;left:9350;top:1637;width:102;height:150" coordorigin="9350,1637" coordsize="102,150" path="m9452,1655l9407,1655,9423,1668,9429,1690,9425,1707,9413,1720,9386,1723,9452,1723,9452,1655e" filled="t" fillcolor="#231F20" stroked="f">
                <v:path arrowok="t"/>
                <v:fill/>
              </v:shape>
              <v:shape style="position:absolute;left:9350;top:1637;width:102;height:150" coordorigin="9350,1637" coordsize="102,150" path="m9452,1639l9429,1639,9429,1654,9452,1654,9452,1639e" filled="t" fillcolor="#231F20" stroked="f">
                <v:path arrowok="t"/>
                <v:fill/>
              </v:shape>
            </v:group>
            <v:group style="position:absolute;left:9473;top:1638;width:99;height:111" coordorigin="9473,1638" coordsize="99,111">
              <v:shape style="position:absolute;left:9473;top:1638;width:99;height:111" coordorigin="9473,1638" coordsize="99,111" path="m9509,1638l9493,1646,9481,1662,9475,1684,9473,1713,9483,1732,9500,1744,9523,1749,9545,1744,9562,1732,9563,1730,9537,1730,9519,1730,9500,1719,9494,1699,9571,1683,9494,1683,9495,1667,9506,1655,9558,1655,9554,1650,9535,1641,9509,1638e" filled="t" fillcolor="#231F20" stroked="f">
                <v:path arrowok="t"/>
                <v:fill/>
              </v:shape>
              <v:shape style="position:absolute;left:9473;top:1638;width:99;height:111" coordorigin="9473,1638" coordsize="99,111" path="m9571,1712l9549,1712,9545,1724,9537,1730,9563,1730,9571,1712e" filled="t" fillcolor="#231F20" stroked="f">
                <v:path arrowok="t"/>
                <v:fill/>
              </v:shape>
              <v:shape style="position:absolute;left:9473;top:1638;width:99;height:111" coordorigin="9473,1638" coordsize="99,111" path="m9558,1655l9538,1655,9548,1668,9549,1683,9571,1683,9573,1683,9567,1665,9558,1655e" filled="t" fillcolor="#231F20" stroked="f">
                <v:path arrowok="t"/>
                <v:fill/>
              </v:shape>
            </v:group>
            <v:group style="position:absolute;left:9603;top:1598;width:2;height:147" coordorigin="9603,1598" coordsize="2,147">
              <v:shape style="position:absolute;left:9603;top:1598;width:2;height:147" coordorigin="9603,1598" coordsize="0,147" path="m9603,1598l9603,1746e" filled="f" stroked="t" strokeweight="1.2764pt" strokecolor="#231F20">
                <v:path arrowok="t"/>
              </v:shape>
            </v:group>
            <v:group style="position:absolute;left:9636;top:1636;width:105;height:113" coordorigin="9636,1636" coordsize="105,113">
              <v:shape style="position:absolute;left:9636;top:1636;width:105;height:113" coordorigin="9636,1636" coordsize="105,113" path="m9693,1681l9675,1684,9656,1688,9641,1700,9636,1727,9649,1743,9671,1749,9684,1749,9699,1745,9708,1736,9741,1736,9741,1730,9672,1730,9658,1727,9658,1704,9667,1700,9677,1699,9688,1697,9699,1697,9706,1692,9728,1692,9728,1683,9708,1683,9693,1681e" filled="t" fillcolor="#231F20" stroked="f">
                <v:path arrowok="t"/>
                <v:fill/>
              </v:shape>
              <v:shape style="position:absolute;left:9636;top:1636;width:105;height:113" coordorigin="9636,1636" coordsize="105,113" path="m9741,1736l9708,1736,9710,1745,9717,1749,9730,1749,9738,1747,9741,1746,9741,1736e" filled="t" fillcolor="#231F20" stroked="f">
                <v:path arrowok="t"/>
                <v:fill/>
              </v:shape>
              <v:shape style="position:absolute;left:9636;top:1636;width:105;height:113" coordorigin="9636,1636" coordsize="105,113" path="m9728,1692l9706,1692,9706,1725,9690,1730,9731,1730,9730,1728,9730,1722,9728,1692e" filled="t" fillcolor="#231F20" stroked="f">
                <v:path arrowok="t"/>
                <v:fill/>
              </v:shape>
              <v:shape style="position:absolute;left:9636;top:1636;width:105;height:113" coordorigin="9636,1636" coordsize="105,113" path="m9741,1730l9739,1730,9741,1730,9741,1730e" filled="t" fillcolor="#231F20" stroked="f">
                <v:path arrowok="t"/>
                <v:fill/>
              </v:shape>
              <v:shape style="position:absolute;left:9636;top:1636;width:105;height:113" coordorigin="9636,1636" coordsize="105,113" path="m9699,1697l9688,1697,9699,1697,9699,1697e" filled="t" fillcolor="#231F20" stroked="f">
                <v:path arrowok="t"/>
                <v:fill/>
              </v:shape>
              <v:shape style="position:absolute;left:9636;top:1636;width:105;height:113" coordorigin="9636,1636" coordsize="105,113" path="m9726,1655l9695,1655,9708,1657,9708,1683,9728,1683,9726,1655e" filled="t" fillcolor="#231F20" stroked="f">
                <v:path arrowok="t"/>
                <v:fill/>
              </v:shape>
              <v:shape style="position:absolute;left:9636;top:1636;width:105;height:113" coordorigin="9636,1636" coordsize="105,113" path="m9687,1636l9664,1639,9647,1650,9639,1672,9662,1672,9663,1660,9672,1655,9726,1655,9726,1653,9710,1640,9687,1636e" filled="t" fillcolor="#231F20" stroked="f">
                <v:path arrowok="t"/>
                <v:fill/>
              </v:shape>
            </v:group>
            <v:group style="position:absolute;left:9750;top:1640;width:101;height:108" coordorigin="9750,1640" coordsize="101,108">
              <v:shape style="position:absolute;left:9750;top:1640;width:101;height:108" coordorigin="9750,1640" coordsize="101,108" path="m9781,1640l9764,1652,9754,1671,9750,1694,9754,1716,9764,1733,9782,1744,9808,1748,9829,1742,9843,1728,9844,1725,9812,1725,9786,1724,9777,1707,9775,1679,9787,1659,9803,1655,9842,1655,9832,1646,9811,1640,9781,1640e" filled="t" fillcolor="#231F20" stroked="f">
                <v:path arrowok="t"/>
                <v:fill/>
              </v:shape>
              <v:shape style="position:absolute;left:9750;top:1640;width:101;height:108" coordorigin="9750,1640" coordsize="101,108" path="m9851,1706l9825,1715,9812,1725,9844,1725,9851,1706e" filled="t" fillcolor="#231F20" stroked="f">
                <v:path arrowok="t"/>
                <v:fill/>
              </v:shape>
              <v:shape style="position:absolute;left:9750;top:1640;width:101;height:108" coordorigin="9750,1640" coordsize="101,108" path="m9842,1655l9816,1655,9825,1662,9827,1675,9851,1673,9845,1657,9842,1655e" filled="t" fillcolor="#231F20" stroked="f">
                <v:path arrowok="t"/>
                <v:fill/>
              </v:shape>
            </v:group>
            <v:group style="position:absolute;left:9870;top:1598;width:94;height:147" coordorigin="9870,1598" coordsize="94,147">
              <v:shape style="position:absolute;left:9870;top:1598;width:94;height:147" coordorigin="9870,1598" coordsize="94,147" path="m9894,1598l9870,1598,9870,1746,9894,1746,9894,1667,9904,1655,9959,1655,9958,1653,9894,1653,9894,1598e" filled="t" fillcolor="#231F20" stroked="f">
                <v:path arrowok="t"/>
                <v:fill/>
              </v:shape>
              <v:shape style="position:absolute;left:9870;top:1598;width:94;height:147" coordorigin="9870,1598" coordsize="94,147" path="m9959,1655l9933,1655,9940,1662,9940,1679,9940,1746,9964,1746,9961,1657,9959,1655e" filled="t" fillcolor="#231F20" stroked="f">
                <v:path arrowok="t"/>
                <v:fill/>
              </v:shape>
              <v:shape style="position:absolute;left:9870;top:1598;width:94;height:147" coordorigin="9870,1598" coordsize="94,147" path="m9926,1636l9912,1636,9900,1643,9894,1653,9958,1653,9948,1642,9926,1636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463898pt;margin-top:67.039116pt;width:46.4469pt;height:9.081602pt;mso-position-horizontal-relative:page;mso-position-vertical-relative:page;z-index:-3632" coordorigin="7569,1341" coordsize="929,182">
            <v:group style="position:absolute;left:7579;top:1351;width:135;height:159" coordorigin="7579,1351" coordsize="135,159">
              <v:shape style="position:absolute;left:7579;top:1351;width:135;height:159" coordorigin="7579,1351" coordsize="135,159" path="m7614,1351l7579,1351,7579,1510,7614,1510,7614,1441,7714,1441,7714,1412,7614,1412,7614,1351e" filled="t" fillcolor="#004681" stroked="f">
                <v:path arrowok="t"/>
                <v:fill/>
              </v:shape>
              <v:shape style="position:absolute;left:7579;top:1351;width:135;height:159" coordorigin="7579,1351" coordsize="135,159" path="m7714,1441l7679,1441,7679,1510,7714,1510,7714,1441e" filled="t" fillcolor="#004681" stroked="f">
                <v:path arrowok="t"/>
                <v:fill/>
              </v:shape>
              <v:shape style="position:absolute;left:7579;top:1351;width:135;height:159" coordorigin="7579,1351" coordsize="135,159" path="m7714,1351l7679,1351,7679,1412,7714,1412,7714,1351e" filled="t" fillcolor="#004681" stroked="f">
                <v:path arrowok="t"/>
                <v:fill/>
              </v:shape>
            </v:group>
            <v:group style="position:absolute;left:7745;top:1351;width:121;height:159" coordorigin="7745,1351" coordsize="121,159">
              <v:shape style="position:absolute;left:7745;top:1351;width:121;height:159" coordorigin="7745,1351" coordsize="121,159" path="m7864,1351l7745,1351,7745,1510,7866,1510,7866,1481,7780,1481,7780,1442,7857,1442,7857,1414,7780,1414,7780,1380,7864,1380,7864,1351e" filled="t" fillcolor="#004681" stroked="f">
                <v:path arrowok="t"/>
                <v:fill/>
              </v:shape>
            </v:group>
            <v:group style="position:absolute;left:7889;top:1351;width:141;height:159" coordorigin="7889,1351" coordsize="141,159">
              <v:shape style="position:absolute;left:7889;top:1351;width:141;height:159" coordorigin="7889,1351" coordsize="141,159" path="m7958,1351l7889,1351,7889,1510,7977,1508,7997,1500,8011,1487,8015,1481,7924,1481,7924,1380,8017,1380,8014,1375,7999,1362,7980,1353,7958,1351e" filled="t" fillcolor="#004681" stroked="f">
                <v:path arrowok="t"/>
                <v:fill/>
              </v:shape>
              <v:shape style="position:absolute;left:7889;top:1351;width:141;height:159" coordorigin="7889,1351" coordsize="141,159" path="m8017,1380l7924,1380,7966,1382,7983,1392,7993,1411,7995,1436,7989,1462,7974,1476,7956,1481,8015,1481,8022,1469,8028,1446,8030,1419,8025,1395,8017,1380e" filled="t" fillcolor="#004681" stroked="f">
                <v:path arrowok="t"/>
                <v:fill/>
              </v:shape>
            </v:group>
            <v:group style="position:absolute;left:8055;top:1351;width:141;height:159" coordorigin="8055,1351" coordsize="141,159">
              <v:shape style="position:absolute;left:8055;top:1351;width:141;height:159" coordorigin="8055,1351" coordsize="141,159" path="m8124,1351l8055,1351,8055,1510,8143,1508,8162,1500,8177,1487,8181,1481,8090,1481,8090,1380,8183,1380,8180,1375,8165,1362,8146,1353,8124,1351e" filled="t" fillcolor="#004681" stroked="f">
                <v:path arrowok="t"/>
                <v:fill/>
              </v:shape>
              <v:shape style="position:absolute;left:8055;top:1351;width:141;height:159" coordorigin="8055,1351" coordsize="141,159" path="m8183,1380l8090,1380,8131,1382,8149,1392,8158,1411,8161,1436,8155,1462,8140,1476,8121,1481,8181,1481,8188,1469,8194,1446,8196,1419,8191,1395,8183,1380e" filled="t" fillcolor="#004681" stroked="f">
                <v:path arrowok="t"/>
                <v:fill/>
              </v:shape>
            </v:group>
            <v:group style="position:absolute;left:8221;top:1351;width:113;height:159" coordorigin="8221,1351" coordsize="113,159">
              <v:shape style="position:absolute;left:8221;top:1351;width:113;height:159" coordorigin="8221,1351" coordsize="113,159" path="m8256,1351l8221,1351,8221,1510,8333,1510,8333,1481,8256,1481,8256,1351e" filled="t" fillcolor="#004681" stroked="f">
                <v:path arrowok="t"/>
                <v:fill/>
              </v:shape>
            </v:group>
            <v:group style="position:absolute;left:8352;top:1351;width:136;height:162" coordorigin="8352,1351" coordsize="136,162">
              <v:shape style="position:absolute;left:8352;top:1351;width:136;height:162" coordorigin="8352,1351" coordsize="136,162" path="m8387,1351l8352,1351,8353,1459,8408,1511,8438,1513,8459,1506,8475,1493,8480,1483,8408,1483,8391,1470,8387,1450,8387,1351e" filled="t" fillcolor="#004681" stroked="f">
                <v:path arrowok="t"/>
                <v:fill/>
              </v:shape>
              <v:shape style="position:absolute;left:8352;top:1351;width:136;height:162" coordorigin="8352,1351" coordsize="136,162" path="m8488,1351l8453,1351,8450,1468,8437,1480,8408,1483,8480,1483,8485,1474,8488,1450,8488,135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8.195282pt;margin-top:66.849312pt;width:56.156214pt;height:9.312755pt;mso-position-horizontal-relative:page;mso-position-vertical-relative:page;z-index:-3631" coordorigin="8564,1337" coordsize="1123,186">
            <v:group style="position:absolute;left:8574;top:1349;width:148;height:165" coordorigin="8574,1349" coordsize="148,165">
              <v:shape style="position:absolute;left:8574;top:1349;width:148;height:165" coordorigin="8574,1349" coordsize="148,165" path="m8633,1349l8584,1387,8574,1432,8576,1454,8613,1503,8661,1513,8679,1507,8696,1492,8722,1492,8722,1484,8651,1484,8632,1479,8619,1466,8612,1445,8610,1417,8617,1397,8632,1382,8656,1376,8709,1376,8701,1366,8683,1356,8661,1350,8633,1349e" filled="t" fillcolor="#004681" stroked="f">
                <v:path arrowok="t"/>
                <v:fill/>
              </v:shape>
              <v:shape style="position:absolute;left:8574;top:1349;width:148;height:165" coordorigin="8574,1349" coordsize="148,165" path="m8722,1492l8696,1492,8700,1510,8722,1510,8722,1492e" filled="t" fillcolor="#004681" stroked="f">
                <v:path arrowok="t"/>
                <v:fill/>
              </v:shape>
              <v:shape style="position:absolute;left:8574;top:1349;width:148;height:165" coordorigin="8574,1349" coordsize="148,165" path="m8722,1424l8655,1424,8655,1450,8687,1464,8674,1479,8651,1484,8722,1484,8722,1424e" filled="t" fillcolor="#004681" stroked="f">
                <v:path arrowok="t"/>
                <v:fill/>
              </v:shape>
              <v:shape style="position:absolute;left:8574;top:1349;width:148;height:165" coordorigin="8574,1349" coordsize="148,165" path="m8709,1376l8656,1376,8675,1384,8686,1403,8719,1399,8713,1381,8709,1376e" filled="t" fillcolor="#004681" stroked="f">
                <v:path arrowok="t"/>
                <v:fill/>
              </v:shape>
            </v:group>
            <v:group style="position:absolute;left:8743;top:1347;width:155;height:167" coordorigin="8743,1347" coordsize="155,167">
              <v:shape style="position:absolute;left:8743;top:1347;width:155;height:167" coordorigin="8743,1347" coordsize="155,167" path="m8822,1347l8765,1370,8743,1433,8746,1454,8783,1503,8831,1513,8852,1509,8868,1499,8881,1484,8822,1484,8806,1482,8790,1470,8781,1450,8779,1425,8782,1407,8793,1392,8811,1382,8841,1381,8886,1381,8881,1373,8865,1359,8846,1350,8822,1347e" filled="t" fillcolor="#004681" stroked="f">
                <v:path arrowok="t"/>
                <v:fill/>
              </v:shape>
              <v:shape style="position:absolute;left:8743;top:1347;width:155;height:167" coordorigin="8743,1347" coordsize="155,167" path="m8886,1381l8841,1381,8855,1394,8862,1414,8864,1441,8858,1463,8844,1478,8822,1484,8881,1484,8882,1484,8891,1465,8897,1441,8899,1413,8892,1391,8886,1381e" filled="t" fillcolor="#004681" stroked="f">
                <v:path arrowok="t"/>
                <v:fill/>
              </v:shape>
            </v:group>
            <v:group style="position:absolute;left:8917;top:1349;width:148;height:165" coordorigin="8917,1349" coordsize="148,165">
              <v:shape style="position:absolute;left:8917;top:1349;width:148;height:165" coordorigin="8917,1349" coordsize="148,165" path="m8977,1349l8927,1387,8917,1432,8920,1454,8956,1503,9004,1513,9023,1507,9039,1492,9065,1492,9065,1484,8995,1484,8975,1479,8962,1466,8955,1445,8953,1417,8960,1397,8975,1382,8999,1376,9052,1376,9044,1366,9027,1356,9004,1350,8977,1349e" filled="t" fillcolor="#004681" stroked="f">
                <v:path arrowok="t"/>
                <v:fill/>
              </v:shape>
              <v:shape style="position:absolute;left:8917;top:1349;width:148;height:165" coordorigin="8917,1349" coordsize="148,165" path="m9065,1492l9039,1492,9043,1510,9065,1510,9065,1492e" filled="t" fillcolor="#004681" stroked="f">
                <v:path arrowok="t"/>
                <v:fill/>
              </v:shape>
              <v:shape style="position:absolute;left:8917;top:1349;width:148;height:165" coordorigin="8917,1349" coordsize="148,165" path="m9065,1424l8998,1424,8998,1450,9030,1464,9017,1479,8995,1484,9065,1484,9065,1424e" filled="t" fillcolor="#004681" stroked="f">
                <v:path arrowok="t"/>
                <v:fill/>
              </v:shape>
              <v:shape style="position:absolute;left:8917;top:1349;width:148;height:165" coordorigin="8917,1349" coordsize="148,165" path="m9052,1376l8999,1376,9018,1384,9029,1403,9062,1399,9056,1381,9052,1376e" filled="t" fillcolor="#004681" stroked="f">
                <v:path arrowok="t"/>
                <v:fill/>
              </v:shape>
            </v:group>
            <v:group style="position:absolute;left:9094;top:1351;width:113;height:159" coordorigin="9094,1351" coordsize="113,159">
              <v:shape style="position:absolute;left:9094;top:1351;width:113;height:159" coordorigin="9094,1351" coordsize="113,159" path="m9129,1351l9094,1351,9094,1510,9206,1510,9206,1481,9129,1481,9129,1351e" filled="t" fillcolor="#004681" stroked="f">
                <v:path arrowok="t"/>
                <v:fill/>
              </v:shape>
            </v:group>
            <v:group style="position:absolute;left:9226;top:1351;width:121;height:159" coordorigin="9226,1351" coordsize="121,159">
              <v:shape style="position:absolute;left:9226;top:1351;width:121;height:159" coordorigin="9226,1351" coordsize="121,159" path="m9345,1351l9226,1351,9226,1510,9347,1510,9347,1481,9261,1481,9261,1442,9338,1442,9338,1414,9261,1414,9261,1380,9345,1380,9345,1351e" filled="t" fillcolor="#004681" stroked="f">
                <v:path arrowok="t"/>
                <v:fill/>
              </v:shape>
            </v:group>
            <v:group style="position:absolute;left:9371;top:1351;width:141;height:159" coordorigin="9371,1351" coordsize="141,159">
              <v:shape style="position:absolute;left:9371;top:1351;width:141;height:159" coordorigin="9371,1351" coordsize="141,159" path="m9440,1351l9371,1351,9371,1510,9459,1508,9478,1500,9493,1487,9497,1481,9406,1481,9406,1380,9499,1380,9496,1375,9481,1362,9462,1353,9440,1351e" filled="t" fillcolor="#004681" stroked="f">
                <v:path arrowok="t"/>
                <v:fill/>
              </v:shape>
              <v:shape style="position:absolute;left:9371;top:1351;width:141;height:159" coordorigin="9371,1351" coordsize="141,159" path="m9499,1380l9406,1380,9447,1382,9465,1392,9474,1411,9477,1436,9470,1462,9456,1476,9437,1481,9497,1481,9503,1469,9510,1446,9512,1419,9506,1395,9499,1380e" filled="t" fillcolor="#004681" stroked="f">
                <v:path arrowok="t"/>
                <v:fill/>
              </v:shape>
            </v:group>
            <v:group style="position:absolute;left:9536;top:1351;width:141;height:159" coordorigin="9536,1351" coordsize="141,159">
              <v:shape style="position:absolute;left:9536;top:1351;width:141;height:159" coordorigin="9536,1351" coordsize="141,159" path="m9605,1351l9536,1351,9536,1510,9624,1508,9644,1500,9658,1487,9662,1481,9571,1481,9571,1380,9664,1380,9661,1375,9646,1362,9627,1353,9605,1351e" filled="t" fillcolor="#004681" stroked="f">
                <v:path arrowok="t"/>
                <v:fill/>
              </v:shape>
              <v:shape style="position:absolute;left:9536;top:1351;width:141;height:159" coordorigin="9536,1351" coordsize="141,159" path="m9664,1380l9571,1380,9613,1382,9630,1392,9640,1411,9642,1436,9636,1462,9621,1476,9603,1481,9662,1481,9669,1469,9675,1446,9677,1419,9672,1395,9664,1380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87.385742pt;margin-top:66.851151pt;width:42.00337pt;height:9.269565pt;mso-position-horizontal-relative:page;mso-position-vertical-relative:page;z-index:-3630" coordorigin="9748,1337" coordsize="840,185">
            <v:group style="position:absolute;left:9758;top:1347;width:148;height:165" coordorigin="9758,1347" coordsize="148,165">
              <v:shape style="position:absolute;left:9758;top:1347;width:148;height:165" coordorigin="9758,1347" coordsize="148,165" path="m9833,1347l9777,1373,9758,1440,9762,1460,9825,1510,9854,1512,9874,1504,9890,1490,9893,1484,9834,1484,9814,1479,9802,1465,9795,1444,9794,1416,9801,1396,9816,1382,9841,1377,9894,1377,9892,1372,9876,1358,9856,1350,9833,1347e" filled="t" fillcolor="#004681" stroked="f">
                <v:path arrowok="t"/>
                <v:fill/>
              </v:shape>
              <v:shape style="position:absolute;left:9758;top:1347;width:148;height:165" coordorigin="9758,1347" coordsize="148,165" path="m9906,1449l9868,1462,9856,1478,9834,1484,9893,1484,9900,1472,9906,1449e" filled="t" fillcolor="#004681" stroked="f">
                <v:path arrowok="t"/>
                <v:fill/>
              </v:shape>
              <v:shape style="position:absolute;left:9758;top:1347;width:148;height:165" coordorigin="9758,1347" coordsize="148,165" path="m9894,1377l9841,1377,9861,1386,9870,1404,9902,1391,9894,1377e" filled="t" fillcolor="#004681" stroked="f">
                <v:path arrowok="t"/>
                <v:fill/>
              </v:shape>
            </v:group>
            <v:group style="position:absolute;left:9912;top:1351;width:153;height:159" coordorigin="9912,1351" coordsize="153,159">
              <v:shape style="position:absolute;left:9912;top:1351;width:153;height:159" coordorigin="9912,1351" coordsize="153,159" path="m9952,1351l9912,1351,9971,1448,9971,1510,10006,1510,10006,1449,10027,1414,9989,1414,9952,1351e" filled="t" fillcolor="#004681" stroked="f">
                <v:path arrowok="t"/>
                <v:fill/>
              </v:shape>
              <v:shape style="position:absolute;left:9912;top:1351;width:153;height:159" coordorigin="9912,1351" coordsize="153,159" path="m10065,1351l10026,1351,9989,1414,10027,1414,10065,1351e" filled="t" fillcolor="#004681" stroked="f">
                <v:path arrowok="t"/>
                <v:fill/>
              </v:shape>
            </v:group>
            <v:group style="position:absolute;left:10079;top:1351;width:172;height:159" coordorigin="10079,1351" coordsize="172,159">
              <v:shape style="position:absolute;left:10079;top:1351;width:172;height:159" coordorigin="10079,1351" coordsize="172,159" path="m10128,1351l10079,1351,10079,1510,10111,1510,10111,1398,10144,1398,10128,1351e" filled="t" fillcolor="#004681" stroked="f">
                <v:path arrowok="t"/>
                <v:fill/>
              </v:shape>
              <v:shape style="position:absolute;left:10079;top:1351;width:172;height:159" coordorigin="10079,1351" coordsize="172,159" path="m10144,1398l10112,1398,10151,1510,10178,1510,10195,1460,10165,1460,10144,1398e" filled="t" fillcolor="#004681" stroked="f">
                <v:path arrowok="t"/>
                <v:fill/>
              </v:shape>
              <v:shape style="position:absolute;left:10079;top:1351;width:172;height:159" coordorigin="10079,1351" coordsize="172,159" path="m10250,1397l10218,1397,10218,1510,10250,1510,10250,1397e" filled="t" fillcolor="#004681" stroked="f">
                <v:path arrowok="t"/>
                <v:fill/>
              </v:shape>
              <v:shape style="position:absolute;left:10079;top:1351;width:172;height:159" coordorigin="10079,1351" coordsize="172,159" path="m10250,1351l10201,1351,10166,1460,10195,1460,10217,1397,10250,1397,10250,1351e" filled="t" fillcolor="#004681" stroked="f">
                <v:path arrowok="t"/>
                <v:fill/>
              </v:shape>
            </v:group>
            <v:group style="position:absolute;left:10281;top:1351;width:136;height:159" coordorigin="10281,1351" coordsize="136,159">
              <v:shape style="position:absolute;left:10281;top:1351;width:136;height:159" coordorigin="10281,1351" coordsize="136,159" path="m10367,1351l10281,1351,10281,1510,10316,1510,10316,1448,10405,1448,10405,1448,10389,1435,10399,1429,10403,1423,10316,1423,10316,1378,10409,1378,10407,1370,10391,1356,10367,1351e" filled="t" fillcolor="#004681" stroked="f">
                <v:path arrowok="t"/>
                <v:fill/>
              </v:shape>
              <v:shape style="position:absolute;left:10281;top:1351;width:136;height:159" coordorigin="10281,1351" coordsize="136,159" path="m10405,1448l10369,1448,10376,1455,10378,1472,10380,1485,10379,1500,10384,1510,10418,1508,10413,1490,10412,1468,10405,1448e" filled="t" fillcolor="#004681" stroked="f">
                <v:path arrowok="t"/>
                <v:fill/>
              </v:shape>
              <v:shape style="position:absolute;left:10281;top:1351;width:136;height:159" coordorigin="10281,1351" coordsize="136,159" path="m10409,1378l10370,1378,10379,1385,10379,1416,10370,1423,10403,1423,10410,1413,10414,1390,10409,1378e" filled="t" fillcolor="#004681" stroked="f">
                <v:path arrowok="t"/>
                <v:fill/>
              </v:shape>
            </v:group>
            <v:group style="position:absolute;left:10442;top:1351;width:136;height:162" coordorigin="10442,1351" coordsize="136,162">
              <v:shape style="position:absolute;left:10442;top:1351;width:136;height:162" coordorigin="10442,1351" coordsize="136,162" path="m10477,1351l10442,1351,10442,1459,10497,1511,10527,1513,10549,1506,10565,1493,10570,1483,10498,1483,10481,1470,10477,1450,10477,1351e" filled="t" fillcolor="#004681" stroked="f">
                <v:path arrowok="t"/>
                <v:fill/>
              </v:shape>
              <v:shape style="position:absolute;left:10442;top:1351;width:136;height:162" coordorigin="10442,1351" coordsize="136,162" path="m10578,1351l10543,1351,10540,1468,10527,1480,10498,1483,10570,1483,10575,1474,10578,1450,10578,135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468811pt;margin-top:109.695915pt;width:34.2656pt;height:8.497300pt;mso-position-horizontal-relative:page;mso-position-vertical-relative:page;z-index:-3629" coordorigin="7569,2194" coordsize="685,170">
            <v:group style="position:absolute;left:7579;top:2204;width:133;height:147" coordorigin="7579,2204" coordsize="133,147">
              <v:shape style="position:absolute;left:7579;top:2204;width:133;height:147" coordorigin="7579,2204" coordsize="133,147" path="m7654,2204l7639,2204,7579,2351,7594,2351,7612,2305,7694,2305,7689,2293,7616,2293,7646,2218,7660,2218,7654,2204e" filled="t" fillcolor="#231F20" stroked="f">
                <v:path arrowok="t"/>
                <v:fill/>
              </v:shape>
              <v:shape style="position:absolute;left:7579;top:2204;width:133;height:147" coordorigin="7579,2204" coordsize="133,147" path="m7694,2305l7679,2305,7697,2351,7712,2351,7694,2305e" filled="t" fillcolor="#231F20" stroked="f">
                <v:path arrowok="t"/>
                <v:fill/>
              </v:shape>
              <v:shape style="position:absolute;left:7579;top:2204;width:133;height:147" coordorigin="7579,2204" coordsize="133,147" path="m7660,2218l7646,2218,7674,2293,7689,2293,7660,2218e" filled="t" fillcolor="#231F20" stroked="f">
                <v:path arrowok="t"/>
                <v:fill/>
              </v:shape>
            </v:group>
            <v:group style="position:absolute;left:7775;top:2245;width:94;height:109" coordorigin="7775,2245" coordsize="94,109">
              <v:shape style="position:absolute;left:7775;top:2245;width:94;height:109" coordorigin="7775,2245" coordsize="94,109" path="m7798,2317l7775,2322,7783,2340,7801,2350,7827,2354,7847,2349,7863,2336,7863,2335,7810,2335,7800,2330,7798,2317e" filled="t" fillcolor="#231F20" stroked="f">
                <v:path arrowok="t"/>
                <v:fill/>
              </v:shape>
              <v:shape style="position:absolute;left:7775;top:2245;width:94;height:109" coordorigin="7775,2245" coordsize="94,109" path="m7802,2245l7785,2256,7778,2280,7790,2296,7811,2304,7828,2308,7846,2309,7847,2334,7831,2335,7863,2335,7869,2311,7856,2296,7835,2288,7818,2284,7801,2283,7801,2262,7813,2260,7860,2260,7851,2251,7831,2245,7802,2245e" filled="t" fillcolor="#231F20" stroked="f">
                <v:path arrowok="t"/>
                <v:fill/>
              </v:shape>
              <v:shape style="position:absolute;left:7775;top:2245;width:94;height:109" coordorigin="7775,2245" coordsize="94,109" path="m7860,2260l7830,2260,7840,2263,7842,2274,7863,2262,7860,2260e" filled="t" fillcolor="#231F20" stroked="f">
                <v:path arrowok="t"/>
                <v:fill/>
              </v:shape>
            </v:group>
            <v:group style="position:absolute;left:7883;top:2242;width:105;height:113" coordorigin="7883,2242" coordsize="105,113">
              <v:shape style="position:absolute;left:7883;top:2242;width:105;height:113" coordorigin="7883,2242" coordsize="105,113" path="m7940,2287l7923,2290,7903,2294,7888,2306,7883,2332,7897,2349,7918,2354,7931,2354,7946,2350,7955,2341,7988,2341,7988,2335,7919,2335,7905,2332,7905,2309,7915,2306,7925,2304,7935,2302,7947,2302,7954,2298,7976,2298,7975,2288,7955,2288,7940,2287e" filled="t" fillcolor="#231F20" stroked="f">
                <v:path arrowok="t"/>
                <v:fill/>
              </v:shape>
              <v:shape style="position:absolute;left:7883;top:2242;width:105;height:113" coordorigin="7883,2242" coordsize="105,113" path="m7988,2341l7955,2341,7957,2351,7964,2354,7977,2354,7985,2353,7988,2351,7988,2341e" filled="t" fillcolor="#231F20" stroked="f">
                <v:path arrowok="t"/>
                <v:fill/>
              </v:shape>
              <v:shape style="position:absolute;left:7883;top:2242;width:105;height:113" coordorigin="7883,2242" coordsize="105,113" path="m7976,2298l7954,2298,7954,2330,7937,2335,7978,2335,7977,2333,7977,2327,7976,2298e" filled="t" fillcolor="#231F20" stroked="f">
                <v:path arrowok="t"/>
                <v:fill/>
              </v:shape>
              <v:shape style="position:absolute;left:7883;top:2242;width:105;height:113" coordorigin="7883,2242" coordsize="105,113" path="m7988,2335l7986,2335,7988,2335,7988,2335e" filled="t" fillcolor="#231F20" stroked="f">
                <v:path arrowok="t"/>
                <v:fill/>
              </v:shape>
              <v:shape style="position:absolute;left:7883;top:2242;width:105;height:113" coordorigin="7883,2242" coordsize="105,113" path="m7947,2302l7935,2302,7946,2302,7947,2302e" filled="t" fillcolor="#231F20" stroked="f">
                <v:path arrowok="t"/>
                <v:fill/>
              </v:shape>
              <v:shape style="position:absolute;left:7883;top:2242;width:105;height:113" coordorigin="7883,2242" coordsize="105,113" path="m7974,2260l7942,2260,7955,2262,7955,2288,7975,2288,7974,2260e" filled="t" fillcolor="#231F20" stroked="f">
                <v:path arrowok="t"/>
                <v:fill/>
              </v:shape>
              <v:shape style="position:absolute;left:7883;top:2242;width:105;height:113" coordorigin="7883,2242" coordsize="105,113" path="m7934,2242l7912,2245,7894,2256,7886,2277,7909,2277,7910,2265,7920,2260,7974,2260,7973,2258,7957,2245,7934,2242e" filled="t" fillcolor="#231F20" stroked="f">
                <v:path arrowok="t"/>
                <v:fill/>
              </v:shape>
            </v:group>
            <v:group style="position:absolute;left:7992;top:2204;width:64;height:147" coordorigin="7992,2204" coordsize="64,147">
              <v:shape style="position:absolute;left:7992;top:2204;width:64;height:147" coordorigin="7992,2204" coordsize="64,147" path="m8033,2262l8009,2262,8009,2351,8033,2351,8033,2262e" filled="t" fillcolor="#231F20" stroked="f">
                <v:path arrowok="t"/>
                <v:fill/>
              </v:shape>
              <v:shape style="position:absolute;left:7992;top:2204;width:64;height:147" coordorigin="7992,2204" coordsize="64,147" path="m8053,2244l7992,2244,7992,2262,8053,2262,8053,2244e" filled="t" fillcolor="#231F20" stroked="f">
                <v:path arrowok="t"/>
                <v:fill/>
              </v:shape>
              <v:shape style="position:absolute;left:7992;top:2204;width:64;height:147" coordorigin="7992,2204" coordsize="64,147" path="m8046,2204l8035,2204,8017,2211,8009,2236,8009,2244,8033,2244,8033,2225,8038,2222,8056,2222,8056,2205,8052,2204,8046,2204e" filled="t" fillcolor="#231F20" stroked="f">
                <v:path arrowok="t"/>
                <v:fill/>
              </v:shape>
              <v:shape style="position:absolute;left:7992;top:2204;width:64;height:147" coordorigin="7992,2204" coordsize="64,147" path="m8056,2222l8049,2222,8052,2223,8056,2224,8056,2222e" filled="t" fillcolor="#231F20" stroked="f">
                <v:path arrowok="t"/>
                <v:fill/>
              </v:shape>
            </v:group>
            <v:group style="position:absolute;left:8065;top:2243;width:99;height:111" coordorigin="8065,2243" coordsize="99,111">
              <v:shape style="position:absolute;left:8065;top:2243;width:99;height:111" coordorigin="8065,2243" coordsize="99,111" path="m8101,2243l8085,2252,8073,2267,8066,2289,8065,2318,8075,2337,8092,2350,8115,2354,8137,2350,8153,2337,8154,2335,8128,2335,8111,2335,8092,2325,8086,2304,8163,2288,8086,2288,8087,2272,8098,2260,8150,2260,8146,2256,8127,2246,8101,2243e" filled="t" fillcolor="#231F20" stroked="f">
                <v:path arrowok="t"/>
                <v:fill/>
              </v:shape>
              <v:shape style="position:absolute;left:8065;top:2243;width:99;height:111" coordorigin="8065,2243" coordsize="99,111" path="m8163,2318l8141,2318,8136,2329,8128,2335,8154,2335,8163,2318e" filled="t" fillcolor="#231F20" stroked="f">
                <v:path arrowok="t"/>
                <v:fill/>
              </v:shape>
              <v:shape style="position:absolute;left:8065;top:2243;width:99;height:111" coordorigin="8065,2243" coordsize="99,111" path="m8150,2260l8130,2260,8140,2274,8141,2288,8163,2288,8164,2288,8158,2270,8150,2260e" filled="t" fillcolor="#231F20" stroked="f">
                <v:path arrowok="t"/>
                <v:fill/>
              </v:shape>
            </v:group>
            <v:group style="position:absolute;left:8182;top:2242;width:63;height:110" coordorigin="8182,2242" coordsize="63,110">
              <v:shape style="position:absolute;left:8182;top:2242;width:63;height:110" coordorigin="8182,2242" coordsize="63,110" path="m8204,2244l8182,2244,8182,2351,8206,2351,8207,2291,8217,2271,8232,2265,8204,2265,8204,2244e" filled="t" fillcolor="#231F20" stroked="f">
                <v:path arrowok="t"/>
                <v:fill/>
              </v:shape>
              <v:shape style="position:absolute;left:8182;top:2242;width:63;height:110" coordorigin="8182,2242" coordsize="63,110" path="m8241,2242l8222,2242,8207,2254,8205,2265,8232,2265,8235,2264,8245,2264,8245,2242,8243,2242,8241,2242e" filled="t" fillcolor="#231F20" stroked="f">
                <v:path arrowok="t"/>
                <v:fill/>
              </v:shape>
              <v:shape style="position:absolute;left:8182;top:2242;width:63;height:110" coordorigin="8182,2242" coordsize="63,110" path="m8245,2264l8238,2264,8242,2264,8245,2265,8245,2264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15.240997pt;margin-top:109.695915pt;width:24.4994pt;height:8.4148pt;mso-position-horizontal-relative:page;mso-position-vertical-relative:page;z-index:-3628" coordorigin="8305,2194" coordsize="490,168">
            <v:group style="position:absolute;left:8315;top:2204;width:116;height:147" coordorigin="8315,2204" coordsize="116,147">
              <v:shape style="position:absolute;left:8315;top:2204;width:116;height:147" coordorigin="8315,2204" coordsize="116,147" path="m8330,2204l8315,2204,8315,2351,8329,2351,8329,2226,8346,2226,8330,2204e" filled="t" fillcolor="#231F20" stroked="f">
                <v:path arrowok="t"/>
                <v:fill/>
              </v:shape>
              <v:shape style="position:absolute;left:8315;top:2204;width:116;height:147" coordorigin="8315,2204" coordsize="116,147" path="m8346,2226l8329,2226,8415,2351,8431,2351,8431,2328,8416,2328,8346,2226e" filled="t" fillcolor="#231F20" stroked="f">
                <v:path arrowok="t"/>
                <v:fill/>
              </v:shape>
              <v:shape style="position:absolute;left:8315;top:2204;width:116;height:147" coordorigin="8315,2204" coordsize="116,147" path="m8431,2204l8417,2204,8417,2328,8431,2328,8431,2204e" filled="t" fillcolor="#231F20" stroked="f">
                <v:path arrowok="t"/>
                <v:fill/>
              </v:shape>
            </v:group>
            <v:group style="position:absolute;left:8453;top:2242;width:100;height:109" coordorigin="8453,2242" coordsize="100,109">
              <v:shape style="position:absolute;left:8453;top:2242;width:100;height:109" coordorigin="8453,2242" coordsize="100,109" path="m8498,2242l8478,2248,8464,2261,8456,2282,8453,2309,8459,2326,8472,2340,8492,2349,8521,2351,8539,2339,8540,2337,8483,2337,8470,2320,8465,2298,8466,2290,8472,2272,8488,2258,8514,2254,8534,2254,8523,2246,8498,2242e" filled="t" fillcolor="#231F20" stroked="f">
                <v:path arrowok="t"/>
                <v:fill/>
              </v:shape>
              <v:shape style="position:absolute;left:8453;top:2242;width:100;height:109" coordorigin="8453,2242" coordsize="100,109" path="m8534,2254l8514,2254,8528,2265,8536,2285,8538,2313,8529,2327,8511,2337,8483,2337,8540,2337,8549,2321,8553,2298,8550,2277,8540,2259,8534,2254e" filled="t" fillcolor="#231F20" stroked="f">
                <v:path arrowok="t"/>
                <v:fill/>
              </v:shape>
            </v:group>
            <v:group style="position:absolute;left:8573;top:2244;width:53;height:107" coordorigin="8573,2244" coordsize="53,107">
              <v:shape style="position:absolute;left:8573;top:2244;width:53;height:107" coordorigin="8573,2244" coordsize="53,107" path="m8585,2245l8573,2245,8573,2351,8586,2351,8590,2276,8596,2270,8585,2270,8585,2245e" filled="t" fillcolor="#231F20" stroked="f">
                <v:path arrowok="t"/>
                <v:fill/>
              </v:shape>
              <v:shape style="position:absolute;left:8573;top:2244;width:53;height:107" coordorigin="8573,2244" coordsize="53,107" path="m8615,2244l8597,2252,8585,2270,8596,2270,8603,2261,8625,2256,8615,2244e" filled="t" fillcolor="#231F20" stroked="f">
                <v:path arrowok="t"/>
                <v:fill/>
              </v:shape>
            </v:group>
            <v:group style="position:absolute;left:8627;top:2213;width:53;height:140" coordorigin="8627,2213" coordsize="53,140">
              <v:shape style="position:absolute;left:8627;top:2213;width:53;height:140" coordorigin="8627,2213" coordsize="53,140" path="m8658,2256l8645,2256,8645,2336,8645,2347,8651,2352,8672,2352,8676,2352,8680,2352,8680,2341,8669,2341,8659,2341,8658,2336,8658,2256e" filled="t" fillcolor="#231F20" stroked="f">
                <v:path arrowok="t"/>
                <v:fill/>
              </v:shape>
              <v:shape style="position:absolute;left:8627;top:2213;width:53;height:140" coordorigin="8627,2213" coordsize="53,140" path="m8680,2341l8676,2341,8672,2341,8680,2341,8680,2341e" filled="t" fillcolor="#231F20" stroked="f">
                <v:path arrowok="t"/>
                <v:fill/>
              </v:shape>
              <v:shape style="position:absolute;left:8627;top:2213;width:53;height:140" coordorigin="8627,2213" coordsize="53,140" path="m8680,2245l8627,2245,8627,2256,8680,2256,8680,2245e" filled="t" fillcolor="#231F20" stroked="f">
                <v:path arrowok="t"/>
                <v:fill/>
              </v:shape>
              <v:shape style="position:absolute;left:8627;top:2213;width:53;height:140" coordorigin="8627,2213" coordsize="53,140" path="m8658,2213l8645,2213,8645,2245,8658,2245,8658,2213e" filled="t" fillcolor="#231F20" stroked="f">
                <v:path arrowok="t"/>
                <v:fill/>
              </v:shape>
            </v:group>
            <v:group style="position:absolute;left:8698;top:2204;width:87;height:147" coordorigin="8698,2204" coordsize="87,147">
              <v:shape style="position:absolute;left:8698;top:2204;width:87;height:147" coordorigin="8698,2204" coordsize="87,147" path="m8711,2204l8698,2204,8698,2351,8711,2351,8714,2276,8723,2263,8711,2263,8711,2204e" filled="t" fillcolor="#231F20" stroked="f">
                <v:path arrowok="t"/>
                <v:fill/>
              </v:shape>
              <v:shape style="position:absolute;left:8698;top:2204;width:87;height:147" coordorigin="8698,2204" coordsize="87,147" path="m8774,2253l8748,2253,8767,2263,8772,2285,8772,2351,8785,2351,8782,2263,8782,2263,8774,2253e" filled="t" fillcolor="#231F20" stroked="f">
                <v:path arrowok="t"/>
                <v:fill/>
              </v:shape>
              <v:shape style="position:absolute;left:8698;top:2204;width:87;height:147" coordorigin="8698,2204" coordsize="87,147" path="m8746,2242l8725,2248,8712,2263,8723,2263,8726,2259,8748,2253,8774,2253,8770,2247,8746,224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42.236786pt;margin-top:109.695915pt;width:27.229696pt;height:8.50719pt;mso-position-horizontal-relative:page;mso-position-vertical-relative:page;z-index:-3627" coordorigin="8845,2194" coordsize="545,170">
            <v:group style="position:absolute;left:8855;top:2204;width:187;height:147" coordorigin="8855,2204" coordsize="187,147">
              <v:shape style="position:absolute;left:8855;top:2204;width:187;height:147" coordorigin="8855,2204" coordsize="187,147" path="m8870,2204l8855,2204,8895,2351,8911,2351,8916,2333,8903,2333,8870,2204e" filled="t" fillcolor="#231F20" stroked="f">
                <v:path arrowok="t"/>
                <v:fill/>
              </v:shape>
              <v:shape style="position:absolute;left:8855;top:2204;width:187;height:147" coordorigin="8855,2204" coordsize="187,147" path="m8961,2219l8948,2219,8986,2351,9001,2351,9006,2333,8993,2333,8961,2219e" filled="t" fillcolor="#231F20" stroked="f">
                <v:path arrowok="t"/>
                <v:fill/>
              </v:shape>
              <v:shape style="position:absolute;left:8855;top:2204;width:187;height:147" coordorigin="8855,2204" coordsize="187,147" path="m8957,2204l8939,2204,8903,2333,8916,2333,8948,2219,8961,2219,8957,2204e" filled="t" fillcolor="#231F20" stroked="f">
                <v:path arrowok="t"/>
                <v:fill/>
              </v:shape>
              <v:shape style="position:absolute;left:8855;top:2204;width:187;height:147" coordorigin="8855,2204" coordsize="187,147" path="m9041,2204l9027,2204,8994,2333,9006,2333,9041,2204e" filled="t" fillcolor="#231F20" stroked="f">
                <v:path arrowok="t"/>
                <v:fill/>
              </v:shape>
            </v:group>
            <v:group style="position:absolute;left:9043;top:2244;width:96;height:110" coordorigin="9043,2244" coordsize="96,110">
              <v:shape style="position:absolute;left:9043;top:2244;width:96;height:110" coordorigin="9043,2244" coordsize="96,110" path="m9118,2252l9102,2252,9115,2257,9115,2286,9109,2288,9080,2291,9061,2297,9047,2310,9043,2336,9058,2350,9082,2354,9102,2347,9106,2343,9074,2343,9061,2334,9060,2309,9079,2301,9103,2298,9113,2296,9114,2293,9127,2293,9127,2266,9118,2252e" filled="t" fillcolor="#231F20" stroked="f">
                <v:path arrowok="t"/>
                <v:fill/>
              </v:shape>
              <v:shape style="position:absolute;left:9043;top:2244;width:96;height:110" coordorigin="9043,2244" coordsize="96,110" path="m9128,2333l9116,2333,9116,2344,9118,2351,9135,2351,9137,2351,9140,2350,9140,2340,9130,2340,9128,2337,9128,2333e" filled="t" fillcolor="#231F20" stroked="f">
                <v:path arrowok="t"/>
                <v:fill/>
              </v:shape>
              <v:shape style="position:absolute;left:9043;top:2244;width:96;height:110" coordorigin="9043,2244" coordsize="96,110" path="m9127,2293l9115,2293,9112,2324,9097,2338,9074,2343,9106,2343,9115,2333,9128,2333,9127,2293e" filled="t" fillcolor="#231F20" stroked="f">
                <v:path arrowok="t"/>
                <v:fill/>
              </v:shape>
              <v:shape style="position:absolute;left:9043;top:2244;width:96;height:110" coordorigin="9043,2244" coordsize="96,110" path="m9140,2339l9138,2340,9137,2340,9140,2340,9140,2339e" filled="t" fillcolor="#231F20" stroked="f">
                <v:path arrowok="t"/>
                <v:fill/>
              </v:shape>
              <v:shape style="position:absolute;left:9043;top:2244;width:96;height:110" coordorigin="9043,2244" coordsize="96,110" path="m9070,2244l9053,2256,9045,2277,9058,2277,9059,2260,9071,2252,9118,2252,9117,2251,9098,2244,9070,2244e" filled="t" fillcolor="#231F20" stroked="f">
                <v:path arrowok="t"/>
                <v:fill/>
              </v:shape>
            </v:group>
            <v:group style="position:absolute;left:9160;top:2204;width:2;height:147" coordorigin="9160,2204" coordsize="2,147">
              <v:shape style="position:absolute;left:9160;top:2204;width:2;height:147" coordorigin="9160,2204" coordsize="0,147" path="m9160,2204l9160,2351e" filled="f" stroked="t" strokeweight=".7504pt" strokecolor="#231F20">
                <v:path arrowok="t"/>
              </v:shape>
            </v:group>
            <v:group style="position:absolute;left:9188;top:2242;width:93;height:112" coordorigin="9188,2242" coordsize="93,112">
              <v:shape style="position:absolute;left:9188;top:2242;width:93;height:112" coordorigin="9188,2242" coordsize="93,112" path="m9226,2242l9208,2250,9196,2265,9190,2287,9188,2315,9196,2335,9212,2349,9235,2354,9258,2350,9270,2339,9218,2339,9204,2322,9200,2301,9282,2297,9281,2290,9269,2290,9200,2288,9206,2271,9221,2258,9247,2255,9263,2255,9252,2247,9226,2242e" filled="t" fillcolor="#231F20" stroked="f">
                <v:path arrowok="t"/>
                <v:fill/>
              </v:shape>
              <v:shape style="position:absolute;left:9188;top:2242;width:93;height:112" coordorigin="9188,2242" coordsize="93,112" path="m9281,2316l9261,2330,9246,2338,9218,2339,9270,2339,9273,2337,9281,2316e" filled="t" fillcolor="#231F20" stroked="f">
                <v:path arrowok="t"/>
                <v:fill/>
              </v:shape>
              <v:shape style="position:absolute;left:9188;top:2242;width:93;height:112" coordorigin="9188,2242" coordsize="93,112" path="m9263,2255l9247,2255,9263,2269,9269,2290,9281,2290,9279,2276,9269,2259,9263,2255e" filled="t" fillcolor="#231F20" stroked="f">
                <v:path arrowok="t"/>
                <v:fill/>
              </v:shape>
            </v:group>
            <v:group style="position:absolute;left:9296;top:2243;width:84;height:109" coordorigin="9296,2243" coordsize="84,109">
              <v:shape style="position:absolute;left:9296;top:2243;width:84;height:109" coordorigin="9296,2243" coordsize="84,109" path="m9306,2317l9296,2329,9306,2343,9325,2351,9354,2352,9368,2343,9336,2343,9315,2336,9306,2317e" filled="t" fillcolor="#231F20" stroked="f">
                <v:path arrowok="t"/>
                <v:fill/>
              </v:shape>
              <v:shape style="position:absolute;left:9296;top:2243;width:84;height:109" coordorigin="9296,2243" coordsize="84,109" path="m9325,2243l9305,2252,9297,2273,9306,2291,9327,2300,9343,2304,9355,2307,9367,2311,9367,2338,9350,2343,9368,2343,9372,2341,9379,2319,9369,2301,9349,2293,9332,2289,9323,2287,9310,2282,9310,2257,9323,2252,9364,2252,9352,2245,9325,2243e" filled="t" fillcolor="#231F20" stroked="f">
                <v:path arrowok="t"/>
                <v:fill/>
              </v:shape>
              <v:shape style="position:absolute;left:9296;top:2243;width:84;height:109" coordorigin="9296,2243" coordsize="84,109" path="m9364,2252l9350,2252,9362,2260,9363,2276,9376,2273,9369,2256,9364,225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53421pt;margin-top:97.276611pt;width:29.3353pt;height:9.31251pt;mso-position-horizontal-relative:page;mso-position-vertical-relative:page;z-index:-3626" coordorigin="7571,1946" coordsize="587,186">
            <v:group style="position:absolute;left:7581;top:1959;width:135;height:159" coordorigin="7581,1959" coordsize="135,159">
              <v:shape style="position:absolute;left:7581;top:1959;width:135;height:159" coordorigin="7581,1959" coordsize="135,159" path="m7615,1959l7581,1959,7581,2119,7613,2119,7613,2012,7648,2012,7615,1959e" filled="t" fillcolor="#004681" stroked="f">
                <v:path arrowok="t"/>
                <v:fill/>
              </v:shape>
              <v:shape style="position:absolute;left:7581;top:1959;width:135;height:159" coordorigin="7581,1959" coordsize="135,159" path="m7648,2012l7614,2012,7680,2119,7715,2119,7715,2066,7682,2066,7648,2012e" filled="t" fillcolor="#004681" stroked="f">
                <v:path arrowok="t"/>
                <v:fill/>
              </v:shape>
              <v:shape style="position:absolute;left:7581;top:1959;width:135;height:159" coordorigin="7581,1959" coordsize="135,159" path="m7715,1959l7682,1959,7682,2066,7715,2066,7715,1959e" filled="t" fillcolor="#004681" stroked="f">
                <v:path arrowok="t"/>
                <v:fill/>
              </v:shape>
            </v:group>
            <v:group style="position:absolute;left:7739;top:1955;width:155;height:167" coordorigin="7739,1955" coordsize="155,167">
              <v:shape style="position:absolute;left:7739;top:1955;width:155;height:167" coordorigin="7739,1955" coordsize="155,167" path="m7818,1955l7761,1978,7739,2041,7742,2063,7779,2111,7827,2122,7847,2117,7864,2107,7877,2093,7818,2093,7802,2090,7786,2078,7777,2059,7774,2034,7778,2016,7788,2000,7807,1991,7837,1989,7881,1989,7877,1982,7861,1968,7841,1959,7818,1955e" filled="t" fillcolor="#004681" stroked="f">
                <v:path arrowok="t"/>
                <v:fill/>
              </v:shape>
              <v:shape style="position:absolute;left:7739;top:1955;width:155;height:167" coordorigin="7739,1955" coordsize="155,167" path="m7881,1989l7837,1989,7851,2002,7858,2023,7860,2050,7854,2071,7840,2087,7818,2093,7877,2093,7878,2092,7887,2073,7893,2049,7894,2022,7888,2000,7881,1989e" filled="t" fillcolor="#004681" stroked="f">
                <v:path arrowok="t"/>
                <v:fill/>
              </v:shape>
            </v:group>
            <v:group style="position:absolute;left:7920;top:1959;width:136;height:159" coordorigin="7920,1959" coordsize="136,159">
              <v:shape style="position:absolute;left:7920;top:1959;width:136;height:159" coordorigin="7920,1959" coordsize="136,159" path="m8006,1959l7920,1959,7920,2119,7955,2119,7955,2056,8044,2056,8044,2056,8027,2044,8038,2037,8042,2031,7955,2031,7955,1986,8048,1986,8045,1979,8029,1964,8006,1959e" filled="t" fillcolor="#004681" stroked="f">
                <v:path arrowok="t"/>
                <v:fill/>
              </v:shape>
              <v:shape style="position:absolute;left:7920;top:1959;width:136;height:159" coordorigin="7920,1959" coordsize="136,159" path="m8044,2056l8008,2056,8014,2064,8017,2080,8018,2093,8018,2109,8022,2119,8056,2117,8052,2098,8050,2077,8044,2056e" filled="t" fillcolor="#004681" stroked="f">
                <v:path arrowok="t"/>
                <v:fill/>
              </v:shape>
              <v:shape style="position:absolute;left:7920;top:1959;width:136;height:159" coordorigin="7920,1959" coordsize="136,159" path="m8048,1986l8009,1986,8017,1993,8017,2025,8009,2031,8042,2031,8049,2022,8052,1999,8048,1986e" filled="t" fillcolor="#004681" stroked="f">
                <v:path arrowok="t"/>
                <v:fill/>
              </v:shape>
            </v:group>
            <v:group style="position:absolute;left:8065;top:1959;width:83;height:159" coordorigin="8065,1959" coordsize="83,159">
              <v:shape style="position:absolute;left:8065;top:1959;width:83;height:159" coordorigin="8065,1959" coordsize="83,159" path="m8148,1989l8112,1989,8112,2119,8148,2119,8148,1989e" filled="t" fillcolor="#004681" stroked="f">
                <v:path arrowok="t"/>
                <v:fill/>
              </v:shape>
              <v:shape style="position:absolute;left:8065;top:1959;width:83;height:159" coordorigin="8065,1959" coordsize="83,159" path="m8195,1959l8065,1959,8065,1989,8195,1989,8195,195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10.684906pt;margin-top:97.958511pt;width:6.7354pt;height:7.9742pt;mso-position-horizontal-relative:page;mso-position-vertical-relative:page;z-index:-3625" coordorigin="8214,1959" coordsize="135,159">
            <v:shape style="position:absolute;left:8214;top:1959;width:135;height:159" coordorigin="8214,1959" coordsize="135,159" path="m8249,1959l8214,1959,8214,2119,8249,2119,8249,2050,8348,2050,8348,2020,8249,2020,8249,1959e" filled="t" fillcolor="#004681" stroked="f">
              <v:path arrowok="t"/>
              <v:fill/>
            </v:shape>
            <v:shape style="position:absolute;left:8214;top:1959;width:135;height:159" coordorigin="8214,1959" coordsize="135,159" path="m8348,2050l8313,2050,8313,2119,8348,2119,8348,2050e" filled="t" fillcolor="#004681" stroked="f">
              <v:path arrowok="t"/>
              <v:fill/>
            </v:shape>
            <v:shape style="position:absolute;left:8214;top:1959;width:135;height:159" coordorigin="8214,1959" coordsize="135,159" path="m8348,1959l8313,1959,8313,2020,8348,2020,8348,1959e" filled="t" fillcolor="#004681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420.839386pt;margin-top:97.423737pt;width:39.7371pt;height:9.141720pt;mso-position-horizontal-relative:page;mso-position-vertical-relative:page;z-index:-3624" coordorigin="8417,1948" coordsize="795,183">
            <v:group style="position:absolute;left:8427;top:1959;width:210;height:159" coordorigin="8427,1959" coordsize="210,159">
              <v:shape style="position:absolute;left:8427;top:1959;width:210;height:159" coordorigin="8427,1959" coordsize="210,159" path="m8462,1959l8427,1959,8469,2119,8504,2119,8517,2068,8487,2068,8462,1959e" filled="t" fillcolor="#004681" stroked="f">
                <v:path arrowok="t"/>
                <v:fill/>
              </v:shape>
              <v:shape style="position:absolute;left:8427;top:1959;width:210;height:159" coordorigin="8427,1959" coordsize="210,159" path="m8561,2010l8531,2010,8558,2119,8593,2119,8607,2069,8575,2069,8561,2010e" filled="t" fillcolor="#004681" stroked="f">
                <v:path arrowok="t"/>
                <v:fill/>
              </v:shape>
              <v:shape style="position:absolute;left:8427;top:1959;width:210;height:159" coordorigin="8427,1959" coordsize="210,159" path="m8636,1959l8602,1959,8576,2069,8607,2069,8636,1959e" filled="t" fillcolor="#004681" stroked="f">
                <v:path arrowok="t"/>
                <v:fill/>
              </v:shape>
              <v:shape style="position:absolute;left:8427;top:1959;width:210;height:159" coordorigin="8427,1959" coordsize="210,159" path="m8548,1959l8515,1959,8487,2068,8517,2068,8531,2010,8561,2010,8548,1959e" filled="t" fillcolor="#004681" stroked="f">
                <v:path arrowok="t"/>
                <v:fill/>
              </v:shape>
            </v:group>
            <v:group style="position:absolute;left:8631;top:1959;width:156;height:159" coordorigin="8631,1959" coordsize="156,159">
              <v:shape style="position:absolute;left:8631;top:1959;width:156;height:159" coordorigin="8631,1959" coordsize="156,159" path="m8728,1959l8692,1959,8631,2119,8667,2119,8679,2083,8774,2083,8764,2057,8688,2057,8709,1998,8743,1998,8728,1959e" filled="t" fillcolor="#004681" stroked="f">
                <v:path arrowok="t"/>
                <v:fill/>
              </v:shape>
              <v:shape style="position:absolute;left:8631;top:1959;width:156;height:159" coordorigin="8631,1959" coordsize="156,159" path="m8774,2083l8739,2083,8751,2119,8787,2119,8774,2083e" filled="t" fillcolor="#004681" stroked="f">
                <v:path arrowok="t"/>
                <v:fill/>
              </v:shape>
              <v:shape style="position:absolute;left:8631;top:1959;width:156;height:159" coordorigin="8631,1959" coordsize="156,159" path="m8743,1998l8710,1998,8730,2057,8764,2057,8743,1998e" filled="t" fillcolor="#004681" stroked="f">
                <v:path arrowok="t"/>
                <v:fill/>
              </v:shape>
            </v:group>
            <v:group style="position:absolute;left:8801;top:1959;width:113;height:159" coordorigin="8801,1959" coordsize="113,159">
              <v:shape style="position:absolute;left:8801;top:1959;width:113;height:159" coordorigin="8801,1959" coordsize="113,159" path="m8836,1959l8801,1959,8801,2119,8914,2119,8914,2089,8836,2089,8836,1959e" filled="t" fillcolor="#004681" stroked="f">
                <v:path arrowok="t"/>
                <v:fill/>
              </v:shape>
            </v:group>
            <v:group style="position:absolute;left:8934;top:1959;width:121;height:159" coordorigin="8934,1959" coordsize="121,159">
              <v:shape style="position:absolute;left:8934;top:1959;width:121;height:159" coordorigin="8934,1959" coordsize="121,159" path="m9053,1959l8934,1959,8934,2119,9055,2119,9055,2089,8969,2089,8969,2050,9046,2050,9046,2023,8969,2023,8969,1989,9053,1989,9053,1959e" filled="t" fillcolor="#004681" stroked="f">
                <v:path arrowok="t"/>
                <v:fill/>
              </v:shape>
            </v:group>
            <v:group style="position:absolute;left:9069;top:1958;width:133;height:163" coordorigin="9069,1958" coordsize="133,163">
              <v:shape style="position:absolute;left:9069;top:1958;width:133;height:163" coordorigin="9069,1958" coordsize="133,163" path="m9102,2066l9069,2068,9073,2088,9084,2103,9101,2114,9124,2120,9151,2121,9174,2115,9190,2103,9194,2095,9131,2095,9111,2086,9102,2066e" filled="t" fillcolor="#004681" stroked="f">
                <v:path arrowok="t"/>
                <v:fill/>
              </v:shape>
              <v:shape style="position:absolute;left:9069;top:1958;width:133;height:163" coordorigin="9069,1958" coordsize="133,163" path="m9112,1958l9093,1968,9079,1984,9074,2008,9080,2025,9093,2037,9114,2046,9141,2054,9161,2063,9168,2079,9155,2092,9131,2095,9194,2095,9199,2085,9202,2061,9193,2044,9176,2033,9155,2025,9131,2018,9112,2011,9108,2001,9108,1987,9121,1983,9190,1983,9183,1973,9165,1963,9142,1959,9112,1958e" filled="t" fillcolor="#004681" stroked="f">
                <v:path arrowok="t"/>
                <v:fill/>
              </v:shape>
              <v:shape style="position:absolute;left:9069;top:1958;width:133;height:163" coordorigin="9069,1958" coordsize="133,163" path="m9190,1983l9149,1983,9162,1988,9163,2007,9197,2006,9194,1987,9190,1983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63.791901pt;margin-top:97.031761pt;width:41.375100pt;height:9.8277pt;mso-position-horizontal-relative:page;mso-position-vertical-relative:page;z-index:-3623" coordorigin="9276,1941" coordsize="828,197">
            <v:group style="position:absolute;left:9286;top:1959;width:125;height:159" coordorigin="9286,1959" coordsize="125,159">
              <v:shape style="position:absolute;left:9286;top:1959;width:125;height:159" coordorigin="9286,1959" coordsize="125,159" path="m9358,1959l9286,1959,9286,2119,9321,2119,9321,2061,9368,2061,9388,2054,9402,2041,9404,2034,9321,2034,9321,1986,9407,1986,9402,1977,9384,1964,9358,1959e" filled="t" fillcolor="#004681" stroked="f">
                <v:path arrowok="t"/>
                <v:fill/>
              </v:shape>
              <v:shape style="position:absolute;left:9286;top:1959;width:125;height:159" coordorigin="9286,1959" coordsize="125,159" path="m9407,1986l9364,1986,9379,1990,9379,2031,9364,2034,9404,2034,9409,2021,9411,1995,9407,1986e" filled="t" fillcolor="#004681" stroked="f">
                <v:path arrowok="t"/>
                <v:fill/>
              </v:shape>
            </v:group>
            <v:group style="position:absolute;left:9428;top:1955;width:155;height:167" coordorigin="9428,1955" coordsize="155,167">
              <v:shape style="position:absolute;left:9428;top:1955;width:155;height:167" coordorigin="9428,1955" coordsize="155,167" path="m9506,1955l9450,1978,9428,2041,9430,2063,9467,2111,9516,2122,9536,2117,9553,2107,9566,2093,9506,2093,9491,2090,9475,2078,9466,2059,9463,2034,9467,2016,9477,2000,9496,1991,9525,1989,9570,1989,9566,1982,9550,1968,9530,1959,9506,1955e" filled="t" fillcolor="#004681" stroked="f">
                <v:path arrowok="t"/>
                <v:fill/>
              </v:shape>
              <v:shape style="position:absolute;left:9428;top:1955;width:155;height:167" coordorigin="9428,1955" coordsize="155,167" path="m9570,1989l9525,1989,9539,2002,9547,2023,9549,2050,9543,2071,9529,2087,9506,2093,9566,2093,9566,2092,9576,2073,9582,2049,9583,2022,9577,2000,9570,1989e" filled="t" fillcolor="#004681" stroked="f">
                <v:path arrowok="t"/>
                <v:fill/>
              </v:shape>
            </v:group>
            <v:group style="position:absolute;left:9609;top:1959;width:113;height:159" coordorigin="9609,1959" coordsize="113,159">
              <v:shape style="position:absolute;left:9609;top:1959;width:113;height:159" coordorigin="9609,1959" coordsize="113,159" path="m9644,1959l9609,1959,9609,2119,9721,2119,9721,2089,9644,2089,9644,1959e" filled="t" fillcolor="#004681" stroked="f">
                <v:path arrowok="t"/>
                <v:fill/>
              </v:shape>
            </v:group>
            <v:group style="position:absolute;left:9759;top:1959;width:2;height:159" coordorigin="9759,1959" coordsize="2,159">
              <v:shape style="position:absolute;left:9759;top:1959;width:2;height:159" coordorigin="9759,1959" coordsize="0,159" path="m9759,1959l9759,2119e" filled="f" stroked="t" strokeweight="1.8535pt" strokecolor="#004681">
                <v:path arrowok="t"/>
              </v:shape>
            </v:group>
            <v:group style="position:absolute;left:9800;top:1955;width:148;height:165" coordorigin="9800,1955" coordsize="148,165">
              <v:shape style="position:absolute;left:9800;top:1955;width:148;height:165" coordorigin="9800,1955" coordsize="148,165" path="m9876,1955l9820,1982,9800,2049,9804,2069,9868,2119,9897,2120,9917,2112,9932,2099,9936,2093,9876,2093,9857,2087,9845,2074,9838,2052,9836,2024,9844,2005,9859,1990,9884,1985,9937,1985,9934,1981,9919,1967,9899,1958,9876,1955e" filled="t" fillcolor="#004681" stroked="f">
                <v:path arrowok="t"/>
                <v:fill/>
              </v:shape>
              <v:shape style="position:absolute;left:9800;top:1955;width:148;height:165" coordorigin="9800,1955" coordsize="148,165" path="m9949,2057l9911,2071,9898,2087,9876,2093,9936,2093,9943,2080,9949,2057e" filled="t" fillcolor="#004681" stroked="f">
                <v:path arrowok="t"/>
                <v:fill/>
              </v:shape>
              <v:shape style="position:absolute;left:9800;top:1955;width:148;height:165" coordorigin="9800,1955" coordsize="148,165" path="m9937,1985l9884,1985,9903,1994,9913,2013,9944,1999,9937,1985e" filled="t" fillcolor="#004681" stroked="f">
                <v:path arrowok="t"/>
                <v:fill/>
              </v:shape>
            </v:group>
            <v:group style="position:absolute;left:9972;top:1959;width:121;height:159" coordorigin="9972,1959" coordsize="121,159">
              <v:shape style="position:absolute;left:9972;top:1959;width:121;height:159" coordorigin="9972,1959" coordsize="121,159" path="m10092,1959l9972,1959,9972,2119,10094,2119,10094,2089,10008,2089,10008,2050,10085,2050,10085,2023,10008,2023,10008,1989,10092,1989,10092,195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position:absolute;margin-left:64.774002pt;margin-top:739.466187pt;width:93.8362pt;height:58.3176pt;mso-position-horizontal-relative:page;mso-position-vertical-relative:page;z-index:-3622" type="#_x0000_t75">
            <v:imagedata r:id="rId16" o:title=""/>
          </v:shape>
        </w:pict>
      </w:r>
      <w:r>
        <w:rPr/>
        <w:pict>
          <v:group style="position:absolute;margin-left:167.899399pt;margin-top:760.067932pt;width:.1pt;height:16.963pt;mso-position-horizontal-relative:page;mso-position-vertical-relative:page;z-index:-3621" coordorigin="3358,15201" coordsize="2,339">
            <v:shape style="position:absolute;left:3358;top:15201;width:2;height:339" coordorigin="3358,15201" coordsize="0,339" path="m3358,15201l3358,15541e" filled="f" stroked="t" strokeweight="1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5.039902pt;margin-top:757.862305pt;width:138.116638pt;height:21.875558pt;mso-position-horizontal-relative:page;mso-position-vertical-relative:page;z-index:-3620" type="#_x0000_t202" filled="f" stroked="f">
            <v:textbox inset="0,0,0,0">
              <w:txbxContent>
                <w:p>
                  <w:pPr>
                    <w:spacing w:before="0" w:after="0" w:line="189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ss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wit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38" w:after="0" w:line="240" w:lineRule="auto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North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6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ales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3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olice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and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Community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8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ru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17.707092pt;width:22.273568pt;height:10pt;mso-position-horizontal-relative:page;mso-position-vertical-relative:page;z-index:-3619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8.7407pt;margin-top:96.156616pt;width:139.4001pt;height:12.1998pt;mso-position-horizontal-relative:page;mso-position-vertical-relative:page;z-index:-361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8.7407pt;margin-top:108.356415pt;width:27.7919pt;height:2.5446pt;mso-position-horizontal-relative:page;mso-position-vertical-relative:page;z-index:-3617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6.5326pt;margin-top:108.356415pt;width:56.1475pt;height:2.5446pt;mso-position-horizontal-relative:page;mso-position-vertical-relative:page;z-index:-3616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2.680099pt;margin-top:108.356415pt;width:31.2468pt;height:2.5446pt;mso-position-horizontal-relative:page;mso-position-vertical-relative:page;z-index:-3615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3.926895pt;margin-top:108.356415pt;width:24.2139pt;height:2.5446pt;mso-position-horizontal-relative:page;mso-position-vertical-relative:page;z-index:-3614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716751pt;margin-top:91.650131pt;width:42.706957pt;height:.544386pt;mso-position-horizontal-relative:page;mso-position-vertical-relative:page;z-index:-3613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78.978607pt;margin-top:81.159416pt;width:125.8187pt;height:12pt;mso-position-horizontal-relative:page;mso-position-vertical-relative:page;z-index:-361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sectPr>
      <w:pgSz w:w="11920" w:h="16840"/>
      <w:pgMar w:top="15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Calibri">
    <w:altName w:val="Calibri"/>
    <w:charset w:val="0"/>
    <w:family w:val="auto"/>
    <w:pitch w:val="default"/>
  </w:font>
  <w:font w:name="FS Mencap">
    <w:altName w:val="FS Mencap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://www.northwales-pcc.gov.uk/en/Information/What-are-priorities-are-and-how-we-are-doing.aspx" TargetMode="External"/><Relationship Id="rId11" Type="http://schemas.openxmlformats.org/officeDocument/2006/relationships/hyperlink" Target="http://www.north-wales.police.uk/your-neighbourhood.aspx" TargetMode="External"/><Relationship Id="rId12" Type="http://schemas.openxmlformats.org/officeDocument/2006/relationships/hyperlink" Target="http://www.northwales-pcc.gov.uk/Document-Library/Information/Publication-Scheme/What-are-priorities-are-and-how-we-are-doing/Police-and-Crime-Plan-final.pdf" TargetMode="External"/><Relationship Id="rId13" Type="http://schemas.openxmlformats.org/officeDocument/2006/relationships/hyperlink" Target="mailto:participatorybudgetfund@nthwales.pnn.police.uk" TargetMode="External"/><Relationship Id="rId14" Type="http://schemas.openxmlformats.org/officeDocument/2006/relationships/hyperlink" Target="mailto:participatorybudgetfund@nthwales.pnn.police.uk" TargetMode="External"/><Relationship Id="rId15" Type="http://schemas.openxmlformats.org/officeDocument/2006/relationships/hyperlink" Target="http://www.ico.gov.uk/" TargetMode="External"/><Relationship Id="rId16" Type="http://schemas.openxmlformats.org/officeDocument/2006/relationships/image" Target="media/image6.jp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terms:created xsi:type="dcterms:W3CDTF">2015-08-06T15:11:32Z</dcterms:created>
  <dcterms:modified xsi:type="dcterms:W3CDTF">2015-08-06T15:11:32Z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2015-08-06T00:00:00Z</vt:filetime>
  </property>
  <property fmtid="{D5CDD505-2E9C-101B-9397-08002B2CF9AE}" pid="3" name="LastSaved">
    <vt:filetime>2015-08-06T00:00:00Z</vt:filetime>
  </property>
</Properties>
</file>